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F8649F">
      <w:pPr>
        <w:pStyle w:val="Heading1"/>
      </w:pPr>
      <w:r>
        <w:t>Title</w:t>
      </w:r>
    </w:p>
    <w:p w:rsidR="00F8649F" w:rsidRDefault="00F8649F" w:rsidP="00F8649F">
      <w:pPr>
        <w:pStyle w:val="Heading2"/>
      </w:pPr>
      <w:r>
        <w:t>Section name</w:t>
      </w:r>
    </w:p>
    <w:p w:rsidR="00F8649F" w:rsidRPr="00F8649F" w:rsidRDefault="00F8649F" w:rsidP="00F8649F">
      <w:pPr>
        <w:pStyle w:val="Heading3"/>
      </w:pPr>
      <w:r>
        <w:t>Sub section heading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Heading2"/>
      </w:pPr>
      <w:r>
        <w:t>Section name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:rsidR="00456F30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Heading2"/>
      </w:pPr>
      <w:r>
        <w:t>References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[1] 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Xxx URL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(Date accessed)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[2] </w:t>
      </w:r>
      <w:proofErr w:type="spellStart"/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tc</w:t>
      </w:r>
      <w:proofErr w:type="spellEnd"/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Include here suggested text for inclusion in Report, including an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proposed amendments to the Manual or Guide to WIS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Manual on GTS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or guides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27B" w:rsidRDefault="004C627B" w:rsidP="00BA350D">
      <w:pPr>
        <w:spacing w:after="0" w:line="240" w:lineRule="auto"/>
      </w:pPr>
      <w:r>
        <w:separator/>
      </w:r>
    </w:p>
  </w:endnote>
  <w:endnote w:type="continuationSeparator" w:id="0">
    <w:p w:rsidR="004C627B" w:rsidRDefault="004C627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CFB" w:rsidRDefault="008C3CF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CFB" w:rsidRDefault="008C3CF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CFB" w:rsidRDefault="008C3CF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27B" w:rsidRDefault="004C627B" w:rsidP="00BA350D">
      <w:pPr>
        <w:spacing w:after="0" w:line="240" w:lineRule="auto"/>
      </w:pPr>
      <w:r>
        <w:separator/>
      </w:r>
    </w:p>
  </w:footnote>
  <w:footnote w:type="continuationSeparator" w:id="0">
    <w:p w:rsidR="004C627B" w:rsidRDefault="004C627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CFB" w:rsidRDefault="008C3CF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E212B8">
          <w:rPr>
            <w:noProof/>
          </w:rPr>
          <w:t>3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0" w:name="ditulogo"/>
      <w:bookmarkEnd w:id="0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64440611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WIS Centres </w:t>
          </w:r>
          <w:proofErr w:type="spellStart"/>
          <w:r w:rsidR="00155413">
            <w:rPr>
              <w:rFonts w:ascii="Times New Roman" w:hAnsi="Times New Roman" w:cs="Times New Roman"/>
              <w:b/>
              <w:sz w:val="28"/>
              <w:szCs w:val="20"/>
            </w:rPr>
            <w:t>Centre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s</w:t>
          </w:r>
          <w:proofErr w:type="spellEnd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8C3CFB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bookmarkStart w:id="1" w:name="_GoBack"/>
          <w:bookmarkEnd w:id="1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WISC/TT-</w:t>
          </w:r>
          <w:r w:rsidR="00155413">
            <w:rPr>
              <w:rFonts w:ascii="Times New Roman" w:hAnsi="Times New Roman" w:cs="Times New Roman"/>
              <w:b/>
              <w:sz w:val="28"/>
              <w:szCs w:val="20"/>
            </w:rPr>
            <w:t>D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55413">
            <w:rPr>
              <w:rFonts w:ascii="Times New Roman" w:hAnsi="Times New Roman" w:cs="Times New Roman"/>
              <w:b/>
              <w:sz w:val="28"/>
              <w:szCs w:val="20"/>
            </w:rPr>
            <w:t>EUMETSAT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155413">
            <w:rPr>
              <w:rFonts w:ascii="Times New Roman" w:hAnsi="Times New Roman" w:cs="Times New Roman"/>
              <w:b/>
              <w:sz w:val="28"/>
              <w:szCs w:val="20"/>
            </w:rPr>
            <w:t xml:space="preserve"> Darmstadt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155413">
            <w:rPr>
              <w:rFonts w:ascii="Times New Roman" w:hAnsi="Times New Roman" w:cs="Times New Roman"/>
              <w:b/>
              <w:sz w:val="28"/>
              <w:szCs w:val="20"/>
            </w:rPr>
            <w:t>18-20 August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</w:p>
      </w:tc>
      <w:tc>
        <w:tcPr>
          <w:tcW w:w="3851" w:type="dxa"/>
        </w:tcPr>
        <w:p w:rsidR="00BA350D" w:rsidRPr="00155413" w:rsidRDefault="00E212B8" w:rsidP="0015541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5541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TT-</w:t>
          </w:r>
          <w:r w:rsidR="0015541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D</w:t>
          </w:r>
          <w:r w:rsidRPr="0015541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C</w:t>
          </w:r>
          <w:r w:rsidR="00BA350D" w:rsidRPr="0015541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0E62F7" w:rsidRPr="0015541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  <w:r w:rsidR="00BA350D" w:rsidRPr="0015541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-Doc</w:t>
          </w:r>
          <w:r w:rsidR="00F8649F" w:rsidRPr="0015541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[</w:t>
          </w:r>
          <w:r w:rsidR="00F8649F" w:rsidRPr="00155413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XX</w:t>
          </w:r>
          <w:r w:rsidR="00F8649F" w:rsidRPr="0015541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  <w:r w:rsidR="0013270C" w:rsidRPr="0015541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15541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proofErr w:type="spellStart"/>
          <w:r w:rsidR="00F8649F" w:rsidRPr="00155413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x.x.x</w:t>
          </w:r>
          <w:proofErr w:type="spellEnd"/>
          <w:r w:rsidR="00F8649F" w:rsidRPr="0015541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155413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F8649F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3270C"/>
    <w:rsid w:val="00155413"/>
    <w:rsid w:val="001A7EB8"/>
    <w:rsid w:val="00302A95"/>
    <w:rsid w:val="00382768"/>
    <w:rsid w:val="00393854"/>
    <w:rsid w:val="00456F30"/>
    <w:rsid w:val="004C627B"/>
    <w:rsid w:val="00511FE7"/>
    <w:rsid w:val="0067003E"/>
    <w:rsid w:val="00711EBB"/>
    <w:rsid w:val="00785D74"/>
    <w:rsid w:val="008C157E"/>
    <w:rsid w:val="008C3CFB"/>
    <w:rsid w:val="0094789B"/>
    <w:rsid w:val="00A25CFC"/>
    <w:rsid w:val="00A27A48"/>
    <w:rsid w:val="00B36904"/>
    <w:rsid w:val="00B439DE"/>
    <w:rsid w:val="00BA350D"/>
    <w:rsid w:val="00C5333A"/>
    <w:rsid w:val="00CB6D6D"/>
    <w:rsid w:val="00CF7953"/>
    <w:rsid w:val="00D55749"/>
    <w:rsid w:val="00DE45A1"/>
    <w:rsid w:val="00E212B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3B8DE870.dotm</Template>
  <TotalTime>1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TT-DC 2014</dc:title>
  <dc:subject>Enter Subject here</dc:subject>
  <dc:creator>David Thomas</dc:creator>
  <cp:lastModifiedBy>David Thomas</cp:lastModifiedBy>
  <cp:revision>3</cp:revision>
  <dcterms:created xsi:type="dcterms:W3CDTF">2014-06-16T14:16:00Z</dcterms:created>
  <dcterms:modified xsi:type="dcterms:W3CDTF">2014-06-16T14:17:00Z</dcterms:modified>
</cp:coreProperties>
</file>