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1180"/>
        <w:gridCol w:w="1180"/>
        <w:gridCol w:w="1180"/>
        <w:gridCol w:w="6660"/>
      </w:tblGrid>
      <w:tr w:rsidR="00233882" w:rsidRPr="00233882" w:rsidTr="00233882">
        <w:trPr>
          <w:trHeight w:val="1020"/>
        </w:trPr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pStyle w:val="Heading1"/>
              <w:jc w:val="center"/>
            </w:pPr>
            <w:r w:rsidRPr="00233882">
              <w:t xml:space="preserve">TT-GISC </w:t>
            </w:r>
            <w:r>
              <w:t>Meeting Work Plan</w:t>
            </w:r>
          </w:p>
        </w:tc>
      </w:tr>
      <w:tr w:rsidR="00233882" w:rsidRPr="00233882" w:rsidTr="00233882">
        <w:trPr>
          <w:trHeight w:val="255"/>
        </w:trPr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Wednesday 12 February 2014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3882" w:rsidRPr="00233882" w:rsidTr="00233882">
        <w:trPr>
          <w:trHeight w:val="525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Agenda Items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Session/title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09::00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Registration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Welcome and Opening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Background from ET-WISC , </w:t>
            </w:r>
            <w:proofErr w:type="spellStart"/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ToRs</w:t>
            </w:r>
            <w:proofErr w:type="spellEnd"/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of TT-GISC and action plan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</w:t>
            </w:r>
            <w:bookmarkStart w:id="0" w:name="_GoBack"/>
            <w:bookmarkEnd w:id="0"/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2.1, 2.2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Outcomes from </w:t>
            </w:r>
            <w:r w:rsidR="00233882"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WIS Competencies and Monitoring Workshops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744353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GISC status round table</w:t>
            </w:r>
            <w:r w:rsidRPr="0074435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(10 min each max)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LUNCH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METADATA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Metadata harvesting P1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15:20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18:00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6749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Metadata catalogue consistency P1</w:t>
            </w:r>
            <w:r w:rsidR="006749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&amp; Metadata Monitoring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PHOTO and Cocktail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233882" w:rsidRDefault="00233882">
      <w:r>
        <w:br w:type="page"/>
      </w:r>
    </w:p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1180"/>
        <w:gridCol w:w="1180"/>
        <w:gridCol w:w="1180"/>
        <w:gridCol w:w="6660"/>
      </w:tblGrid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3882" w:rsidRPr="00233882" w:rsidTr="00233882">
        <w:trPr>
          <w:trHeight w:val="255"/>
        </w:trPr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Thursday 13  February 2014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3882" w:rsidRPr="00233882" w:rsidTr="00233882">
        <w:trPr>
          <w:trHeight w:val="270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6749C3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Agenda Items</w:t>
            </w:r>
            <w:r w:rsidR="00233882"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Session/title</w:t>
            </w:r>
          </w:p>
        </w:tc>
      </w:tr>
      <w:tr w:rsidR="00233882" w:rsidRPr="00233882" w:rsidTr="00233882">
        <w:trPr>
          <w:trHeight w:val="285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9:00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CACHE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24h cache completeness P1</w:t>
            </w:r>
            <w:r w:rsidR="006749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&amp; Monitoring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Harmonization of File format of 24h cache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LUNCH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WIS SECURITY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Data policies management       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233882" w:rsidRPr="00233882" w:rsidTr="00233882">
        <w:trPr>
          <w:trHeight w:val="51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Propose a standard for WIS users authentication and authorization and  potential solutions to implement it GISCs in operation </w:t>
            </w:r>
          </w:p>
        </w:tc>
      </w:tr>
      <w:tr w:rsidR="00233882" w:rsidRPr="00233882" w:rsidTr="00233882">
        <w:trPr>
          <w:trHeight w:val="345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17:00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USERS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User interface </w:t>
            </w:r>
            <w:r w:rsidR="00744353"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(Base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functions…)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6749C3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User registration parameters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VISIT TO METEO FRANCE HQ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Forecaster 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Telecom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DINNER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3882" w:rsidRPr="00233882" w:rsidTr="00233882">
        <w:trPr>
          <w:trHeight w:val="255"/>
        </w:trPr>
        <w:tc>
          <w:tcPr>
            <w:tcW w:w="10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Friday 14 February 2014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33882" w:rsidRPr="00233882" w:rsidTr="00233882">
        <w:trPr>
          <w:trHeight w:val="270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r w:rsidR="00C427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Agenda Items</w:t>
            </w:r>
            <w:r w:rsidR="00C4273A"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Session/title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9:00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GISCs in operation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09:00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GISC backup Procedures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10:20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Standard support provided by GISC to their NCs and DCPCs</w:t>
            </w:r>
          </w:p>
        </w:tc>
      </w:tr>
      <w:tr w:rsidR="00233882" w:rsidRPr="00233882" w:rsidTr="00233882">
        <w:trPr>
          <w:trHeight w:val="51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Propose  procedures for NC sand DCPCs wishing to change their principal  GISC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9.4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Operational GISCs communication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LUNCH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CLOSING SESSION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14:30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Registering WMO publications and services in WIS</w:t>
            </w: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233882" w:rsidRPr="00233882" w:rsidTr="00233882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Discussion on TT-OM and TT-CAC contribution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C4273A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882" w:rsidRPr="00233882" w:rsidRDefault="00233882" w:rsidP="002338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Conclusion and Actions </w:t>
            </w:r>
          </w:p>
        </w:tc>
      </w:tr>
      <w:tr w:rsidR="00233882" w:rsidRPr="00233882" w:rsidTr="00233882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233882" w:rsidRPr="00233882" w:rsidRDefault="00233882" w:rsidP="00C427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33882" w:rsidRPr="00233882" w:rsidRDefault="00233882" w:rsidP="00744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END of </w:t>
            </w:r>
            <w:r w:rsidR="0074435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T</w:t>
            </w:r>
            <w:r w:rsidRPr="0023388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T-GISC Meeting</w:t>
            </w:r>
          </w:p>
        </w:tc>
      </w:tr>
    </w:tbl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233882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agreed to the work plan (Info04).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9C3" w:rsidRDefault="006749C3" w:rsidP="00BA350D">
      <w:pPr>
        <w:spacing w:after="0" w:line="240" w:lineRule="auto"/>
      </w:pPr>
      <w:r>
        <w:separator/>
      </w:r>
    </w:p>
  </w:endnote>
  <w:endnote w:type="continuationSeparator" w:id="0">
    <w:p w:rsidR="006749C3" w:rsidRDefault="006749C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9C3" w:rsidRDefault="006749C3" w:rsidP="00BA350D">
      <w:pPr>
        <w:spacing w:after="0" w:line="240" w:lineRule="auto"/>
      </w:pPr>
      <w:r>
        <w:separator/>
      </w:r>
    </w:p>
  </w:footnote>
  <w:footnote w:type="continuationSeparator" w:id="0">
    <w:p w:rsidR="006749C3" w:rsidRDefault="006749C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9C3" w:rsidRDefault="006749C3">
    <w:pPr>
      <w:pStyle w:val="Header"/>
      <w:jc w:val="center"/>
    </w:pPr>
    <w:r>
      <w:t>Document No</w:t>
    </w:r>
    <w:r w:rsidRPr="00233882">
      <w:t>. [Info04] (Page</w:t>
    </w:r>
    <w:r>
      <w:t xml:space="preserve">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273A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6749C3" w:rsidRDefault="006749C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749C3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6749C3" w:rsidRPr="00683FE2" w:rsidRDefault="006749C3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6749C3" w:rsidRPr="00812884" w:rsidRDefault="006749C3" w:rsidP="00744353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3220104" r:id="rId2"/>
            </w:object>
          </w:r>
        </w:p>
      </w:tc>
    </w:tr>
    <w:tr w:rsidR="006749C3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6749C3" w:rsidRPr="00812884" w:rsidRDefault="006749C3" w:rsidP="0074435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6749C3" w:rsidRPr="00812884" w:rsidRDefault="006749C3" w:rsidP="00744353">
          <w:pPr>
            <w:shd w:val="solid" w:color="FFFFFF" w:fill="FFFFFF"/>
            <w:spacing w:after="48" w:line="240" w:lineRule="atLeast"/>
          </w:pPr>
        </w:p>
      </w:tc>
    </w:tr>
    <w:tr w:rsidR="006749C3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6749C3" w:rsidRDefault="006749C3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6749C3" w:rsidRPr="00BA350D" w:rsidRDefault="006749C3" w:rsidP="0023388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Jacques </w:t>
          </w:r>
          <w:r>
            <w:t xml:space="preserve"> </w:t>
          </w:r>
          <w:proofErr w:type="spellStart"/>
          <w:r w:rsidRPr="00233882">
            <w:rPr>
              <w:rFonts w:ascii="Times New Roman" w:hAnsi="Times New Roman" w:cs="Times New Roman"/>
              <w:sz w:val="28"/>
              <w:szCs w:val="20"/>
            </w:rPr>
            <w:t>Anquetil</w:t>
          </w:r>
          <w:proofErr w:type="spellEnd"/>
          <w:r>
            <w:rPr>
              <w:rFonts w:ascii="Times New Roman" w:hAnsi="Times New Roman" w:cs="Times New Roman"/>
              <w:sz w:val="28"/>
              <w:szCs w:val="20"/>
            </w:rPr>
            <w:t xml:space="preserve"> (Chair)</w:t>
          </w:r>
        </w:p>
      </w:tc>
      <w:tc>
        <w:tcPr>
          <w:tcW w:w="3851" w:type="dxa"/>
        </w:tcPr>
        <w:p w:rsidR="006749C3" w:rsidRPr="00233882" w:rsidRDefault="006749C3" w:rsidP="0023388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23388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TT-GISC/2014-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INF[04]</w:t>
          </w:r>
          <w:r w:rsidRPr="0023388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</w:t>
          </w:r>
          <w:r w:rsidRPr="0023388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6749C3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6749C3" w:rsidRPr="00233882" w:rsidRDefault="006749C3" w:rsidP="0074435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6749C3" w:rsidRPr="0013270C" w:rsidRDefault="006749C3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06 February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6749C3" w:rsidRDefault="006749C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233882"/>
    <w:rsid w:val="00302A95"/>
    <w:rsid w:val="00382768"/>
    <w:rsid w:val="00393854"/>
    <w:rsid w:val="00456F30"/>
    <w:rsid w:val="004C627B"/>
    <w:rsid w:val="00511FE7"/>
    <w:rsid w:val="0067003E"/>
    <w:rsid w:val="006749C3"/>
    <w:rsid w:val="00711EBB"/>
    <w:rsid w:val="00744353"/>
    <w:rsid w:val="00785D74"/>
    <w:rsid w:val="008C157E"/>
    <w:rsid w:val="0094789B"/>
    <w:rsid w:val="00A25CFC"/>
    <w:rsid w:val="00A27A48"/>
    <w:rsid w:val="00B36904"/>
    <w:rsid w:val="00B439DE"/>
    <w:rsid w:val="00BA350D"/>
    <w:rsid w:val="00C4273A"/>
    <w:rsid w:val="00C5333A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8288E226.dotm</Template>
  <TotalTime>28</TotalTime>
  <Pages>3</Pages>
  <Words>306</Words>
  <Characters>1752</Characters>
  <Application>Microsoft Office Word</Application>
  <DocSecurity>0</DocSecurity>
  <Lines>76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Work Plan</vt:lpstr>
    </vt:vector>
  </TitlesOfParts>
  <Company>WMO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Work Plan</dc:title>
  <dc:subject>TT-GISC 2014</dc:subject>
  <dc:creator>David Thomas</dc:creator>
  <cp:lastModifiedBy>David Thomas</cp:lastModifiedBy>
  <cp:revision>3</cp:revision>
  <dcterms:created xsi:type="dcterms:W3CDTF">2014-02-06T18:00:00Z</dcterms:created>
  <dcterms:modified xsi:type="dcterms:W3CDTF">2014-02-06T18:27:00Z</dcterms:modified>
</cp:coreProperties>
</file>