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proofErr w:type="spellStart"/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  <w:proofErr w:type="spellEnd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27B" w:rsidRDefault="004C627B" w:rsidP="00BA350D">
      <w:pPr>
        <w:spacing w:after="0" w:line="240" w:lineRule="auto"/>
      </w:pPr>
      <w:r>
        <w:separator/>
      </w:r>
    </w:p>
  </w:endnote>
  <w:end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27B" w:rsidRDefault="004C627B" w:rsidP="00BA350D">
      <w:pPr>
        <w:spacing w:after="0" w:line="240" w:lineRule="auto"/>
      </w:pPr>
      <w:r>
        <w:separator/>
      </w:r>
    </w:p>
  </w:footnote>
  <w:footnote w:type="continuationSeparator" w:id="0">
    <w:p w:rsidR="004C627B" w:rsidRDefault="004C627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D716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079151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>Melbourne, Australia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 xml:space="preserve">25-27 March 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E212B8" w:rsidP="009D716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</w:t>
          </w:r>
          <w:r w:rsid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CA</w:t>
          </w:r>
          <w:r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0E62F7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-Doc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proofErr w:type="spellStart"/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x.x.x</w:t>
          </w:r>
          <w:proofErr w:type="spellEnd"/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D716E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A7893DBF.dotm</Template>
  <TotalTime>0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dcterms:created xsi:type="dcterms:W3CDTF">2014-01-09T15:52:00Z</dcterms:created>
  <dcterms:modified xsi:type="dcterms:W3CDTF">2014-01-09T15:52:00Z</dcterms:modified>
</cp:coreProperties>
</file>