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2D5" w:rsidRDefault="007F62D5" w:rsidP="008746C1">
      <w:pPr>
        <w:pStyle w:val="Heading1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Joint Meeting</w:t>
      </w:r>
    </w:p>
    <w:p w:rsidR="007F62D5" w:rsidRDefault="007F62D5" w:rsidP="008746C1">
      <w:pPr>
        <w:pStyle w:val="Heading1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B21430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WMO Task Team on the RMDCN and</w:t>
      </w:r>
    </w:p>
    <w:p w:rsidR="007F62D5" w:rsidRDefault="007F62D5" w:rsidP="008746C1">
      <w:pPr>
        <w:pStyle w:val="Heading1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RMDCN Operations Committee</w:t>
      </w:r>
    </w:p>
    <w:p w:rsidR="007F62D5" w:rsidRDefault="007F62D5" w:rsidP="008746C1">
      <w:pPr>
        <w:pStyle w:val="Heading1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WMO Headquarters, Geneva, Switzerland</w:t>
      </w:r>
    </w:p>
    <w:p w:rsidR="007F62D5" w:rsidRDefault="007F62D5" w:rsidP="008746C1">
      <w:pPr>
        <w:pStyle w:val="Heading1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16 May 2012</w:t>
      </w:r>
    </w:p>
    <w:p w:rsidR="007F62D5" w:rsidRDefault="007F62D5" w:rsidP="007C6674">
      <w:pPr>
        <w:pStyle w:val="BodyText"/>
      </w:pPr>
      <w:r>
        <w:rPr>
          <w:noProof/>
          <w:lang w:val="en-US" w:eastAsia="zh-CN"/>
        </w:rPr>
        <w:pict>
          <v:line id="Line 2" o:spid="_x0000_s1026" style="position:absolute;left:0;text-align:left;z-index:251658240;visibility:visible" from="-6pt,14pt" to="420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" strokeweight="3pt"/>
        </w:pict>
      </w:r>
    </w:p>
    <w:p w:rsidR="007F62D5" w:rsidRDefault="007F62D5" w:rsidP="008746C1">
      <w:pPr>
        <w:pStyle w:val="Heading2"/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>Agenda</w:t>
      </w:r>
    </w:p>
    <w:p w:rsidR="007F62D5" w:rsidRPr="00F66E3D" w:rsidRDefault="007F62D5" w:rsidP="007C6674">
      <w:pPr>
        <w:pStyle w:val="BodyText"/>
      </w:pPr>
    </w:p>
    <w:p w:rsidR="007F62D5" w:rsidRDefault="007F62D5" w:rsidP="007C6674">
      <w:pPr>
        <w:pStyle w:val="BodyText"/>
      </w:pPr>
      <w:r>
        <w:t>09:00</w:t>
      </w:r>
      <w:r>
        <w:tab/>
      </w:r>
      <w:r w:rsidRPr="008746C1">
        <w:t xml:space="preserve">Welcome and </w:t>
      </w:r>
      <w:r>
        <w:t>w</w:t>
      </w:r>
      <w:r w:rsidRPr="008746C1">
        <w:t>orking arrangements</w:t>
      </w:r>
    </w:p>
    <w:p w:rsidR="007F62D5" w:rsidRDefault="007F62D5" w:rsidP="007C6674">
      <w:pPr>
        <w:pStyle w:val="BodyText"/>
      </w:pPr>
      <w:r>
        <w:t>09:15</w:t>
      </w:r>
      <w:r>
        <w:tab/>
        <w:t>Opening of the joint m</w:t>
      </w:r>
      <w:r w:rsidRPr="008746C1">
        <w:t>eeting</w:t>
      </w:r>
    </w:p>
    <w:p w:rsidR="007F62D5" w:rsidRDefault="007F62D5" w:rsidP="007C6674">
      <w:pPr>
        <w:pStyle w:val="BodyText"/>
      </w:pPr>
      <w:r>
        <w:t>09:30</w:t>
      </w:r>
      <w:r>
        <w:tab/>
        <w:t>RMDCN status</w:t>
      </w:r>
    </w:p>
    <w:p w:rsidR="007F62D5" w:rsidRDefault="007F62D5" w:rsidP="007C6674">
      <w:pPr>
        <w:pStyle w:val="BodyText"/>
      </w:pPr>
      <w:r>
        <w:t>Network reliability and performance</w:t>
      </w:r>
      <w:r>
        <w:br/>
        <w:t>Service Level Agreement</w:t>
      </w:r>
    </w:p>
    <w:p w:rsidR="007F62D5" w:rsidRDefault="007F62D5" w:rsidP="007C6674">
      <w:pPr>
        <w:pStyle w:val="BodyText"/>
      </w:pPr>
      <w:r>
        <w:t>10:00</w:t>
      </w:r>
      <w:r>
        <w:tab/>
      </w:r>
      <w:r w:rsidRPr="008746C1">
        <w:t>Overview of the RMDCN coverage and recent changes</w:t>
      </w:r>
    </w:p>
    <w:p w:rsidR="007F62D5" w:rsidRDefault="007F62D5" w:rsidP="007C6674">
      <w:pPr>
        <w:pStyle w:val="BodyText"/>
      </w:pPr>
      <w:r>
        <w:t>10:30</w:t>
      </w:r>
      <w:r>
        <w:tab/>
      </w:r>
      <w:r w:rsidRPr="000B7D0A">
        <w:rPr>
          <w:i/>
        </w:rPr>
        <w:t>Coffee</w:t>
      </w:r>
    </w:p>
    <w:p w:rsidR="007F62D5" w:rsidRDefault="007F62D5" w:rsidP="007C6674">
      <w:pPr>
        <w:pStyle w:val="BodyText"/>
      </w:pPr>
      <w:r>
        <w:t>11:00</w:t>
      </w:r>
      <w:r>
        <w:tab/>
      </w:r>
      <w:r w:rsidRPr="008746C1">
        <w:t>Update on the DMVPN large scale pilot</w:t>
      </w:r>
    </w:p>
    <w:p w:rsidR="007F62D5" w:rsidRDefault="007F62D5" w:rsidP="007C6674">
      <w:pPr>
        <w:pStyle w:val="BodyText"/>
      </w:pPr>
      <w:r>
        <w:t>11:20</w:t>
      </w:r>
      <w:r>
        <w:tab/>
      </w:r>
      <w:r w:rsidRPr="008746C1">
        <w:t xml:space="preserve">Network </w:t>
      </w:r>
      <w:r>
        <w:t>monitoring and sFlow statistics</w:t>
      </w:r>
    </w:p>
    <w:p w:rsidR="007F62D5" w:rsidRDefault="007F62D5" w:rsidP="00077FB2">
      <w:pPr>
        <w:pStyle w:val="BodyText"/>
      </w:pPr>
      <w:r>
        <w:t>11:40</w:t>
      </w:r>
      <w:r>
        <w:tab/>
        <w:t>Main activities during the last year</w:t>
      </w:r>
      <w:bookmarkStart w:id="0" w:name="_GoBack"/>
      <w:bookmarkEnd w:id="0"/>
      <w:r>
        <w:br/>
      </w:r>
      <w:r w:rsidRPr="007C6674">
        <w:t>Actions from previous meeting</w:t>
      </w:r>
      <w:r>
        <w:br/>
        <w:t>Report on multicast test (EUMETSAT)</w:t>
      </w:r>
      <w:r>
        <w:br/>
        <w:t>ET-CTS news</w:t>
      </w:r>
    </w:p>
    <w:p w:rsidR="007F62D5" w:rsidRPr="007C6674" w:rsidRDefault="007F62D5" w:rsidP="007C6674">
      <w:pPr>
        <w:pStyle w:val="BodyText"/>
      </w:pPr>
      <w:r>
        <w:t>12:30</w:t>
      </w:r>
      <w:r>
        <w:tab/>
      </w:r>
      <w:r w:rsidRPr="00077FB2">
        <w:rPr>
          <w:i/>
        </w:rPr>
        <w:t>Lunch</w:t>
      </w:r>
    </w:p>
    <w:p w:rsidR="007F62D5" w:rsidRDefault="007F62D5" w:rsidP="007C6674">
      <w:pPr>
        <w:pStyle w:val="BodyText"/>
      </w:pPr>
      <w:r>
        <w:t>14:00</w:t>
      </w:r>
      <w:r>
        <w:tab/>
        <w:t>Outcome of the RMDCN Workshop</w:t>
      </w:r>
    </w:p>
    <w:p w:rsidR="007F62D5" w:rsidRDefault="007F62D5" w:rsidP="007C6674">
      <w:pPr>
        <w:pStyle w:val="BodyText"/>
      </w:pPr>
      <w:r>
        <w:t>14:30</w:t>
      </w:r>
      <w:r>
        <w:tab/>
        <w:t>Status update on the procurement for the RMDCN-NG</w:t>
      </w:r>
      <w:r>
        <w:br/>
        <w:t>Summary of the RMDCN-NG specification of requirements</w:t>
      </w:r>
      <w:r>
        <w:br/>
        <w:t>RMDCN-NG – user requests</w:t>
      </w:r>
    </w:p>
    <w:p w:rsidR="007F62D5" w:rsidRDefault="007F62D5" w:rsidP="008B2EAD">
      <w:pPr>
        <w:pStyle w:val="BodyText"/>
      </w:pPr>
      <w:r>
        <w:t>15:30</w:t>
      </w:r>
      <w:r>
        <w:tab/>
      </w:r>
      <w:r w:rsidRPr="000B7D0A">
        <w:rPr>
          <w:i/>
        </w:rPr>
        <w:t>Coffee</w:t>
      </w:r>
      <w:r>
        <w:tab/>
      </w:r>
    </w:p>
    <w:p w:rsidR="007F62D5" w:rsidRDefault="007F62D5" w:rsidP="007C6674">
      <w:pPr>
        <w:pStyle w:val="BodyText"/>
      </w:pPr>
      <w:r>
        <w:t>16:00</w:t>
      </w:r>
      <w:r>
        <w:tab/>
        <w:t xml:space="preserve">Status update on the procurement for the RMDCN-NG - </w:t>
      </w:r>
      <w:r w:rsidRPr="008B2EAD">
        <w:rPr>
          <w:i/>
        </w:rPr>
        <w:t>continued</w:t>
      </w:r>
      <w:r>
        <w:br/>
        <w:t>Procurement plan</w:t>
      </w:r>
      <w:r>
        <w:br/>
        <w:t>Migration schedule</w:t>
      </w:r>
    </w:p>
    <w:p w:rsidR="007F62D5" w:rsidRDefault="007F62D5" w:rsidP="007C6674">
      <w:pPr>
        <w:pStyle w:val="BodyText"/>
      </w:pPr>
      <w:r>
        <w:t>16:30</w:t>
      </w:r>
      <w:r>
        <w:tab/>
      </w:r>
      <w:r w:rsidRPr="008746C1">
        <w:t xml:space="preserve">Any </w:t>
      </w:r>
      <w:r>
        <w:t>O</w:t>
      </w:r>
      <w:r w:rsidRPr="008746C1">
        <w:t xml:space="preserve">ther </w:t>
      </w:r>
      <w:r>
        <w:t>B</w:t>
      </w:r>
      <w:r w:rsidRPr="008746C1">
        <w:t>usiness</w:t>
      </w:r>
    </w:p>
    <w:p w:rsidR="007F62D5" w:rsidRDefault="007F62D5" w:rsidP="007C6674">
      <w:pPr>
        <w:pStyle w:val="BodyText"/>
      </w:pPr>
      <w:r>
        <w:t>17:00</w:t>
      </w:r>
      <w:r>
        <w:tab/>
        <w:t>Closure of the joint meeting</w:t>
      </w:r>
    </w:p>
    <w:p w:rsidR="007F62D5" w:rsidRDefault="007F62D5" w:rsidP="007C6674">
      <w:pPr>
        <w:pStyle w:val="BodyText"/>
      </w:pPr>
    </w:p>
    <w:sectPr w:rsidR="007F62D5" w:rsidSect="007C2629">
      <w:pgSz w:w="11906" w:h="16838"/>
      <w:pgMar w:top="1417" w:right="1797" w:bottom="1417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2D5" w:rsidRDefault="007F62D5">
      <w:r>
        <w:separator/>
      </w:r>
    </w:p>
  </w:endnote>
  <w:endnote w:type="continuationSeparator" w:id="1">
    <w:p w:rsidR="007F62D5" w:rsidRDefault="007F6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2D5" w:rsidRDefault="007F62D5">
      <w:r>
        <w:separator/>
      </w:r>
    </w:p>
  </w:footnote>
  <w:footnote w:type="continuationSeparator" w:id="1">
    <w:p w:rsidR="007F62D5" w:rsidRDefault="007F62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614BD"/>
    <w:multiLevelType w:val="hybridMultilevel"/>
    <w:tmpl w:val="8FF4FBBA"/>
    <w:lvl w:ilvl="0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2FA1674D"/>
    <w:multiLevelType w:val="hybridMultilevel"/>
    <w:tmpl w:val="990CFBBC"/>
    <w:lvl w:ilvl="0" w:tplc="29040B22">
      <w:start w:val="1"/>
      <w:numFmt w:val="decimal"/>
      <w:lvlText w:val="%1."/>
      <w:lvlJc w:val="left"/>
      <w:pPr>
        <w:tabs>
          <w:tab w:val="num" w:pos="1418"/>
        </w:tabs>
        <w:ind w:left="1418" w:hanging="698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BCB2275"/>
    <w:multiLevelType w:val="hybridMultilevel"/>
    <w:tmpl w:val="16D67A5E"/>
    <w:lvl w:ilvl="0" w:tplc="0809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3">
    <w:nsid w:val="3FC47ED2"/>
    <w:multiLevelType w:val="hybridMultilevel"/>
    <w:tmpl w:val="22DA56EC"/>
    <w:lvl w:ilvl="0" w:tplc="08090001">
      <w:start w:val="1"/>
      <w:numFmt w:val="bullet"/>
      <w:lvlText w:val=""/>
      <w:lvlJc w:val="left"/>
      <w:pPr>
        <w:ind w:left="20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6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2" w:hanging="360"/>
      </w:pPr>
      <w:rPr>
        <w:rFonts w:ascii="Wingdings" w:hAnsi="Wingdings" w:hint="default"/>
      </w:rPr>
    </w:lvl>
  </w:abstractNum>
  <w:abstractNum w:abstractNumId="4">
    <w:nsid w:val="43833007"/>
    <w:multiLevelType w:val="hybridMultilevel"/>
    <w:tmpl w:val="3384C45A"/>
    <w:lvl w:ilvl="0" w:tplc="EB40BB4A">
      <w:start w:val="1"/>
      <w:numFmt w:val="bullet"/>
      <w:lvlText w:val=""/>
      <w:lvlJc w:val="left"/>
      <w:pPr>
        <w:ind w:left="20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6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4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2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6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8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802" w:hanging="360"/>
      </w:pPr>
      <w:rPr>
        <w:rFonts w:ascii="Wingdings" w:hAnsi="Wingdings" w:hint="default"/>
      </w:rPr>
    </w:lvl>
  </w:abstractNum>
  <w:abstractNum w:abstractNumId="5">
    <w:nsid w:val="5F051A12"/>
    <w:multiLevelType w:val="hybridMultilevel"/>
    <w:tmpl w:val="D6B0B25A"/>
    <w:lvl w:ilvl="0" w:tplc="C5B679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CECA6">
      <w:start w:val="17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3A91E6">
      <w:start w:val="17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6E06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C9C7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A30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2917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121E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9856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2C2984"/>
    <w:multiLevelType w:val="hybridMultilevel"/>
    <w:tmpl w:val="E9CCB6D6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20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WatermarkFontName" w:val="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?"/>
    <w:docVar w:name="WatermarkFontSize" w:val="&lt;"/>
  </w:docVars>
  <w:rsids>
    <w:rsidRoot w:val="007C2629"/>
    <w:rsid w:val="00077FB2"/>
    <w:rsid w:val="000801F1"/>
    <w:rsid w:val="000836F6"/>
    <w:rsid w:val="000B7D0A"/>
    <w:rsid w:val="00135C83"/>
    <w:rsid w:val="001429CA"/>
    <w:rsid w:val="00257B50"/>
    <w:rsid w:val="00306007"/>
    <w:rsid w:val="0036425A"/>
    <w:rsid w:val="00385933"/>
    <w:rsid w:val="0041285F"/>
    <w:rsid w:val="00437C9A"/>
    <w:rsid w:val="004678FB"/>
    <w:rsid w:val="00472777"/>
    <w:rsid w:val="004D1C3E"/>
    <w:rsid w:val="004E7E18"/>
    <w:rsid w:val="005013B2"/>
    <w:rsid w:val="0050301F"/>
    <w:rsid w:val="005111FA"/>
    <w:rsid w:val="00531056"/>
    <w:rsid w:val="005355A3"/>
    <w:rsid w:val="005460B4"/>
    <w:rsid w:val="005A0046"/>
    <w:rsid w:val="00624659"/>
    <w:rsid w:val="006F782D"/>
    <w:rsid w:val="00701F82"/>
    <w:rsid w:val="00707C87"/>
    <w:rsid w:val="00723DEF"/>
    <w:rsid w:val="007B0DE6"/>
    <w:rsid w:val="007C2629"/>
    <w:rsid w:val="007C6674"/>
    <w:rsid w:val="007E1658"/>
    <w:rsid w:val="007F62D5"/>
    <w:rsid w:val="007F76D1"/>
    <w:rsid w:val="008746C1"/>
    <w:rsid w:val="008B2EAD"/>
    <w:rsid w:val="008F288C"/>
    <w:rsid w:val="00A13CCC"/>
    <w:rsid w:val="00A47C00"/>
    <w:rsid w:val="00A60640"/>
    <w:rsid w:val="00A9290E"/>
    <w:rsid w:val="00AA2E10"/>
    <w:rsid w:val="00B156E3"/>
    <w:rsid w:val="00B16D4A"/>
    <w:rsid w:val="00B21430"/>
    <w:rsid w:val="00B26722"/>
    <w:rsid w:val="00BC69B1"/>
    <w:rsid w:val="00C244FD"/>
    <w:rsid w:val="00C419B6"/>
    <w:rsid w:val="00CB16E3"/>
    <w:rsid w:val="00CB336B"/>
    <w:rsid w:val="00CE2FB0"/>
    <w:rsid w:val="00D96727"/>
    <w:rsid w:val="00DD0C06"/>
    <w:rsid w:val="00DE747A"/>
    <w:rsid w:val="00DF20B3"/>
    <w:rsid w:val="00E358D8"/>
    <w:rsid w:val="00E85F81"/>
    <w:rsid w:val="00E87724"/>
    <w:rsid w:val="00E9619D"/>
    <w:rsid w:val="00EA36E9"/>
    <w:rsid w:val="00EE44FC"/>
    <w:rsid w:val="00F227B1"/>
    <w:rsid w:val="00F56BB1"/>
    <w:rsid w:val="00F66E3D"/>
    <w:rsid w:val="00F76983"/>
    <w:rsid w:val="00FE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983"/>
    <w:rPr>
      <w:rFonts w:ascii="Times New Roman" w:hAnsi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F76983"/>
    <w:pPr>
      <w:keepNext/>
      <w:tabs>
        <w:tab w:val="left" w:pos="851"/>
      </w:tabs>
      <w:spacing w:before="240" w:after="60"/>
      <w:jc w:val="both"/>
      <w:outlineLvl w:val="0"/>
    </w:pPr>
    <w:rPr>
      <w:b/>
      <w:bCs/>
      <w:kern w:val="28"/>
    </w:rPr>
  </w:style>
  <w:style w:type="paragraph" w:styleId="Heading2">
    <w:name w:val="heading 2"/>
    <w:basedOn w:val="Heading1"/>
    <w:next w:val="BodyText"/>
    <w:link w:val="Heading2Char"/>
    <w:uiPriority w:val="99"/>
    <w:qFormat/>
    <w:rsid w:val="00F76983"/>
    <w:pPr>
      <w:jc w:val="left"/>
      <w:outlineLvl w:val="1"/>
    </w:pPr>
    <w:rPr>
      <w:kern w:val="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C2629"/>
    <w:rPr>
      <w:rFonts w:ascii="Cambria" w:eastAsia="SimSu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C2629"/>
    <w:rPr>
      <w:rFonts w:ascii="Cambria" w:eastAsia="SimSun" w:hAnsi="Cambria" w:cs="Times New Roman"/>
      <w:b/>
      <w:bCs/>
      <w:i/>
      <w:iCs/>
      <w:sz w:val="28"/>
      <w:szCs w:val="28"/>
      <w:lang w:val="en-GB" w:eastAsia="en-US"/>
    </w:rPr>
  </w:style>
  <w:style w:type="paragraph" w:styleId="Header">
    <w:name w:val="header"/>
    <w:basedOn w:val="Normal"/>
    <w:link w:val="HeaderChar"/>
    <w:uiPriority w:val="99"/>
    <w:rsid w:val="00F7698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C2629"/>
    <w:rPr>
      <w:rFonts w:ascii="Times New Roman" w:hAnsi="Times New Roman" w:cs="Times New Roman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rsid w:val="00F7698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C2629"/>
    <w:rPr>
      <w:rFonts w:ascii="Times New Roman" w:hAnsi="Times New Roman" w:cs="Times New Roman"/>
      <w:sz w:val="24"/>
      <w:szCs w:val="24"/>
      <w:lang w:val="en-GB" w:eastAsia="en-US"/>
    </w:rPr>
  </w:style>
  <w:style w:type="paragraph" w:styleId="BodyText">
    <w:name w:val="Body Text"/>
    <w:basedOn w:val="Normal"/>
    <w:link w:val="BodyTextChar"/>
    <w:autoRedefine/>
    <w:uiPriority w:val="99"/>
    <w:rsid w:val="007C6674"/>
    <w:pPr>
      <w:tabs>
        <w:tab w:val="left" w:pos="1320"/>
        <w:tab w:val="left" w:pos="1440"/>
        <w:tab w:val="left" w:pos="2268"/>
      </w:tabs>
      <w:spacing w:after="120" w:line="288" w:lineRule="auto"/>
      <w:ind w:left="2040" w:right="-88" w:hanging="1320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C6674"/>
    <w:rPr>
      <w:rFonts w:ascii="Times New Roman" w:hAnsi="Times New Roman" w:cs="Times New Roman"/>
      <w:lang w:val="en-GB" w:eastAsia="en-US"/>
    </w:rPr>
  </w:style>
  <w:style w:type="character" w:customStyle="1" w:styleId="shorttext">
    <w:name w:val="short_text"/>
    <w:basedOn w:val="DefaultParagraphFont"/>
    <w:uiPriority w:val="99"/>
    <w:rsid w:val="00F76983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28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288C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139</Words>
  <Characters>797</Characters>
  <Application>Microsoft Office Outlook</Application>
  <DocSecurity>0</DocSecurity>
  <Lines>0</Lines>
  <Paragraphs>0</Paragraphs>
  <ScaleCrop>false</ScaleCrop>
  <Company>ECMWF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12th RMDCN Operations Committee Meeting</dc:title>
  <dc:subject>Agenda</dc:subject>
  <dc:creator>Tony Bakker</dc:creator>
  <cp:keywords/>
  <dc:description/>
  <cp:lastModifiedBy>DThomas</cp:lastModifiedBy>
  <cp:revision>2</cp:revision>
  <cp:lastPrinted>2011-06-22T13:24:00Z</cp:lastPrinted>
  <dcterms:created xsi:type="dcterms:W3CDTF">2012-05-09T12:18:00Z</dcterms:created>
  <dcterms:modified xsi:type="dcterms:W3CDTF">2012-05-09T12:18:00Z</dcterms:modified>
</cp:coreProperties>
</file>