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4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5962"/>
        <w:gridCol w:w="283"/>
        <w:gridCol w:w="3669"/>
      </w:tblGrid>
      <w:tr w:rsidR="009F4056" w:rsidRPr="00E85311" w:rsidTr="008D5A61">
        <w:trPr>
          <w:trHeight w:val="2613"/>
        </w:trPr>
        <w:tc>
          <w:tcPr>
            <w:tcW w:w="596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9F4056" w:rsidRPr="00E54E67" w:rsidRDefault="009F4056" w:rsidP="008D5A61">
            <w:pPr>
              <w:pStyle w:val="BodyText"/>
              <w:jc w:val="center"/>
            </w:pPr>
            <w:r w:rsidRPr="00E54E67">
              <w:t>WORLD METEOROLOGICAL ORGANIZATION</w:t>
            </w:r>
          </w:p>
          <w:p w:rsidR="009F4056" w:rsidRPr="00E54E67" w:rsidRDefault="009F4056" w:rsidP="008D5A61">
            <w:pPr>
              <w:pStyle w:val="BodyText"/>
              <w:jc w:val="center"/>
            </w:pPr>
            <w:r w:rsidRPr="00E54E67">
              <w:t>_________________________</w:t>
            </w:r>
          </w:p>
          <w:p w:rsidR="009F4056" w:rsidRDefault="009F4056" w:rsidP="008D5A61">
            <w:pPr>
              <w:pStyle w:val="NormalWeb"/>
              <w:jc w:val="center"/>
              <w:rPr>
                <w:rFonts w:ascii="Arial" w:eastAsia="SimSun" w:hAnsi="Arial" w:cs="Arial"/>
                <w:szCs w:val="22"/>
                <w:lang w:eastAsia="en-GB"/>
              </w:rPr>
            </w:pPr>
            <w:r>
              <w:rPr>
                <w:rFonts w:ascii="Arial" w:eastAsia="SimSun" w:hAnsi="Arial" w:cs="Arial"/>
                <w:szCs w:val="22"/>
                <w:lang w:eastAsia="en-GB"/>
              </w:rPr>
              <w:t>COMMISSION FOR BASIC SYSTEMS</w:t>
            </w:r>
          </w:p>
          <w:p w:rsidR="009F4056" w:rsidRDefault="009F4056" w:rsidP="008D5A61">
            <w:pPr>
              <w:pStyle w:val="NormalWeb"/>
              <w:ind w:right="-515"/>
              <w:jc w:val="center"/>
              <w:rPr>
                <w:rFonts w:ascii="Arial" w:eastAsia="SimSun" w:hAnsi="Arial" w:cs="Arial"/>
                <w:szCs w:val="22"/>
                <w:lang w:eastAsia="en-GB"/>
              </w:rPr>
            </w:pPr>
            <w:r>
              <w:rPr>
                <w:rFonts w:ascii="Arial" w:eastAsia="SimSun" w:hAnsi="Arial" w:cs="Arial"/>
                <w:szCs w:val="22"/>
                <w:lang w:eastAsia="en-GB"/>
              </w:rPr>
              <w:t>OPAG ON INFORMATION SYSTEMS &amp; SERVICES</w:t>
            </w:r>
          </w:p>
          <w:p w:rsidR="009F4056" w:rsidRPr="00A77832" w:rsidRDefault="009F4056" w:rsidP="008D5A61">
            <w:pPr>
              <w:pStyle w:val="NormalWeb"/>
              <w:jc w:val="center"/>
              <w:rPr>
                <w:rFonts w:ascii="Arial" w:eastAsia="SimSun" w:hAnsi="Arial" w:cs="Arial"/>
                <w:szCs w:val="22"/>
                <w:lang w:eastAsia="en-GB"/>
              </w:rPr>
            </w:pPr>
            <w:r w:rsidRPr="00A77832">
              <w:rPr>
                <w:rFonts w:ascii="Arial" w:eastAsia="SimSun" w:hAnsi="Arial" w:cs="Arial"/>
                <w:szCs w:val="22"/>
                <w:lang w:eastAsia="en-GB"/>
              </w:rPr>
              <w:t>Expert Team on Communication Techniques and Structure</w:t>
            </w:r>
          </w:p>
          <w:p w:rsidR="009F4056" w:rsidRPr="00F86204" w:rsidRDefault="009F4056" w:rsidP="008D5A61">
            <w:pPr>
              <w:pStyle w:val="NormalWeb"/>
              <w:jc w:val="center"/>
              <w:rPr>
                <w:rFonts w:ascii="Arial" w:eastAsia="SimSun" w:hAnsi="Arial" w:cs="Arial"/>
                <w:szCs w:val="22"/>
                <w:lang w:eastAsia="en-GB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eastAsia="SimSun" w:hAnsi="Arial" w:cs="Arial"/>
                    <w:szCs w:val="22"/>
                    <w:lang w:eastAsia="en-GB"/>
                  </w:rPr>
                  <w:t>Geneva</w:t>
                </w:r>
              </w:smartTag>
            </w:smartTag>
            <w:r w:rsidRPr="00F86204">
              <w:rPr>
                <w:rFonts w:ascii="Arial" w:eastAsia="SimSun" w:hAnsi="Arial" w:cs="Arial"/>
                <w:szCs w:val="22"/>
                <w:lang w:eastAsia="en-GB"/>
              </w:rPr>
              <w:t>, 30 Apr – 03 May 2012</w:t>
            </w:r>
          </w:p>
          <w:p w:rsidR="009F4056" w:rsidRPr="00A77832" w:rsidRDefault="009F4056" w:rsidP="008D5A61">
            <w:pPr>
              <w:pStyle w:val="NormalWeb"/>
              <w:rPr>
                <w:rFonts w:ascii="Arial" w:eastAsia="SimSun" w:hAnsi="Arial" w:cs="Arial"/>
                <w:szCs w:val="22"/>
                <w:lang w:eastAsia="en-GB"/>
              </w:rPr>
            </w:pPr>
          </w:p>
          <w:p w:rsidR="009F4056" w:rsidRPr="00E54E67" w:rsidRDefault="009F4056" w:rsidP="008D5A61">
            <w:pPr>
              <w:pStyle w:val="BodyText"/>
              <w:jc w:val="center"/>
            </w:pPr>
          </w:p>
        </w:tc>
        <w:tc>
          <w:tcPr>
            <w:tcW w:w="28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9F4056" w:rsidRPr="00E54E67" w:rsidRDefault="009F4056" w:rsidP="008D5A61">
            <w:pPr>
              <w:spacing w:line="144" w:lineRule="exact"/>
            </w:pPr>
          </w:p>
          <w:p w:rsidR="009F4056" w:rsidRPr="00E54E67" w:rsidRDefault="009F4056" w:rsidP="008D5A61"/>
        </w:tc>
        <w:tc>
          <w:tcPr>
            <w:tcW w:w="366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9F4056" w:rsidRPr="0061457F" w:rsidRDefault="009F4056" w:rsidP="008D5A61">
            <w:pPr>
              <w:jc w:val="center"/>
              <w:rPr>
                <w:lang w:val="fr-FR"/>
              </w:rPr>
            </w:pPr>
            <w:r w:rsidRPr="00DD00CF">
              <w:rPr>
                <w:lang w:val="fr-FR"/>
              </w:rPr>
              <w:t xml:space="preserve">ET-CTS/Doc. </w:t>
            </w:r>
            <w:r>
              <w:rPr>
                <w:lang w:val="fr-FR"/>
              </w:rPr>
              <w:t>5.3.1</w:t>
            </w:r>
          </w:p>
          <w:p w:rsidR="009F4056" w:rsidRPr="0061457F" w:rsidRDefault="009F4056" w:rsidP="008D5A61">
            <w:pPr>
              <w:jc w:val="center"/>
              <w:rPr>
                <w:lang w:val="fr-FR"/>
              </w:rPr>
            </w:pPr>
            <w:r w:rsidRPr="0061457F">
              <w:rPr>
                <w:lang w:val="fr-FR"/>
              </w:rPr>
              <w:t>(</w:t>
            </w:r>
            <w:r>
              <w:rPr>
                <w:lang w:val="fr-FR" w:eastAsia="ja-JP"/>
              </w:rPr>
              <w:t>19</w:t>
            </w:r>
            <w:r w:rsidRPr="0061457F">
              <w:rPr>
                <w:lang w:val="fr-FR" w:eastAsia="ja-JP"/>
              </w:rPr>
              <w:t xml:space="preserve"> </w:t>
            </w:r>
            <w:r>
              <w:rPr>
                <w:lang w:val="fr-FR" w:eastAsia="ja-JP"/>
              </w:rPr>
              <w:t>IV 2012</w:t>
            </w:r>
            <w:r w:rsidRPr="0061457F">
              <w:rPr>
                <w:lang w:val="fr-FR"/>
              </w:rPr>
              <w:t>)</w:t>
            </w:r>
          </w:p>
          <w:p w:rsidR="009F4056" w:rsidRPr="00E54E67" w:rsidRDefault="009F4056" w:rsidP="008D5A61">
            <w:pPr>
              <w:jc w:val="center"/>
            </w:pPr>
            <w:r w:rsidRPr="00E54E67">
              <w:t>____________</w:t>
            </w:r>
          </w:p>
          <w:p w:rsidR="009F4056" w:rsidRPr="00E54E67" w:rsidRDefault="009F4056" w:rsidP="008D5A61">
            <w:pPr>
              <w:jc w:val="center"/>
            </w:pPr>
          </w:p>
          <w:p w:rsidR="009F4056" w:rsidRPr="00E54E67" w:rsidRDefault="009F4056" w:rsidP="008D5A61">
            <w:pPr>
              <w:jc w:val="center"/>
            </w:pPr>
            <w:r w:rsidRPr="00E54E67">
              <w:t xml:space="preserve">ITEM  </w:t>
            </w:r>
            <w:r>
              <w:t>5</w:t>
            </w:r>
          </w:p>
          <w:p w:rsidR="009F4056" w:rsidRPr="00E54E67" w:rsidRDefault="009F4056" w:rsidP="008D5A61">
            <w:pPr>
              <w:jc w:val="center"/>
            </w:pPr>
          </w:p>
          <w:p w:rsidR="009F4056" w:rsidRPr="00E54E67" w:rsidRDefault="009F4056" w:rsidP="008D5A61">
            <w:pPr>
              <w:jc w:val="center"/>
            </w:pPr>
          </w:p>
          <w:p w:rsidR="009F4056" w:rsidRPr="00E54E67" w:rsidRDefault="009F4056" w:rsidP="008D5A61">
            <w:pPr>
              <w:jc w:val="center"/>
            </w:pPr>
            <w:r w:rsidRPr="00E54E67">
              <w:t>ENGLISH only</w:t>
            </w:r>
          </w:p>
        </w:tc>
      </w:tr>
    </w:tbl>
    <w:p w:rsidR="009F4056" w:rsidRPr="00E85311" w:rsidRDefault="009F4056" w:rsidP="00203512">
      <w:pPr>
        <w:rPr>
          <w:rFonts w:cs="Arial"/>
          <w:b/>
          <w:lang w:eastAsia="ja-JP"/>
        </w:rPr>
      </w:pPr>
    </w:p>
    <w:p w:rsidR="009F4056" w:rsidRPr="00E85311" w:rsidRDefault="009F4056" w:rsidP="00203512">
      <w:pPr>
        <w:rPr>
          <w:rFonts w:cs="Arial"/>
          <w:b/>
          <w:lang w:eastAsia="ja-JP"/>
        </w:rPr>
      </w:pPr>
    </w:p>
    <w:p w:rsidR="009F4056" w:rsidRPr="00E85311" w:rsidRDefault="009F4056" w:rsidP="00203512">
      <w:pPr>
        <w:rPr>
          <w:rFonts w:cs="Arial"/>
          <w:b/>
        </w:rPr>
      </w:pPr>
    </w:p>
    <w:p w:rsidR="009F4056" w:rsidRPr="000767DF" w:rsidRDefault="009F4056" w:rsidP="00203512">
      <w:pPr>
        <w:spacing w:line="240" w:lineRule="exact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Consideration for Allocation of IPv6 address space</w:t>
      </w:r>
    </w:p>
    <w:p w:rsidR="009F4056" w:rsidRPr="00E85311" w:rsidRDefault="009F4056" w:rsidP="0044691C">
      <w:pPr>
        <w:ind w:leftChars="272" w:left="31680" w:rightChars="235" w:right="31680"/>
        <w:jc w:val="center"/>
        <w:rPr>
          <w:rFonts w:cs="Arial"/>
          <w:i/>
          <w:szCs w:val="22"/>
        </w:rPr>
      </w:pPr>
      <w:r w:rsidRPr="00E85311">
        <w:rPr>
          <w:rFonts w:cs="Arial"/>
          <w:i/>
          <w:szCs w:val="22"/>
        </w:rPr>
        <w:t>(Submitted by</w:t>
      </w:r>
      <w:r>
        <w:rPr>
          <w:rFonts w:cs="Arial"/>
          <w:i/>
          <w:szCs w:val="22"/>
        </w:rPr>
        <w:t xml:space="preserve"> RTH </w:t>
      </w:r>
      <w:smartTag w:uri="urn:schemas-microsoft-com:office:smarttags" w:element="City">
        <w:smartTag w:uri="urn:schemas-microsoft-com:office:smarttags" w:element="place">
          <w:r>
            <w:rPr>
              <w:rFonts w:cs="Arial"/>
              <w:i/>
              <w:szCs w:val="22"/>
            </w:rPr>
            <w:t>Offenbach</w:t>
          </w:r>
        </w:smartTag>
      </w:smartTag>
      <w:r w:rsidRPr="00E85311">
        <w:rPr>
          <w:rFonts w:cs="Arial"/>
          <w:i/>
          <w:szCs w:val="22"/>
          <w:lang w:eastAsia="ja-JP"/>
        </w:rPr>
        <w:t>)</w:t>
      </w:r>
    </w:p>
    <w:p w:rsidR="009F4056" w:rsidRPr="00E85311" w:rsidRDefault="009F4056" w:rsidP="00203512">
      <w:pPr>
        <w:pStyle w:val="Heading2"/>
        <w:rPr>
          <w:rFonts w:cs="Arial"/>
          <w:b w:val="0"/>
          <w:bCs w:val="0"/>
          <w:i w:val="0"/>
          <w:iCs w:val="0"/>
          <w:sz w:val="22"/>
          <w:lang w:eastAsia="ja-JP"/>
        </w:rPr>
      </w:pPr>
    </w:p>
    <w:p w:rsidR="009F4056" w:rsidRPr="00E85311" w:rsidRDefault="009F4056" w:rsidP="00203512">
      <w:pPr>
        <w:rPr>
          <w:lang w:eastAsia="ja-JP"/>
        </w:rPr>
      </w:pPr>
    </w:p>
    <w:p w:rsidR="009F4056" w:rsidRPr="00E85311" w:rsidRDefault="009F4056" w:rsidP="00203512">
      <w:pPr>
        <w:rPr>
          <w:lang w:eastAsia="ja-JP"/>
        </w:rPr>
      </w:pPr>
    </w:p>
    <w:p w:rsidR="009F4056" w:rsidRPr="00E85311" w:rsidRDefault="009F4056" w:rsidP="00203512">
      <w:pPr>
        <w:rPr>
          <w:lang w:eastAsia="ja-JP"/>
        </w:rPr>
      </w:pPr>
    </w:p>
    <w:p w:rsidR="009F4056" w:rsidRPr="00E85311" w:rsidRDefault="009F4056" w:rsidP="00203512">
      <w:pPr>
        <w:rPr>
          <w:lang w:eastAsia="ja-JP"/>
        </w:rPr>
      </w:pPr>
    </w:p>
    <w:p w:rsidR="009F4056" w:rsidRPr="00E85311" w:rsidRDefault="009F4056" w:rsidP="00203512">
      <w:pPr>
        <w:rPr>
          <w:lang w:eastAsia="ja-JP"/>
        </w:rPr>
      </w:pPr>
    </w:p>
    <w:tbl>
      <w:tblPr>
        <w:tblW w:w="8647" w:type="dxa"/>
        <w:tblInd w:w="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47"/>
      </w:tblGrid>
      <w:tr w:rsidR="009F4056" w:rsidRPr="00E85311" w:rsidTr="008D5A61">
        <w:trPr>
          <w:trHeight w:val="1295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</w:tcPr>
          <w:p w:rsidR="009F4056" w:rsidRPr="00E85311" w:rsidRDefault="009F4056" w:rsidP="008D5A61">
            <w:pPr>
              <w:pStyle w:val="Heading2"/>
              <w:spacing w:after="0"/>
              <w:jc w:val="center"/>
              <w:rPr>
                <w:rFonts w:cs="Arial"/>
                <w:i w:val="0"/>
                <w:sz w:val="22"/>
              </w:rPr>
            </w:pPr>
          </w:p>
          <w:p w:rsidR="009F4056" w:rsidRPr="00F21DC4" w:rsidRDefault="009F4056" w:rsidP="008D5A61">
            <w:pPr>
              <w:pStyle w:val="BodyText"/>
              <w:spacing w:before="100"/>
              <w:jc w:val="center"/>
              <w:rPr>
                <w:rFonts w:cs="Arial"/>
                <w:b/>
                <w:bCs/>
                <w:i/>
                <w:iCs/>
                <w:sz w:val="24"/>
              </w:rPr>
            </w:pPr>
            <w:r w:rsidRPr="00F21DC4">
              <w:rPr>
                <w:rFonts w:cs="Arial"/>
                <w:b/>
                <w:bCs/>
                <w:i/>
                <w:iCs/>
                <w:sz w:val="24"/>
              </w:rPr>
              <w:t>Summary and purpose of document</w:t>
            </w:r>
          </w:p>
          <w:p w:rsidR="009F4056" w:rsidRPr="00E85311" w:rsidRDefault="009F4056" w:rsidP="008D5A61">
            <w:pPr>
              <w:rPr>
                <w:rFonts w:cs="Arial"/>
              </w:rPr>
            </w:pPr>
          </w:p>
          <w:p w:rsidR="009F4056" w:rsidRDefault="009F4056" w:rsidP="009F4056">
            <w:pPr>
              <w:widowControl w:val="0"/>
              <w:tabs>
                <w:tab w:val="clear" w:pos="851"/>
                <w:tab w:val="center" w:pos="1960"/>
                <w:tab w:val="left" w:pos="5929"/>
              </w:tabs>
              <w:ind w:left="279" w:rightChars="83" w:right="31680"/>
              <w:jc w:val="both"/>
              <w:rPr>
                <w:rFonts w:cs="Arial"/>
                <w:spacing w:val="-2"/>
                <w:lang w:eastAsia="ja-JP"/>
              </w:rPr>
            </w:pPr>
            <w:r>
              <w:rPr>
                <w:rFonts w:cs="Arial"/>
                <w:spacing w:val="-2"/>
              </w:rPr>
              <w:t>This paper presents a recommendation for the allocation of IPv6 address space.</w:t>
            </w:r>
          </w:p>
          <w:p w:rsidR="009F4056" w:rsidRPr="00E85311" w:rsidRDefault="009F4056" w:rsidP="009F4056">
            <w:pPr>
              <w:widowControl w:val="0"/>
              <w:tabs>
                <w:tab w:val="clear" w:pos="851"/>
                <w:tab w:val="center" w:pos="1960"/>
                <w:tab w:val="left" w:pos="5929"/>
              </w:tabs>
              <w:ind w:left="279" w:rightChars="83" w:right="31680"/>
              <w:jc w:val="both"/>
              <w:rPr>
                <w:rFonts w:cs="Arial"/>
              </w:rPr>
            </w:pPr>
          </w:p>
        </w:tc>
      </w:tr>
    </w:tbl>
    <w:p w:rsidR="009F4056" w:rsidRPr="00E85311" w:rsidRDefault="009F4056" w:rsidP="00203512">
      <w:pPr>
        <w:pStyle w:val="BodyText"/>
        <w:rPr>
          <w:rFonts w:cs="Arial"/>
        </w:rPr>
      </w:pPr>
    </w:p>
    <w:p w:rsidR="009F4056" w:rsidRDefault="009F4056" w:rsidP="00203512">
      <w:pPr>
        <w:pStyle w:val="BodyText"/>
        <w:rPr>
          <w:rFonts w:cs="Arial"/>
        </w:rPr>
      </w:pPr>
    </w:p>
    <w:p w:rsidR="009F4056" w:rsidRPr="00E85311" w:rsidRDefault="009F4056" w:rsidP="00203512">
      <w:pPr>
        <w:pStyle w:val="BodyText"/>
        <w:rPr>
          <w:rFonts w:cs="Arial"/>
        </w:rPr>
      </w:pPr>
    </w:p>
    <w:p w:rsidR="009F4056" w:rsidRPr="00E85311" w:rsidRDefault="009F4056" w:rsidP="00203512">
      <w:pPr>
        <w:pStyle w:val="BodyText"/>
        <w:rPr>
          <w:rFonts w:cs="Arial"/>
        </w:rPr>
      </w:pPr>
    </w:p>
    <w:p w:rsidR="009F4056" w:rsidRPr="00E85311" w:rsidRDefault="009F4056" w:rsidP="00203512">
      <w:pPr>
        <w:pStyle w:val="BodyText"/>
        <w:rPr>
          <w:rFonts w:cs="Arial"/>
        </w:rPr>
      </w:pPr>
    </w:p>
    <w:p w:rsidR="009F4056" w:rsidRPr="00E85311" w:rsidRDefault="009F4056" w:rsidP="00203512">
      <w:pPr>
        <w:pStyle w:val="BodyText"/>
        <w:rPr>
          <w:rFonts w:cs="Arial"/>
        </w:rPr>
      </w:pPr>
    </w:p>
    <w:p w:rsidR="009F4056" w:rsidRPr="00E85311" w:rsidRDefault="009F4056" w:rsidP="00203512">
      <w:pPr>
        <w:jc w:val="center"/>
        <w:rPr>
          <w:rFonts w:cs="Arial"/>
          <w:b/>
          <w:bCs/>
        </w:rPr>
      </w:pPr>
      <w:r w:rsidRPr="00E85311">
        <w:rPr>
          <w:rFonts w:cs="Arial"/>
          <w:b/>
          <w:bCs/>
        </w:rPr>
        <w:t>ACTION PROPOSED:</w:t>
      </w:r>
      <w:r>
        <w:rPr>
          <w:rFonts w:cs="Arial"/>
          <w:b/>
          <w:bCs/>
        </w:rPr>
        <w:t xml:space="preserve"> </w:t>
      </w:r>
      <w:r w:rsidRPr="00E85311">
        <w:rPr>
          <w:rFonts w:cs="Arial"/>
          <w:lang w:eastAsia="ja-JP"/>
        </w:rPr>
        <w:t xml:space="preserve">The meeting is invited to review the </w:t>
      </w:r>
      <w:r>
        <w:rPr>
          <w:rFonts w:cs="Arial"/>
          <w:lang w:eastAsia="ja-JP"/>
        </w:rPr>
        <w:t>document</w:t>
      </w:r>
      <w:r w:rsidRPr="00E85311">
        <w:rPr>
          <w:rFonts w:cs="Arial"/>
          <w:lang w:eastAsia="ja-JP"/>
        </w:rPr>
        <w:t>.</w:t>
      </w:r>
    </w:p>
    <w:p w:rsidR="009F4056" w:rsidRDefault="009F4056" w:rsidP="00866498"/>
    <w:p w:rsidR="009F4056" w:rsidRDefault="009F4056" w:rsidP="00866498">
      <w:pPr>
        <w:rPr>
          <w:b/>
          <w:sz w:val="24"/>
          <w:szCs w:val="24"/>
        </w:rPr>
      </w:pPr>
    </w:p>
    <w:p w:rsidR="009F4056" w:rsidRDefault="009F4056" w:rsidP="00866498">
      <w:pPr>
        <w:rPr>
          <w:b/>
          <w:sz w:val="24"/>
          <w:szCs w:val="24"/>
        </w:rPr>
      </w:pPr>
    </w:p>
    <w:p w:rsidR="009F4056" w:rsidRDefault="009F4056" w:rsidP="00866498">
      <w:pPr>
        <w:keepNext/>
        <w:keepLines/>
        <w:numPr>
          <w:ilvl w:val="0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request global /48 PI or larger if justified (multihoming possible, no NAT required)</w:t>
      </w:r>
      <w:r>
        <w:rPr>
          <w:sz w:val="24"/>
          <w:szCs w:val="24"/>
        </w:rPr>
        <w:br/>
      </w:r>
    </w:p>
    <w:p w:rsidR="009F4056" w:rsidRDefault="009F4056" w:rsidP="00866498">
      <w:pPr>
        <w:keepNext/>
        <w:keepLines/>
        <w:numPr>
          <w:ilvl w:val="0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subnet into /64: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recommended by RFC3177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consistency makes management easy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MUST for SLAAC (Stateless Address AutoConfiguration)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Could be seen as loss of address space</w:t>
      </w:r>
      <w:r>
        <w:rPr>
          <w:sz w:val="24"/>
          <w:szCs w:val="24"/>
        </w:rPr>
        <w:br/>
      </w:r>
    </w:p>
    <w:p w:rsidR="009F4056" w:rsidRDefault="009F4056" w:rsidP="00866498">
      <w:pPr>
        <w:keepNext/>
        <w:keepLines/>
        <w:numPr>
          <w:ilvl w:val="0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Subnets &gt; 64 (address space conservation)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recommended for special cases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/126 – valid for p2p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/127 – not valid for p2p (RFC3627)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/128 – loopback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can complicate management</w:t>
      </w:r>
    </w:p>
    <w:p w:rsidR="009F4056" w:rsidRDefault="009F4056" w:rsidP="00866498">
      <w:pPr>
        <w:keepNext/>
        <w:keepLines/>
        <w:numPr>
          <w:ilvl w:val="1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must avoid overlap with specific addresses: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Router Anycast (RFC3513)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Embedded RP (RFC3956)</w:t>
      </w:r>
    </w:p>
    <w:p w:rsidR="009F4056" w:rsidRDefault="009F4056" w:rsidP="00866498">
      <w:pPr>
        <w:keepNext/>
        <w:keepLines/>
        <w:numPr>
          <w:ilvl w:val="2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ISATAP addresses (Intra-Site Automatic Tunnel Adressing Protocol)</w:t>
      </w:r>
      <w:r>
        <w:rPr>
          <w:sz w:val="24"/>
          <w:szCs w:val="24"/>
        </w:rPr>
        <w:br/>
      </w:r>
    </w:p>
    <w:p w:rsidR="009F4056" w:rsidRDefault="009F4056" w:rsidP="00866498">
      <w:pPr>
        <w:keepNext/>
        <w:keepLines/>
        <w:numPr>
          <w:ilvl w:val="0"/>
          <w:numId w:val="46"/>
        </w:numPr>
        <w:tabs>
          <w:tab w:val="clear" w:pos="851"/>
        </w:tabs>
        <w:rPr>
          <w:sz w:val="24"/>
          <w:szCs w:val="24"/>
        </w:rPr>
      </w:pPr>
      <w:r>
        <w:rPr>
          <w:sz w:val="24"/>
          <w:szCs w:val="24"/>
        </w:rPr>
        <w:t>Use ULA addresses only where no NAT will ever be required (eg. Internal VoIP)</w:t>
      </w:r>
    </w:p>
    <w:p w:rsidR="009F4056" w:rsidRPr="00F92F69" w:rsidRDefault="009F4056" w:rsidP="00866498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(ULA = unique </w:t>
      </w:r>
      <w:r w:rsidRPr="007A48BB">
        <w:rPr>
          <w:sz w:val="24"/>
          <w:szCs w:val="24"/>
        </w:rPr>
        <w:t>local address  is an IPv6 address in the block fc00::/7)</w:t>
      </w:r>
    </w:p>
    <w:p w:rsidR="009F4056" w:rsidRPr="00F24360" w:rsidRDefault="009F4056" w:rsidP="00866498"/>
    <w:p w:rsidR="009F4056" w:rsidRDefault="009F4056" w:rsidP="002B2E02">
      <w:pPr>
        <w:pStyle w:val="BlockText"/>
        <w:ind w:left="0" w:right="-1"/>
        <w:rPr>
          <w:lang w:val="en-GB"/>
        </w:rPr>
      </w:pPr>
    </w:p>
    <w:p w:rsidR="009F4056" w:rsidRPr="000D0684" w:rsidRDefault="009F4056" w:rsidP="000D0684">
      <w:pPr>
        <w:pStyle w:val="BlockText"/>
        <w:ind w:left="0" w:right="-1"/>
        <w:rPr>
          <w:lang w:val="en-GB"/>
        </w:rPr>
      </w:pPr>
      <w:r>
        <w:t>Additional information:</w:t>
      </w:r>
    </w:p>
    <w:p w:rsidR="009F4056" w:rsidRPr="000D0684" w:rsidRDefault="009F4056" w:rsidP="000D0684">
      <w:pPr>
        <w:pStyle w:val="HTMLPreformatted"/>
        <w:rPr>
          <w:rFonts w:ascii="Arial" w:hAnsi="Arial" w:cs="Times New Roman"/>
          <w:b/>
          <w:sz w:val="22"/>
          <w:szCs w:val="22"/>
          <w:lang w:val="en-US" w:eastAsia="en-US"/>
        </w:rPr>
      </w:pPr>
      <w:r w:rsidRPr="000D0684">
        <w:rPr>
          <w:rFonts w:ascii="Arial" w:hAnsi="Arial" w:cs="Times New Roman"/>
          <w:b/>
          <w:sz w:val="22"/>
          <w:szCs w:val="22"/>
          <w:lang w:val="en-US" w:eastAsia="en-US"/>
        </w:rPr>
        <w:t>IPv6 Address Type Identification</w:t>
      </w:r>
    </w:p>
    <w:p w:rsidR="009F4056" w:rsidRDefault="009F4056" w:rsidP="000D0684">
      <w:pPr>
        <w:pStyle w:val="HTMLPreformatted"/>
      </w:pPr>
    </w:p>
    <w:p w:rsidR="009F4056" w:rsidRDefault="009F4056" w:rsidP="000D0684">
      <w:pPr>
        <w:pStyle w:val="HTMLPreformatted"/>
      </w:pPr>
      <w:r>
        <w:t xml:space="preserve">Address type         Binary prefix        IPv6 notation   </w:t>
      </w:r>
    </w:p>
    <w:p w:rsidR="009F4056" w:rsidRDefault="009F4056" w:rsidP="000D0684">
      <w:pPr>
        <w:pStyle w:val="HTMLPreformatted"/>
      </w:pPr>
      <w:r>
        <w:t xml:space="preserve">------------         -------------        -------------   </w:t>
      </w:r>
    </w:p>
    <w:p w:rsidR="009F4056" w:rsidRDefault="009F4056" w:rsidP="000D0684">
      <w:pPr>
        <w:pStyle w:val="HTMLPreformatted"/>
      </w:pPr>
      <w:r>
        <w:t xml:space="preserve">Unspecified          00...0  (128 bits)   ::/128          </w:t>
      </w:r>
    </w:p>
    <w:p w:rsidR="009F4056" w:rsidRDefault="009F4056" w:rsidP="000D0684">
      <w:pPr>
        <w:pStyle w:val="HTMLPreformatted"/>
      </w:pPr>
      <w:r>
        <w:t xml:space="preserve">Loopback             00...1  (128 bits)   ::1/128         </w:t>
      </w:r>
    </w:p>
    <w:p w:rsidR="009F4056" w:rsidRDefault="009F4056" w:rsidP="000D0684">
      <w:pPr>
        <w:pStyle w:val="HTMLPreformatted"/>
      </w:pPr>
      <w:r>
        <w:t xml:space="preserve">Multicast            11111111             FF00::/8        </w:t>
      </w:r>
    </w:p>
    <w:p w:rsidR="009F4056" w:rsidRDefault="009F4056" w:rsidP="000D0684">
      <w:pPr>
        <w:pStyle w:val="HTMLPreformatted"/>
      </w:pPr>
      <w:r>
        <w:t xml:space="preserve">Link-local unicast   1111111010           FE80::/10       </w:t>
      </w:r>
    </w:p>
    <w:p w:rsidR="009F4056" w:rsidRDefault="009F4056" w:rsidP="000D0684">
      <w:pPr>
        <w:pStyle w:val="HTMLPreformatted"/>
      </w:pPr>
      <w:r>
        <w:t xml:space="preserve">Site-local unicast   1111111011           FEC0::/10       </w:t>
      </w:r>
    </w:p>
    <w:p w:rsidR="009F4056" w:rsidRDefault="009F4056" w:rsidP="000D0684">
      <w:pPr>
        <w:pStyle w:val="HTMLPreformatted"/>
      </w:pPr>
      <w:r>
        <w:t>Global unicast       (everything else)</w:t>
      </w:r>
    </w:p>
    <w:p w:rsidR="009F4056" w:rsidRDefault="009F4056" w:rsidP="000D0684">
      <w:pPr>
        <w:pStyle w:val="HTMLPreformatted"/>
      </w:pPr>
    </w:p>
    <w:p w:rsidR="009F4056" w:rsidRDefault="009F4056" w:rsidP="000D0684">
      <w:pPr>
        <w:pStyle w:val="HTMLPreformatted"/>
      </w:pPr>
    </w:p>
    <w:p w:rsidR="009F4056" w:rsidRPr="00203512" w:rsidRDefault="009F4056" w:rsidP="002B2E02">
      <w:pPr>
        <w:pStyle w:val="BlockText"/>
        <w:ind w:left="0" w:right="-1"/>
        <w:rPr>
          <w:lang w:val="en-GB"/>
        </w:rPr>
      </w:pPr>
    </w:p>
    <w:sectPr w:rsidR="009F4056" w:rsidRPr="00203512" w:rsidSect="00866498">
      <w:headerReference w:type="default" r:id="rId7"/>
      <w:pgSz w:w="11905" w:h="16837" w:code="9"/>
      <w:pgMar w:top="1134" w:right="1134" w:bottom="1242" w:left="1408" w:header="720" w:footer="720" w:gutter="0"/>
      <w:pgNumType w:start="2"/>
      <w:cols w:space="720"/>
      <w:noEndnote/>
      <w:titlePg/>
      <w:docGrid w:linePitch="27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056" w:rsidRDefault="009F4056">
      <w:r>
        <w:separator/>
      </w:r>
    </w:p>
  </w:endnote>
  <w:endnote w:type="continuationSeparator" w:id="1">
    <w:p w:rsidR="009F4056" w:rsidRDefault="009F4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incho">
    <w:altName w:val="??fc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?l?r ?S?V?b?N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056" w:rsidRDefault="009F4056">
      <w:r>
        <w:separator/>
      </w:r>
    </w:p>
  </w:footnote>
  <w:footnote w:type="continuationSeparator" w:id="1">
    <w:p w:rsidR="009F4056" w:rsidRDefault="009F4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056" w:rsidRDefault="009F4056">
    <w:pPr>
      <w:pStyle w:val="Header"/>
      <w:jc w:val="center"/>
    </w:pPr>
    <w:r>
      <w:rPr>
        <w:rFonts w:ascii="Times New Roman" w:hAnsi="Times New Roman"/>
      </w:rPr>
      <w:tab/>
      <w:t xml:space="preserve">-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3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-</w:t>
    </w:r>
    <w:r>
      <w:rPr>
        <w:rFonts w:ascii="Times New Roman" w:hAnsi="Times New Roman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18A35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3903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A250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DAB3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D254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EBE0C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8F80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68D9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B803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7AE64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BD7753"/>
    <w:multiLevelType w:val="hybridMultilevel"/>
    <w:tmpl w:val="08E24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B0723"/>
    <w:multiLevelType w:val="hybridMultilevel"/>
    <w:tmpl w:val="0C9AB378"/>
    <w:lvl w:ilvl="0" w:tplc="63449B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5D0039"/>
    <w:multiLevelType w:val="singleLevel"/>
    <w:tmpl w:val="92B0065C"/>
    <w:lvl w:ilvl="0">
      <w:start w:val="1"/>
      <w:numFmt w:val="lowerLetter"/>
      <w:pStyle w:val="Paragrapha"/>
      <w:lvlText w:val="%1)"/>
      <w:lvlJc w:val="left"/>
      <w:pPr>
        <w:tabs>
          <w:tab w:val="num" w:pos="927"/>
        </w:tabs>
        <w:ind w:left="851" w:hanging="284"/>
      </w:pPr>
      <w:rPr>
        <w:rFonts w:cs="Times New Roman"/>
      </w:rPr>
    </w:lvl>
  </w:abstractNum>
  <w:abstractNum w:abstractNumId="13">
    <w:nsid w:val="5F853F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631431F3"/>
    <w:multiLevelType w:val="multilevel"/>
    <w:tmpl w:val="FE4A15D0"/>
    <w:lvl w:ilvl="0">
      <w:start w:val="1"/>
      <w:numFmt w:val="decimal"/>
      <w:pStyle w:val="Heading1NumberedFC"/>
      <w:lvlText w:val="%1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1">
      <w:start w:val="1"/>
      <w:numFmt w:val="decimal"/>
      <w:pStyle w:val="Heading2NumberedFC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pStyle w:val="Heading3NumberedFC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>
    <w:nsid w:val="787D1E8B"/>
    <w:multiLevelType w:val="hybridMultilevel"/>
    <w:tmpl w:val="B8704C3A"/>
    <w:lvl w:ilvl="0" w:tplc="9C1208F2">
      <w:start w:val="1"/>
      <w:numFmt w:val="decimal"/>
      <w:pStyle w:val="Heading1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2"/>
  </w:num>
  <w:num w:numId="42">
    <w:abstractNumId w:val="15"/>
  </w:num>
  <w:num w:numId="43">
    <w:abstractNumId w:val="14"/>
  </w:num>
  <w:num w:numId="44">
    <w:abstractNumId w:val="13"/>
  </w:num>
  <w:num w:numId="45">
    <w:abstractNumId w:val="10"/>
  </w:num>
  <w:num w:numId="46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drawingGridHorizontalSpacing w:val="110"/>
  <w:drawingGridVerticalSpacing w:val="24"/>
  <w:displayHorizontalDrawingGridEvery w:val="0"/>
  <w:noPunctuationKerning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1EF"/>
    <w:rsid w:val="00020D08"/>
    <w:rsid w:val="00050FC5"/>
    <w:rsid w:val="00052FDB"/>
    <w:rsid w:val="000541E2"/>
    <w:rsid w:val="00065E1D"/>
    <w:rsid w:val="0006744A"/>
    <w:rsid w:val="000767DF"/>
    <w:rsid w:val="00092654"/>
    <w:rsid w:val="000A65FC"/>
    <w:rsid w:val="000B36CE"/>
    <w:rsid w:val="000C62C7"/>
    <w:rsid w:val="000D0684"/>
    <w:rsid w:val="000D1E96"/>
    <w:rsid w:val="000D2533"/>
    <w:rsid w:val="000D25CB"/>
    <w:rsid w:val="000D4BCE"/>
    <w:rsid w:val="000D5CE5"/>
    <w:rsid w:val="000E2F81"/>
    <w:rsid w:val="000F5FAB"/>
    <w:rsid w:val="00103BFF"/>
    <w:rsid w:val="00110757"/>
    <w:rsid w:val="00111B4B"/>
    <w:rsid w:val="00121826"/>
    <w:rsid w:val="0012195A"/>
    <w:rsid w:val="00137701"/>
    <w:rsid w:val="001464D8"/>
    <w:rsid w:val="00157C33"/>
    <w:rsid w:val="0016049F"/>
    <w:rsid w:val="00165DD5"/>
    <w:rsid w:val="0017508B"/>
    <w:rsid w:val="0018152C"/>
    <w:rsid w:val="00191C09"/>
    <w:rsid w:val="001967A2"/>
    <w:rsid w:val="001B7B93"/>
    <w:rsid w:val="001C25AF"/>
    <w:rsid w:val="001C3D2F"/>
    <w:rsid w:val="001C5D44"/>
    <w:rsid w:val="001E0552"/>
    <w:rsid w:val="001E4593"/>
    <w:rsid w:val="001E4775"/>
    <w:rsid w:val="001E785F"/>
    <w:rsid w:val="001F724E"/>
    <w:rsid w:val="00203512"/>
    <w:rsid w:val="00207279"/>
    <w:rsid w:val="0021059A"/>
    <w:rsid w:val="002117F8"/>
    <w:rsid w:val="00211A4E"/>
    <w:rsid w:val="00240D7B"/>
    <w:rsid w:val="00242218"/>
    <w:rsid w:val="002460C2"/>
    <w:rsid w:val="00254FBE"/>
    <w:rsid w:val="00260BAD"/>
    <w:rsid w:val="002612A3"/>
    <w:rsid w:val="00262E58"/>
    <w:rsid w:val="002637A6"/>
    <w:rsid w:val="00294824"/>
    <w:rsid w:val="002A06A1"/>
    <w:rsid w:val="002B2E02"/>
    <w:rsid w:val="002B591A"/>
    <w:rsid w:val="002B7678"/>
    <w:rsid w:val="002C4BFF"/>
    <w:rsid w:val="002D3894"/>
    <w:rsid w:val="002F41E5"/>
    <w:rsid w:val="0031680C"/>
    <w:rsid w:val="003169F2"/>
    <w:rsid w:val="0031722F"/>
    <w:rsid w:val="00333F3F"/>
    <w:rsid w:val="00341035"/>
    <w:rsid w:val="00344AD0"/>
    <w:rsid w:val="00347DBC"/>
    <w:rsid w:val="0035431C"/>
    <w:rsid w:val="00362294"/>
    <w:rsid w:val="003658C2"/>
    <w:rsid w:val="003946F2"/>
    <w:rsid w:val="003A5DC1"/>
    <w:rsid w:val="003C03CE"/>
    <w:rsid w:val="003D3B12"/>
    <w:rsid w:val="00401242"/>
    <w:rsid w:val="00405CFF"/>
    <w:rsid w:val="00416010"/>
    <w:rsid w:val="0043788E"/>
    <w:rsid w:val="004405A1"/>
    <w:rsid w:val="00441658"/>
    <w:rsid w:val="0044691C"/>
    <w:rsid w:val="00454BAC"/>
    <w:rsid w:val="00456FB4"/>
    <w:rsid w:val="00466A0A"/>
    <w:rsid w:val="00467012"/>
    <w:rsid w:val="00467707"/>
    <w:rsid w:val="00477119"/>
    <w:rsid w:val="00495A80"/>
    <w:rsid w:val="00495DA3"/>
    <w:rsid w:val="00497B9D"/>
    <w:rsid w:val="004B6D49"/>
    <w:rsid w:val="004B750C"/>
    <w:rsid w:val="004D6175"/>
    <w:rsid w:val="004F0426"/>
    <w:rsid w:val="0051585B"/>
    <w:rsid w:val="005158ED"/>
    <w:rsid w:val="0052117D"/>
    <w:rsid w:val="00532B1F"/>
    <w:rsid w:val="00536D38"/>
    <w:rsid w:val="00540FA4"/>
    <w:rsid w:val="00542068"/>
    <w:rsid w:val="00551304"/>
    <w:rsid w:val="005644DB"/>
    <w:rsid w:val="005703E6"/>
    <w:rsid w:val="00570F93"/>
    <w:rsid w:val="005740F4"/>
    <w:rsid w:val="00575E0B"/>
    <w:rsid w:val="00584964"/>
    <w:rsid w:val="005D2FD7"/>
    <w:rsid w:val="005E404B"/>
    <w:rsid w:val="00612EB9"/>
    <w:rsid w:val="0061457F"/>
    <w:rsid w:val="00623D36"/>
    <w:rsid w:val="006418D0"/>
    <w:rsid w:val="00653C7C"/>
    <w:rsid w:val="00654360"/>
    <w:rsid w:val="00660997"/>
    <w:rsid w:val="00672489"/>
    <w:rsid w:val="00673D00"/>
    <w:rsid w:val="00680563"/>
    <w:rsid w:val="0069292A"/>
    <w:rsid w:val="006A3A13"/>
    <w:rsid w:val="006A66F2"/>
    <w:rsid w:val="006D11BD"/>
    <w:rsid w:val="006D5ED4"/>
    <w:rsid w:val="006E2093"/>
    <w:rsid w:val="006E6438"/>
    <w:rsid w:val="006F432F"/>
    <w:rsid w:val="006F7DB0"/>
    <w:rsid w:val="007025FD"/>
    <w:rsid w:val="00707A85"/>
    <w:rsid w:val="00714DA6"/>
    <w:rsid w:val="00721902"/>
    <w:rsid w:val="007241EF"/>
    <w:rsid w:val="007245D9"/>
    <w:rsid w:val="007279E4"/>
    <w:rsid w:val="00731494"/>
    <w:rsid w:val="00737A76"/>
    <w:rsid w:val="00744987"/>
    <w:rsid w:val="00777843"/>
    <w:rsid w:val="00777846"/>
    <w:rsid w:val="00777D49"/>
    <w:rsid w:val="0078288A"/>
    <w:rsid w:val="007850CA"/>
    <w:rsid w:val="00785EEA"/>
    <w:rsid w:val="007976BB"/>
    <w:rsid w:val="007A48BB"/>
    <w:rsid w:val="007A6A6F"/>
    <w:rsid w:val="007B65E9"/>
    <w:rsid w:val="007C2C02"/>
    <w:rsid w:val="007E64DE"/>
    <w:rsid w:val="00811663"/>
    <w:rsid w:val="008154C4"/>
    <w:rsid w:val="00815E0A"/>
    <w:rsid w:val="00833425"/>
    <w:rsid w:val="00834189"/>
    <w:rsid w:val="00834E84"/>
    <w:rsid w:val="00837399"/>
    <w:rsid w:val="00840642"/>
    <w:rsid w:val="00844764"/>
    <w:rsid w:val="008657EF"/>
    <w:rsid w:val="00866498"/>
    <w:rsid w:val="00881DD2"/>
    <w:rsid w:val="008A29EB"/>
    <w:rsid w:val="008D5A61"/>
    <w:rsid w:val="008F5B2C"/>
    <w:rsid w:val="00900F4B"/>
    <w:rsid w:val="009016C3"/>
    <w:rsid w:val="009019C6"/>
    <w:rsid w:val="0090775E"/>
    <w:rsid w:val="00914BCC"/>
    <w:rsid w:val="0092133F"/>
    <w:rsid w:val="009213A7"/>
    <w:rsid w:val="00922C8D"/>
    <w:rsid w:val="0093357D"/>
    <w:rsid w:val="00940939"/>
    <w:rsid w:val="0095069D"/>
    <w:rsid w:val="00952B7F"/>
    <w:rsid w:val="009547C3"/>
    <w:rsid w:val="009575AB"/>
    <w:rsid w:val="009644E9"/>
    <w:rsid w:val="0098007D"/>
    <w:rsid w:val="00994135"/>
    <w:rsid w:val="009A2847"/>
    <w:rsid w:val="009C5E4C"/>
    <w:rsid w:val="009E06EC"/>
    <w:rsid w:val="009E52FA"/>
    <w:rsid w:val="009E6C90"/>
    <w:rsid w:val="009F4056"/>
    <w:rsid w:val="00A02275"/>
    <w:rsid w:val="00A14554"/>
    <w:rsid w:val="00A27169"/>
    <w:rsid w:val="00A31045"/>
    <w:rsid w:val="00A43547"/>
    <w:rsid w:val="00A66FB4"/>
    <w:rsid w:val="00A77832"/>
    <w:rsid w:val="00A96FCF"/>
    <w:rsid w:val="00AA56D2"/>
    <w:rsid w:val="00AB7653"/>
    <w:rsid w:val="00AC1BD4"/>
    <w:rsid w:val="00AD001B"/>
    <w:rsid w:val="00AD04F8"/>
    <w:rsid w:val="00AD7E07"/>
    <w:rsid w:val="00AE431D"/>
    <w:rsid w:val="00AF268A"/>
    <w:rsid w:val="00AF6840"/>
    <w:rsid w:val="00AF6E0D"/>
    <w:rsid w:val="00B05820"/>
    <w:rsid w:val="00B105CD"/>
    <w:rsid w:val="00B142FE"/>
    <w:rsid w:val="00B23784"/>
    <w:rsid w:val="00B32206"/>
    <w:rsid w:val="00B41B85"/>
    <w:rsid w:val="00B42EBB"/>
    <w:rsid w:val="00B51DCA"/>
    <w:rsid w:val="00B7198C"/>
    <w:rsid w:val="00B72DBC"/>
    <w:rsid w:val="00B83425"/>
    <w:rsid w:val="00B86AF2"/>
    <w:rsid w:val="00B86E47"/>
    <w:rsid w:val="00B91A1D"/>
    <w:rsid w:val="00B94796"/>
    <w:rsid w:val="00BA7884"/>
    <w:rsid w:val="00BC26D4"/>
    <w:rsid w:val="00BE3AED"/>
    <w:rsid w:val="00C178EF"/>
    <w:rsid w:val="00C53784"/>
    <w:rsid w:val="00C63F73"/>
    <w:rsid w:val="00CB2D8F"/>
    <w:rsid w:val="00CF1B8F"/>
    <w:rsid w:val="00D16D32"/>
    <w:rsid w:val="00D16FED"/>
    <w:rsid w:val="00D25A37"/>
    <w:rsid w:val="00D315BC"/>
    <w:rsid w:val="00D36052"/>
    <w:rsid w:val="00D368DB"/>
    <w:rsid w:val="00D40203"/>
    <w:rsid w:val="00D46411"/>
    <w:rsid w:val="00D47A50"/>
    <w:rsid w:val="00D51363"/>
    <w:rsid w:val="00D52B02"/>
    <w:rsid w:val="00D53155"/>
    <w:rsid w:val="00D60BE4"/>
    <w:rsid w:val="00D6314A"/>
    <w:rsid w:val="00D64601"/>
    <w:rsid w:val="00D70424"/>
    <w:rsid w:val="00D721F1"/>
    <w:rsid w:val="00D858B5"/>
    <w:rsid w:val="00D90F26"/>
    <w:rsid w:val="00DA3EEB"/>
    <w:rsid w:val="00DB026E"/>
    <w:rsid w:val="00DD00CF"/>
    <w:rsid w:val="00DD291F"/>
    <w:rsid w:val="00DD58FE"/>
    <w:rsid w:val="00DD7B27"/>
    <w:rsid w:val="00E00760"/>
    <w:rsid w:val="00E03F01"/>
    <w:rsid w:val="00E11679"/>
    <w:rsid w:val="00E257EF"/>
    <w:rsid w:val="00E324F4"/>
    <w:rsid w:val="00E3518C"/>
    <w:rsid w:val="00E44171"/>
    <w:rsid w:val="00E50A76"/>
    <w:rsid w:val="00E54E67"/>
    <w:rsid w:val="00E600D8"/>
    <w:rsid w:val="00E63AC6"/>
    <w:rsid w:val="00E64BA9"/>
    <w:rsid w:val="00E82253"/>
    <w:rsid w:val="00E85311"/>
    <w:rsid w:val="00E91BA8"/>
    <w:rsid w:val="00EA649D"/>
    <w:rsid w:val="00EA6E44"/>
    <w:rsid w:val="00EB5FCC"/>
    <w:rsid w:val="00EC0984"/>
    <w:rsid w:val="00ED2CBA"/>
    <w:rsid w:val="00ED2F97"/>
    <w:rsid w:val="00ED4643"/>
    <w:rsid w:val="00EE6EE6"/>
    <w:rsid w:val="00EF1658"/>
    <w:rsid w:val="00EF45E4"/>
    <w:rsid w:val="00EF622A"/>
    <w:rsid w:val="00EF7B05"/>
    <w:rsid w:val="00F04967"/>
    <w:rsid w:val="00F05493"/>
    <w:rsid w:val="00F11475"/>
    <w:rsid w:val="00F13B60"/>
    <w:rsid w:val="00F21DC4"/>
    <w:rsid w:val="00F22611"/>
    <w:rsid w:val="00F22721"/>
    <w:rsid w:val="00F24360"/>
    <w:rsid w:val="00F36F69"/>
    <w:rsid w:val="00F410D5"/>
    <w:rsid w:val="00F4308E"/>
    <w:rsid w:val="00F44BC5"/>
    <w:rsid w:val="00F64046"/>
    <w:rsid w:val="00F76304"/>
    <w:rsid w:val="00F76683"/>
    <w:rsid w:val="00F839C5"/>
    <w:rsid w:val="00F853D8"/>
    <w:rsid w:val="00F86204"/>
    <w:rsid w:val="00F9023C"/>
    <w:rsid w:val="00F92F69"/>
    <w:rsid w:val="00FA0070"/>
    <w:rsid w:val="00FC228F"/>
    <w:rsid w:val="00FC4DFA"/>
    <w:rsid w:val="00FC5F54"/>
    <w:rsid w:val="00FD5851"/>
    <w:rsid w:val="00FE0710"/>
    <w:rsid w:val="00FF5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13B60"/>
    <w:pPr>
      <w:tabs>
        <w:tab w:val="left" w:pos="851"/>
      </w:tabs>
    </w:pPr>
    <w:rPr>
      <w:rFonts w:ascii="Arial" w:hAnsi="Arial"/>
      <w:szCs w:val="20"/>
      <w:lang w:val="en-GB" w:eastAsia="en-US"/>
    </w:rPr>
  </w:style>
  <w:style w:type="paragraph" w:styleId="Heading1">
    <w:name w:val="heading 1"/>
    <w:basedOn w:val="Normal"/>
    <w:next w:val="BodyTextFirstIndent"/>
    <w:link w:val="Heading1Char"/>
    <w:uiPriority w:val="99"/>
    <w:qFormat/>
    <w:rsid w:val="00F21DC4"/>
    <w:pPr>
      <w:tabs>
        <w:tab w:val="clear" w:pos="851"/>
        <w:tab w:val="left" w:pos="454"/>
      </w:tabs>
      <w:spacing w:after="240"/>
      <w:outlineLvl w:val="0"/>
    </w:pPr>
    <w:rPr>
      <w:b/>
      <w:bCs/>
      <w:kern w:val="28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3B60"/>
    <w:pPr>
      <w:spacing w:after="120"/>
      <w:outlineLvl w:val="1"/>
    </w:pPr>
    <w:rPr>
      <w:b/>
      <w:bCs/>
      <w:i/>
      <w:iCs/>
      <w:sz w:val="24"/>
      <w:szCs w:val="24"/>
    </w:rPr>
  </w:style>
  <w:style w:type="paragraph" w:styleId="Heading3">
    <w:name w:val="heading 3"/>
    <w:basedOn w:val="Normal"/>
    <w:next w:val="BodyTextFirstIndent"/>
    <w:link w:val="Heading3Char"/>
    <w:uiPriority w:val="99"/>
    <w:qFormat/>
    <w:rsid w:val="00F13B60"/>
    <w:pPr>
      <w:tabs>
        <w:tab w:val="clear" w:pos="851"/>
        <w:tab w:val="left" w:pos="0"/>
        <w:tab w:val="left" w:pos="849"/>
        <w:tab w:val="left" w:pos="1246"/>
        <w:tab w:val="left" w:pos="1756"/>
        <w:tab w:val="left" w:pos="2880"/>
      </w:tabs>
      <w:spacing w:after="240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3B60"/>
    <w:pPr>
      <w:keepNext/>
      <w:jc w:val="center"/>
      <w:outlineLvl w:val="3"/>
    </w:pPr>
    <w:rPr>
      <w:b/>
      <w:bCs/>
      <w:szCs w:val="22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3B60"/>
    <w:pPr>
      <w:keepNext/>
      <w:widowControl w:val="0"/>
      <w:jc w:val="both"/>
      <w:outlineLvl w:val="4"/>
    </w:pPr>
    <w:rPr>
      <w:b/>
      <w:bCs/>
      <w:szCs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3B60"/>
    <w:pPr>
      <w:keepNext/>
      <w:widowControl w:val="0"/>
      <w:jc w:val="both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13B60"/>
    <w:pPr>
      <w:keepNext/>
      <w:widowControl w:val="0"/>
      <w:jc w:val="right"/>
      <w:outlineLvl w:val="6"/>
    </w:pPr>
    <w:rPr>
      <w:b/>
      <w:bCs/>
      <w:lang w:val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3B60"/>
    <w:pPr>
      <w:keepNext/>
      <w:tabs>
        <w:tab w:val="clear" w:pos="851"/>
      </w:tabs>
      <w:outlineLvl w:val="7"/>
    </w:pPr>
    <w:rPr>
      <w:rFonts w:ascii="Times New Roman" w:hAnsi="Times New Roman"/>
      <w:b/>
      <w:b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3B60"/>
    <w:pPr>
      <w:keepNext/>
      <w:tabs>
        <w:tab w:val="clear" w:pos="851"/>
      </w:tabs>
      <w:outlineLvl w:val="8"/>
    </w:pPr>
    <w:rPr>
      <w:rFonts w:ascii="Times New Roman" w:hAnsi="Times New Roman"/>
      <w:b/>
      <w:bCs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eastAsia="SimSu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21DC4"/>
    <w:rPr>
      <w:rFonts w:ascii="Arial" w:eastAsia="MS Mincho" w:hAnsi="Arial" w:cs="Times New Roman"/>
      <w:b/>
      <w:bCs/>
      <w:i/>
      <w:iCs/>
      <w:sz w:val="24"/>
      <w:szCs w:val="24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eastAsia="SimSun" w:hAnsi="Cambria" w:cs="Times New Roman"/>
      <w:b/>
      <w:bCs/>
      <w:sz w:val="26"/>
      <w:szCs w:val="26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eastAsia="SimSun" w:hAnsi="Calibri" w:cs="Times New Roman"/>
      <w:b/>
      <w:bCs/>
      <w:sz w:val="28"/>
      <w:szCs w:val="28"/>
      <w:lang w:val="en-GB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eastAsia="SimSun" w:hAnsi="Calibri" w:cs="Times New Roman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eastAsia="SimSun" w:hAnsi="Calibri" w:cs="Times New Roman"/>
      <w:b/>
      <w:bCs/>
      <w:lang w:val="en-GB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eastAsia="SimSun" w:hAnsi="Calibri" w:cs="Times New Roman"/>
      <w:sz w:val="24"/>
      <w:szCs w:val="24"/>
      <w:lang w:val="en-GB"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eastAsia="SimSun" w:hAnsi="Calibri" w:cs="Times New Roman"/>
      <w:i/>
      <w:iCs/>
      <w:sz w:val="24"/>
      <w:szCs w:val="24"/>
      <w:lang w:val="en-GB"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eastAsia="SimSun" w:hAnsi="Cambria" w:cs="Times New Roman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F13B60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F13B60"/>
    <w:pPr>
      <w:spacing w:after="240"/>
      <w:ind w:firstLine="851"/>
      <w:jc w:val="both"/>
    </w:pPr>
  </w:style>
  <w:style w:type="character" w:customStyle="1" w:styleId="BodyTextFirstIndentChar">
    <w:name w:val="Body Text First Indent Char"/>
    <w:basedOn w:val="DefaultParagraphFont"/>
    <w:link w:val="BodyTextFirstIndent"/>
    <w:uiPriority w:val="99"/>
    <w:locked/>
    <w:rsid w:val="00AC1BD4"/>
    <w:rPr>
      <w:rFonts w:ascii="Arial" w:hAnsi="Arial" w:cs="Times New Roman"/>
      <w:sz w:val="22"/>
      <w:lang w:eastAsia="en-US"/>
    </w:rPr>
  </w:style>
  <w:style w:type="paragraph" w:styleId="Header">
    <w:name w:val="header"/>
    <w:basedOn w:val="Normal"/>
    <w:link w:val="HeaderChar"/>
    <w:uiPriority w:val="99"/>
    <w:rsid w:val="00F13B6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paragraph" w:styleId="Footer">
    <w:name w:val="footer"/>
    <w:basedOn w:val="BodyText"/>
    <w:link w:val="FooterChar"/>
    <w:uiPriority w:val="99"/>
    <w:rsid w:val="00F13B60"/>
    <w:pPr>
      <w:tabs>
        <w:tab w:val="center" w:pos="4153"/>
        <w:tab w:val="right" w:pos="8306"/>
      </w:tabs>
    </w:pPr>
    <w:rPr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character" w:styleId="PageNumber">
    <w:name w:val="page number"/>
    <w:basedOn w:val="DefaultParagraphFont"/>
    <w:uiPriority w:val="99"/>
    <w:rsid w:val="00F13B60"/>
    <w:rPr>
      <w:rFonts w:cs="Times New Roman"/>
    </w:rPr>
  </w:style>
  <w:style w:type="paragraph" w:customStyle="1" w:styleId="Heading0">
    <w:name w:val="Heading 0"/>
    <w:basedOn w:val="Heading1"/>
    <w:next w:val="BodyTextFirstIndent"/>
    <w:autoRedefine/>
    <w:uiPriority w:val="99"/>
    <w:rsid w:val="00F13B60"/>
    <w:pPr>
      <w:jc w:val="center"/>
      <w:outlineLvl w:val="9"/>
    </w:pPr>
    <w:rPr>
      <w:kern w:val="0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F13B60"/>
    <w:pPr>
      <w:tabs>
        <w:tab w:val="clear" w:pos="851"/>
        <w:tab w:val="left" w:pos="0"/>
        <w:tab w:val="left" w:pos="849"/>
        <w:tab w:val="left" w:pos="1246"/>
        <w:tab w:val="left" w:pos="1756"/>
        <w:tab w:val="left" w:pos="2880"/>
      </w:tabs>
      <w:spacing w:after="240"/>
      <w:ind w:left="851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paragraph" w:customStyle="1" w:styleId="Heading">
    <w:name w:val="Heading"/>
    <w:next w:val="BodyTextFirstIndent"/>
    <w:uiPriority w:val="99"/>
    <w:rsid w:val="00F13B60"/>
    <w:pPr>
      <w:spacing w:after="360"/>
      <w:jc w:val="center"/>
    </w:pPr>
    <w:rPr>
      <w:rFonts w:ascii="Arial" w:hAnsi="Arial"/>
      <w:b/>
      <w:bCs/>
      <w:noProof/>
      <w:sz w:val="28"/>
      <w:szCs w:val="28"/>
      <w:lang w:val="en-GB" w:eastAsia="en-US"/>
    </w:rPr>
  </w:style>
  <w:style w:type="paragraph" w:customStyle="1" w:styleId="Heading10">
    <w:name w:val="Heading 1."/>
    <w:next w:val="BodyTextIn"/>
    <w:autoRedefine/>
    <w:uiPriority w:val="99"/>
    <w:rsid w:val="00F13B60"/>
    <w:pPr>
      <w:spacing w:after="120" w:line="240" w:lineRule="exact"/>
    </w:pPr>
    <w:rPr>
      <w:rFonts w:ascii="Arial" w:hAnsi="Arial" w:cs="Arial"/>
      <w:b/>
      <w:bCs/>
      <w:sz w:val="24"/>
      <w:lang w:val="en-GB" w:eastAsia="ja-JP"/>
    </w:rPr>
  </w:style>
  <w:style w:type="paragraph" w:customStyle="1" w:styleId="Heading11">
    <w:name w:val="Heading 1.1"/>
    <w:next w:val="BodyTextIn"/>
    <w:autoRedefine/>
    <w:uiPriority w:val="99"/>
    <w:rsid w:val="00BE3AED"/>
    <w:pPr>
      <w:numPr>
        <w:numId w:val="42"/>
      </w:numPr>
      <w:spacing w:after="120" w:line="240" w:lineRule="exact"/>
      <w:ind w:left="357" w:hanging="357"/>
    </w:pPr>
    <w:rPr>
      <w:rFonts w:ascii="Arial" w:hAnsi="Arial" w:cs="Arial"/>
      <w:b/>
      <w:bCs/>
      <w:sz w:val="24"/>
      <w:lang w:val="en-GB" w:eastAsia="en-US"/>
    </w:rPr>
  </w:style>
  <w:style w:type="paragraph" w:customStyle="1" w:styleId="Paragrapha">
    <w:name w:val="Paragraph a)"/>
    <w:basedOn w:val="Normal"/>
    <w:next w:val="BodyTextFirstIndent"/>
    <w:uiPriority w:val="99"/>
    <w:rsid w:val="00F13B60"/>
    <w:pPr>
      <w:numPr>
        <w:numId w:val="41"/>
      </w:numPr>
      <w:spacing w:after="120"/>
      <w:jc w:val="both"/>
    </w:pPr>
  </w:style>
  <w:style w:type="paragraph" w:styleId="BodyTextFirstIndent2">
    <w:name w:val="Body Text First Indent 2"/>
    <w:basedOn w:val="BodyTextIndent"/>
    <w:link w:val="BodyTextFirstIndent2Char"/>
    <w:uiPriority w:val="99"/>
    <w:rsid w:val="00F13B60"/>
    <w:pPr>
      <w:tabs>
        <w:tab w:val="clear" w:pos="0"/>
        <w:tab w:val="clear" w:pos="849"/>
        <w:tab w:val="clear" w:pos="1246"/>
        <w:tab w:val="clear" w:pos="1756"/>
        <w:tab w:val="clear" w:pos="2880"/>
        <w:tab w:val="left" w:pos="851"/>
      </w:tabs>
      <w:spacing w:after="120"/>
      <w:ind w:left="283"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</w:style>
  <w:style w:type="paragraph" w:styleId="ListBullet">
    <w:name w:val="List Bullet"/>
    <w:basedOn w:val="Normal"/>
    <w:autoRedefine/>
    <w:uiPriority w:val="99"/>
    <w:rsid w:val="00F13B60"/>
    <w:pPr>
      <w:tabs>
        <w:tab w:val="clear" w:pos="851"/>
        <w:tab w:val="num" w:pos="360"/>
      </w:tabs>
      <w:ind w:left="360" w:hanging="360"/>
    </w:pPr>
    <w:rPr>
      <w:rFonts w:ascii="Times" w:hAnsi="Times"/>
      <w:sz w:val="24"/>
      <w:szCs w:val="24"/>
    </w:rPr>
  </w:style>
  <w:style w:type="paragraph" w:styleId="ListBullet2">
    <w:name w:val="List Bullet 2"/>
    <w:basedOn w:val="Normal"/>
    <w:autoRedefine/>
    <w:uiPriority w:val="99"/>
    <w:rsid w:val="00F13B60"/>
    <w:pPr>
      <w:tabs>
        <w:tab w:val="clear" w:pos="851"/>
        <w:tab w:val="num" w:pos="643"/>
      </w:tabs>
      <w:ind w:left="643" w:hanging="360"/>
    </w:pPr>
    <w:rPr>
      <w:rFonts w:ascii="Times" w:hAnsi="Times"/>
      <w:sz w:val="24"/>
      <w:szCs w:val="24"/>
    </w:rPr>
  </w:style>
  <w:style w:type="paragraph" w:styleId="ListBullet3">
    <w:name w:val="List Bullet 3"/>
    <w:basedOn w:val="Normal"/>
    <w:autoRedefine/>
    <w:uiPriority w:val="99"/>
    <w:rsid w:val="00F13B60"/>
    <w:pPr>
      <w:tabs>
        <w:tab w:val="clear" w:pos="851"/>
        <w:tab w:val="num" w:pos="926"/>
      </w:tabs>
      <w:ind w:left="926" w:hanging="360"/>
    </w:pPr>
    <w:rPr>
      <w:rFonts w:ascii="Times" w:hAnsi="Times"/>
      <w:sz w:val="24"/>
      <w:szCs w:val="24"/>
    </w:rPr>
  </w:style>
  <w:style w:type="paragraph" w:styleId="ListBullet4">
    <w:name w:val="List Bullet 4"/>
    <w:basedOn w:val="Normal"/>
    <w:autoRedefine/>
    <w:uiPriority w:val="99"/>
    <w:rsid w:val="00F13B60"/>
    <w:pPr>
      <w:tabs>
        <w:tab w:val="clear" w:pos="851"/>
        <w:tab w:val="num" w:pos="1209"/>
      </w:tabs>
      <w:ind w:left="1209" w:hanging="360"/>
    </w:pPr>
    <w:rPr>
      <w:rFonts w:ascii="Times" w:hAnsi="Times"/>
      <w:sz w:val="24"/>
      <w:szCs w:val="24"/>
    </w:rPr>
  </w:style>
  <w:style w:type="paragraph" w:styleId="ListBullet5">
    <w:name w:val="List Bullet 5"/>
    <w:basedOn w:val="Normal"/>
    <w:autoRedefine/>
    <w:uiPriority w:val="99"/>
    <w:rsid w:val="00F13B60"/>
    <w:pPr>
      <w:tabs>
        <w:tab w:val="clear" w:pos="851"/>
        <w:tab w:val="num" w:pos="1492"/>
      </w:tabs>
      <w:ind w:left="1492" w:hanging="360"/>
    </w:pPr>
    <w:rPr>
      <w:rFonts w:ascii="Times" w:hAnsi="Times"/>
      <w:sz w:val="24"/>
      <w:szCs w:val="24"/>
    </w:rPr>
  </w:style>
  <w:style w:type="paragraph" w:styleId="ListNumber">
    <w:name w:val="List Number"/>
    <w:basedOn w:val="Normal"/>
    <w:uiPriority w:val="99"/>
    <w:rsid w:val="00F13B60"/>
    <w:pPr>
      <w:tabs>
        <w:tab w:val="clear" w:pos="851"/>
        <w:tab w:val="num" w:pos="360"/>
      </w:tabs>
      <w:ind w:left="360" w:hanging="360"/>
    </w:pPr>
    <w:rPr>
      <w:sz w:val="24"/>
      <w:szCs w:val="24"/>
    </w:rPr>
  </w:style>
  <w:style w:type="paragraph" w:styleId="ListNumber2">
    <w:name w:val="List Number 2"/>
    <w:basedOn w:val="Normal"/>
    <w:uiPriority w:val="99"/>
    <w:rsid w:val="00F13B60"/>
    <w:pPr>
      <w:tabs>
        <w:tab w:val="clear" w:pos="851"/>
        <w:tab w:val="num" w:pos="643"/>
      </w:tabs>
      <w:ind w:left="643" w:hanging="360"/>
    </w:pPr>
    <w:rPr>
      <w:sz w:val="24"/>
      <w:szCs w:val="24"/>
    </w:rPr>
  </w:style>
  <w:style w:type="paragraph" w:styleId="ListNumber3">
    <w:name w:val="List Number 3"/>
    <w:basedOn w:val="Normal"/>
    <w:uiPriority w:val="99"/>
    <w:rsid w:val="00F13B60"/>
    <w:pPr>
      <w:tabs>
        <w:tab w:val="clear" w:pos="851"/>
        <w:tab w:val="num" w:pos="926"/>
      </w:tabs>
      <w:ind w:left="926" w:hanging="360"/>
    </w:pPr>
    <w:rPr>
      <w:sz w:val="24"/>
      <w:szCs w:val="24"/>
    </w:rPr>
  </w:style>
  <w:style w:type="paragraph" w:styleId="ListNumber4">
    <w:name w:val="List Number 4"/>
    <w:basedOn w:val="Normal"/>
    <w:uiPriority w:val="99"/>
    <w:rsid w:val="00F13B60"/>
    <w:pPr>
      <w:tabs>
        <w:tab w:val="clear" w:pos="851"/>
        <w:tab w:val="num" w:pos="1209"/>
      </w:tabs>
      <w:ind w:left="1209" w:hanging="360"/>
    </w:pPr>
    <w:rPr>
      <w:rFonts w:ascii="Times" w:hAnsi="Times"/>
      <w:sz w:val="24"/>
      <w:szCs w:val="24"/>
    </w:rPr>
  </w:style>
  <w:style w:type="paragraph" w:styleId="ListNumber5">
    <w:name w:val="List Number 5"/>
    <w:basedOn w:val="Normal"/>
    <w:uiPriority w:val="99"/>
    <w:rsid w:val="00F13B60"/>
    <w:pPr>
      <w:tabs>
        <w:tab w:val="clear" w:pos="851"/>
        <w:tab w:val="num" w:pos="1492"/>
      </w:tabs>
      <w:ind w:left="1492" w:hanging="360"/>
    </w:pPr>
    <w:rPr>
      <w:rFonts w:ascii="Times" w:hAnsi="Times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13B60"/>
    <w:pPr>
      <w:tabs>
        <w:tab w:val="clear" w:pos="851"/>
      </w:tabs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eastAsia="SimSun" w:hAnsi="Cambria" w:cs="Times New Roman"/>
      <w:b/>
      <w:bCs/>
      <w:kern w:val="28"/>
      <w:sz w:val="32"/>
      <w:szCs w:val="32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rsid w:val="00F13B60"/>
    <w:pPr>
      <w:widowControl w:val="0"/>
      <w:tabs>
        <w:tab w:val="clear" w:pos="851"/>
      </w:tabs>
      <w:ind w:left="709" w:hanging="709"/>
      <w:jc w:val="both"/>
    </w:pPr>
    <w:rPr>
      <w:szCs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Arial" w:hAnsi="Arial" w:cs="Times New Roman"/>
      <w:sz w:val="16"/>
      <w:szCs w:val="16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rsid w:val="00F13B60"/>
    <w:pPr>
      <w:widowControl w:val="0"/>
      <w:tabs>
        <w:tab w:val="clear" w:pos="851"/>
      </w:tabs>
      <w:ind w:left="709"/>
      <w:jc w:val="both"/>
    </w:pPr>
    <w:rPr>
      <w:i/>
      <w:iCs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paragraph" w:styleId="BodyText3">
    <w:name w:val="Body Text 3"/>
    <w:basedOn w:val="Normal"/>
    <w:link w:val="BodyText3Char"/>
    <w:uiPriority w:val="99"/>
    <w:rsid w:val="00F13B60"/>
    <w:pPr>
      <w:widowControl w:val="0"/>
      <w:tabs>
        <w:tab w:val="clear" w:pos="851"/>
      </w:tabs>
      <w:jc w:val="both"/>
    </w:pPr>
    <w:rPr>
      <w:b/>
      <w:bCs/>
      <w:szCs w:val="22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Arial" w:hAnsi="Arial" w:cs="Times New Roman"/>
      <w:sz w:val="16"/>
      <w:szCs w:val="16"/>
      <w:lang w:val="en-GB" w:eastAsia="en-US"/>
    </w:rPr>
  </w:style>
  <w:style w:type="paragraph" w:styleId="BlockText">
    <w:name w:val="Block Text"/>
    <w:basedOn w:val="Normal"/>
    <w:uiPriority w:val="99"/>
    <w:rsid w:val="00F13B60"/>
    <w:pPr>
      <w:tabs>
        <w:tab w:val="clear" w:pos="851"/>
      </w:tabs>
      <w:spacing w:after="120"/>
      <w:ind w:left="851" w:right="851"/>
      <w:jc w:val="both"/>
    </w:pPr>
    <w:rPr>
      <w:szCs w:val="22"/>
      <w:lang w:val="en-US"/>
    </w:rPr>
  </w:style>
  <w:style w:type="character" w:styleId="Hyperlink">
    <w:name w:val="Hyperlink"/>
    <w:basedOn w:val="DefaultParagraphFont"/>
    <w:uiPriority w:val="99"/>
    <w:rsid w:val="00F13B6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13B60"/>
    <w:rPr>
      <w:rFonts w:cs="Times New Roman"/>
      <w:color w:val="800080"/>
      <w:u w:val="single"/>
    </w:rPr>
  </w:style>
  <w:style w:type="paragraph" w:customStyle="1" w:styleId="1">
    <w:name w:val="(1)"/>
    <w:basedOn w:val="Normal"/>
    <w:next w:val="Normal"/>
    <w:uiPriority w:val="99"/>
    <w:rsid w:val="00F13B60"/>
    <w:pPr>
      <w:tabs>
        <w:tab w:val="clear" w:pos="851"/>
      </w:tabs>
      <w:spacing w:line="240" w:lineRule="exact"/>
    </w:pPr>
    <w:rPr>
      <w:rFonts w:ascii="New York" w:hAnsi="New York"/>
      <w:sz w:val="18"/>
      <w:szCs w:val="18"/>
      <w:lang w:val="en-US"/>
    </w:rPr>
  </w:style>
  <w:style w:type="paragraph" w:customStyle="1" w:styleId="numberpara">
    <w:name w:val="numberpara"/>
    <w:basedOn w:val="Normal"/>
    <w:uiPriority w:val="99"/>
    <w:rsid w:val="00F13B60"/>
    <w:pPr>
      <w:tabs>
        <w:tab w:val="clear" w:pos="851"/>
      </w:tabs>
      <w:spacing w:after="240"/>
      <w:jc w:val="both"/>
    </w:pPr>
    <w:rPr>
      <w:szCs w:val="22"/>
    </w:rPr>
  </w:style>
  <w:style w:type="paragraph" w:customStyle="1" w:styleId="BodyTextIn">
    <w:name w:val="Body Text In"/>
    <w:autoRedefine/>
    <w:uiPriority w:val="99"/>
    <w:rsid w:val="00540FA4"/>
    <w:pPr>
      <w:widowControl w:val="0"/>
      <w:ind w:firstLineChars="20" w:firstLine="44"/>
      <w:jc w:val="both"/>
    </w:pPr>
    <w:rPr>
      <w:rFonts w:ascii="Arial" w:hAnsi="Arial" w:cs="Arial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rsid w:val="00F13B60"/>
    <w:pPr>
      <w:tabs>
        <w:tab w:val="clear" w:pos="851"/>
      </w:tabs>
    </w:pPr>
    <w:rPr>
      <w:szCs w:val="22"/>
      <w:lang w:val="de-D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rsid w:val="00F13B60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uiPriority w:val="99"/>
    <w:rsid w:val="00F13B60"/>
    <w:pPr>
      <w:widowControl w:val="0"/>
    </w:pPr>
    <w:rPr>
      <w:rFonts w:cs="Arial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paragraph" w:customStyle="1" w:styleId="um">
    <w:name w:val="um"/>
    <w:uiPriority w:val="99"/>
    <w:rsid w:val="00F13B60"/>
    <w:pPr>
      <w:keepNext/>
    </w:pPr>
    <w:rPr>
      <w:rFonts w:ascii="Courier New" w:hAnsi="Courier New"/>
      <w:sz w:val="24"/>
      <w:szCs w:val="20"/>
      <w:lang w:eastAsia="en-US"/>
    </w:rPr>
  </w:style>
  <w:style w:type="character" w:styleId="Strong">
    <w:name w:val="Strong"/>
    <w:basedOn w:val="DefaultParagraphFont"/>
    <w:uiPriority w:val="99"/>
    <w:qFormat/>
    <w:rsid w:val="00F13B60"/>
    <w:rPr>
      <w:rFonts w:cs="Times New Roman"/>
      <w:b/>
      <w:bCs/>
    </w:rPr>
  </w:style>
  <w:style w:type="paragraph" w:styleId="CommentText">
    <w:name w:val="annotation text"/>
    <w:basedOn w:val="Normal"/>
    <w:link w:val="CommentTextChar"/>
    <w:uiPriority w:val="99"/>
    <w:semiHidden/>
    <w:rsid w:val="00F13B60"/>
    <w:pPr>
      <w:widowControl w:val="0"/>
      <w:tabs>
        <w:tab w:val="clear" w:pos="851"/>
      </w:tabs>
      <w:autoSpaceDE w:val="0"/>
      <w:autoSpaceDN w:val="0"/>
      <w:adjustRightInd w:val="0"/>
      <w:spacing w:line="360" w:lineRule="atLeast"/>
      <w:jc w:val="both"/>
      <w:textAlignment w:val="baseline"/>
    </w:pPr>
    <w:rPr>
      <w:rFonts w:eastAsia="Mincho"/>
      <w:color w:val="000000"/>
      <w:sz w:val="16"/>
      <w:lang w:val="en-AU"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Arial" w:hAnsi="Arial" w:cs="Times New Roman"/>
      <w:sz w:val="20"/>
      <w:szCs w:val="20"/>
      <w:lang w:val="en-GB" w:eastAsia="en-US"/>
    </w:rPr>
  </w:style>
  <w:style w:type="character" w:customStyle="1" w:styleId="a">
    <w:name w:val="(文字) (文字)"/>
    <w:basedOn w:val="DefaultParagraphFont"/>
    <w:uiPriority w:val="99"/>
    <w:rsid w:val="00F13B60"/>
    <w:rPr>
      <w:rFonts w:ascii="Arial" w:eastAsia="MS Mincho" w:hAnsi="Arial" w:cs="Times New Roman"/>
      <w:lang w:val="en-GB" w:eastAsia="en-US" w:bidi="ar-SA"/>
    </w:rPr>
  </w:style>
  <w:style w:type="character" w:customStyle="1" w:styleId="BodyTextIn0">
    <w:name w:val="Body Text In (文字)"/>
    <w:basedOn w:val="DefaultParagraphFont"/>
    <w:uiPriority w:val="99"/>
    <w:rsid w:val="00F13B60"/>
    <w:rPr>
      <w:rFonts w:ascii="Arial" w:hAnsi="Arial" w:cs="Arial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93357D"/>
    <w:rPr>
      <w:rFonts w:eastAsia="MS 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AD04F8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D04F8"/>
    <w:pPr>
      <w:widowControl/>
      <w:tabs>
        <w:tab w:val="left" w:pos="851"/>
      </w:tabs>
      <w:autoSpaceDE/>
      <w:autoSpaceDN/>
      <w:adjustRightInd/>
      <w:spacing w:line="240" w:lineRule="auto"/>
      <w:jc w:val="left"/>
      <w:textAlignment w:val="auto"/>
    </w:pPr>
    <w:rPr>
      <w:rFonts w:eastAsia="MS Mincho"/>
      <w:b/>
      <w:bCs/>
      <w:color w:val="auto"/>
      <w:sz w:val="20"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customStyle="1" w:styleId="Normalparagraph">
    <w:name w:val="Normal_paragraph"/>
    <w:basedOn w:val="Normal"/>
    <w:uiPriority w:val="99"/>
    <w:rsid w:val="00242218"/>
    <w:pPr>
      <w:tabs>
        <w:tab w:val="clear" w:pos="851"/>
        <w:tab w:val="left" w:pos="567"/>
        <w:tab w:val="left" w:pos="1134"/>
        <w:tab w:val="left" w:pos="1701"/>
        <w:tab w:val="left" w:pos="2268"/>
        <w:tab w:val="left" w:pos="2835"/>
        <w:tab w:val="left" w:pos="3402"/>
      </w:tabs>
      <w:spacing w:before="120" w:after="120" w:line="288" w:lineRule="auto"/>
      <w:jc w:val="both"/>
      <w:outlineLvl w:val="0"/>
    </w:pPr>
    <w:rPr>
      <w:rFonts w:ascii="Times New Roman" w:hAnsi="Times New Roman"/>
    </w:rPr>
  </w:style>
  <w:style w:type="paragraph" w:styleId="Caption">
    <w:name w:val="caption"/>
    <w:basedOn w:val="Normal"/>
    <w:next w:val="Normal"/>
    <w:uiPriority w:val="99"/>
    <w:qFormat/>
    <w:rsid w:val="00242218"/>
    <w:pPr>
      <w:tabs>
        <w:tab w:val="clear" w:pos="851"/>
      </w:tabs>
    </w:pPr>
    <w:rPr>
      <w:rFonts w:ascii="Times New Roman" w:hAnsi="Times New Roman"/>
      <w:b/>
      <w:bCs/>
      <w:sz w:val="20"/>
    </w:rPr>
  </w:style>
  <w:style w:type="table" w:styleId="TableGrid">
    <w:name w:val="Table Grid"/>
    <w:basedOn w:val="TableNormal"/>
    <w:uiPriority w:val="99"/>
    <w:rsid w:val="0024221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NumberedFC">
    <w:name w:val="Heading 1 Numbered FC"/>
    <w:basedOn w:val="BodyText"/>
    <w:next w:val="BlockText"/>
    <w:uiPriority w:val="99"/>
    <w:rsid w:val="00B7198C"/>
    <w:pPr>
      <w:numPr>
        <w:numId w:val="43"/>
      </w:numPr>
      <w:spacing w:before="240" w:after="120" w:line="288" w:lineRule="auto"/>
      <w:jc w:val="both"/>
    </w:pPr>
    <w:rPr>
      <w:rFonts w:ascii="Times New Roman" w:hAnsi="Times New Roman"/>
      <w:b/>
    </w:rPr>
  </w:style>
  <w:style w:type="paragraph" w:customStyle="1" w:styleId="Heading2NumberedFC">
    <w:name w:val="Heading 2 Numbered FC"/>
    <w:basedOn w:val="BodyText"/>
    <w:next w:val="BodyText"/>
    <w:uiPriority w:val="99"/>
    <w:rsid w:val="00B7198C"/>
    <w:pPr>
      <w:numPr>
        <w:ilvl w:val="1"/>
        <w:numId w:val="43"/>
      </w:numPr>
      <w:spacing w:after="120" w:line="288" w:lineRule="auto"/>
      <w:jc w:val="both"/>
    </w:pPr>
    <w:rPr>
      <w:rFonts w:ascii="Times New Roman" w:hAnsi="Times New Roman"/>
    </w:rPr>
  </w:style>
  <w:style w:type="paragraph" w:customStyle="1" w:styleId="Heading3NumberedFC">
    <w:name w:val="Heading 3 Numbered FC"/>
    <w:basedOn w:val="BodyText"/>
    <w:uiPriority w:val="99"/>
    <w:rsid w:val="00B7198C"/>
    <w:pPr>
      <w:numPr>
        <w:ilvl w:val="2"/>
        <w:numId w:val="43"/>
      </w:numPr>
      <w:spacing w:before="240" w:after="120" w:line="288" w:lineRule="auto"/>
      <w:jc w:val="both"/>
    </w:pPr>
    <w:rPr>
      <w:rFonts w:ascii="Times New Roman" w:hAnsi="Times New Roman"/>
      <w:i/>
    </w:rPr>
  </w:style>
  <w:style w:type="paragraph" w:customStyle="1" w:styleId="Default">
    <w:name w:val="Default"/>
    <w:uiPriority w:val="99"/>
    <w:rsid w:val="00B7198C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TOC2">
    <w:name w:val="toc 2"/>
    <w:basedOn w:val="Normal"/>
    <w:next w:val="Normal"/>
    <w:autoRedefine/>
    <w:uiPriority w:val="99"/>
    <w:semiHidden/>
    <w:rsid w:val="00F21DC4"/>
    <w:pPr>
      <w:tabs>
        <w:tab w:val="clear" w:pos="851"/>
      </w:tabs>
      <w:ind w:left="220"/>
    </w:pPr>
  </w:style>
  <w:style w:type="paragraph" w:styleId="TOC1">
    <w:name w:val="toc 1"/>
    <w:basedOn w:val="Normal"/>
    <w:next w:val="Normal"/>
    <w:autoRedefine/>
    <w:uiPriority w:val="99"/>
    <w:rsid w:val="00F21DC4"/>
    <w:pPr>
      <w:tabs>
        <w:tab w:val="clear" w:pos="851"/>
      </w:tabs>
    </w:pPr>
  </w:style>
  <w:style w:type="paragraph" w:styleId="NormalWeb">
    <w:name w:val="Normal (Web)"/>
    <w:basedOn w:val="Normal"/>
    <w:uiPriority w:val="99"/>
    <w:rsid w:val="00E82253"/>
    <w:pPr>
      <w:tabs>
        <w:tab w:val="clear" w:pos="851"/>
      </w:tabs>
      <w:spacing w:before="100" w:beforeAutospacing="1" w:after="100" w:afterAutospacing="1"/>
    </w:pPr>
    <w:rPr>
      <w:rFonts w:ascii="Arial Unicode MS" w:hAnsi="Arial Unicode MS"/>
      <w:szCs w:val="24"/>
    </w:rPr>
  </w:style>
  <w:style w:type="character" w:customStyle="1" w:styleId="subthemesstyle41">
    <w:name w:val="subthemes style41"/>
    <w:basedOn w:val="DefaultParagraphFont"/>
    <w:uiPriority w:val="99"/>
    <w:rsid w:val="006D11BD"/>
    <w:rPr>
      <w:rFonts w:cs="Times New Roman"/>
    </w:rPr>
  </w:style>
  <w:style w:type="character" w:customStyle="1" w:styleId="searchbox">
    <w:name w:val="searchbox"/>
    <w:basedOn w:val="DefaultParagraphFont"/>
    <w:uiPriority w:val="99"/>
    <w:rsid w:val="006D11BD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1C25AF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99"/>
    <w:qFormat/>
    <w:rsid w:val="00203512"/>
    <w:pPr>
      <w:tabs>
        <w:tab w:val="clear" w:pos="851"/>
      </w:tabs>
      <w:ind w:left="720"/>
      <w:contextualSpacing/>
    </w:pPr>
    <w:rPr>
      <w:rFonts w:ascii="Times New Roman" w:hAnsi="Times New Roman"/>
    </w:rPr>
  </w:style>
  <w:style w:type="paragraph" w:styleId="EndnoteText">
    <w:name w:val="endnote text"/>
    <w:basedOn w:val="Normal"/>
    <w:link w:val="EndnoteTextChar"/>
    <w:uiPriority w:val="99"/>
    <w:rsid w:val="005644DB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5644DB"/>
    <w:rPr>
      <w:rFonts w:ascii="Arial" w:hAnsi="Arial" w:cs="Times New Roman"/>
      <w:lang w:eastAsia="en-US"/>
    </w:rPr>
  </w:style>
  <w:style w:type="character" w:styleId="EndnoteReference">
    <w:name w:val="endnote reference"/>
    <w:basedOn w:val="DefaultParagraphFont"/>
    <w:uiPriority w:val="99"/>
    <w:rsid w:val="005644D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44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44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44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44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269</Words>
  <Characters>1537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METEOROLOGICAL ORGANIZATION</dc:title>
  <dc:subject/>
  <dc:creator>JMA18F6</dc:creator>
  <cp:keywords/>
  <dc:description/>
  <cp:lastModifiedBy>DThomas</cp:lastModifiedBy>
  <cp:revision>2</cp:revision>
  <cp:lastPrinted>2010-09-01T16:25:00Z</cp:lastPrinted>
  <dcterms:created xsi:type="dcterms:W3CDTF">2012-04-19T09:56:00Z</dcterms:created>
  <dcterms:modified xsi:type="dcterms:W3CDTF">2012-04-19T09:56:00Z</dcterms:modified>
</cp:coreProperties>
</file>