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0B708A76" wp14:editId="777C774D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442459" w:rsidRDefault="00442459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Implementation-Coordination Team on Information Systems and Services</w:t>
            </w:r>
          </w:p>
          <w:p w:rsidR="00B74B70" w:rsidRPr="005D666D" w:rsidRDefault="00442459" w:rsidP="0044245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</w:t>
            </w:r>
            <w:r w:rsidR="00573BD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B74B70"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Geneva</w:t>
            </w:r>
            <w:r w:rsidR="00B74B70" w:rsidRPr="00442459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573BD6">
              <w:rPr>
                <w:snapToGrid w:val="0"/>
                <w:color w:val="365F91" w:themeColor="accent1" w:themeShade="BF"/>
                <w:szCs w:val="22"/>
              </w:rPr>
              <w:t>15-17 Oct 2019</w:t>
            </w:r>
          </w:p>
        </w:tc>
        <w:tc>
          <w:tcPr>
            <w:tcW w:w="2977" w:type="dxa"/>
          </w:tcPr>
          <w:p w:rsidR="00B74B70" w:rsidRPr="00F61675" w:rsidRDefault="00442459" w:rsidP="00442459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ICT-ISS-2018</w:t>
            </w:r>
            <w:r w:rsidR="00B74B70"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E64496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AI(1.2)-Agenda</w:t>
            </w:r>
            <w:r w:rsidR="00B74B70"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 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64496">
              <w:rPr>
                <w:rFonts w:cs="Tahoma"/>
                <w:color w:val="365F91" w:themeColor="accent1" w:themeShade="BF"/>
                <w:szCs w:val="22"/>
              </w:rPr>
              <w:t>Chair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E64496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13/09/2019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Default="00D22E8A" w:rsidP="00415F4C"/>
    <w:p w:rsidR="00E64496" w:rsidRPr="00E64496" w:rsidRDefault="00E64496" w:rsidP="00E64496">
      <w:pPr>
        <w:rPr>
          <w:b/>
          <w:bCs/>
        </w:rPr>
      </w:pPr>
      <w:r w:rsidRPr="00E64496">
        <w:rPr>
          <w:b/>
          <w:bCs/>
        </w:rPr>
        <w:t>ICT-ISS 2019 Draft AGENDA</w:t>
      </w:r>
    </w:p>
    <w:p w:rsidR="00E64496" w:rsidRPr="00E64496" w:rsidRDefault="00E64496" w:rsidP="00E64496">
      <w:pPr>
        <w:rPr>
          <w:b/>
          <w:bCs/>
        </w:rPr>
      </w:pPr>
    </w:p>
    <w:p w:rsidR="00E64496" w:rsidRDefault="00E64496" w:rsidP="00E64496">
      <w:pPr>
        <w:numPr>
          <w:ilvl w:val="0"/>
          <w:numId w:val="46"/>
        </w:numPr>
        <w:rPr>
          <w:b/>
          <w:bCs/>
        </w:rPr>
      </w:pPr>
      <w:r w:rsidRPr="00E64496">
        <w:rPr>
          <w:b/>
          <w:bCs/>
        </w:rPr>
        <w:t>Organization of the meeting</w:t>
      </w:r>
    </w:p>
    <w:p w:rsidR="00F4028A" w:rsidRDefault="00F4028A" w:rsidP="00F4028A">
      <w:pPr>
        <w:numPr>
          <w:ilvl w:val="1"/>
          <w:numId w:val="46"/>
        </w:numPr>
      </w:pPr>
      <w:r w:rsidRPr="00E64496">
        <w:t>Opening of the session</w:t>
      </w:r>
    </w:p>
    <w:p w:rsidR="00F4028A" w:rsidRDefault="00F4028A" w:rsidP="00F4028A">
      <w:pPr>
        <w:numPr>
          <w:ilvl w:val="1"/>
          <w:numId w:val="46"/>
        </w:numPr>
      </w:pPr>
      <w:r w:rsidRPr="00F4028A">
        <w:t>Adopt the agenda</w:t>
      </w:r>
    </w:p>
    <w:p w:rsidR="00F4028A" w:rsidRDefault="00F4028A" w:rsidP="00F4028A">
      <w:pPr>
        <w:numPr>
          <w:ilvl w:val="1"/>
          <w:numId w:val="46"/>
        </w:numPr>
      </w:pPr>
      <w:r w:rsidRPr="00E64496">
        <w:t>Working arrangements for the session</w:t>
      </w:r>
    </w:p>
    <w:p w:rsidR="00F4028A" w:rsidRDefault="00E64496" w:rsidP="00F4028A">
      <w:pPr>
        <w:numPr>
          <w:ilvl w:val="0"/>
          <w:numId w:val="46"/>
        </w:numPr>
      </w:pPr>
      <w:r w:rsidRPr="00E64496">
        <w:rPr>
          <w:b/>
          <w:bCs/>
        </w:rPr>
        <w:t xml:space="preserve">Cg-18 and EC-71 decisions </w:t>
      </w:r>
    </w:p>
    <w:p w:rsidR="00F4028A" w:rsidRDefault="00E64496" w:rsidP="00F4028A">
      <w:pPr>
        <w:numPr>
          <w:ilvl w:val="1"/>
          <w:numId w:val="46"/>
        </w:numPr>
      </w:pPr>
      <w:r w:rsidRPr="00E64496">
        <w:t>WIS</w:t>
      </w:r>
    </w:p>
    <w:p w:rsidR="00F4028A" w:rsidRDefault="00E64496" w:rsidP="00F4028A">
      <w:pPr>
        <w:numPr>
          <w:ilvl w:val="1"/>
          <w:numId w:val="46"/>
        </w:numPr>
      </w:pPr>
      <w:r w:rsidRPr="00E64496">
        <w:t>WMO Constituent Bodies Reform: structure, rules of procedures for TCs</w:t>
      </w:r>
    </w:p>
    <w:p w:rsidR="00F4028A" w:rsidRDefault="00E64496" w:rsidP="00F4028A">
      <w:pPr>
        <w:numPr>
          <w:ilvl w:val="1"/>
          <w:numId w:val="46"/>
        </w:numPr>
      </w:pPr>
      <w:r w:rsidRPr="00E64496">
        <w:t>Secretariat reorganisation</w:t>
      </w:r>
    </w:p>
    <w:p w:rsidR="00F4028A" w:rsidRDefault="00E64496" w:rsidP="00F4028A">
      <w:pPr>
        <w:numPr>
          <w:ilvl w:val="0"/>
          <w:numId w:val="46"/>
        </w:numPr>
      </w:pPr>
      <w:r w:rsidRPr="00E64496">
        <w:rPr>
          <w:b/>
          <w:bCs/>
        </w:rPr>
        <w:t>Status and work plans of Expert Teams, Task Teams and next priorities before INFCOM 1</w:t>
      </w:r>
      <w:r w:rsidRPr="00E64496">
        <w:rPr>
          <w:b/>
          <w:bCs/>
          <w:vertAlign w:val="superscript"/>
        </w:rPr>
        <w:t>st</w:t>
      </w:r>
      <w:r w:rsidRPr="00E64496">
        <w:rPr>
          <w:b/>
          <w:bCs/>
        </w:rPr>
        <w:t xml:space="preserve"> session April 2020</w:t>
      </w:r>
    </w:p>
    <w:p w:rsidR="00F4028A" w:rsidRDefault="00E64496" w:rsidP="00F4028A">
      <w:pPr>
        <w:numPr>
          <w:ilvl w:val="1"/>
          <w:numId w:val="46"/>
        </w:numPr>
      </w:pPr>
      <w:r w:rsidRPr="00E64496">
        <w:t>ET-CTS and sub-teams, including SATCOM</w:t>
      </w:r>
    </w:p>
    <w:p w:rsidR="00F4028A" w:rsidRDefault="00E64496" w:rsidP="00F4028A">
      <w:pPr>
        <w:numPr>
          <w:ilvl w:val="1"/>
          <w:numId w:val="46"/>
        </w:numPr>
      </w:pPr>
      <w:r w:rsidRPr="00E64496">
        <w:t>ET-WISC and sub-teams</w:t>
      </w:r>
    </w:p>
    <w:p w:rsidR="00F4028A" w:rsidRDefault="00E64496" w:rsidP="00F4028A">
      <w:pPr>
        <w:numPr>
          <w:ilvl w:val="1"/>
          <w:numId w:val="46"/>
        </w:numPr>
      </w:pPr>
      <w:r w:rsidRPr="00E64496">
        <w:t>ET-CAC</w:t>
      </w:r>
    </w:p>
    <w:p w:rsidR="00F4028A" w:rsidRDefault="00E64496" w:rsidP="00F4028A">
      <w:pPr>
        <w:numPr>
          <w:ilvl w:val="1"/>
          <w:numId w:val="46"/>
        </w:numPr>
      </w:pPr>
      <w:r w:rsidRPr="00E64496">
        <w:t>IPET-DD and sub-teams</w:t>
      </w:r>
    </w:p>
    <w:p w:rsidR="00F4028A" w:rsidRDefault="00E64496" w:rsidP="00F4028A">
      <w:pPr>
        <w:numPr>
          <w:ilvl w:val="1"/>
          <w:numId w:val="46"/>
        </w:numPr>
      </w:pPr>
      <w:r w:rsidRPr="00E64496">
        <w:t>IPET-CM and sub-teams</w:t>
      </w:r>
    </w:p>
    <w:p w:rsidR="00F4028A" w:rsidRDefault="00E64496" w:rsidP="00F4028A">
      <w:pPr>
        <w:numPr>
          <w:ilvl w:val="1"/>
          <w:numId w:val="46"/>
        </w:numPr>
      </w:pPr>
      <w:r w:rsidRPr="00E64496">
        <w:t>TT-IM</w:t>
      </w:r>
    </w:p>
    <w:p w:rsidR="00F4028A" w:rsidRDefault="00E64496" w:rsidP="00F4028A">
      <w:pPr>
        <w:numPr>
          <w:ilvl w:val="1"/>
          <w:numId w:val="46"/>
        </w:numPr>
      </w:pPr>
      <w:r w:rsidRPr="00E64496">
        <w:t>TT-eWIS</w:t>
      </w:r>
    </w:p>
    <w:p w:rsidR="00F4028A" w:rsidRDefault="00E64496" w:rsidP="00F4028A">
      <w:pPr>
        <w:numPr>
          <w:ilvl w:val="0"/>
          <w:numId w:val="46"/>
        </w:numPr>
      </w:pPr>
      <w:r w:rsidRPr="00E64496">
        <w:rPr>
          <w:b/>
          <w:bCs/>
        </w:rPr>
        <w:t xml:space="preserve">Transition Plan Towards Standing committee on Information Management and </w:t>
      </w:r>
      <w:r w:rsidR="00F4028A">
        <w:rPr>
          <w:b/>
          <w:bCs/>
        </w:rPr>
        <w:t>T</w:t>
      </w:r>
      <w:r w:rsidRPr="00E64496">
        <w:rPr>
          <w:b/>
          <w:bCs/>
        </w:rPr>
        <w:t>echnology</w:t>
      </w:r>
    </w:p>
    <w:p w:rsidR="00F4028A" w:rsidRDefault="00E64496" w:rsidP="00F4028A">
      <w:pPr>
        <w:numPr>
          <w:ilvl w:val="1"/>
          <w:numId w:val="46"/>
        </w:numPr>
      </w:pPr>
      <w:r w:rsidRPr="00E64496">
        <w:t>WMO Reform</w:t>
      </w:r>
    </w:p>
    <w:p w:rsidR="00F4028A" w:rsidRDefault="00E64496" w:rsidP="00F4028A">
      <w:pPr>
        <w:numPr>
          <w:ilvl w:val="1"/>
          <w:numId w:val="46"/>
        </w:numPr>
      </w:pPr>
      <w:r w:rsidRPr="00E64496">
        <w:t>ICT-ISS Perspective on SC-IMT (roundtable)</w:t>
      </w:r>
    </w:p>
    <w:p w:rsidR="00F4028A" w:rsidRDefault="00E64496" w:rsidP="00F4028A">
      <w:pPr>
        <w:numPr>
          <w:ilvl w:val="1"/>
          <w:numId w:val="46"/>
        </w:numPr>
      </w:pPr>
      <w:r w:rsidRPr="00E64496">
        <w:t>Ensuring business continuity during the transition (roundtable)</w:t>
      </w:r>
    </w:p>
    <w:p w:rsidR="00F4028A" w:rsidRDefault="00F4028A" w:rsidP="00F4028A">
      <w:pPr>
        <w:numPr>
          <w:ilvl w:val="1"/>
          <w:numId w:val="46"/>
        </w:numPr>
      </w:pPr>
      <w:r>
        <w:t>R</w:t>
      </w:r>
      <w:r w:rsidR="00E64496" w:rsidRPr="00E64496">
        <w:t>eview of SC-IMT term of reference (breakout groups)</w:t>
      </w:r>
    </w:p>
    <w:p w:rsidR="00F4028A" w:rsidRDefault="00E64496" w:rsidP="00F4028A">
      <w:pPr>
        <w:numPr>
          <w:ilvl w:val="1"/>
          <w:numId w:val="46"/>
        </w:numPr>
      </w:pPr>
      <w:r w:rsidRPr="00E64496">
        <w:t>New areas that will require focus (breakout groups)</w:t>
      </w:r>
    </w:p>
    <w:p w:rsidR="00F4028A" w:rsidRDefault="00E64496" w:rsidP="00F4028A">
      <w:pPr>
        <w:numPr>
          <w:ilvl w:val="1"/>
          <w:numId w:val="46"/>
        </w:numPr>
      </w:pPr>
      <w:r w:rsidRPr="00E64496">
        <w:t>Link with other SCs and study committee (breakout groups)</w:t>
      </w:r>
    </w:p>
    <w:p w:rsidR="00F4028A" w:rsidRDefault="00E64496" w:rsidP="00F4028A">
      <w:pPr>
        <w:numPr>
          <w:ilvl w:val="1"/>
          <w:numId w:val="46"/>
        </w:numPr>
      </w:pPr>
      <w:r w:rsidRPr="00E64496">
        <w:t>Report from breakout groups and summary</w:t>
      </w:r>
    </w:p>
    <w:p w:rsidR="00F4028A" w:rsidRDefault="00E64496" w:rsidP="00F4028A">
      <w:pPr>
        <w:numPr>
          <w:ilvl w:val="0"/>
          <w:numId w:val="46"/>
        </w:numPr>
      </w:pPr>
      <w:r w:rsidRPr="00E64496">
        <w:rPr>
          <w:b/>
          <w:bCs/>
        </w:rPr>
        <w:t>Structure of Standing Committee on Information Management and Technology</w:t>
      </w:r>
    </w:p>
    <w:p w:rsidR="00F4028A" w:rsidRDefault="00E64496" w:rsidP="00F4028A">
      <w:pPr>
        <w:numPr>
          <w:ilvl w:val="1"/>
          <w:numId w:val="46"/>
        </w:numPr>
      </w:pPr>
      <w:r w:rsidRPr="00E64496">
        <w:t xml:space="preserve">Proposed structure of SC-IMT (breakout groups) </w:t>
      </w:r>
    </w:p>
    <w:p w:rsidR="00F4028A" w:rsidRDefault="00E64496" w:rsidP="00F4028A">
      <w:pPr>
        <w:numPr>
          <w:ilvl w:val="1"/>
          <w:numId w:val="46"/>
        </w:numPr>
      </w:pPr>
      <w:r w:rsidRPr="00E64496">
        <w:t>Area of expertise and competencies (breakout groups)</w:t>
      </w:r>
    </w:p>
    <w:p w:rsidR="00F4028A" w:rsidRDefault="00E64496" w:rsidP="00F4028A">
      <w:pPr>
        <w:numPr>
          <w:ilvl w:val="1"/>
          <w:numId w:val="46"/>
        </w:numPr>
      </w:pPr>
      <w:r w:rsidRPr="00E64496">
        <w:t>Report from breakout groups and summary</w:t>
      </w:r>
    </w:p>
    <w:p w:rsidR="00F4028A" w:rsidRDefault="00E64496" w:rsidP="00F4028A">
      <w:pPr>
        <w:numPr>
          <w:ilvl w:val="0"/>
          <w:numId w:val="46"/>
        </w:numPr>
      </w:pPr>
      <w:r w:rsidRPr="00E64496">
        <w:rPr>
          <w:b/>
          <w:bCs/>
        </w:rPr>
        <w:t>Any Other Business</w:t>
      </w:r>
    </w:p>
    <w:p w:rsidR="00E64496" w:rsidRPr="00E64496" w:rsidRDefault="00E64496" w:rsidP="00F4028A">
      <w:pPr>
        <w:numPr>
          <w:ilvl w:val="0"/>
          <w:numId w:val="46"/>
        </w:numPr>
      </w:pPr>
      <w:bookmarkStart w:id="0" w:name="_GoBack"/>
      <w:bookmarkEnd w:id="0"/>
      <w:r w:rsidRPr="00E64496">
        <w:rPr>
          <w:b/>
          <w:bCs/>
        </w:rPr>
        <w:t>Closure of the meeting</w:t>
      </w:r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>References</w:t>
      </w:r>
    </w:p>
    <w:p w:rsidR="00442459" w:rsidRPr="00442459" w:rsidRDefault="00442459" w:rsidP="00442459">
      <w:r w:rsidRPr="00442459">
        <w:t xml:space="preserve">[1] </w:t>
      </w:r>
      <w:r w:rsidR="00E64496">
        <w:t>ICT-ISS2019 MeetingPage</w:t>
      </w:r>
      <w:r w:rsidRPr="00442459">
        <w:t xml:space="preserve"> </w:t>
      </w:r>
      <w:r w:rsidR="00E64496" w:rsidRPr="00E64496">
        <w:t>https://wis.wmo.int/</w:t>
      </w:r>
      <w:r w:rsidR="00E64496">
        <w:t>p</w:t>
      </w:r>
      <w:r w:rsidR="00E64496" w:rsidRPr="00E64496">
        <w:t>age=ICT-ISS-2019</w:t>
      </w:r>
      <w:r w:rsidR="00E64496" w:rsidRPr="00E64496">
        <w:t xml:space="preserve"> </w:t>
      </w:r>
      <w:r w:rsidRPr="00442459">
        <w:t>(</w:t>
      </w:r>
      <w:r w:rsidR="00E64496">
        <w:t>14/09/2019</w:t>
      </w:r>
      <w:r w:rsidRPr="00442459">
        <w:t>)</w:t>
      </w:r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 xml:space="preserve">Recommended Text </w:t>
      </w:r>
    </w:p>
    <w:p w:rsidR="00F35F35" w:rsidRPr="00FF65B9" w:rsidRDefault="00E64496" w:rsidP="00E64496">
      <w:pPr>
        <w:pStyle w:val="Comment"/>
      </w:pPr>
      <w:r w:rsidRPr="00E64496">
        <w:t>The meeting agreed to the agenda as shown in xxxx</w:t>
      </w:r>
    </w:p>
    <w:p w:rsidR="001C16A8" w:rsidRPr="00FF65B9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sectPr w:rsidR="001C16A8" w:rsidRPr="00FF65B9" w:rsidSect="001C16A8">
      <w:headerReference w:type="default" r:id="rId9"/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408" w:rsidRDefault="00374408">
      <w:r>
        <w:separator/>
      </w:r>
    </w:p>
    <w:p w:rsidR="00374408" w:rsidRDefault="00374408"/>
  </w:endnote>
  <w:endnote w:type="continuationSeparator" w:id="0">
    <w:p w:rsidR="00374408" w:rsidRDefault="00374408">
      <w:r>
        <w:continuationSeparator/>
      </w:r>
    </w:p>
    <w:p w:rsidR="00374408" w:rsidRDefault="003744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408" w:rsidRDefault="00374408">
      <w:r>
        <w:separator/>
      </w:r>
    </w:p>
    <w:p w:rsidR="00374408" w:rsidRDefault="00374408"/>
  </w:footnote>
  <w:footnote w:type="continuationSeparator" w:id="0">
    <w:p w:rsidR="00374408" w:rsidRDefault="00374408">
      <w:r>
        <w:continuationSeparator/>
      </w:r>
    </w:p>
    <w:p w:rsidR="00374408" w:rsidRDefault="003744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459" w:rsidRPr="00C10690" w:rsidRDefault="00442459" w:rsidP="00442459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ICT-ISS-2018/</w:t>
    </w:r>
    <w:r w:rsidR="00E64496">
      <w:rPr>
        <w:bCs/>
        <w:lang w:val="fr-CH" w:eastAsia="zh-CN"/>
      </w:rPr>
      <w:t>AI(1.2)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  <w:lang w:val="en-GB"/>
      </w:rPr>
      <w:t>1</w:t>
    </w:r>
    <w:r>
      <w:rPr>
        <w:rStyle w:val="PageNumber"/>
      </w:rPr>
      <w:fldChar w:fldCharType="end"/>
    </w:r>
  </w:p>
  <w:p w:rsidR="00442459" w:rsidRDefault="004424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0AB2077B"/>
    <w:multiLevelType w:val="multilevel"/>
    <w:tmpl w:val="5F72335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3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00D684A"/>
    <w:multiLevelType w:val="multilevel"/>
    <w:tmpl w:val="772C6036"/>
    <w:lvl w:ilvl="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6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9B06DE"/>
    <w:multiLevelType w:val="hybridMultilevel"/>
    <w:tmpl w:val="35EACC9E"/>
    <w:lvl w:ilvl="0" w:tplc="1E1C8FF8">
      <w:start w:val="1"/>
      <w:numFmt w:val="decimal"/>
      <w:lvlText w:val="2.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6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FB24CB"/>
    <w:multiLevelType w:val="hybridMultilevel"/>
    <w:tmpl w:val="4B9AEA72"/>
    <w:lvl w:ilvl="0" w:tplc="B6741BA8">
      <w:start w:val="1"/>
      <w:numFmt w:val="decimal"/>
      <w:lvlText w:val="3.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 w15:restartNumberingAfterBreak="0">
    <w:nsid w:val="78B473F5"/>
    <w:multiLevelType w:val="hybridMultilevel"/>
    <w:tmpl w:val="8C787082"/>
    <w:lvl w:ilvl="0" w:tplc="58067366">
      <w:start w:val="1"/>
      <w:numFmt w:val="decimal"/>
      <w:lvlText w:val="4.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42"/>
  </w:num>
  <w:num w:numId="3">
    <w:abstractNumId w:val="24"/>
  </w:num>
  <w:num w:numId="4">
    <w:abstractNumId w:val="33"/>
  </w:num>
  <w:num w:numId="5">
    <w:abstractNumId w:val="15"/>
  </w:num>
  <w:num w:numId="6">
    <w:abstractNumId w:val="22"/>
  </w:num>
  <w:num w:numId="7">
    <w:abstractNumId w:val="16"/>
  </w:num>
  <w:num w:numId="8">
    <w:abstractNumId w:val="27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7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6"/>
  </w:num>
  <w:num w:numId="30">
    <w:abstractNumId w:val="35"/>
  </w:num>
  <w:num w:numId="31">
    <w:abstractNumId w:val="13"/>
  </w:num>
  <w:num w:numId="32">
    <w:abstractNumId w:val="34"/>
  </w:num>
  <w:num w:numId="33">
    <w:abstractNumId w:val="41"/>
  </w:num>
  <w:num w:numId="34">
    <w:abstractNumId w:val="14"/>
  </w:num>
  <w:num w:numId="35">
    <w:abstractNumId w:val="28"/>
  </w:num>
  <w:num w:numId="36">
    <w:abstractNumId w:val="30"/>
  </w:num>
  <w:num w:numId="37">
    <w:abstractNumId w:val="39"/>
  </w:num>
  <w:num w:numId="38">
    <w:abstractNumId w:val="19"/>
  </w:num>
  <w:num w:numId="39">
    <w:abstractNumId w:val="13"/>
  </w:num>
  <w:num w:numId="40">
    <w:abstractNumId w:val="34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9"/>
  </w:num>
  <w:num w:numId="48">
    <w:abstractNumId w:val="38"/>
  </w:num>
  <w:num w:numId="49">
    <w:abstractNumId w:val="40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496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730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113E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4408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3EC6"/>
    <w:rsid w:val="004342FA"/>
    <w:rsid w:val="00437572"/>
    <w:rsid w:val="00437B4C"/>
    <w:rsid w:val="00442459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73BD6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5C77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156AB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4496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028A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5E332"/>
  <w15:docId w15:val="{8D94022D-6AA3-4770-928D-9C927E3E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\Downloads\ICT-ISS-2019-dn.m-DocumentTemplate-v1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9D4A9-EF91-42B0-AD09-EC04FEA79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ICT-ISS-2019-dn.m-DocumentTemplate-v1 (1).dotx</Template>
  <TotalTime>23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1565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 Thomas</cp:lastModifiedBy>
  <cp:revision>2</cp:revision>
  <cp:lastPrinted>2012-03-15T15:21:00Z</cp:lastPrinted>
  <dcterms:created xsi:type="dcterms:W3CDTF">2019-09-14T10:49:00Z</dcterms:created>
  <dcterms:modified xsi:type="dcterms:W3CDTF">2019-09-14T11:12:00Z</dcterms:modified>
</cp:coreProperties>
</file>