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442459" w:rsidRDefault="00442459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Implementation-Coordination Team on Information Systems and Services</w:t>
            </w:r>
          </w:p>
          <w:p w:rsidR="00B74B70" w:rsidRPr="005D666D" w:rsidRDefault="00442459" w:rsidP="0044245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ICT-ISS-2018</w:t>
            </w:r>
            <w:r w:rsidR="00B74B70" w:rsidRPr="0044245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Geneva</w:t>
            </w:r>
            <w:r w:rsidR="00B74B70" w:rsidRPr="00442459">
              <w:rPr>
                <w:snapToGrid w:val="0"/>
                <w:color w:val="365F91" w:themeColor="accent1" w:themeShade="BF"/>
                <w:szCs w:val="22"/>
              </w:rPr>
              <w:t xml:space="preserve">, </w:t>
            </w:r>
            <w:r w:rsidRPr="00442459">
              <w:rPr>
                <w:snapToGrid w:val="0"/>
                <w:color w:val="365F91" w:themeColor="accent1" w:themeShade="BF"/>
                <w:szCs w:val="22"/>
              </w:rPr>
              <w:t>16-18 January 2018</w:t>
            </w:r>
          </w:p>
        </w:tc>
        <w:tc>
          <w:tcPr>
            <w:tcW w:w="2977" w:type="dxa"/>
          </w:tcPr>
          <w:p w:rsidR="00B74B70" w:rsidRPr="00F61675" w:rsidRDefault="00442459" w:rsidP="00442459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ICT-ISS-2018</w:t>
            </w:r>
            <w:r w:rsidR="00B74B70" w:rsidRPr="004424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/Doc </w:t>
            </w:r>
            <w:proofErr w:type="spellStart"/>
            <w:r w:rsidRPr="00442459">
              <w:rPr>
                <w:rFonts w:cs="Tahoma"/>
                <w:b/>
                <w:bCs/>
                <w:color w:val="365F91" w:themeColor="accent1" w:themeShade="BF"/>
                <w:szCs w:val="22"/>
                <w:highlight w:val="yellow"/>
                <w:lang w:val="fr-CH"/>
              </w:rPr>
              <w:t>a.b</w:t>
            </w:r>
            <w:proofErr w:type="spellEnd"/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Pr="00B74B70">
              <w:rPr>
                <w:rFonts w:cs="Tahoma"/>
                <w:color w:val="365F91" w:themeColor="accent1" w:themeShade="BF"/>
                <w:szCs w:val="22"/>
                <w:highlight w:val="yellow"/>
              </w:rPr>
              <w:t>Your Name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Pr="005D666D" w:rsidRDefault="00B74B70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proofErr w:type="spellStart"/>
            <w:r>
              <w:rPr>
                <w:rFonts w:cs="Tahoma"/>
                <w:color w:val="365F91" w:themeColor="accent1" w:themeShade="BF"/>
                <w:szCs w:val="22"/>
              </w:rPr>
              <w:t>dd.MMM.yyyy</w:t>
            </w:r>
            <w:proofErr w:type="spellEnd"/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Pr="00FF65B9" w:rsidRDefault="006A6EA2" w:rsidP="000E3612">
      <w:pPr>
        <w:pStyle w:val="Heading1"/>
        <w:jc w:val="center"/>
      </w:pPr>
      <w:bookmarkStart w:id="0" w:name="_Toc319327004"/>
      <w:r w:rsidRPr="00FF65B9">
        <w:rPr>
          <w:highlight w:val="yellow"/>
        </w:rPr>
        <w:t>TITLE OF THE DOCUMENT</w:t>
      </w:r>
      <w:bookmarkEnd w:id="0"/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>Section name (</w:t>
      </w:r>
      <w:r>
        <w:t>Style heading2</w:t>
      </w:r>
      <w:r w:rsidRPr="00FF65B9">
        <w:t>)</w:t>
      </w:r>
    </w:p>
    <w:p w:rsidR="00442459" w:rsidRPr="00FF65B9" w:rsidRDefault="00442459" w:rsidP="00442459">
      <w:pPr>
        <w:pStyle w:val="Heading3"/>
      </w:pPr>
      <w:r w:rsidRPr="00FF65B9">
        <w:t xml:space="preserve">Sub section heading (Style </w:t>
      </w:r>
      <w:r>
        <w:t>Heading 3</w:t>
      </w:r>
      <w:r w:rsidRPr="00FF65B9">
        <w:t>)</w:t>
      </w:r>
    </w:p>
    <w:p w:rsidR="00442459" w:rsidRPr="00FF65B9" w:rsidRDefault="00442459" w:rsidP="00442459">
      <w:pPr>
        <w:pStyle w:val="BodyTextNumbered"/>
      </w:pPr>
      <w:r w:rsidRPr="00FF65B9">
        <w:t xml:space="preserve">Para level 1 (Style _Body Text </w:t>
      </w:r>
      <w:bookmarkStart w:id="1" w:name="_GoBack"/>
      <w:bookmarkEnd w:id="1"/>
      <w:r w:rsidRPr="00FF65B9">
        <w:t>Numbered)</w:t>
      </w:r>
    </w:p>
    <w:p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Level 2 (Style _Body Text Numbered)</w:t>
      </w:r>
    </w:p>
    <w:p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Level 3</w:t>
      </w:r>
    </w:p>
    <w:p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…</w:t>
      </w:r>
    </w:p>
    <w:p w:rsidR="00442459" w:rsidRPr="00FF65B9" w:rsidRDefault="00442459" w:rsidP="00442459">
      <w:pPr>
        <w:pStyle w:val="BodyTextNumbered"/>
      </w:pPr>
      <w:r w:rsidRPr="00FF65B9">
        <w:t>Next Para</w:t>
      </w:r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>Section name</w:t>
      </w:r>
    </w:p>
    <w:p w:rsidR="00442459" w:rsidRPr="00FF65B9" w:rsidRDefault="00442459" w:rsidP="00442459">
      <w:pPr>
        <w:pStyle w:val="BodyTextNumbered"/>
      </w:pPr>
      <w:proofErr w:type="spellStart"/>
      <w:r w:rsidRPr="00FF65B9">
        <w:t>Etc</w:t>
      </w:r>
      <w:proofErr w:type="spellEnd"/>
    </w:p>
    <w:p w:rsidR="00442459" w:rsidRPr="00FF65B9" w:rsidRDefault="00442459" w:rsidP="00442459">
      <w:pPr>
        <w:pStyle w:val="BodyTextNumbered"/>
        <w:numPr>
          <w:ilvl w:val="1"/>
          <w:numId w:val="33"/>
        </w:numPr>
      </w:pPr>
      <w:r w:rsidRPr="00FF65B9">
        <w:t>…</w:t>
      </w:r>
    </w:p>
    <w:p w:rsidR="00442459" w:rsidRPr="00FF65B9" w:rsidRDefault="00442459" w:rsidP="00442459">
      <w:pPr>
        <w:rPr>
          <w:rFonts w:ascii="Times New Roman" w:hAnsi="Times New Roman"/>
          <w:sz w:val="24"/>
          <w:szCs w:val="24"/>
        </w:rPr>
      </w:pPr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>References</w:t>
      </w:r>
    </w:p>
    <w:p w:rsidR="00442459" w:rsidRPr="00442459" w:rsidRDefault="00442459" w:rsidP="00442459">
      <w:r w:rsidRPr="00442459">
        <w:t>[1] Xxx URL (Date accessed)</w:t>
      </w:r>
    </w:p>
    <w:p w:rsidR="00442459" w:rsidRPr="00FF65B9" w:rsidRDefault="00442459" w:rsidP="00442459">
      <w:r w:rsidRPr="00442459">
        <w:t xml:space="preserve">[2] </w:t>
      </w:r>
      <w:proofErr w:type="spellStart"/>
      <w:r w:rsidRPr="00442459">
        <w:t>Etc</w:t>
      </w:r>
      <w:proofErr w:type="spellEnd"/>
    </w:p>
    <w:p w:rsidR="00442459" w:rsidRPr="00FF65B9" w:rsidRDefault="00442459" w:rsidP="00442459">
      <w:pPr>
        <w:pStyle w:val="Heading2"/>
        <w:rPr>
          <w:rFonts w:hint="eastAsia"/>
        </w:rPr>
      </w:pPr>
      <w:r w:rsidRPr="00FF65B9">
        <w:t xml:space="preserve">Recommended Text </w:t>
      </w:r>
    </w:p>
    <w:p w:rsidR="00442459" w:rsidRDefault="00442459" w:rsidP="00442459">
      <w:pPr>
        <w:pStyle w:val="Comment"/>
        <w:rPr>
          <w:highlight w:val="yellow"/>
        </w:rPr>
      </w:pPr>
      <w:r w:rsidRPr="00FF65B9">
        <w:rPr>
          <w:highlight w:val="yellow"/>
        </w:rPr>
        <w:t>[Include here suggested text for inclusion in Report, including any proposed amendments to the Manual or Guide to WIS, Manual on GTS, Manual on Codes or guides.</w:t>
      </w:r>
      <w:r>
        <w:rPr>
          <w:highlight w:val="yellow"/>
        </w:rPr>
        <w:t xml:space="preserve"> Use Annexes if required</w:t>
      </w:r>
      <w:r w:rsidRPr="00FF65B9">
        <w:rPr>
          <w:highlight w:val="yellow"/>
        </w:rPr>
        <w:t>]</w:t>
      </w:r>
    </w:p>
    <w:p w:rsidR="00442459" w:rsidRDefault="00442459" w:rsidP="00442459">
      <w:pPr>
        <w:pStyle w:val="BodyTextNumbered"/>
        <w:numPr>
          <w:ilvl w:val="0"/>
          <w:numId w:val="45"/>
        </w:numPr>
      </w:pPr>
      <w:r>
        <w:t>Recommended background text or information (</w:t>
      </w:r>
      <w:r w:rsidRPr="00442459">
        <w:t>Style _Body Text Numbered)</w:t>
      </w:r>
      <w:r>
        <w:t>.</w:t>
      </w:r>
    </w:p>
    <w:p w:rsidR="00442459" w:rsidRDefault="00442459" w:rsidP="00442459">
      <w:pPr>
        <w:pStyle w:val="Decision"/>
      </w:pPr>
      <w:r>
        <w:t>Recommended decision (Style _Decision)</w:t>
      </w:r>
    </w:p>
    <w:p w:rsidR="00442459" w:rsidRPr="00442459" w:rsidRDefault="00442459" w:rsidP="00442459">
      <w:pPr>
        <w:pStyle w:val="Action"/>
      </w:pPr>
      <w:r>
        <w:t>Recommended action (Style _Action)</w:t>
      </w:r>
    </w:p>
    <w:p w:rsidR="00F35F35" w:rsidRPr="00FF65B9" w:rsidRDefault="00F35F35" w:rsidP="00F35F35"/>
    <w:p w:rsidR="001C16A8" w:rsidRPr="00FF65B9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8A71EB" w:rsidRPr="00FF65B9" w:rsidRDefault="008A71EB" w:rsidP="00B97253"/>
    <w:sectPr w:rsidR="008A71EB" w:rsidRPr="00FF65B9" w:rsidSect="001C16A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2459" w:rsidRDefault="00442459">
      <w:r>
        <w:separator/>
      </w:r>
    </w:p>
    <w:p w:rsidR="00442459" w:rsidRDefault="00442459"/>
  </w:endnote>
  <w:endnote w:type="continuationSeparator" w:id="0">
    <w:p w:rsidR="00442459" w:rsidRDefault="00442459">
      <w:r>
        <w:continuationSeparator/>
      </w:r>
    </w:p>
    <w:p w:rsidR="00442459" w:rsidRDefault="004424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2459" w:rsidRDefault="00442459">
      <w:r>
        <w:separator/>
      </w:r>
    </w:p>
    <w:p w:rsidR="00442459" w:rsidRDefault="00442459"/>
  </w:footnote>
  <w:footnote w:type="continuationSeparator" w:id="0">
    <w:p w:rsidR="00442459" w:rsidRDefault="00442459">
      <w:r>
        <w:continuationSeparator/>
      </w:r>
    </w:p>
    <w:p w:rsidR="00442459" w:rsidRDefault="004424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459" w:rsidRPr="00C10690" w:rsidRDefault="00442459" w:rsidP="00442459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ICT-ISS-2018/Doc </w:t>
    </w:r>
    <w:proofErr w:type="spellStart"/>
    <w:r w:rsidRPr="00442459">
      <w:rPr>
        <w:bCs/>
        <w:highlight w:val="yellow"/>
        <w:lang w:val="fr-CH" w:eastAsia="zh-CN"/>
      </w:rPr>
      <w:t>a.b</w:t>
    </w:r>
    <w:proofErr w:type="spellEnd"/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  <w:lang w:val="en-GB"/>
      </w:rPr>
      <w:t>1</w:t>
    </w:r>
    <w:r>
      <w:rPr>
        <w:rStyle w:val="PageNumber"/>
      </w:rPr>
      <w:fldChar w:fldCharType="end"/>
    </w:r>
  </w:p>
  <w:p w:rsidR="00442459" w:rsidRDefault="004424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  <w:num w:numId="4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459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730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2459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14ADA-EB77-4CAC-8E4B-065F16790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11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862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1</cp:revision>
  <cp:lastPrinted>2012-03-15T15:21:00Z</cp:lastPrinted>
  <dcterms:created xsi:type="dcterms:W3CDTF">2017-12-04T10:21:00Z</dcterms:created>
  <dcterms:modified xsi:type="dcterms:W3CDTF">2017-12-04T10:32:00Z</dcterms:modified>
</cp:coreProperties>
</file>