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2977"/>
      </w:tblGrid>
      <w:tr w:rsidR="00B74B70" w:rsidRPr="00636B90" w:rsidTr="00E01663">
        <w:trPr>
          <w:trHeight w:val="282"/>
        </w:trPr>
        <w:tc>
          <w:tcPr>
            <w:tcW w:w="6487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fr-FR" w:eastAsia="fr-FR"/>
              </w:rPr>
              <w:drawing>
                <wp:anchor distT="0" distB="0" distL="114300" distR="114300" simplePos="0" relativeHeight="251659264" behindDoc="1" locked="1" layoutInCell="1" allowOverlap="1" wp14:anchorId="75F5F10E" wp14:editId="772DA71C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:rsidR="00B74B70" w:rsidRPr="005D666D" w:rsidRDefault="00AA52BD" w:rsidP="006F694B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6F694B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2020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6F694B">
              <w:rPr>
                <w:snapToGrid w:val="0"/>
                <w:color w:val="365F91" w:themeColor="accent1" w:themeShade="BF"/>
                <w:szCs w:val="22"/>
              </w:rPr>
              <w:t>Darmstadt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="006F694B">
              <w:rPr>
                <w:snapToGrid w:val="0"/>
                <w:color w:val="365F91" w:themeColor="accent1" w:themeShade="BF"/>
                <w:szCs w:val="22"/>
              </w:rPr>
              <w:t>11-13 February 2020</w:t>
            </w:r>
          </w:p>
        </w:tc>
        <w:tc>
          <w:tcPr>
            <w:tcW w:w="2977" w:type="dxa"/>
          </w:tcPr>
          <w:p w:rsidR="00B74B70" w:rsidRPr="00F61675" w:rsidRDefault="00550D38" w:rsidP="006F694B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550D3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S</w:t>
            </w:r>
            <w:r w:rsidR="006F694B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G-RFC-2020</w:t>
            </w:r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br/>
              <w:t xml:space="preserve">Agenda item: </w:t>
            </w:r>
            <w:r w:rsidR="00E01663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1.</w:t>
            </w:r>
            <w:r w:rsidR="008869D7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4</w:t>
            </w:r>
          </w:p>
        </w:tc>
      </w:tr>
      <w:tr w:rsidR="00B74B70" w:rsidRPr="005D666D" w:rsidTr="00E01663">
        <w:trPr>
          <w:trHeight w:val="730"/>
        </w:trPr>
        <w:tc>
          <w:tcPr>
            <w:tcW w:w="6487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E01663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E01663">
              <w:rPr>
                <w:rFonts w:cs="Tahoma"/>
                <w:color w:val="365F91" w:themeColor="accent1" w:themeShade="BF"/>
                <w:szCs w:val="22"/>
              </w:rPr>
              <w:t>Secretariat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AA52BD" w:rsidRDefault="006F694B" w:rsidP="00E01663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10.02.2020</w:t>
            </w:r>
          </w:p>
          <w:p w:rsidR="00AA52BD" w:rsidRPr="00AA52BD" w:rsidRDefault="00AA52BD" w:rsidP="00E01663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</w:rPr>
              <w:t>N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E01663" w:rsidRDefault="008869D7" w:rsidP="00E01663">
      <w:pPr>
        <w:pStyle w:val="Titre2"/>
        <w:jc w:val="center"/>
        <w:rPr>
          <w:rFonts w:eastAsia="Times New Roman"/>
          <w:iCs w:val="0"/>
          <w:kern w:val="32"/>
          <w:sz w:val="28"/>
          <w:szCs w:val="32"/>
          <w:lang w:eastAsia="en-US"/>
        </w:rPr>
      </w:pPr>
      <w:r>
        <w:rPr>
          <w:rFonts w:eastAsia="Times New Roman"/>
          <w:iCs w:val="0"/>
          <w:kern w:val="32"/>
          <w:sz w:val="28"/>
          <w:szCs w:val="32"/>
          <w:lang w:eastAsia="en-US"/>
        </w:rPr>
        <w:t>WOrK plan</w:t>
      </w:r>
    </w:p>
    <w:p w:rsidR="00E01663" w:rsidRDefault="00E01663" w:rsidP="00E01663">
      <w:pPr>
        <w:rPr>
          <w:lang w:eastAsia="zh-CN"/>
        </w:rPr>
      </w:pPr>
    </w:p>
    <w:p w:rsidR="008869D7" w:rsidRDefault="006F694B" w:rsidP="008869D7">
      <w:pPr>
        <w:pStyle w:val="Titre1"/>
      </w:pPr>
      <w:r>
        <w:t>SG-RFC 2020</w:t>
      </w:r>
      <w:r w:rsidR="008869D7">
        <w:t xml:space="preserve"> Work Plan</w:t>
      </w:r>
    </w:p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8869D7" w:rsidRPr="00CB2251" w:rsidTr="00A252CE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9D7" w:rsidRPr="00CB2251" w:rsidTr="00A252CE">
        <w:trPr>
          <w:trHeight w:val="993"/>
        </w:trPr>
        <w:tc>
          <w:tcPr>
            <w:tcW w:w="19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495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63"/>
              <w:gridCol w:w="5772"/>
            </w:tblGrid>
            <w:tr w:rsidR="008869D7" w:rsidRPr="00CB2251" w:rsidTr="00A252CE">
              <w:trPr>
                <w:trHeight w:val="255"/>
              </w:trPr>
              <w:tc>
                <w:tcPr>
                  <w:tcW w:w="949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6F694B" w:rsidP="008869D7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Tuesday 11</w:t>
                  </w:r>
                  <w:r w:rsidRPr="006F69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February 2020</w:t>
                  </w:r>
                </w:p>
              </w:tc>
            </w:tr>
            <w:tr w:rsidR="008869D7" w:rsidRPr="00CB2251" w:rsidTr="00A252CE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36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Documents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8869D7" w:rsidRPr="00CB2251" w:rsidTr="00A252C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Registration</w:t>
                  </w:r>
                </w:p>
              </w:tc>
            </w:tr>
            <w:tr w:rsidR="008869D7" w:rsidRPr="00CB2251" w:rsidTr="00A252C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10:30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6F694B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Doc  xx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Welcome, Opening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approval of the agenda</w:t>
                  </w:r>
                  <w:r w:rsidR="006F69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Work Plan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and Working Arrangements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1)</w:t>
                  </w:r>
                </w:p>
              </w:tc>
            </w:tr>
            <w:tr w:rsidR="008869D7" w:rsidRPr="00CB2251" w:rsidTr="00DC5EFC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8869D7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DC5EFC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DC5EFC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 xx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C0456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WMO progress and previous actions (AI 2.1, 2.2)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12:3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14:0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15:15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8869D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xx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Preliminary draft WMO </w:t>
                  </w:r>
                  <w:r w:rsidR="006F69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positions. (AI 3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15:15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15:45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17:15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xx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Prelimin</w:t>
                  </w:r>
                  <w:r w:rsidR="006F69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ary draft WMO positions. (AI 3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 - continued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17:15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End of day 1</w:t>
                  </w:r>
                </w:p>
              </w:tc>
            </w:tr>
          </w:tbl>
          <w:p w:rsidR="008869D7" w:rsidRPr="00CB2251" w:rsidRDefault="008869D7" w:rsidP="00A252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2251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</w:tc>
      </w:tr>
    </w:tbl>
    <w:p w:rsidR="008869D7" w:rsidRDefault="008869D7" w:rsidP="008869D7"/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8869D7" w:rsidRPr="00CB2251" w:rsidTr="00A252CE">
        <w:trPr>
          <w:trHeight w:val="270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412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044"/>
              <w:gridCol w:w="1418"/>
              <w:gridCol w:w="81"/>
              <w:gridCol w:w="5689"/>
            </w:tblGrid>
            <w:tr w:rsidR="008869D7" w:rsidRPr="00CB2251" w:rsidTr="00A252CE">
              <w:trPr>
                <w:trHeight w:val="270"/>
              </w:trPr>
              <w:tc>
                <w:tcPr>
                  <w:tcW w:w="9412" w:type="dxa"/>
                  <w:gridSpan w:val="5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6F694B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Wednesday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6F69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  <w:r w:rsidR="006F69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r w:rsidR="006F694B" w:rsidRPr="006F69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vertAlign w:val="superscript"/>
                    </w:rPr>
                    <w:t>th</w:t>
                  </w:r>
                  <w:r w:rsidR="006F69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February 2020</w:t>
                  </w:r>
                </w:p>
              </w:tc>
            </w:tr>
            <w:tr w:rsidR="008869D7" w:rsidRPr="00CB2251" w:rsidTr="00A252CE">
              <w:trPr>
                <w:trHeight w:val="525"/>
              </w:trPr>
              <w:tc>
                <w:tcPr>
                  <w:tcW w:w="222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Documents</w:t>
                  </w:r>
                </w:p>
              </w:tc>
              <w:tc>
                <w:tcPr>
                  <w:tcW w:w="577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8869D7" w:rsidRPr="00CB2251" w:rsidTr="005E6199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5E6199" w:rsidP="005E619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  <w:r w:rsidR="008869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8869D7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0:3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236DDA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xx</w:t>
                  </w:r>
                </w:p>
              </w:tc>
              <w:tc>
                <w:tcPr>
                  <w:tcW w:w="5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E6199" w:rsidRDefault="008869D7" w:rsidP="005E6199">
                  <w:pPr>
                    <w:spacing w:befor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Coordination with other organizations (AI 2.4)</w:t>
                  </w:r>
                  <w:r w:rsidR="005E6199"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8869D7" w:rsidRPr="00CB2251" w:rsidRDefault="006F694B" w:rsidP="005E6199">
                  <w:pPr>
                    <w:spacing w:befor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F69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Spectrum issues related to meteorological and Earth exploration applications/systems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(AI 4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10:3</w:t>
                  </w:r>
                  <w:r w:rsidR="008869D7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11:0</w:t>
                  </w:r>
                  <w:r w:rsidR="008869D7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188" w:type="dxa"/>
                  <w:gridSpan w:val="3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11:0</w:t>
                  </w:r>
                  <w:r w:rsidR="008869D7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236DDA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xx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6F694B" w:rsidP="00A252CE">
                  <w:pPr>
                    <w:spacing w:before="1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F69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Spectrum issues related to meteorological and Earth exploration applications/systems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4) continued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</w:t>
                  </w:r>
                  <w:r w:rsidR="005E619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14:00</w:t>
                  </w:r>
                </w:p>
              </w:tc>
              <w:tc>
                <w:tcPr>
                  <w:tcW w:w="7188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6F694B" w:rsidRPr="00CB2251" w:rsidTr="00A252C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694B" w:rsidRDefault="006F694B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14:00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694B" w:rsidRDefault="006F694B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6F694B" w:rsidRDefault="006F694B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xx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6F694B" w:rsidRDefault="006F694B" w:rsidP="005E619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F69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Spectrum issues related to meteorological and Earth exploration applications/systems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(AI 4) continued</w:t>
                  </w:r>
                </w:p>
              </w:tc>
            </w:tr>
            <w:tr w:rsidR="005E6199" w:rsidRPr="00CB2251" w:rsidTr="00A252C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199" w:rsidRPr="00CB2251" w:rsidRDefault="005E6199" w:rsidP="006F69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6F69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:00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199" w:rsidRPr="00CB2251" w:rsidRDefault="006F694B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:00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5E6199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5E6199" w:rsidRPr="007E1275" w:rsidRDefault="005E6199" w:rsidP="006F694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Visit </w:t>
                  </w:r>
                  <w:proofErr w:type="spellStart"/>
                  <w:r w:rsidR="006F69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Eumetsat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facility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D9D9D9" w:themeFill="background1" w:themeFillShade="D9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D9D9D9" w:themeFill="background1" w:themeFillShade="D9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188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9D9D9" w:themeFill="background1" w:themeFillShade="D9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End of day 2</w:t>
                  </w:r>
                </w:p>
              </w:tc>
            </w:tr>
            <w:tr w:rsidR="008869D7" w:rsidRPr="00CB2251" w:rsidTr="00A252C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8869D7" w:rsidRDefault="008869D7" w:rsidP="008869D7">
      <w:r>
        <w:br w:type="page"/>
      </w:r>
    </w:p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8869D7" w:rsidRPr="00CB2251" w:rsidTr="00A252CE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377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28"/>
              <w:gridCol w:w="5689"/>
            </w:tblGrid>
            <w:tr w:rsidR="008869D7" w:rsidRPr="00CB2251" w:rsidTr="00A252CE">
              <w:trPr>
                <w:trHeight w:val="270"/>
              </w:trPr>
              <w:tc>
                <w:tcPr>
                  <w:tcW w:w="9377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869D7" w:rsidRPr="00CB2251" w:rsidRDefault="008869D7" w:rsidP="008869D7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Thursday </w:t>
                  </w:r>
                  <w:r w:rsidR="006F69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="006F694B" w:rsidRPr="006F69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vertAlign w:val="superscript"/>
                    </w:rPr>
                    <w:t>th</w:t>
                  </w:r>
                  <w:r w:rsidR="006F69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February 2020</w:t>
                  </w:r>
                </w:p>
              </w:tc>
            </w:tr>
            <w:tr w:rsidR="008869D7" w:rsidRPr="00CB2251" w:rsidTr="00A252CE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Document</w:t>
                  </w: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8869D7" w:rsidRPr="00CB2251" w:rsidTr="00A252C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5E619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0:3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8869D7" w:rsidP="005E619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xx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8869D7" w:rsidRPr="00CB2251" w:rsidRDefault="006F694B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F69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Review of Cg-18 Decisions, new Strategic Plan 2020-2023, its Operating Plan, and the WMO Reform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(AI5)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10:3</w:t>
                  </w:r>
                  <w:r w:rsidR="008869D7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11:0</w:t>
                  </w:r>
                  <w:r w:rsidR="008869D7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5E6199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11:0</w:t>
                  </w:r>
                  <w:r w:rsidR="008869D7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 w:rsidR="005E61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236DDA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xx</w:t>
                  </w:r>
                  <w:r w:rsidR="008869D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395E7A" w:rsidRPr="00CB2251" w:rsidRDefault="00395E7A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95E7A">
                    <w:rPr>
                      <w:rFonts w:ascii="Times New Roman" w:hAnsi="Times New Roman" w:cs="Times New Roman"/>
                      <w:sz w:val="24"/>
                      <w:szCs w:val="24"/>
                    </w:rPr>
                    <w:t>Further activities (list of actions, next meetings, etc.)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(AI6)</w:t>
                  </w:r>
                  <w:bookmarkStart w:id="0" w:name="_GoBack"/>
                  <w:bookmarkEnd w:id="0"/>
                </w:p>
              </w:tc>
            </w:tr>
            <w:tr w:rsidR="008869D7" w:rsidRPr="00CB2251" w:rsidTr="00A252CE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8869D7" w:rsidRPr="00CB2251" w:rsidRDefault="008869D7" w:rsidP="00236DDA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</w:t>
                  </w:r>
                  <w:r w:rsidR="00236DD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  <w:r w:rsidR="00236DD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4:0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8869D7" w:rsidRPr="00CB2251" w:rsidTr="009B0D08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9B0D08" w:rsidP="009B0D0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9B0D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5:3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869D7" w:rsidRPr="00CB2251" w:rsidRDefault="008869D7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36D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xx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C0456" w:rsidRDefault="00CC0456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04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Any other Business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(7)</w:t>
                  </w:r>
                </w:p>
                <w:p w:rsidR="00CC0456" w:rsidRPr="00CB2251" w:rsidRDefault="00CC0456" w:rsidP="00A252C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Closure of the meeting</w:t>
                  </w:r>
                </w:p>
              </w:tc>
            </w:tr>
            <w:tr w:rsidR="009B0D08" w:rsidRPr="00CB2251" w:rsidTr="009B0D08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9B0D08" w:rsidRPr="00CB2251" w:rsidRDefault="009B0D08" w:rsidP="009B4329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9B0D08" w:rsidRPr="00CB2251" w:rsidRDefault="009B0D08" w:rsidP="009B4329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9B0D08" w:rsidRPr="00CB2251" w:rsidRDefault="009B0D08" w:rsidP="009B4329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9B0D08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End of day 3</w:t>
                  </w:r>
                </w:p>
              </w:tc>
            </w:tr>
          </w:tbl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69D7" w:rsidRPr="00CB2251" w:rsidRDefault="008869D7" w:rsidP="00A252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1663" w:rsidRPr="00E01663" w:rsidRDefault="00E01663" w:rsidP="00E01663">
      <w:pPr>
        <w:rPr>
          <w:lang w:eastAsia="zh-CN"/>
        </w:rPr>
      </w:pPr>
    </w:p>
    <w:sectPr w:rsidR="00E01663" w:rsidRPr="00E01663" w:rsidSect="00550D38">
      <w:headerReference w:type="default" r:id="rId9"/>
      <w:headerReference w:type="first" r:id="rId10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DC4" w:rsidRDefault="00DF7DC4">
      <w:r>
        <w:separator/>
      </w:r>
    </w:p>
    <w:p w:rsidR="00DF7DC4" w:rsidRDefault="00DF7DC4"/>
  </w:endnote>
  <w:endnote w:type="continuationSeparator" w:id="0">
    <w:p w:rsidR="00DF7DC4" w:rsidRDefault="00DF7DC4">
      <w:r>
        <w:continuationSeparator/>
      </w:r>
    </w:p>
    <w:p w:rsidR="00DF7DC4" w:rsidRDefault="00DF7D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DC4" w:rsidRDefault="00DF7DC4">
      <w:r>
        <w:separator/>
      </w:r>
    </w:p>
    <w:p w:rsidR="00DF7DC4" w:rsidRDefault="00DF7DC4"/>
  </w:footnote>
  <w:footnote w:type="continuationSeparator" w:id="0">
    <w:p w:rsidR="00DF7DC4" w:rsidRDefault="00DF7DC4">
      <w:r>
        <w:continuationSeparator/>
      </w:r>
    </w:p>
    <w:p w:rsidR="00DF7DC4" w:rsidRDefault="00DF7D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82D" w:rsidRPr="00C10690" w:rsidRDefault="00C8482D" w:rsidP="00E01663">
    <w:pPr>
      <w:pStyle w:val="En-tte"/>
      <w:pBdr>
        <w:bottom w:val="single" w:sz="4" w:space="1" w:color="auto"/>
      </w:pBdr>
      <w:rPr>
        <w:rStyle w:val="Numrodepage"/>
        <w:lang w:val="en-GB"/>
      </w:rPr>
    </w:pPr>
    <w:r>
      <w:rPr>
        <w:bCs/>
        <w:lang w:val="fr-CH" w:eastAsia="zh-CN"/>
      </w:rPr>
      <w:t>SG-RFC-201</w:t>
    </w:r>
    <w:r w:rsidR="00E01663">
      <w:rPr>
        <w:bCs/>
        <w:lang w:val="fr-CH" w:eastAsia="zh-CN"/>
      </w:rPr>
      <w:t>9</w:t>
    </w:r>
    <w:r>
      <w:rPr>
        <w:bCs/>
        <w:lang w:val="fr-CH" w:eastAsia="zh-CN"/>
      </w:rPr>
      <w:t>/</w:t>
    </w:r>
    <w:r w:rsidR="00260CCF">
      <w:rPr>
        <w:bCs/>
        <w:lang w:val="fr-CH" w:eastAsia="zh-CN"/>
      </w:rPr>
      <w:t xml:space="preserve"> </w:t>
    </w:r>
    <w:r w:rsidR="00260CCF" w:rsidRPr="00260CCF">
      <w:rPr>
        <w:bCs/>
        <w:highlight w:val="yellow"/>
        <w:lang w:val="fr-CH" w:eastAsia="zh-CN"/>
      </w:rPr>
      <w:t xml:space="preserve">Item </w:t>
    </w:r>
    <w:r w:rsidR="00E01663">
      <w:rPr>
        <w:bCs/>
        <w:lang w:val="fr-CH" w:eastAsia="zh-CN"/>
      </w:rPr>
      <w:t>1.2</w:t>
    </w:r>
    <w:r w:rsidRPr="00C10690">
      <w:rPr>
        <w:lang w:val="en-GB"/>
      </w:rPr>
      <w:t>, p</w:t>
    </w:r>
    <w:r>
      <w:rPr>
        <w:rStyle w:val="Numrodepage"/>
      </w:rPr>
      <w:fldChar w:fldCharType="begin"/>
    </w:r>
    <w:r w:rsidRPr="00C10690">
      <w:rPr>
        <w:rStyle w:val="Numrodepage"/>
        <w:lang w:val="en-GB"/>
      </w:rPr>
      <w:instrText xml:space="preserve"> PAGE </w:instrText>
    </w:r>
    <w:r>
      <w:rPr>
        <w:rStyle w:val="Numrodepage"/>
      </w:rPr>
      <w:fldChar w:fldCharType="separate"/>
    </w:r>
    <w:r w:rsidR="009B0D08">
      <w:rPr>
        <w:rStyle w:val="Numrodepage"/>
        <w:noProof/>
        <w:lang w:val="en-GB"/>
      </w:rPr>
      <w:t>2</w:t>
    </w:r>
    <w:r>
      <w:rPr>
        <w:rStyle w:val="Numrodepage"/>
      </w:rPr>
      <w:fldChar w:fldCharType="end"/>
    </w:r>
  </w:p>
  <w:p w:rsidR="00C8482D" w:rsidRDefault="00C8482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9E9" w:rsidRPr="00813827" w:rsidRDefault="005359E9" w:rsidP="00813827">
    <w:pPr>
      <w:pStyle w:val="En-tte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A10F64"/>
    <w:multiLevelType w:val="hybridMultilevel"/>
    <w:tmpl w:val="44A86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0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1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24"/>
  </w:num>
  <w:num w:numId="4">
    <w:abstractNumId w:val="31"/>
  </w:num>
  <w:num w:numId="5">
    <w:abstractNumId w:val="14"/>
  </w:num>
  <w:num w:numId="6">
    <w:abstractNumId w:val="22"/>
  </w:num>
  <w:num w:numId="7">
    <w:abstractNumId w:val="15"/>
  </w:num>
  <w:num w:numId="8">
    <w:abstractNumId w:val="26"/>
  </w:num>
  <w:num w:numId="9">
    <w:abstractNumId w:val="20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35"/>
  </w:num>
  <w:num w:numId="15">
    <w:abstractNumId w:val="16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9"/>
  </w:num>
  <w:num w:numId="28">
    <w:abstractNumId w:val="11"/>
  </w:num>
  <w:num w:numId="29">
    <w:abstractNumId w:val="34"/>
  </w:num>
  <w:num w:numId="30">
    <w:abstractNumId w:val="33"/>
  </w:num>
  <w:num w:numId="31">
    <w:abstractNumId w:val="12"/>
  </w:num>
  <w:num w:numId="32">
    <w:abstractNumId w:val="32"/>
  </w:num>
  <w:num w:numId="33">
    <w:abstractNumId w:val="37"/>
  </w:num>
  <w:num w:numId="34">
    <w:abstractNumId w:val="13"/>
  </w:num>
  <w:num w:numId="35">
    <w:abstractNumId w:val="27"/>
  </w:num>
  <w:num w:numId="36">
    <w:abstractNumId w:val="28"/>
  </w:num>
  <w:num w:numId="37">
    <w:abstractNumId w:val="36"/>
  </w:num>
  <w:num w:numId="38">
    <w:abstractNumId w:val="18"/>
  </w:num>
  <w:num w:numId="39">
    <w:abstractNumId w:val="12"/>
  </w:num>
  <w:num w:numId="40">
    <w:abstractNumId w:val="32"/>
  </w:num>
  <w:num w:numId="41">
    <w:abstractNumId w:val="37"/>
  </w:num>
  <w:num w:numId="42">
    <w:abstractNumId w:val="13"/>
  </w:num>
  <w:num w:numId="43">
    <w:abstractNumId w:val="27"/>
  </w:num>
  <w:num w:numId="44">
    <w:abstractNumId w:val="18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663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36DDA"/>
    <w:rsid w:val="00245849"/>
    <w:rsid w:val="00245D75"/>
    <w:rsid w:val="00251C3F"/>
    <w:rsid w:val="00260CC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5E7A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E6199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694B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13827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869D7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15501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0D08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405C"/>
    <w:rsid w:val="00A45F94"/>
    <w:rsid w:val="00A55596"/>
    <w:rsid w:val="00A57A56"/>
    <w:rsid w:val="00A65A51"/>
    <w:rsid w:val="00A7189B"/>
    <w:rsid w:val="00A71E92"/>
    <w:rsid w:val="00A74081"/>
    <w:rsid w:val="00A83967"/>
    <w:rsid w:val="00AA52BD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0456"/>
    <w:rsid w:val="00CC23C9"/>
    <w:rsid w:val="00CD47BE"/>
    <w:rsid w:val="00CF550C"/>
    <w:rsid w:val="00D01387"/>
    <w:rsid w:val="00D02FA8"/>
    <w:rsid w:val="00D06E85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DF7DC4"/>
    <w:rsid w:val="00E01663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07592F"/>
  <w15:docId w15:val="{20F2ED38-43F0-44EC-AC2E-CB205029A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Titre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Titre2">
    <w:name w:val="heading 2"/>
    <w:basedOn w:val="Normal"/>
    <w:next w:val="Normal"/>
    <w:link w:val="Titre2C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Titre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Titre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Titre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Titre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Titre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Titre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Titre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Normalcentr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Lienhypertexte">
    <w:name w:val="Hyperlink"/>
    <w:rsid w:val="008A71EB"/>
    <w:rPr>
      <w:color w:val="0000FF"/>
      <w:u w:val="single"/>
    </w:rPr>
  </w:style>
  <w:style w:type="character" w:styleId="Numrodepage">
    <w:name w:val="page number"/>
    <w:basedOn w:val="Policepardfaut"/>
    <w:rsid w:val="008A71EB"/>
  </w:style>
  <w:style w:type="paragraph" w:styleId="TM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Titre2Car">
    <w:name w:val="Titre 2 Car"/>
    <w:link w:val="Titre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Pieddepage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Textedebulles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Explorateurdedocuments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M3">
    <w:name w:val="toc 3"/>
    <w:basedOn w:val="BodyText"/>
    <w:next w:val="BodyText"/>
    <w:autoRedefine/>
    <w:semiHidden/>
    <w:rsid w:val="00E91F0F"/>
    <w:pPr>
      <w:ind w:left="400"/>
    </w:pPr>
  </w:style>
  <w:style w:type="paragraph" w:styleId="TM1">
    <w:name w:val="toc 1"/>
    <w:basedOn w:val="BodyText"/>
    <w:next w:val="BodyText"/>
    <w:autoRedefine/>
    <w:uiPriority w:val="39"/>
    <w:rsid w:val="00E91F0F"/>
  </w:style>
  <w:style w:type="paragraph" w:styleId="TM2">
    <w:name w:val="toc 2"/>
    <w:basedOn w:val="BodyText"/>
    <w:next w:val="BodyText"/>
    <w:autoRedefine/>
    <w:semiHidden/>
    <w:rsid w:val="00E91F0F"/>
    <w:pPr>
      <w:ind w:left="200"/>
    </w:pPr>
  </w:style>
  <w:style w:type="character" w:styleId="Lienhypertextesuivivisit">
    <w:name w:val="FollowedHyperlink"/>
    <w:rsid w:val="00631715"/>
    <w:rPr>
      <w:color w:val="606420"/>
      <w:u w:val="single"/>
    </w:rPr>
  </w:style>
  <w:style w:type="paragraph" w:styleId="Corpsdetexte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ucuneliste"/>
    <w:rsid w:val="00413EDA"/>
    <w:pPr>
      <w:numPr>
        <w:numId w:val="37"/>
      </w:numPr>
    </w:pPr>
  </w:style>
  <w:style w:type="character" w:customStyle="1" w:styleId="CorpsdetexteCar">
    <w:name w:val="Corps de texte Car"/>
    <w:link w:val="Corpsdetexte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Corpsdetexte">
    <w:name w:val="Body Text"/>
    <w:basedOn w:val="Normal"/>
    <w:link w:val="CorpsdetexteC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Appelnotedebasdep">
    <w:name w:val="footnote reference"/>
    <w:semiHidden/>
    <w:rsid w:val="003B7252"/>
    <w:rPr>
      <w:vertAlign w:val="superscript"/>
    </w:rPr>
  </w:style>
  <w:style w:type="paragraph" w:styleId="Notedebasdepage">
    <w:name w:val="footnote text"/>
    <w:basedOn w:val="Normal"/>
    <w:semiHidden/>
    <w:rsid w:val="00A45F94"/>
    <w:rPr>
      <w:sz w:val="20"/>
    </w:rPr>
  </w:style>
  <w:style w:type="paragraph" w:styleId="Paragraphedeliste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Lgende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Policepardfau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Policepardfau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Titre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Titre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M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M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M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Grilledutableau">
    <w:name w:val="Table Grid"/>
    <w:basedOn w:val="TableauNormal"/>
    <w:rsid w:val="00E01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%20DT\Downloads%20C\SG-RFC-2019-Admin01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AD184-56EA-4F5E-BBF2-303C7F5A5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SG-RFC-2019-Admin01-Template.dotx</Template>
  <TotalTime>17</TotalTime>
  <Pages>2</Pages>
  <Words>270</Words>
  <Characters>1489</Characters>
  <Application>Microsoft Office Word</Application>
  <DocSecurity>0</DocSecurity>
  <Lines>12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1756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Eric Allaix</cp:lastModifiedBy>
  <cp:revision>4</cp:revision>
  <cp:lastPrinted>2012-03-15T15:21:00Z</cp:lastPrinted>
  <dcterms:created xsi:type="dcterms:W3CDTF">2020-02-10T09:36:00Z</dcterms:created>
  <dcterms:modified xsi:type="dcterms:W3CDTF">2020-02-10T09:54:00Z</dcterms:modified>
</cp:coreProperties>
</file>