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0AB43B68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6844CFC6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fr-FR" w:eastAsia="fr-FR"/>
              </w:rPr>
              <w:drawing>
                <wp:anchor distT="0" distB="0" distL="114300" distR="114300" simplePos="0" relativeHeight="251659264" behindDoc="1" locked="1" layoutInCell="1" allowOverlap="1" wp14:anchorId="3EFEF4CC" wp14:editId="5601FA25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32E3D804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 xml:space="preserve">COMMISSION FOR </w:t>
            </w:r>
            <w:r w:rsidR="008E6B1E"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INFRASTRUCTURE</w:t>
            </w:r>
          </w:p>
          <w:p w14:paraId="69E2D94F" w14:textId="77777777"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14:paraId="3EB78CF5" w14:textId="77777777"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</w:t>
            </w:r>
            <w:r w:rsidR="003034D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034D8" w:rsidRPr="003034D8">
              <w:rPr>
                <w:snapToGrid w:val="0"/>
                <w:color w:val="365F91" w:themeColor="accent1" w:themeShade="BF"/>
                <w:szCs w:val="22"/>
              </w:rPr>
              <w:t>Darmstadt, Germany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3034D8" w:rsidRPr="003034D8">
              <w:rPr>
                <w:snapToGrid w:val="0"/>
                <w:color w:val="365F91" w:themeColor="accent1" w:themeShade="BF"/>
                <w:szCs w:val="22"/>
              </w:rPr>
              <w:t>11 to 13 February 2020</w:t>
            </w:r>
          </w:p>
        </w:tc>
        <w:tc>
          <w:tcPr>
            <w:tcW w:w="2977" w:type="dxa"/>
          </w:tcPr>
          <w:p w14:paraId="22A76401" w14:textId="3C683302" w:rsidR="00B74B70" w:rsidRPr="00B64558" w:rsidRDefault="00550D38" w:rsidP="00260CCF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B64558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SG-RFC-20</w:t>
            </w:r>
            <w:r w:rsidR="003034D8" w:rsidRPr="00B64558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</w:t>
            </w:r>
            <w:r w:rsidR="00AA52BD" w:rsidRPr="00B64558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br/>
              <w:t xml:space="preserve">Agenda item: </w:t>
            </w:r>
            <w:r w:rsidR="00871A19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1</w:t>
            </w:r>
            <w:bookmarkStart w:id="0" w:name="_GoBack"/>
            <w:bookmarkEnd w:id="0"/>
          </w:p>
        </w:tc>
      </w:tr>
      <w:tr w:rsidR="00B74B70" w:rsidRPr="005D666D" w14:paraId="470919AA" w14:textId="77777777" w:rsidTr="00313D16">
        <w:trPr>
          <w:trHeight w:val="730"/>
        </w:trPr>
        <w:tc>
          <w:tcPr>
            <w:tcW w:w="6912" w:type="dxa"/>
            <w:vMerge/>
          </w:tcPr>
          <w:p w14:paraId="3F57AB5F" w14:textId="77777777" w:rsidR="00B74B70" w:rsidRPr="00B64558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14:paraId="215623E5" w14:textId="77777777" w:rsidR="00B74B70" w:rsidRPr="00B64558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B64558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B64558">
              <w:rPr>
                <w:rFonts w:cs="Tahoma"/>
                <w:color w:val="365F91" w:themeColor="accent1" w:themeShade="BF"/>
                <w:szCs w:val="22"/>
              </w:rPr>
              <w:br/>
            </w:r>
            <w:r w:rsidR="00B64558" w:rsidRPr="00B64558">
              <w:rPr>
                <w:rFonts w:cs="Tahoma"/>
                <w:color w:val="365F91" w:themeColor="accent1" w:themeShade="BF"/>
                <w:szCs w:val="22"/>
              </w:rPr>
              <w:t>Chair</w:t>
            </w:r>
            <w:r w:rsidRPr="00B64558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00ABCD81" w14:textId="77777777" w:rsidR="00AA52BD" w:rsidRPr="00B64558" w:rsidRDefault="00B64558" w:rsidP="00C21CB1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10.02</w:t>
            </w:r>
            <w:r w:rsidR="00B74B70" w:rsidRPr="00B64558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 w:rsidRPr="00B64558">
              <w:rPr>
                <w:rFonts w:cs="Tahoma"/>
                <w:color w:val="365F91" w:themeColor="accent1" w:themeShade="BF"/>
                <w:szCs w:val="22"/>
              </w:rPr>
              <w:t>20</w:t>
            </w:r>
            <w:r w:rsidR="008E6B1E" w:rsidRPr="00B64558">
              <w:rPr>
                <w:rFonts w:cs="Tahoma"/>
                <w:color w:val="365F91" w:themeColor="accent1" w:themeShade="BF"/>
                <w:szCs w:val="22"/>
              </w:rPr>
              <w:t>20</w:t>
            </w:r>
          </w:p>
          <w:p w14:paraId="59F78203" w14:textId="6E739B77" w:rsidR="00AA52BD" w:rsidRPr="00B64558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B64558">
              <w:rPr>
                <w:rFonts w:cs="Tahoma"/>
                <w:b/>
                <w:bCs/>
                <w:color w:val="365F91" w:themeColor="accent1" w:themeShade="BF"/>
                <w:szCs w:val="22"/>
              </w:rPr>
              <w:t>Restricted access: N</w:t>
            </w:r>
          </w:p>
          <w:p w14:paraId="0743971E" w14:textId="77777777" w:rsidR="00B74B70" w:rsidRPr="00B64558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432A5856" w14:textId="77777777" w:rsidR="00D22E8A" w:rsidRPr="00FF65B9" w:rsidRDefault="00D22E8A" w:rsidP="00415F4C"/>
    <w:p w14:paraId="4A8BC351" w14:textId="77777777" w:rsidR="00480313" w:rsidRPr="00FF65B9" w:rsidRDefault="00B64558" w:rsidP="000E3612">
      <w:pPr>
        <w:pStyle w:val="Heading1"/>
        <w:jc w:val="center"/>
      </w:pPr>
      <w:r w:rsidRPr="00E01663">
        <w:t>DRAFT AGENDA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5915"/>
        <w:gridCol w:w="2902"/>
      </w:tblGrid>
      <w:tr w:rsidR="00B64558" w14:paraId="42C14FD3" w14:textId="77777777" w:rsidTr="009B4329">
        <w:trPr>
          <w:tblHeader/>
        </w:trPr>
        <w:tc>
          <w:tcPr>
            <w:tcW w:w="812" w:type="dxa"/>
          </w:tcPr>
          <w:p w14:paraId="6ED0DFBA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Item</w:t>
            </w:r>
          </w:p>
        </w:tc>
        <w:tc>
          <w:tcPr>
            <w:tcW w:w="5915" w:type="dxa"/>
          </w:tcPr>
          <w:p w14:paraId="5E23D296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Subject</w:t>
            </w:r>
          </w:p>
        </w:tc>
        <w:tc>
          <w:tcPr>
            <w:tcW w:w="2902" w:type="dxa"/>
          </w:tcPr>
          <w:p w14:paraId="1F52B39D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Document/author</w:t>
            </w:r>
          </w:p>
        </w:tc>
      </w:tr>
      <w:tr w:rsidR="00B64558" w14:paraId="0D572F21" w14:textId="77777777" w:rsidTr="009B4329">
        <w:tc>
          <w:tcPr>
            <w:tcW w:w="812" w:type="dxa"/>
          </w:tcPr>
          <w:p w14:paraId="0D201790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1</w:t>
            </w:r>
          </w:p>
        </w:tc>
        <w:tc>
          <w:tcPr>
            <w:tcW w:w="5915" w:type="dxa"/>
          </w:tcPr>
          <w:p w14:paraId="2334B4D9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ORGANIZATION OF THE MEETING</w:t>
            </w:r>
          </w:p>
        </w:tc>
        <w:tc>
          <w:tcPr>
            <w:tcW w:w="2902" w:type="dxa"/>
          </w:tcPr>
          <w:p w14:paraId="380AB1E3" w14:textId="77777777" w:rsidR="00B64558" w:rsidRDefault="00B64558" w:rsidP="009B4329"/>
        </w:tc>
      </w:tr>
      <w:tr w:rsidR="00B64558" w14:paraId="49B5F345" w14:textId="77777777" w:rsidTr="009B4329">
        <w:tc>
          <w:tcPr>
            <w:tcW w:w="812" w:type="dxa"/>
          </w:tcPr>
          <w:p w14:paraId="64B7BA69" w14:textId="77777777" w:rsidR="00B64558" w:rsidRDefault="00B64558" w:rsidP="009B4329">
            <w:r>
              <w:t>1.1</w:t>
            </w:r>
          </w:p>
        </w:tc>
        <w:tc>
          <w:tcPr>
            <w:tcW w:w="5915" w:type="dxa"/>
          </w:tcPr>
          <w:p w14:paraId="77773B89" w14:textId="77777777" w:rsidR="00B64558" w:rsidRDefault="00B64558" w:rsidP="009B4329">
            <w:r>
              <w:t>Opening of the meeting</w:t>
            </w:r>
          </w:p>
        </w:tc>
        <w:tc>
          <w:tcPr>
            <w:tcW w:w="2902" w:type="dxa"/>
          </w:tcPr>
          <w:p w14:paraId="3433FE77" w14:textId="77777777" w:rsidR="00B64558" w:rsidRDefault="00B64558" w:rsidP="009B4329"/>
        </w:tc>
      </w:tr>
      <w:tr w:rsidR="00B64558" w14:paraId="3FA76F8A" w14:textId="77777777" w:rsidTr="009B4329">
        <w:tc>
          <w:tcPr>
            <w:tcW w:w="812" w:type="dxa"/>
          </w:tcPr>
          <w:p w14:paraId="64428850" w14:textId="77777777" w:rsidR="00B64558" w:rsidRDefault="00B64558" w:rsidP="009B4329">
            <w:r>
              <w:t>1.2</w:t>
            </w:r>
          </w:p>
        </w:tc>
        <w:tc>
          <w:tcPr>
            <w:tcW w:w="5915" w:type="dxa"/>
          </w:tcPr>
          <w:p w14:paraId="677454A1" w14:textId="77777777" w:rsidR="00B64558" w:rsidRDefault="00B64558" w:rsidP="009B4329">
            <w:r>
              <w:t>Approval of the agenda</w:t>
            </w:r>
          </w:p>
        </w:tc>
        <w:tc>
          <w:tcPr>
            <w:tcW w:w="2902" w:type="dxa"/>
          </w:tcPr>
          <w:p w14:paraId="74DF9015" w14:textId="77777777" w:rsidR="00B64558" w:rsidRDefault="00B64558" w:rsidP="009B4329">
            <w:r>
              <w:t>Secretariat</w:t>
            </w:r>
          </w:p>
        </w:tc>
      </w:tr>
      <w:tr w:rsidR="00B64558" w14:paraId="6C19D9CC" w14:textId="77777777" w:rsidTr="009B4329">
        <w:tc>
          <w:tcPr>
            <w:tcW w:w="812" w:type="dxa"/>
          </w:tcPr>
          <w:p w14:paraId="156EC8FE" w14:textId="77777777" w:rsidR="00B64558" w:rsidRDefault="00B64558" w:rsidP="009B4329">
            <w:r>
              <w:t>1.3</w:t>
            </w:r>
          </w:p>
        </w:tc>
        <w:tc>
          <w:tcPr>
            <w:tcW w:w="5915" w:type="dxa"/>
          </w:tcPr>
          <w:p w14:paraId="5621732B" w14:textId="77777777" w:rsidR="00B64558" w:rsidRDefault="00B64558" w:rsidP="009B4329">
            <w:r>
              <w:t>Working arrangements</w:t>
            </w:r>
          </w:p>
        </w:tc>
        <w:tc>
          <w:tcPr>
            <w:tcW w:w="2902" w:type="dxa"/>
          </w:tcPr>
          <w:p w14:paraId="5C4C099E" w14:textId="77777777" w:rsidR="00B64558" w:rsidRDefault="00B64558" w:rsidP="009B4329">
            <w:r>
              <w:t>Secretariat</w:t>
            </w:r>
          </w:p>
        </w:tc>
      </w:tr>
      <w:tr w:rsidR="00B64558" w14:paraId="3EAF472E" w14:textId="77777777" w:rsidTr="009B4329">
        <w:tc>
          <w:tcPr>
            <w:tcW w:w="812" w:type="dxa"/>
          </w:tcPr>
          <w:p w14:paraId="36C55A6D" w14:textId="77777777" w:rsidR="00B64558" w:rsidRDefault="00B64558" w:rsidP="009B4329">
            <w:r>
              <w:t>1.4</w:t>
            </w:r>
          </w:p>
        </w:tc>
        <w:tc>
          <w:tcPr>
            <w:tcW w:w="5915" w:type="dxa"/>
          </w:tcPr>
          <w:p w14:paraId="4C2AD00E" w14:textId="77777777" w:rsidR="00B64558" w:rsidRDefault="00B64558" w:rsidP="009B4329">
            <w:r>
              <w:t>Work plan</w:t>
            </w:r>
          </w:p>
        </w:tc>
        <w:tc>
          <w:tcPr>
            <w:tcW w:w="2902" w:type="dxa"/>
          </w:tcPr>
          <w:p w14:paraId="217C755D" w14:textId="77777777" w:rsidR="00B64558" w:rsidRDefault="00B64558" w:rsidP="009B4329">
            <w:r>
              <w:t>Secretariat</w:t>
            </w:r>
          </w:p>
        </w:tc>
      </w:tr>
      <w:tr w:rsidR="00B64558" w14:paraId="478FE880" w14:textId="77777777" w:rsidTr="009B4329">
        <w:tc>
          <w:tcPr>
            <w:tcW w:w="812" w:type="dxa"/>
          </w:tcPr>
          <w:p w14:paraId="654A73BE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2</w:t>
            </w:r>
          </w:p>
        </w:tc>
        <w:tc>
          <w:tcPr>
            <w:tcW w:w="5915" w:type="dxa"/>
          </w:tcPr>
          <w:p w14:paraId="74473D87" w14:textId="77777777" w:rsidR="00B64558" w:rsidRPr="00FB6801" w:rsidRDefault="00B64558" w:rsidP="009B4329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Review of previous activities</w:t>
            </w:r>
          </w:p>
        </w:tc>
        <w:tc>
          <w:tcPr>
            <w:tcW w:w="2902" w:type="dxa"/>
          </w:tcPr>
          <w:p w14:paraId="6C104765" w14:textId="77777777" w:rsidR="00B64558" w:rsidRDefault="00B64558" w:rsidP="009B4329"/>
        </w:tc>
      </w:tr>
      <w:tr w:rsidR="00B64558" w14:paraId="42C22708" w14:textId="77777777" w:rsidTr="009B4329">
        <w:tc>
          <w:tcPr>
            <w:tcW w:w="812" w:type="dxa"/>
          </w:tcPr>
          <w:p w14:paraId="76D7453F" w14:textId="77777777" w:rsidR="00B64558" w:rsidRDefault="00B64558" w:rsidP="009B4329">
            <w:r>
              <w:t>2.1</w:t>
            </w:r>
          </w:p>
        </w:tc>
        <w:tc>
          <w:tcPr>
            <w:tcW w:w="5915" w:type="dxa"/>
          </w:tcPr>
          <w:p w14:paraId="3B887E6B" w14:textId="77777777" w:rsidR="00B64558" w:rsidRDefault="00B64558" w:rsidP="00B64558">
            <w:r>
              <w:t>Output of WRC-19</w:t>
            </w:r>
          </w:p>
        </w:tc>
        <w:tc>
          <w:tcPr>
            <w:tcW w:w="2902" w:type="dxa"/>
          </w:tcPr>
          <w:p w14:paraId="7E66A483" w14:textId="77777777" w:rsidR="00B64558" w:rsidRDefault="00B64558" w:rsidP="009B4329">
            <w:r>
              <w:t>Secretariat / Members</w:t>
            </w:r>
          </w:p>
        </w:tc>
      </w:tr>
      <w:tr w:rsidR="00B64558" w14:paraId="3C33081C" w14:textId="77777777" w:rsidTr="009B4329">
        <w:tc>
          <w:tcPr>
            <w:tcW w:w="812" w:type="dxa"/>
          </w:tcPr>
          <w:p w14:paraId="2D60380C" w14:textId="77777777" w:rsidR="00B64558" w:rsidRDefault="00B64558" w:rsidP="009B4329">
            <w:r>
              <w:t>2.2</w:t>
            </w:r>
          </w:p>
        </w:tc>
        <w:tc>
          <w:tcPr>
            <w:tcW w:w="5915" w:type="dxa"/>
          </w:tcPr>
          <w:p w14:paraId="5F52EB8A" w14:textId="77777777" w:rsidR="00B64558" w:rsidRDefault="00B64558" w:rsidP="009B4329">
            <w:r>
              <w:t>Organization of the Steering Group on Radio Frequency Coordination</w:t>
            </w:r>
          </w:p>
        </w:tc>
        <w:tc>
          <w:tcPr>
            <w:tcW w:w="2902" w:type="dxa"/>
          </w:tcPr>
          <w:p w14:paraId="0B22FC68" w14:textId="77777777" w:rsidR="00B64558" w:rsidRDefault="00B64558" w:rsidP="009B4329">
            <w:r>
              <w:t>Report of 2019 meeting</w:t>
            </w:r>
          </w:p>
          <w:p w14:paraId="5839CB24" w14:textId="77777777" w:rsidR="00B64558" w:rsidRDefault="00B64558" w:rsidP="009B4329">
            <w:r>
              <w:t xml:space="preserve"> (open actions)/Secretariat</w:t>
            </w:r>
          </w:p>
        </w:tc>
      </w:tr>
      <w:tr w:rsidR="00B64558" w14:paraId="0A7192BE" w14:textId="77777777" w:rsidTr="009B4329">
        <w:tc>
          <w:tcPr>
            <w:tcW w:w="812" w:type="dxa"/>
          </w:tcPr>
          <w:p w14:paraId="0CCAE075" w14:textId="77777777" w:rsidR="00B64558" w:rsidRDefault="00B64558" w:rsidP="009B4329">
            <w:r>
              <w:t>2.4</w:t>
            </w:r>
          </w:p>
        </w:tc>
        <w:tc>
          <w:tcPr>
            <w:tcW w:w="5915" w:type="dxa"/>
          </w:tcPr>
          <w:p w14:paraId="5E11AA84" w14:textId="77777777" w:rsidR="00B64558" w:rsidRDefault="00B64558" w:rsidP="009B4329">
            <w:r>
              <w:t>Coordination with other organizations</w:t>
            </w:r>
          </w:p>
        </w:tc>
        <w:tc>
          <w:tcPr>
            <w:tcW w:w="2902" w:type="dxa"/>
          </w:tcPr>
          <w:p w14:paraId="66C764C4" w14:textId="77777777" w:rsidR="00B64558" w:rsidRDefault="00B64558" w:rsidP="009B4329"/>
        </w:tc>
      </w:tr>
      <w:tr w:rsidR="00B64558" w14:paraId="7D67D1B8" w14:textId="77777777" w:rsidTr="009B4329">
        <w:tc>
          <w:tcPr>
            <w:tcW w:w="812" w:type="dxa"/>
          </w:tcPr>
          <w:p w14:paraId="421726D7" w14:textId="77777777" w:rsidR="00B64558" w:rsidRDefault="00B64558" w:rsidP="009B4329">
            <w:r>
              <w:t>2.4.1</w:t>
            </w:r>
          </w:p>
        </w:tc>
        <w:tc>
          <w:tcPr>
            <w:tcW w:w="5915" w:type="dxa"/>
          </w:tcPr>
          <w:p w14:paraId="0D39D934" w14:textId="77777777" w:rsidR="00B64558" w:rsidRDefault="00B64558" w:rsidP="009B4329">
            <w:r>
              <w:t>SG-RFC cooperation with the Group on Earth Observations</w:t>
            </w:r>
          </w:p>
        </w:tc>
        <w:tc>
          <w:tcPr>
            <w:tcW w:w="2902" w:type="dxa"/>
          </w:tcPr>
          <w:p w14:paraId="7F4E6439" w14:textId="77777777" w:rsidR="00B64558" w:rsidRDefault="00B64558" w:rsidP="009B4329">
            <w:r>
              <w:t>GEO secretariat</w:t>
            </w:r>
          </w:p>
        </w:tc>
      </w:tr>
      <w:tr w:rsidR="00B64558" w14:paraId="596FB312" w14:textId="77777777" w:rsidTr="009B4329">
        <w:tc>
          <w:tcPr>
            <w:tcW w:w="812" w:type="dxa"/>
          </w:tcPr>
          <w:p w14:paraId="12E57928" w14:textId="77777777" w:rsidR="00B64558" w:rsidRDefault="00B64558" w:rsidP="009B4329">
            <w:r>
              <w:t>2.4.2</w:t>
            </w:r>
          </w:p>
        </w:tc>
        <w:tc>
          <w:tcPr>
            <w:tcW w:w="5915" w:type="dxa"/>
          </w:tcPr>
          <w:p w14:paraId="0865AA02" w14:textId="77777777" w:rsidR="00B64558" w:rsidRDefault="00B64558" w:rsidP="009B4329">
            <w:r>
              <w:t>SG-RFC activities in the International Telecommunication Union (ITU)</w:t>
            </w:r>
          </w:p>
        </w:tc>
        <w:tc>
          <w:tcPr>
            <w:tcW w:w="2902" w:type="dxa"/>
          </w:tcPr>
          <w:p w14:paraId="3F37C43A" w14:textId="77777777" w:rsidR="00B64558" w:rsidRDefault="00B64558" w:rsidP="009B4329">
            <w:r>
              <w:t>Regional coordinators</w:t>
            </w:r>
          </w:p>
        </w:tc>
      </w:tr>
      <w:tr w:rsidR="00B64558" w14:paraId="2CB9FDC5" w14:textId="77777777" w:rsidTr="009B4329">
        <w:tc>
          <w:tcPr>
            <w:tcW w:w="812" w:type="dxa"/>
          </w:tcPr>
          <w:p w14:paraId="2D3596C0" w14:textId="77777777" w:rsidR="00B64558" w:rsidRDefault="00B64558" w:rsidP="009B4329">
            <w:r>
              <w:t>2.4.3</w:t>
            </w:r>
          </w:p>
        </w:tc>
        <w:tc>
          <w:tcPr>
            <w:tcW w:w="5915" w:type="dxa"/>
          </w:tcPr>
          <w:p w14:paraId="7BE51C16" w14:textId="77777777" w:rsidR="00B64558" w:rsidRDefault="00B64558" w:rsidP="009B4329">
            <w:r>
              <w:t>SG-RFC coordination with CGMS</w:t>
            </w:r>
          </w:p>
        </w:tc>
        <w:tc>
          <w:tcPr>
            <w:tcW w:w="2902" w:type="dxa"/>
          </w:tcPr>
          <w:p w14:paraId="1F737E1E" w14:textId="77777777" w:rsidR="00B64558" w:rsidRDefault="00B64558" w:rsidP="009B4329">
            <w:r>
              <w:t>CGMS coordinator</w:t>
            </w:r>
          </w:p>
        </w:tc>
      </w:tr>
      <w:tr w:rsidR="00B64558" w14:paraId="10562797" w14:textId="77777777" w:rsidTr="009B4329">
        <w:tc>
          <w:tcPr>
            <w:tcW w:w="812" w:type="dxa"/>
          </w:tcPr>
          <w:p w14:paraId="7649433B" w14:textId="77777777" w:rsidR="00B64558" w:rsidRDefault="00B64558" w:rsidP="009B4329">
            <w:r>
              <w:t>2.4.4</w:t>
            </w:r>
          </w:p>
        </w:tc>
        <w:tc>
          <w:tcPr>
            <w:tcW w:w="5915" w:type="dxa"/>
          </w:tcPr>
          <w:p w14:paraId="73A53860" w14:textId="77777777" w:rsidR="00B64558" w:rsidRDefault="00B64558" w:rsidP="009B4329">
            <w:r>
              <w:t>SG-RFC coordination with the Space Frequency Coordination Group</w:t>
            </w:r>
          </w:p>
        </w:tc>
        <w:tc>
          <w:tcPr>
            <w:tcW w:w="2902" w:type="dxa"/>
          </w:tcPr>
          <w:p w14:paraId="2470A427" w14:textId="77777777" w:rsidR="00B64558" w:rsidRDefault="00B64558" w:rsidP="009B4329">
            <w:r>
              <w:t>SFCG coordinator</w:t>
            </w:r>
          </w:p>
        </w:tc>
      </w:tr>
      <w:tr w:rsidR="00B64558" w14:paraId="1B18B485" w14:textId="77777777" w:rsidTr="009B4329">
        <w:tc>
          <w:tcPr>
            <w:tcW w:w="812" w:type="dxa"/>
          </w:tcPr>
          <w:p w14:paraId="543980E7" w14:textId="77777777" w:rsidR="00B64558" w:rsidRDefault="00B64558" w:rsidP="009B4329">
            <w:r>
              <w:t>2.4.5</w:t>
            </w:r>
          </w:p>
        </w:tc>
        <w:tc>
          <w:tcPr>
            <w:tcW w:w="5915" w:type="dxa"/>
          </w:tcPr>
          <w:p w14:paraId="3D130ED6" w14:textId="77777777" w:rsidR="00B64558" w:rsidRDefault="00B64558" w:rsidP="009B4329">
            <w:r>
              <w:t>SG-RFC relations with the Commission for Instruments and Methods for Observations (CIMO)</w:t>
            </w:r>
          </w:p>
        </w:tc>
        <w:tc>
          <w:tcPr>
            <w:tcW w:w="2902" w:type="dxa"/>
          </w:tcPr>
          <w:p w14:paraId="1F2CF752" w14:textId="77777777" w:rsidR="00B64558" w:rsidRDefault="00B64558" w:rsidP="009B4329">
            <w:r>
              <w:t>CIMO coordinator</w:t>
            </w:r>
          </w:p>
        </w:tc>
      </w:tr>
      <w:tr w:rsidR="00B64558" w14:paraId="70BC09C3" w14:textId="77777777" w:rsidTr="009B4329">
        <w:tc>
          <w:tcPr>
            <w:tcW w:w="812" w:type="dxa"/>
          </w:tcPr>
          <w:p w14:paraId="1DD220D8" w14:textId="77777777" w:rsidR="00B64558" w:rsidRDefault="00B64558" w:rsidP="009B4329">
            <w:r>
              <w:t>3</w:t>
            </w:r>
          </w:p>
        </w:tc>
        <w:tc>
          <w:tcPr>
            <w:tcW w:w="5915" w:type="dxa"/>
          </w:tcPr>
          <w:p w14:paraId="2142BFBC" w14:textId="77777777" w:rsidR="00B64558" w:rsidRPr="00624E6B" w:rsidRDefault="00B64558" w:rsidP="009B432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WMO/SG-RFC preparation for the World Ra</w:t>
            </w:r>
            <w:r>
              <w:rPr>
                <w:b/>
                <w:bCs/>
              </w:rPr>
              <w:t>diocommunication Conference 2023 (WRC-2023</w:t>
            </w:r>
            <w:r w:rsidRPr="00624E6B">
              <w:rPr>
                <w:b/>
                <w:bCs/>
              </w:rPr>
              <w:t>)</w:t>
            </w:r>
          </w:p>
        </w:tc>
        <w:tc>
          <w:tcPr>
            <w:tcW w:w="2902" w:type="dxa"/>
          </w:tcPr>
          <w:p w14:paraId="18C24ACB" w14:textId="77777777" w:rsidR="00B64558" w:rsidRDefault="00B64558" w:rsidP="009B4329"/>
        </w:tc>
      </w:tr>
      <w:tr w:rsidR="00B64558" w14:paraId="5D92052B" w14:textId="77777777" w:rsidTr="009B4329">
        <w:tc>
          <w:tcPr>
            <w:tcW w:w="812" w:type="dxa"/>
          </w:tcPr>
          <w:p w14:paraId="78CF6AA2" w14:textId="77777777" w:rsidR="00B64558" w:rsidRDefault="00B64558" w:rsidP="009B4329">
            <w:r>
              <w:t>3.1</w:t>
            </w:r>
          </w:p>
        </w:tc>
        <w:tc>
          <w:tcPr>
            <w:tcW w:w="5915" w:type="dxa"/>
          </w:tcPr>
          <w:p w14:paraId="483ABF2A" w14:textId="77777777" w:rsidR="00B64558" w:rsidRDefault="00B64558" w:rsidP="009B4329">
            <w:r>
              <w:t>Preparation of the WMO preliminary position on WRC-23</w:t>
            </w:r>
          </w:p>
        </w:tc>
        <w:tc>
          <w:tcPr>
            <w:tcW w:w="2902" w:type="dxa"/>
          </w:tcPr>
          <w:p w14:paraId="10C480E8" w14:textId="77777777" w:rsidR="00B64558" w:rsidRDefault="00B64558" w:rsidP="009B4329">
            <w:r>
              <w:t xml:space="preserve">Chairs / Members </w:t>
            </w:r>
          </w:p>
        </w:tc>
      </w:tr>
      <w:tr w:rsidR="00B64558" w14:paraId="6AE53921" w14:textId="77777777" w:rsidTr="009B4329">
        <w:tc>
          <w:tcPr>
            <w:tcW w:w="812" w:type="dxa"/>
          </w:tcPr>
          <w:p w14:paraId="45DD2800" w14:textId="77777777" w:rsidR="00B64558" w:rsidRPr="00624E6B" w:rsidRDefault="00B64558" w:rsidP="009B432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4</w:t>
            </w:r>
          </w:p>
        </w:tc>
        <w:tc>
          <w:tcPr>
            <w:tcW w:w="5915" w:type="dxa"/>
          </w:tcPr>
          <w:p w14:paraId="5054589F" w14:textId="77777777" w:rsidR="00B64558" w:rsidRPr="00624E6B" w:rsidRDefault="00B64558" w:rsidP="009B432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Spectrum issues related to meteorological and Earth exploration applications/systems</w:t>
            </w:r>
          </w:p>
        </w:tc>
        <w:tc>
          <w:tcPr>
            <w:tcW w:w="2902" w:type="dxa"/>
          </w:tcPr>
          <w:p w14:paraId="4ED8B6AF" w14:textId="77777777" w:rsidR="00B64558" w:rsidRPr="00624E6B" w:rsidRDefault="00B64558" w:rsidP="009B4329">
            <w:pPr>
              <w:rPr>
                <w:b/>
                <w:bCs/>
              </w:rPr>
            </w:pPr>
            <w:r>
              <w:t>Members</w:t>
            </w:r>
          </w:p>
        </w:tc>
      </w:tr>
      <w:tr w:rsidR="00B64558" w14:paraId="07933D02" w14:textId="77777777" w:rsidTr="009B4329">
        <w:tc>
          <w:tcPr>
            <w:tcW w:w="812" w:type="dxa"/>
          </w:tcPr>
          <w:p w14:paraId="76CD93DB" w14:textId="77777777" w:rsidR="00B64558" w:rsidRDefault="00B64558" w:rsidP="009B4329">
            <w:r>
              <w:t>4.1</w:t>
            </w:r>
          </w:p>
        </w:tc>
        <w:tc>
          <w:tcPr>
            <w:tcW w:w="5915" w:type="dxa"/>
          </w:tcPr>
          <w:p w14:paraId="47AE35EA" w14:textId="77777777" w:rsidR="00B64558" w:rsidRDefault="00B64558" w:rsidP="009B4329">
            <w:r>
              <w:t>Applications in the meteorological aids service</w:t>
            </w:r>
          </w:p>
        </w:tc>
        <w:tc>
          <w:tcPr>
            <w:tcW w:w="2902" w:type="dxa"/>
          </w:tcPr>
          <w:p w14:paraId="01572781" w14:textId="77777777" w:rsidR="00B64558" w:rsidRDefault="00B64558" w:rsidP="009B4329">
            <w:r>
              <w:t>Members</w:t>
            </w:r>
          </w:p>
        </w:tc>
      </w:tr>
      <w:tr w:rsidR="00B64558" w14:paraId="3DCCCE9C" w14:textId="77777777" w:rsidTr="009B4329">
        <w:tc>
          <w:tcPr>
            <w:tcW w:w="812" w:type="dxa"/>
          </w:tcPr>
          <w:p w14:paraId="36983199" w14:textId="77777777" w:rsidR="00B64558" w:rsidRDefault="00B64558" w:rsidP="009B4329">
            <w:r>
              <w:t>4.2</w:t>
            </w:r>
          </w:p>
        </w:tc>
        <w:tc>
          <w:tcPr>
            <w:tcW w:w="5915" w:type="dxa"/>
          </w:tcPr>
          <w:p w14:paraId="07B37E95" w14:textId="77777777" w:rsidR="00B64558" w:rsidRDefault="00B64558" w:rsidP="009B4329">
            <w:r>
              <w:t>Applications in the meteorological-satellite service</w:t>
            </w:r>
          </w:p>
        </w:tc>
        <w:tc>
          <w:tcPr>
            <w:tcW w:w="2902" w:type="dxa"/>
          </w:tcPr>
          <w:p w14:paraId="0C0BDA92" w14:textId="77777777" w:rsidR="00B64558" w:rsidRDefault="00B64558" w:rsidP="009B4329">
            <w:r>
              <w:t>Members</w:t>
            </w:r>
          </w:p>
        </w:tc>
      </w:tr>
      <w:tr w:rsidR="00B64558" w14:paraId="36BF3830" w14:textId="77777777" w:rsidTr="009B4329">
        <w:tc>
          <w:tcPr>
            <w:tcW w:w="812" w:type="dxa"/>
          </w:tcPr>
          <w:p w14:paraId="751EF9A8" w14:textId="77777777" w:rsidR="00B64558" w:rsidRDefault="00B64558" w:rsidP="009B4329">
            <w:r>
              <w:t>4.3</w:t>
            </w:r>
          </w:p>
        </w:tc>
        <w:tc>
          <w:tcPr>
            <w:tcW w:w="5915" w:type="dxa"/>
          </w:tcPr>
          <w:p w14:paraId="405C8AB5" w14:textId="77777777" w:rsidR="00B64558" w:rsidRDefault="00B64558" w:rsidP="009B4329">
            <w:r>
              <w:t>Space-borne remote sensing applications</w:t>
            </w:r>
          </w:p>
        </w:tc>
        <w:tc>
          <w:tcPr>
            <w:tcW w:w="2902" w:type="dxa"/>
          </w:tcPr>
          <w:p w14:paraId="39421227" w14:textId="77777777" w:rsidR="00B64558" w:rsidRDefault="00B64558" w:rsidP="009B4329">
            <w:r>
              <w:t>Members</w:t>
            </w:r>
          </w:p>
        </w:tc>
      </w:tr>
      <w:tr w:rsidR="00B64558" w14:paraId="22CE3284" w14:textId="77777777" w:rsidTr="009B4329">
        <w:tc>
          <w:tcPr>
            <w:tcW w:w="812" w:type="dxa"/>
          </w:tcPr>
          <w:p w14:paraId="60DB50FE" w14:textId="77777777" w:rsidR="00B64558" w:rsidRDefault="00B64558" w:rsidP="009B4329">
            <w:r>
              <w:t>4.4</w:t>
            </w:r>
          </w:p>
        </w:tc>
        <w:tc>
          <w:tcPr>
            <w:tcW w:w="5915" w:type="dxa"/>
          </w:tcPr>
          <w:p w14:paraId="58BF0C05" w14:textId="77777777" w:rsidR="00B64558" w:rsidRDefault="00B64558" w:rsidP="009B4329">
            <w:r>
              <w:t>Issues related to weather radars and wind-profiler</w:t>
            </w:r>
          </w:p>
        </w:tc>
        <w:tc>
          <w:tcPr>
            <w:tcW w:w="2902" w:type="dxa"/>
          </w:tcPr>
          <w:p w14:paraId="343CFD4D" w14:textId="77777777" w:rsidR="00B64558" w:rsidRDefault="00B64558" w:rsidP="009B4329">
            <w:r>
              <w:t>Members</w:t>
            </w:r>
          </w:p>
        </w:tc>
      </w:tr>
      <w:tr w:rsidR="00B64558" w14:paraId="772169FD" w14:textId="77777777" w:rsidTr="009B4329">
        <w:tc>
          <w:tcPr>
            <w:tcW w:w="812" w:type="dxa"/>
          </w:tcPr>
          <w:p w14:paraId="5B74A6A0" w14:textId="77777777" w:rsidR="00B64558" w:rsidRDefault="00B64558" w:rsidP="009B4329">
            <w:r>
              <w:t>4.5</w:t>
            </w:r>
          </w:p>
        </w:tc>
        <w:tc>
          <w:tcPr>
            <w:tcW w:w="5915" w:type="dxa"/>
          </w:tcPr>
          <w:p w14:paraId="25293C91" w14:textId="77777777" w:rsidR="00B64558" w:rsidRDefault="00B64558" w:rsidP="009B4329">
            <w:r>
              <w:t>Issues related to “Space Weather”</w:t>
            </w:r>
          </w:p>
        </w:tc>
        <w:tc>
          <w:tcPr>
            <w:tcW w:w="2902" w:type="dxa"/>
          </w:tcPr>
          <w:p w14:paraId="3A05447E" w14:textId="77777777" w:rsidR="00B64558" w:rsidRDefault="00B64558" w:rsidP="009B4329">
            <w:r>
              <w:t>Members</w:t>
            </w:r>
          </w:p>
        </w:tc>
      </w:tr>
      <w:tr w:rsidR="00B64558" w14:paraId="4DCFEA17" w14:textId="77777777" w:rsidTr="009B4329">
        <w:tc>
          <w:tcPr>
            <w:tcW w:w="812" w:type="dxa"/>
          </w:tcPr>
          <w:p w14:paraId="57EC1568" w14:textId="77777777" w:rsidR="00B64558" w:rsidRDefault="00B64558" w:rsidP="009B4329">
            <w:r>
              <w:t>4.6</w:t>
            </w:r>
          </w:p>
        </w:tc>
        <w:tc>
          <w:tcPr>
            <w:tcW w:w="5915" w:type="dxa"/>
          </w:tcPr>
          <w:p w14:paraId="16FE126C" w14:textId="77777777" w:rsidR="00B64558" w:rsidRDefault="00B64558" w:rsidP="009B4329">
            <w:r>
              <w:t>Other radio spectrum issues</w:t>
            </w:r>
          </w:p>
        </w:tc>
        <w:tc>
          <w:tcPr>
            <w:tcW w:w="2902" w:type="dxa"/>
          </w:tcPr>
          <w:p w14:paraId="2C157255" w14:textId="77777777" w:rsidR="00B64558" w:rsidRDefault="00B64558" w:rsidP="009B4329">
            <w:r>
              <w:t>Members</w:t>
            </w:r>
          </w:p>
        </w:tc>
      </w:tr>
      <w:tr w:rsidR="00B64558" w14:paraId="38B0DB7B" w14:textId="77777777" w:rsidTr="009B4329">
        <w:tc>
          <w:tcPr>
            <w:tcW w:w="812" w:type="dxa"/>
          </w:tcPr>
          <w:p w14:paraId="3C544B93" w14:textId="77777777" w:rsidR="00B64558" w:rsidRPr="00624E6B" w:rsidRDefault="00B64558" w:rsidP="009B4329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915" w:type="dxa"/>
          </w:tcPr>
          <w:p w14:paraId="08E40A5E" w14:textId="77777777" w:rsidR="00B64558" w:rsidRPr="00624E6B" w:rsidRDefault="00B64558" w:rsidP="002F649F">
            <w:pPr>
              <w:rPr>
                <w:b/>
                <w:bCs/>
              </w:rPr>
            </w:pPr>
            <w:r w:rsidRPr="00E01663">
              <w:rPr>
                <w:b/>
                <w:bCs/>
              </w:rPr>
              <w:t xml:space="preserve">Review of </w:t>
            </w:r>
            <w:r w:rsidR="002F649F">
              <w:rPr>
                <w:b/>
                <w:bCs/>
              </w:rPr>
              <w:t>Cg-</w:t>
            </w:r>
            <w:r w:rsidR="008F0E86">
              <w:rPr>
                <w:b/>
                <w:bCs/>
              </w:rPr>
              <w:t>1</w:t>
            </w:r>
            <w:r w:rsidR="002F649F">
              <w:rPr>
                <w:b/>
                <w:bCs/>
              </w:rPr>
              <w:t xml:space="preserve">8 Decisions, </w:t>
            </w:r>
            <w:r w:rsidR="002F649F" w:rsidRPr="002F649F">
              <w:rPr>
                <w:b/>
                <w:bCs/>
              </w:rPr>
              <w:t>new Strategic Plan 2020-2023, its Operating Plan, and the WMO Reform</w:t>
            </w:r>
          </w:p>
        </w:tc>
        <w:tc>
          <w:tcPr>
            <w:tcW w:w="2902" w:type="dxa"/>
          </w:tcPr>
          <w:p w14:paraId="2F6E61F6" w14:textId="77777777" w:rsidR="00B64558" w:rsidRDefault="00B64558" w:rsidP="009B4329">
            <w:r>
              <w:t>Secretariat</w:t>
            </w:r>
          </w:p>
        </w:tc>
      </w:tr>
      <w:tr w:rsidR="00B64558" w14:paraId="28DA4112" w14:textId="77777777" w:rsidTr="009B4329">
        <w:tc>
          <w:tcPr>
            <w:tcW w:w="812" w:type="dxa"/>
          </w:tcPr>
          <w:p w14:paraId="73E0D19A" w14:textId="77777777" w:rsidR="00B64558" w:rsidRPr="00624E6B" w:rsidRDefault="00B64558" w:rsidP="009B4329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915" w:type="dxa"/>
          </w:tcPr>
          <w:p w14:paraId="12D5EB92" w14:textId="77777777" w:rsidR="00B64558" w:rsidRPr="00624E6B" w:rsidRDefault="00B64558" w:rsidP="009B432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Further activities (list of actions, next meetings, etc.)</w:t>
            </w:r>
          </w:p>
        </w:tc>
        <w:tc>
          <w:tcPr>
            <w:tcW w:w="2902" w:type="dxa"/>
          </w:tcPr>
          <w:p w14:paraId="33BB05CC" w14:textId="77777777" w:rsidR="00B64558" w:rsidRDefault="00B64558" w:rsidP="009B4329">
            <w:r>
              <w:t>Members</w:t>
            </w:r>
          </w:p>
        </w:tc>
      </w:tr>
      <w:tr w:rsidR="00B64558" w14:paraId="15741B75" w14:textId="77777777" w:rsidTr="009B4329">
        <w:tc>
          <w:tcPr>
            <w:tcW w:w="812" w:type="dxa"/>
          </w:tcPr>
          <w:p w14:paraId="57FF20D6" w14:textId="77777777" w:rsidR="00B64558" w:rsidRPr="00624E6B" w:rsidRDefault="00B64558" w:rsidP="009B4329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915" w:type="dxa"/>
          </w:tcPr>
          <w:p w14:paraId="719B8EA7" w14:textId="77777777" w:rsidR="00B64558" w:rsidRPr="00624E6B" w:rsidRDefault="00B64558" w:rsidP="009B432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Any other Business</w:t>
            </w:r>
          </w:p>
        </w:tc>
        <w:tc>
          <w:tcPr>
            <w:tcW w:w="2902" w:type="dxa"/>
          </w:tcPr>
          <w:p w14:paraId="77BC7F7F" w14:textId="77777777" w:rsidR="00B64558" w:rsidRDefault="00B64558" w:rsidP="009B4329"/>
        </w:tc>
      </w:tr>
      <w:tr w:rsidR="00B64558" w14:paraId="2615A7B4" w14:textId="77777777" w:rsidTr="009B4329">
        <w:tc>
          <w:tcPr>
            <w:tcW w:w="812" w:type="dxa"/>
          </w:tcPr>
          <w:p w14:paraId="224E15C5" w14:textId="77777777" w:rsidR="00B64558" w:rsidRDefault="00B64558" w:rsidP="009B4329">
            <w:r>
              <w:t>7.n</w:t>
            </w:r>
          </w:p>
        </w:tc>
        <w:tc>
          <w:tcPr>
            <w:tcW w:w="5915" w:type="dxa"/>
          </w:tcPr>
          <w:p w14:paraId="28A5FE3C" w14:textId="77777777" w:rsidR="00B64558" w:rsidRDefault="00B64558" w:rsidP="009B4329"/>
        </w:tc>
        <w:tc>
          <w:tcPr>
            <w:tcW w:w="2902" w:type="dxa"/>
          </w:tcPr>
          <w:p w14:paraId="03170B35" w14:textId="77777777" w:rsidR="00B64558" w:rsidRDefault="00B64558" w:rsidP="009B4329">
            <w:r>
              <w:t>Members</w:t>
            </w:r>
          </w:p>
        </w:tc>
      </w:tr>
      <w:tr w:rsidR="00B64558" w14:paraId="677CCA5B" w14:textId="77777777" w:rsidTr="009B4329">
        <w:tc>
          <w:tcPr>
            <w:tcW w:w="812" w:type="dxa"/>
          </w:tcPr>
          <w:p w14:paraId="27CF67C1" w14:textId="77777777" w:rsidR="00B64558" w:rsidRPr="00624E6B" w:rsidRDefault="00B64558" w:rsidP="009B4329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915" w:type="dxa"/>
          </w:tcPr>
          <w:p w14:paraId="5ACC2CE8" w14:textId="77777777" w:rsidR="00B64558" w:rsidRPr="00624E6B" w:rsidRDefault="00B64558" w:rsidP="009B432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Closure of the meeting</w:t>
            </w:r>
          </w:p>
        </w:tc>
        <w:tc>
          <w:tcPr>
            <w:tcW w:w="2902" w:type="dxa"/>
          </w:tcPr>
          <w:p w14:paraId="65E3994B" w14:textId="77777777" w:rsidR="00B64558" w:rsidRDefault="00B64558" w:rsidP="009B4329"/>
        </w:tc>
      </w:tr>
    </w:tbl>
    <w:p w14:paraId="396BE56B" w14:textId="77777777" w:rsidR="00F35F35" w:rsidRPr="00FF65B9" w:rsidRDefault="00F35F35" w:rsidP="00F35F35">
      <w:pPr>
        <w:pStyle w:val="BodyText"/>
        <w:jc w:val="center"/>
      </w:pPr>
      <w:r w:rsidRPr="00FF65B9">
        <w:t>____________</w:t>
      </w:r>
    </w:p>
    <w:p w14:paraId="7B4D03F9" w14:textId="77777777" w:rsidR="00F35F35" w:rsidRPr="00FF65B9" w:rsidRDefault="00F35F35" w:rsidP="00413EDA"/>
    <w:p w14:paraId="549E59F2" w14:textId="77777777" w:rsidR="00F35F35" w:rsidRPr="00FF65B9" w:rsidRDefault="00F35F35" w:rsidP="00413EDA"/>
    <w:p w14:paraId="59ED87BB" w14:textId="77777777" w:rsidR="00F35F35" w:rsidRPr="00FF65B9" w:rsidRDefault="00F35F35" w:rsidP="00413EDA"/>
    <w:p w14:paraId="087D0394" w14:textId="77777777" w:rsidR="008A71EB" w:rsidRPr="00FF65B9" w:rsidRDefault="008A71EB" w:rsidP="00B97253"/>
    <w:sectPr w:rsidR="008A71EB" w:rsidRPr="00FF65B9" w:rsidSect="00550D38">
      <w:headerReference w:type="default" r:id="rId12"/>
      <w:headerReference w:type="first" r:id="rId13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5E8B8" w14:textId="77777777" w:rsidR="00871A19" w:rsidRDefault="00871A19">
      <w:r>
        <w:separator/>
      </w:r>
    </w:p>
    <w:p w14:paraId="09AD9D16" w14:textId="77777777" w:rsidR="00871A19" w:rsidRDefault="00871A19"/>
  </w:endnote>
  <w:endnote w:type="continuationSeparator" w:id="0">
    <w:p w14:paraId="368951B8" w14:textId="77777777" w:rsidR="00871A19" w:rsidRDefault="00871A19">
      <w:r>
        <w:continuationSeparator/>
      </w:r>
    </w:p>
    <w:p w14:paraId="4D10CB25" w14:textId="77777777" w:rsidR="00871A19" w:rsidRDefault="00871A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63496" w14:textId="77777777" w:rsidR="00871A19" w:rsidRDefault="00871A19">
      <w:r>
        <w:separator/>
      </w:r>
    </w:p>
    <w:p w14:paraId="2E7C1B7C" w14:textId="77777777" w:rsidR="00871A19" w:rsidRDefault="00871A19"/>
  </w:footnote>
  <w:footnote w:type="continuationSeparator" w:id="0">
    <w:p w14:paraId="637948B4" w14:textId="77777777" w:rsidR="00871A19" w:rsidRDefault="00871A19">
      <w:r>
        <w:continuationSeparator/>
      </w:r>
    </w:p>
    <w:p w14:paraId="3EE71F32" w14:textId="77777777" w:rsidR="00871A19" w:rsidRDefault="00871A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A6B7E" w14:textId="77777777" w:rsidR="00C8482D" w:rsidRPr="00C10690" w:rsidRDefault="00C8482D" w:rsidP="00C21CB1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SG-RFC-20</w:t>
    </w:r>
    <w:r w:rsidR="008E6B1E">
      <w:rPr>
        <w:bCs/>
        <w:lang w:val="fr-CH" w:eastAsia="zh-CN"/>
      </w:rPr>
      <w:t>20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>Item xx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B64558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14:paraId="20FA6CAF" w14:textId="77777777"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54C2B" w14:textId="77777777" w:rsidR="005359E9" w:rsidRPr="00C10690" w:rsidRDefault="005359E9" w:rsidP="00251C3F">
    <w:pPr>
      <w:pStyle w:val="Header"/>
      <w:rPr>
        <w:lang w:val="en-GB"/>
      </w:rPr>
    </w:pPr>
  </w:p>
  <w:p w14:paraId="2987DC5F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10F64"/>
    <w:multiLevelType w:val="hybridMultilevel"/>
    <w:tmpl w:val="44A86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20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6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19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2F649F"/>
    <w:rsid w:val="003034D8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71A19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6B1E"/>
    <w:rsid w:val="008E7CF0"/>
    <w:rsid w:val="008F0E86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64558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1CB1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23C2C"/>
    <w:rsid w:val="00D35ABB"/>
    <w:rsid w:val="00D37E35"/>
    <w:rsid w:val="00D70B08"/>
    <w:rsid w:val="00D733B4"/>
    <w:rsid w:val="00D8504A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C3D6D"/>
  <w15:docId w15:val="{B34C2975-B777-44B7-AE42-05C5D224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B6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Thomas\OneDrive%20-%20WMO\temp%20DT\Downloads%20C\SG-RFC2020%20Draft%20Agend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02C8CC97D889459A2AEE769AEE9F66" ma:contentTypeVersion="13" ma:contentTypeDescription="Create a new document." ma:contentTypeScope="" ma:versionID="f8b597a724955a47e57a1489b77b763c">
  <xsd:schema xmlns:xsd="http://www.w3.org/2001/XMLSchema" xmlns:xs="http://www.w3.org/2001/XMLSchema" xmlns:p="http://schemas.microsoft.com/office/2006/metadata/properties" xmlns:ns3="c78a0dc1-b179-4679-97f6-6eb0abd10448" xmlns:ns4="32cfd5c5-897a-40bb-9b02-60597f36d7f6" targetNamespace="http://schemas.microsoft.com/office/2006/metadata/properties" ma:root="true" ma:fieldsID="a1f8b31f5d55f4e9a5ac766a81e29d14" ns3:_="" ns4:_="">
    <xsd:import namespace="c78a0dc1-b179-4679-97f6-6eb0abd10448"/>
    <xsd:import namespace="32cfd5c5-897a-40bb-9b02-60597f36d7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8a0dc1-b179-4679-97f6-6eb0abd10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d5c5-897a-40bb-9b02-60597f36d7f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B4C5D-7AD0-42ED-BBAF-0B53F054A0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06A9A8-3B78-4776-AA47-D513D824D2EF}">
  <ds:schemaRefs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2cfd5c5-897a-40bb-9b02-60597f36d7f6"/>
    <ds:schemaRef ds:uri="c78a0dc1-b179-4679-97f6-6eb0abd1044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6FA1F7B-BFB4-4CA7-A513-484EDE9E3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8a0dc1-b179-4679-97f6-6eb0abd10448"/>
    <ds:schemaRef ds:uri="32cfd5c5-897a-40bb-9b02-60597f36d7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9CBA37-A138-4A94-9C00-5D513D5E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SG-RFC2020 Draft Agenda.dotx</Template>
  <TotalTime>4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1996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cp:lastPrinted>2012-03-15T15:21:00Z</cp:lastPrinted>
  <dcterms:created xsi:type="dcterms:W3CDTF">2020-02-10T19:44:00Z</dcterms:created>
  <dcterms:modified xsi:type="dcterms:W3CDTF">2020-02-10T19:48:00Z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0x010100DC02C8CC97D889459A2AEE769AEE9F66</vt:lpwstr>
  </property>
</Properties>
</file>