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636B90" w14:paraId="35F87403" w14:textId="77777777" w:rsidTr="00313D16">
        <w:trPr>
          <w:trHeight w:val="282"/>
        </w:trPr>
        <w:tc>
          <w:tcPr>
            <w:tcW w:w="6912" w:type="dxa"/>
            <w:vMerge w:val="restart"/>
          </w:tcPr>
          <w:p w14:paraId="32260873" w14:textId="77777777"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eastAsia="zh-CN"/>
              </w:rPr>
              <w:drawing>
                <wp:anchor distT="0" distB="0" distL="114300" distR="114300" simplePos="0" relativeHeight="251659264" behindDoc="1" locked="1" layoutInCell="1" allowOverlap="1" wp14:anchorId="082A9B39" wp14:editId="65918D08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14:paraId="781EEA35" w14:textId="5418FA00"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 xml:space="preserve">COMMISSION FOR </w:t>
            </w:r>
            <w:r w:rsidR="008E6B1E"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INFRASTRUCTURE</w:t>
            </w:r>
          </w:p>
          <w:p w14:paraId="550BE991" w14:textId="77777777" w:rsidR="00B74B70" w:rsidRPr="00550D38" w:rsidRDefault="00550D38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</w:pPr>
            <w:r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Steering Group on Radio-Frequency Coordination</w:t>
            </w:r>
          </w:p>
          <w:p w14:paraId="450C3252" w14:textId="77777777" w:rsidR="00B74B70" w:rsidRPr="005D666D" w:rsidRDefault="00AA52BD" w:rsidP="00260CCF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 xml:space="preserve">SG-RFC </w:t>
            </w:r>
            <w:r w:rsidR="00550D38"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20</w:t>
            </w:r>
            <w:r w:rsidR="003034D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20</w:t>
            </w:r>
            <w:r w:rsidR="00550D38"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 xml:space="preserve"> meeting</w:t>
            </w:r>
            <w:r w:rsidR="00B74B70"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 w:rsidR="003034D8" w:rsidRPr="003034D8">
              <w:rPr>
                <w:snapToGrid w:val="0"/>
                <w:color w:val="365F91" w:themeColor="accent1" w:themeShade="BF"/>
                <w:szCs w:val="22"/>
              </w:rPr>
              <w:t>Darmstadt, Germany</w:t>
            </w:r>
            <w:r w:rsidR="00550D38" w:rsidRPr="00550D38">
              <w:rPr>
                <w:snapToGrid w:val="0"/>
                <w:color w:val="365F91" w:themeColor="accent1" w:themeShade="BF"/>
                <w:szCs w:val="22"/>
              </w:rPr>
              <w:t xml:space="preserve">, </w:t>
            </w:r>
            <w:r w:rsidR="003034D8" w:rsidRPr="003034D8">
              <w:rPr>
                <w:snapToGrid w:val="0"/>
                <w:color w:val="365F91" w:themeColor="accent1" w:themeShade="BF"/>
                <w:szCs w:val="22"/>
              </w:rPr>
              <w:t>11 to 13 February 2020</w:t>
            </w:r>
          </w:p>
        </w:tc>
        <w:tc>
          <w:tcPr>
            <w:tcW w:w="2977" w:type="dxa"/>
          </w:tcPr>
          <w:p w14:paraId="7FF35B09" w14:textId="77777777" w:rsidR="00B74B70" w:rsidRPr="00F61675" w:rsidRDefault="00550D38" w:rsidP="00260CCF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</w:pPr>
            <w:r w:rsidRPr="00550D38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SG-RFC-20</w:t>
            </w:r>
            <w:r w:rsidR="003034D8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20</w:t>
            </w:r>
            <w:r w:rsidR="00AA52BD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br/>
              <w:t xml:space="preserve">Agenda </w:t>
            </w:r>
            <w:proofErr w:type="gramStart"/>
            <w:r w:rsidR="00AA52BD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item:</w:t>
            </w:r>
            <w:proofErr w:type="gramEnd"/>
            <w:r w:rsidR="00AA52BD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 xml:space="preserve"> </w:t>
            </w:r>
            <w:r w:rsidR="00260CCF" w:rsidRPr="00260CCF">
              <w:rPr>
                <w:rFonts w:cs="Tahoma"/>
                <w:b/>
                <w:bCs/>
                <w:color w:val="365F91" w:themeColor="accent1" w:themeShade="BF"/>
                <w:szCs w:val="22"/>
                <w:highlight w:val="yellow"/>
                <w:lang w:val="fr-CH"/>
              </w:rPr>
              <w:t>xx</w:t>
            </w:r>
          </w:p>
        </w:tc>
      </w:tr>
      <w:tr w:rsidR="00B74B70" w:rsidRPr="005D666D" w14:paraId="4BB666C1" w14:textId="77777777" w:rsidTr="00313D16">
        <w:trPr>
          <w:trHeight w:val="730"/>
        </w:trPr>
        <w:tc>
          <w:tcPr>
            <w:tcW w:w="6912" w:type="dxa"/>
            <w:vMerge/>
          </w:tcPr>
          <w:p w14:paraId="178767CA" w14:textId="77777777" w:rsidR="00B74B70" w:rsidRPr="00993581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fr-CH" w:eastAsia="zh-CN"/>
              </w:rPr>
            </w:pPr>
          </w:p>
        </w:tc>
        <w:tc>
          <w:tcPr>
            <w:tcW w:w="2977" w:type="dxa"/>
          </w:tcPr>
          <w:p w14:paraId="40A57BE9" w14:textId="77777777" w:rsidR="00B74B70" w:rsidRPr="005D666D" w:rsidRDefault="00B74B70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Pr="00B74B70">
              <w:rPr>
                <w:rFonts w:cs="Tahoma"/>
                <w:color w:val="365F91" w:themeColor="accent1" w:themeShade="BF"/>
                <w:szCs w:val="22"/>
                <w:highlight w:val="yellow"/>
              </w:rPr>
              <w:t>Your Name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14:paraId="278F7715" w14:textId="004559F0" w:rsidR="00AA52BD" w:rsidRDefault="00B74B70" w:rsidP="00C21CB1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dd.MMM.</w:t>
            </w:r>
            <w:r w:rsidR="00550D38">
              <w:rPr>
                <w:rFonts w:cs="Tahoma"/>
                <w:color w:val="365F91" w:themeColor="accent1" w:themeShade="BF"/>
                <w:szCs w:val="22"/>
              </w:rPr>
              <w:t>20</w:t>
            </w:r>
            <w:r w:rsidR="008E6B1E">
              <w:rPr>
                <w:rFonts w:cs="Tahoma"/>
                <w:color w:val="365F91" w:themeColor="accent1" w:themeShade="BF"/>
                <w:szCs w:val="22"/>
              </w:rPr>
              <w:t>20</w:t>
            </w:r>
          </w:p>
          <w:p w14:paraId="45D82783" w14:textId="77777777" w:rsidR="00AA52BD" w:rsidRPr="00AA52BD" w:rsidRDefault="00AA52BD" w:rsidP="00AA52BD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AA52BD">
              <w:rPr>
                <w:rFonts w:cs="Tahoma"/>
                <w:b/>
                <w:bCs/>
                <w:color w:val="365F91" w:themeColor="accent1" w:themeShade="BF"/>
                <w:szCs w:val="22"/>
              </w:rPr>
              <w:t xml:space="preserve">Restricted access: </w:t>
            </w:r>
            <w:r w:rsidRPr="00AA52BD">
              <w:rPr>
                <w:rFonts w:cs="Tahoma"/>
                <w:b/>
                <w:bCs/>
                <w:color w:val="365F91" w:themeColor="accent1" w:themeShade="BF"/>
                <w:szCs w:val="22"/>
                <w:highlight w:val="yellow"/>
              </w:rPr>
              <w:t>Y/N</w:t>
            </w:r>
          </w:p>
          <w:p w14:paraId="10709FFD" w14:textId="77777777" w:rsidR="00B74B70" w:rsidRPr="00DF1240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14:paraId="2F90DCA5" w14:textId="77777777" w:rsidR="00D22E8A" w:rsidRPr="00FF65B9" w:rsidRDefault="00D22E8A" w:rsidP="00415F4C"/>
    <w:p w14:paraId="636D7A4F" w14:textId="77777777" w:rsidR="00480313" w:rsidRPr="00FF65B9" w:rsidRDefault="006A6EA2" w:rsidP="000E3612">
      <w:pPr>
        <w:pStyle w:val="Heading1"/>
        <w:jc w:val="center"/>
      </w:pPr>
      <w:bookmarkStart w:id="0" w:name="_Toc319327004"/>
      <w:r w:rsidRPr="00FF65B9">
        <w:rPr>
          <w:highlight w:val="yellow"/>
        </w:rPr>
        <w:t>TITLE OF THE DOCUMENT</w:t>
      </w:r>
      <w:bookmarkEnd w:id="0"/>
    </w:p>
    <w:p w14:paraId="79FA16C4" w14:textId="77777777" w:rsidR="00550D38" w:rsidRPr="00FF65B9" w:rsidRDefault="00550D38" w:rsidP="00550D38">
      <w:pPr>
        <w:pStyle w:val="Heading2"/>
        <w:rPr>
          <w:rFonts w:hint="eastAsia"/>
        </w:rPr>
      </w:pPr>
      <w:r w:rsidRPr="00FF65B9">
        <w:t>Section name (</w:t>
      </w:r>
      <w:r>
        <w:t>Style heading2</w:t>
      </w:r>
      <w:r w:rsidRPr="00FF65B9">
        <w:t>)</w:t>
      </w:r>
    </w:p>
    <w:p w14:paraId="0A4856E4" w14:textId="77777777" w:rsidR="00550D38" w:rsidRPr="00FF65B9" w:rsidRDefault="00550D38" w:rsidP="00260CCF">
      <w:pPr>
        <w:pStyle w:val="Heading3"/>
        <w:tabs>
          <w:tab w:val="left" w:pos="4389"/>
          <w:tab w:val="left" w:pos="7246"/>
        </w:tabs>
      </w:pPr>
      <w:r w:rsidRPr="00FF65B9">
        <w:t xml:space="preserve">Sub section heading (Style </w:t>
      </w:r>
      <w:r>
        <w:t>Heading 3</w:t>
      </w:r>
      <w:r w:rsidRPr="00FF65B9">
        <w:t>)</w:t>
      </w:r>
      <w:r w:rsidR="00AA52BD">
        <w:tab/>
      </w:r>
      <w:r w:rsidR="00260CCF">
        <w:tab/>
      </w:r>
    </w:p>
    <w:p w14:paraId="143A1BB5" w14:textId="77777777" w:rsidR="00550D38" w:rsidRPr="00FF65B9" w:rsidRDefault="00550D38" w:rsidP="00550D38">
      <w:pPr>
        <w:pStyle w:val="BodyTextNumbered"/>
      </w:pPr>
      <w:r w:rsidRPr="00FF65B9">
        <w:t>Para level 1 (Style _Body Text Numbered)</w:t>
      </w:r>
    </w:p>
    <w:p w14:paraId="1445AF0C" w14:textId="77777777" w:rsidR="00550D38" w:rsidRPr="00FF65B9" w:rsidRDefault="00550D38" w:rsidP="00550D38">
      <w:pPr>
        <w:pStyle w:val="BodyTextNumbered"/>
        <w:numPr>
          <w:ilvl w:val="1"/>
          <w:numId w:val="33"/>
        </w:numPr>
      </w:pPr>
      <w:r w:rsidRPr="00FF65B9">
        <w:t>Level 2 (Style _Body Text Numbered)</w:t>
      </w:r>
    </w:p>
    <w:p w14:paraId="50590CFD" w14:textId="77777777" w:rsidR="00550D38" w:rsidRPr="00FF65B9" w:rsidRDefault="00550D38" w:rsidP="00550D38">
      <w:pPr>
        <w:pStyle w:val="BodyTextNumbered"/>
        <w:numPr>
          <w:ilvl w:val="1"/>
          <w:numId w:val="33"/>
        </w:numPr>
      </w:pPr>
      <w:r w:rsidRPr="00FF65B9">
        <w:t>Level 3</w:t>
      </w:r>
    </w:p>
    <w:p w14:paraId="03543781" w14:textId="77777777" w:rsidR="00550D38" w:rsidRPr="00FF65B9" w:rsidRDefault="00550D38" w:rsidP="00550D38">
      <w:pPr>
        <w:pStyle w:val="BodyTextNumbered"/>
        <w:numPr>
          <w:ilvl w:val="1"/>
          <w:numId w:val="33"/>
        </w:numPr>
      </w:pPr>
      <w:r w:rsidRPr="00FF65B9">
        <w:t>…</w:t>
      </w:r>
      <w:bookmarkStart w:id="1" w:name="_GoBack"/>
      <w:bookmarkEnd w:id="1"/>
    </w:p>
    <w:p w14:paraId="50E2116D" w14:textId="77777777" w:rsidR="00550D38" w:rsidRPr="00FF65B9" w:rsidRDefault="00550D38" w:rsidP="00550D38">
      <w:pPr>
        <w:pStyle w:val="BodyTextNumbered"/>
      </w:pPr>
      <w:r w:rsidRPr="00FF65B9">
        <w:t>Next Para</w:t>
      </w:r>
    </w:p>
    <w:p w14:paraId="0BC359F8" w14:textId="77777777" w:rsidR="00550D38" w:rsidRPr="00FF65B9" w:rsidRDefault="00550D38" w:rsidP="00550D38">
      <w:pPr>
        <w:pStyle w:val="Heading2"/>
        <w:rPr>
          <w:rFonts w:hint="eastAsia"/>
        </w:rPr>
      </w:pPr>
      <w:r w:rsidRPr="00FF65B9">
        <w:t>Section name</w:t>
      </w:r>
    </w:p>
    <w:p w14:paraId="605F41A1" w14:textId="77777777" w:rsidR="00550D38" w:rsidRPr="00FF65B9" w:rsidRDefault="00550D38" w:rsidP="00550D38">
      <w:pPr>
        <w:pStyle w:val="BodyTextNumbered"/>
      </w:pPr>
      <w:r w:rsidRPr="00FF65B9">
        <w:t>Etc</w:t>
      </w:r>
    </w:p>
    <w:p w14:paraId="4165A2B7" w14:textId="77777777" w:rsidR="00550D38" w:rsidRPr="00FF65B9" w:rsidRDefault="00550D38" w:rsidP="00550D38">
      <w:pPr>
        <w:pStyle w:val="BodyTextNumbered"/>
        <w:numPr>
          <w:ilvl w:val="1"/>
          <w:numId w:val="33"/>
        </w:numPr>
      </w:pPr>
      <w:r w:rsidRPr="00FF65B9">
        <w:t>…</w:t>
      </w:r>
    </w:p>
    <w:p w14:paraId="73202F87" w14:textId="77777777" w:rsidR="00550D38" w:rsidRPr="00FF65B9" w:rsidRDefault="00550D38" w:rsidP="00550D38">
      <w:pPr>
        <w:rPr>
          <w:rFonts w:ascii="Times New Roman" w:hAnsi="Times New Roman"/>
          <w:sz w:val="24"/>
          <w:szCs w:val="24"/>
        </w:rPr>
      </w:pPr>
    </w:p>
    <w:p w14:paraId="34CC4135" w14:textId="77777777" w:rsidR="00550D38" w:rsidRPr="00FF65B9" w:rsidRDefault="00550D38" w:rsidP="00550D38">
      <w:pPr>
        <w:pStyle w:val="Heading2"/>
        <w:rPr>
          <w:rFonts w:hint="eastAsia"/>
        </w:rPr>
      </w:pPr>
      <w:r w:rsidRPr="00FF65B9">
        <w:t>References</w:t>
      </w:r>
    </w:p>
    <w:p w14:paraId="1AEE6F24" w14:textId="77777777" w:rsidR="00550D38" w:rsidRPr="00FF65B9" w:rsidRDefault="00550D38" w:rsidP="00550D38">
      <w:pPr>
        <w:rPr>
          <w:highlight w:val="yellow"/>
        </w:rPr>
      </w:pPr>
      <w:r w:rsidRPr="00FF65B9">
        <w:rPr>
          <w:highlight w:val="yellow"/>
        </w:rPr>
        <w:t>[1] Xxx URL (Date accessed)</w:t>
      </w:r>
    </w:p>
    <w:p w14:paraId="482A663C" w14:textId="77777777" w:rsidR="00550D38" w:rsidRPr="00FF65B9" w:rsidRDefault="00550D38" w:rsidP="00550D38">
      <w:r w:rsidRPr="00FF65B9">
        <w:rPr>
          <w:highlight w:val="yellow"/>
        </w:rPr>
        <w:t>[2] Etc</w:t>
      </w:r>
    </w:p>
    <w:p w14:paraId="1DA0E171" w14:textId="77777777" w:rsidR="00550D38" w:rsidRPr="00FF65B9" w:rsidRDefault="00550D38" w:rsidP="00550D38">
      <w:pPr>
        <w:pStyle w:val="Heading2"/>
        <w:rPr>
          <w:rFonts w:hint="eastAsia"/>
        </w:rPr>
      </w:pPr>
      <w:r w:rsidRPr="00FF65B9">
        <w:t xml:space="preserve">Recommended Text </w:t>
      </w:r>
    </w:p>
    <w:p w14:paraId="3FF57721" w14:textId="77777777" w:rsidR="00550D38" w:rsidRPr="00FF65B9" w:rsidRDefault="00550D38" w:rsidP="00550D38">
      <w:pPr>
        <w:pStyle w:val="Comment"/>
        <w:rPr>
          <w:highlight w:val="yellow"/>
        </w:rPr>
      </w:pPr>
      <w:r w:rsidRPr="00FF65B9">
        <w:rPr>
          <w:highlight w:val="yellow"/>
        </w:rPr>
        <w:t>[Include here suggest</w:t>
      </w:r>
      <w:r>
        <w:rPr>
          <w:highlight w:val="yellow"/>
        </w:rPr>
        <w:t>ed text for inclusion in Report</w:t>
      </w:r>
      <w:r w:rsidRPr="00FF65B9">
        <w:rPr>
          <w:highlight w:val="yellow"/>
        </w:rPr>
        <w:t>.]</w:t>
      </w:r>
    </w:p>
    <w:p w14:paraId="46E806FA" w14:textId="77777777" w:rsidR="00550D38" w:rsidRPr="00FF65B9" w:rsidRDefault="00550D38" w:rsidP="00550D38">
      <w:pPr>
        <w:rPr>
          <w:rFonts w:ascii="Times New Roman" w:hAnsi="Times New Roman"/>
          <w:sz w:val="24"/>
          <w:szCs w:val="24"/>
        </w:rPr>
      </w:pPr>
    </w:p>
    <w:p w14:paraId="4E60846E" w14:textId="77777777" w:rsidR="00550D38" w:rsidRPr="00FF65B9" w:rsidRDefault="00550D38" w:rsidP="00550D38">
      <w:pPr>
        <w:jc w:val="center"/>
        <w:rPr>
          <w:rFonts w:ascii="Times New Roman" w:hAnsi="Times New Roman"/>
          <w:sz w:val="24"/>
          <w:szCs w:val="24"/>
        </w:rPr>
      </w:pPr>
      <w:r w:rsidRPr="00FF65B9">
        <w:rPr>
          <w:rFonts w:ascii="Times New Roman" w:hAnsi="Times New Roman"/>
          <w:sz w:val="24"/>
          <w:szCs w:val="24"/>
        </w:rPr>
        <w:t>--------------------</w:t>
      </w:r>
    </w:p>
    <w:p w14:paraId="67C5411B" w14:textId="77777777" w:rsidR="00F35F35" w:rsidRPr="00FF65B9" w:rsidRDefault="00C8482D" w:rsidP="00C8482D">
      <w:r>
        <w:br w:type="page"/>
      </w:r>
    </w:p>
    <w:p w14:paraId="155F9E26" w14:textId="77777777" w:rsidR="00F35F35" w:rsidRPr="00FF65B9" w:rsidRDefault="00F35F35" w:rsidP="00F35F35">
      <w:pPr>
        <w:pStyle w:val="BodyText"/>
        <w:jc w:val="center"/>
      </w:pPr>
      <w:r w:rsidRPr="00FF65B9">
        <w:lastRenderedPageBreak/>
        <w:t>____________</w:t>
      </w:r>
    </w:p>
    <w:p w14:paraId="1042DC84" w14:textId="77777777" w:rsidR="00F35F35" w:rsidRPr="00FF65B9" w:rsidRDefault="00F35F35" w:rsidP="00413EDA"/>
    <w:p w14:paraId="70127D15" w14:textId="77777777" w:rsidR="00F35F35" w:rsidRPr="00FF65B9" w:rsidRDefault="00F35F35" w:rsidP="00413EDA"/>
    <w:p w14:paraId="10557343" w14:textId="77777777" w:rsidR="00F35F35" w:rsidRPr="00FF65B9" w:rsidRDefault="00F35F35" w:rsidP="00413EDA"/>
    <w:p w14:paraId="393382B8" w14:textId="77777777" w:rsidR="008A71EB" w:rsidRPr="00FF65B9" w:rsidRDefault="008A71EB" w:rsidP="00B97253"/>
    <w:sectPr w:rsidR="008A71EB" w:rsidRPr="00FF65B9" w:rsidSect="00550D38">
      <w:headerReference w:type="default" r:id="rId12"/>
      <w:headerReference w:type="first" r:id="rId13"/>
      <w:pgSz w:w="11907" w:h="16840" w:code="9"/>
      <w:pgMar w:top="1134" w:right="1134" w:bottom="1134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931A20" w14:textId="77777777" w:rsidR="003034D8" w:rsidRDefault="003034D8">
      <w:r>
        <w:separator/>
      </w:r>
    </w:p>
    <w:p w14:paraId="665E197C" w14:textId="77777777" w:rsidR="003034D8" w:rsidRDefault="003034D8"/>
  </w:endnote>
  <w:endnote w:type="continuationSeparator" w:id="0">
    <w:p w14:paraId="233DFF5B" w14:textId="77777777" w:rsidR="003034D8" w:rsidRDefault="003034D8">
      <w:r>
        <w:continuationSeparator/>
      </w:r>
    </w:p>
    <w:p w14:paraId="1C7A1E67" w14:textId="77777777" w:rsidR="003034D8" w:rsidRDefault="003034D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DC45FE" w14:textId="77777777" w:rsidR="003034D8" w:rsidRDefault="003034D8">
      <w:r>
        <w:separator/>
      </w:r>
    </w:p>
    <w:p w14:paraId="1376151E" w14:textId="77777777" w:rsidR="003034D8" w:rsidRDefault="003034D8"/>
  </w:footnote>
  <w:footnote w:type="continuationSeparator" w:id="0">
    <w:p w14:paraId="1CF56773" w14:textId="77777777" w:rsidR="003034D8" w:rsidRDefault="003034D8">
      <w:r>
        <w:continuationSeparator/>
      </w:r>
    </w:p>
    <w:p w14:paraId="0D8E5550" w14:textId="77777777" w:rsidR="003034D8" w:rsidRDefault="003034D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5E20A6" w14:textId="7AC0E00A" w:rsidR="00C8482D" w:rsidRPr="00C10690" w:rsidRDefault="00C8482D" w:rsidP="00C21CB1">
    <w:pPr>
      <w:pStyle w:val="Header"/>
      <w:pBdr>
        <w:bottom w:val="single" w:sz="4" w:space="1" w:color="auto"/>
      </w:pBdr>
      <w:rPr>
        <w:rStyle w:val="PageNumber"/>
        <w:lang w:val="en-GB"/>
      </w:rPr>
    </w:pPr>
    <w:r>
      <w:rPr>
        <w:bCs/>
        <w:lang w:val="fr-CH" w:eastAsia="zh-CN"/>
      </w:rPr>
      <w:t>SG-RFC-20</w:t>
    </w:r>
    <w:r w:rsidR="008E6B1E">
      <w:rPr>
        <w:bCs/>
        <w:lang w:val="fr-CH" w:eastAsia="zh-CN"/>
      </w:rPr>
      <w:t>20</w:t>
    </w:r>
    <w:r>
      <w:rPr>
        <w:bCs/>
        <w:lang w:val="fr-CH" w:eastAsia="zh-CN"/>
      </w:rPr>
      <w:t>/</w:t>
    </w:r>
    <w:r w:rsidR="00260CCF">
      <w:rPr>
        <w:bCs/>
        <w:lang w:val="fr-CH" w:eastAsia="zh-CN"/>
      </w:rPr>
      <w:t xml:space="preserve"> </w:t>
    </w:r>
    <w:r w:rsidR="00260CCF" w:rsidRPr="00260CCF">
      <w:rPr>
        <w:bCs/>
        <w:highlight w:val="yellow"/>
        <w:lang w:val="fr-CH" w:eastAsia="zh-CN"/>
      </w:rPr>
      <w:t>Item xx</w:t>
    </w:r>
    <w:r w:rsidRPr="00C10690">
      <w:rPr>
        <w:lang w:val="en-GB"/>
      </w:rPr>
      <w:t>, p</w:t>
    </w:r>
    <w:r>
      <w:rPr>
        <w:rStyle w:val="PageNumber"/>
      </w:rPr>
      <w:fldChar w:fldCharType="begin"/>
    </w:r>
    <w:r w:rsidRPr="00C10690">
      <w:rPr>
        <w:rStyle w:val="PageNumber"/>
        <w:lang w:val="en-GB"/>
      </w:rPr>
      <w:instrText xml:space="preserve"> PAGE </w:instrText>
    </w:r>
    <w:r>
      <w:rPr>
        <w:rStyle w:val="PageNumber"/>
      </w:rPr>
      <w:fldChar w:fldCharType="separate"/>
    </w:r>
    <w:r w:rsidR="00C21CB1">
      <w:rPr>
        <w:rStyle w:val="PageNumber"/>
        <w:noProof/>
        <w:lang w:val="en-GB"/>
      </w:rPr>
      <w:t>2</w:t>
    </w:r>
    <w:r>
      <w:rPr>
        <w:rStyle w:val="PageNumber"/>
      </w:rPr>
      <w:fldChar w:fldCharType="end"/>
    </w:r>
  </w:p>
  <w:p w14:paraId="1E17470A" w14:textId="77777777" w:rsidR="00C8482D" w:rsidRDefault="00C8482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2F2ACE" w14:textId="77777777" w:rsidR="005359E9" w:rsidRPr="00C10690" w:rsidRDefault="005359E9" w:rsidP="00251C3F">
    <w:pPr>
      <w:pStyle w:val="Header"/>
      <w:rPr>
        <w:lang w:val="en-GB"/>
      </w:rPr>
    </w:pPr>
  </w:p>
  <w:p w14:paraId="6A8A02C4" w14:textId="77777777"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4E5C9E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7DC080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29463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B8A3F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97E18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C6863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B0AA5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BF8BE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42646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0EAA9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 w15:restartNumberingAfterBreak="0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 w15:restartNumberingAfterBreak="0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 w15:restartNumberingAfterBreak="0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2" w15:restartNumberingAfterBreak="0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8" w15:restartNumberingAfterBreak="0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9" w15:restartNumberingAfterBreak="0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0" w15:restartNumberingAfterBreak="0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3" w15:restartNumberingAfterBreak="0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4" w15:restartNumberingAfterBreak="0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6" w15:restartNumberingAfterBreak="0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7" w15:restartNumberingAfterBreak="0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7"/>
  </w:num>
  <w:num w:numId="3">
    <w:abstractNumId w:val="23"/>
  </w:num>
  <w:num w:numId="4">
    <w:abstractNumId w:val="30"/>
  </w:num>
  <w:num w:numId="5">
    <w:abstractNumId w:val="14"/>
  </w:num>
  <w:num w:numId="6">
    <w:abstractNumId w:val="21"/>
  </w:num>
  <w:num w:numId="7">
    <w:abstractNumId w:val="15"/>
  </w:num>
  <w:num w:numId="8">
    <w:abstractNumId w:val="25"/>
  </w:num>
  <w:num w:numId="9">
    <w:abstractNumId w:val="19"/>
  </w:num>
  <w:num w:numId="10">
    <w:abstractNumId w:val="17"/>
  </w:num>
  <w:num w:numId="11">
    <w:abstractNumId w:val="29"/>
  </w:num>
  <w:num w:numId="12">
    <w:abstractNumId w:val="10"/>
  </w:num>
  <w:num w:numId="13">
    <w:abstractNumId w:val="22"/>
  </w:num>
  <w:num w:numId="14">
    <w:abstractNumId w:val="34"/>
  </w:num>
  <w:num w:numId="15">
    <w:abstractNumId w:val="16"/>
  </w:num>
  <w:num w:numId="16">
    <w:abstractNumId w:val="2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8"/>
  </w:num>
  <w:num w:numId="28">
    <w:abstractNumId w:val="11"/>
  </w:num>
  <w:num w:numId="29">
    <w:abstractNumId w:val="33"/>
  </w:num>
  <w:num w:numId="30">
    <w:abstractNumId w:val="32"/>
  </w:num>
  <w:num w:numId="31">
    <w:abstractNumId w:val="12"/>
  </w:num>
  <w:num w:numId="32">
    <w:abstractNumId w:val="31"/>
  </w:num>
  <w:num w:numId="33">
    <w:abstractNumId w:val="36"/>
  </w:num>
  <w:num w:numId="34">
    <w:abstractNumId w:val="13"/>
  </w:num>
  <w:num w:numId="35">
    <w:abstractNumId w:val="26"/>
  </w:num>
  <w:num w:numId="36">
    <w:abstractNumId w:val="27"/>
  </w:num>
  <w:num w:numId="37">
    <w:abstractNumId w:val="35"/>
  </w:num>
  <w:num w:numId="38">
    <w:abstractNumId w:val="18"/>
  </w:num>
  <w:num w:numId="39">
    <w:abstractNumId w:val="12"/>
  </w:num>
  <w:num w:numId="40">
    <w:abstractNumId w:val="31"/>
  </w:num>
  <w:num w:numId="41">
    <w:abstractNumId w:val="36"/>
  </w:num>
  <w:num w:numId="42">
    <w:abstractNumId w:val="13"/>
  </w:num>
  <w:num w:numId="43">
    <w:abstractNumId w:val="26"/>
  </w:num>
  <w:num w:numId="4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4D8"/>
    <w:rsid w:val="00002465"/>
    <w:rsid w:val="000048B5"/>
    <w:rsid w:val="000104BD"/>
    <w:rsid w:val="0001212F"/>
    <w:rsid w:val="000135F6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250BE"/>
    <w:rsid w:val="00245849"/>
    <w:rsid w:val="00245D75"/>
    <w:rsid w:val="00251C3F"/>
    <w:rsid w:val="00260CC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034D8"/>
    <w:rsid w:val="00310DDF"/>
    <w:rsid w:val="00314A52"/>
    <w:rsid w:val="00320A0D"/>
    <w:rsid w:val="00324304"/>
    <w:rsid w:val="00347DB6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5EEF"/>
    <w:rsid w:val="004A77F1"/>
    <w:rsid w:val="004C1599"/>
    <w:rsid w:val="004D3BAA"/>
    <w:rsid w:val="004D77E1"/>
    <w:rsid w:val="004E577D"/>
    <w:rsid w:val="004F3BA0"/>
    <w:rsid w:val="004F6651"/>
    <w:rsid w:val="00525FDE"/>
    <w:rsid w:val="00526C7D"/>
    <w:rsid w:val="005359E9"/>
    <w:rsid w:val="00540C17"/>
    <w:rsid w:val="00550D38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6B1E"/>
    <w:rsid w:val="008E7CF0"/>
    <w:rsid w:val="008F53F7"/>
    <w:rsid w:val="0090477D"/>
    <w:rsid w:val="00910FF6"/>
    <w:rsid w:val="00911591"/>
    <w:rsid w:val="00913A35"/>
    <w:rsid w:val="00915501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414EB"/>
    <w:rsid w:val="00A45F94"/>
    <w:rsid w:val="00A55596"/>
    <w:rsid w:val="00A65A51"/>
    <w:rsid w:val="00A7189B"/>
    <w:rsid w:val="00A71E92"/>
    <w:rsid w:val="00A74081"/>
    <w:rsid w:val="00A83967"/>
    <w:rsid w:val="00AA52BD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21CB1"/>
    <w:rsid w:val="00C33C63"/>
    <w:rsid w:val="00C4012A"/>
    <w:rsid w:val="00C40691"/>
    <w:rsid w:val="00C458CF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8482D"/>
    <w:rsid w:val="00C8640B"/>
    <w:rsid w:val="00C86575"/>
    <w:rsid w:val="00C96AE6"/>
    <w:rsid w:val="00C974A5"/>
    <w:rsid w:val="00CA0423"/>
    <w:rsid w:val="00CB6DF9"/>
    <w:rsid w:val="00CC23C9"/>
    <w:rsid w:val="00CD47BE"/>
    <w:rsid w:val="00D01387"/>
    <w:rsid w:val="00D02FA8"/>
    <w:rsid w:val="00D17948"/>
    <w:rsid w:val="00D22E8A"/>
    <w:rsid w:val="00D35ABB"/>
    <w:rsid w:val="00D37E35"/>
    <w:rsid w:val="00D70B08"/>
    <w:rsid w:val="00D733B4"/>
    <w:rsid w:val="00D8504A"/>
    <w:rsid w:val="00D9579B"/>
    <w:rsid w:val="00DB1BA5"/>
    <w:rsid w:val="00DB3060"/>
    <w:rsid w:val="00DD1C37"/>
    <w:rsid w:val="00DD4013"/>
    <w:rsid w:val="00DF04C7"/>
    <w:rsid w:val="00E106FE"/>
    <w:rsid w:val="00E40C83"/>
    <w:rsid w:val="00E43CAF"/>
    <w:rsid w:val="00E6623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6362C"/>
    <w:rsid w:val="00FC2F19"/>
    <w:rsid w:val="00FC3318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D06C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02C8CC97D889459A2AEE769AEE9F66" ma:contentTypeVersion="11" ma:contentTypeDescription="Create a new document." ma:contentTypeScope="" ma:versionID="bfede9eb3ece7c00c0dbafbaa4d4ba1b">
  <xsd:schema xmlns:xsd="http://www.w3.org/2001/XMLSchema" xmlns:xs="http://www.w3.org/2001/XMLSchema" xmlns:p="http://schemas.microsoft.com/office/2006/metadata/properties" xmlns:ns3="c78a0dc1-b179-4679-97f6-6eb0abd10448" xmlns:ns4="32cfd5c5-897a-40bb-9b02-60597f36d7f6" targetNamespace="http://schemas.microsoft.com/office/2006/metadata/properties" ma:root="true" ma:fieldsID="4498f46f0935b7fa26b2b0fd41cbcc5d" ns3:_="" ns4:_="">
    <xsd:import namespace="c78a0dc1-b179-4679-97f6-6eb0abd10448"/>
    <xsd:import namespace="32cfd5c5-897a-40bb-9b02-60597f36d7f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8a0dc1-b179-4679-97f6-6eb0abd104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cfd5c5-897a-40bb-9b02-60597f36d7f6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FB371-086F-400D-81F6-01644EDF07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8a0dc1-b179-4679-97f6-6eb0abd10448"/>
    <ds:schemaRef ds:uri="32cfd5c5-897a-40bb-9b02-60597f36d7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9B4C5D-7AD0-42ED-BBAF-0B53F054A0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06A9A8-3B78-4776-AA47-D513D824D2EF}">
  <ds:schemaRefs>
    <ds:schemaRef ds:uri="http://purl.org/dc/dcmitype/"/>
    <ds:schemaRef ds:uri="32cfd5c5-897a-40bb-9b02-60597f36d7f6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purl.org/dc/terms/"/>
    <ds:schemaRef ds:uri="http://www.w3.org/XML/1998/namespace"/>
    <ds:schemaRef ds:uri="http://schemas.openxmlformats.org/package/2006/metadata/core-properties"/>
    <ds:schemaRef ds:uri="c78a0dc1-b179-4679-97f6-6eb0abd10448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1970DF97-86BF-4A92-8133-4CF1F7F60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SG-RFC2020ai(xx)-template.dotx</Template>
  <TotalTime>8</TotalTime>
  <Pages>2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637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David Thomas</cp:lastModifiedBy>
  <cp:revision>2</cp:revision>
  <cp:lastPrinted>2012-03-15T15:21:00Z</cp:lastPrinted>
  <dcterms:created xsi:type="dcterms:W3CDTF">2020-01-13T11:43:00Z</dcterms:created>
  <dcterms:modified xsi:type="dcterms:W3CDTF">2020-01-13T11:51:00Z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0x010100DC02C8CC97D889459A2AEE769AEE9F66</vt:lpwstr>
  </property>
</Properties>
</file>