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bookmarkStart w:id="0" w:name="_GoBack"/>
      <w:bookmarkEnd w:id="0"/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A5E" w:rsidRDefault="00830A5E" w:rsidP="00BA350D">
      <w:pPr>
        <w:spacing w:after="0" w:line="240" w:lineRule="auto"/>
      </w:pPr>
      <w:r>
        <w:separator/>
      </w:r>
    </w:p>
  </w:endnote>
  <w:endnote w:type="continuationSeparator" w:id="0">
    <w:p w:rsidR="00830A5E" w:rsidRDefault="00830A5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A5E" w:rsidRDefault="00830A5E" w:rsidP="00BA350D">
      <w:pPr>
        <w:spacing w:after="0" w:line="240" w:lineRule="auto"/>
      </w:pPr>
      <w:r>
        <w:separator/>
      </w:r>
    </w:p>
  </w:footnote>
  <w:footnote w:type="continuationSeparator" w:id="0">
    <w:p w:rsidR="00830A5E" w:rsidRDefault="00830A5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30A5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607983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30A5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30A5E" w:rsidP="00830A5E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Task Team on Aviation XML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TT-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AvXML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Exeter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United Kingdom,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16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830A5E" w:rsidRDefault="005F0C8B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IPET-DD-1</w:t>
          </w:r>
          <w:r w:rsidR="0013270C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Agenda Item [</w:t>
          </w:r>
          <w:r w:rsidR="00C60717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9B722A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830A5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:rsidR="0013270C" w:rsidRPr="0013270C" w:rsidRDefault="00F8649F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A5E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5F0C8B"/>
    <w:rsid w:val="0067003E"/>
    <w:rsid w:val="00711EBB"/>
    <w:rsid w:val="00785D74"/>
    <w:rsid w:val="00830A5E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BDDFD-2162-44B9-9D5A-EE658869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TT-AvXML-template</Template>
  <TotalTime>5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1</cp:revision>
  <dcterms:created xsi:type="dcterms:W3CDTF">2019-07-31T09:59:00Z</dcterms:created>
  <dcterms:modified xsi:type="dcterms:W3CDTF">2019-07-31T10:04:00Z</dcterms:modified>
</cp:coreProperties>
</file>