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A5147" w:rsidP="00CA5147">
      <w:pPr>
        <w:pStyle w:val="Heading1"/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DRAFT AGENDA AND TIMETABLE</w:t>
      </w:r>
    </w:p>
    <w:p w:rsidR="00CA5147" w:rsidRDefault="00CA5147" w:rsidP="00CA5147"/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84"/>
        <w:gridCol w:w="908"/>
        <w:gridCol w:w="5663"/>
        <w:gridCol w:w="2322"/>
      </w:tblGrid>
      <w:tr w:rsidR="00CA5147" w:rsidTr="00E50BA5">
        <w:trPr>
          <w:trHeight w:val="310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</w:tcPr>
          <w:p w:rsidR="00CA5147" w:rsidRDefault="00CA5147">
            <w:pPr>
              <w:rPr>
                <w:rFonts w:ascii="Arial" w:hAnsi="Arial" w:cs="Arial"/>
              </w:rPr>
            </w:pPr>
          </w:p>
        </w:tc>
        <w:tc>
          <w:tcPr>
            <w:tcW w:w="6571" w:type="dxa"/>
            <w:gridSpan w:val="2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hideMark/>
          </w:tcPr>
          <w:p w:rsidR="00CA5147" w:rsidRDefault="00CA5147" w:rsidP="00CA51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Thursday, 19 September 2019</w:t>
            </w:r>
          </w:p>
        </w:tc>
        <w:tc>
          <w:tcPr>
            <w:tcW w:w="2322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CA5147" w:rsidRDefault="00CA5147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CA5147" w:rsidTr="00E50BA5">
        <w:trPr>
          <w:trHeight w:val="356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hideMark/>
          </w:tcPr>
          <w:p w:rsidR="00CA5147" w:rsidRDefault="00CA5147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hideMark/>
          </w:tcPr>
          <w:p w:rsidR="00CA5147" w:rsidRDefault="00CA51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Agenda item</w:t>
            </w:r>
          </w:p>
        </w:tc>
        <w:tc>
          <w:tcPr>
            <w:tcW w:w="5663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top w:w="7" w:type="dxa"/>
              <w:left w:w="92" w:type="dxa"/>
              <w:bottom w:w="0" w:type="dxa"/>
              <w:right w:w="53" w:type="dxa"/>
            </w:tcMar>
          </w:tcPr>
          <w:p w:rsidR="00CA5147" w:rsidRDefault="00CA514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2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CA5147" w:rsidRDefault="00CA514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CA5147" w:rsidTr="00E50BA5">
        <w:trPr>
          <w:trHeight w:val="248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CA5147" w:rsidRDefault="00CA5147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hideMark/>
          </w:tcPr>
          <w:p w:rsidR="00CA5147" w:rsidRDefault="00CA5147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CA5147" w:rsidRDefault="00CA5147">
            <w:pPr>
              <w:ind w:right="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Opening</w:t>
            </w:r>
          </w:p>
        </w:tc>
        <w:tc>
          <w:tcPr>
            <w:tcW w:w="2322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A5147" w:rsidRDefault="00CA5147">
            <w:pPr>
              <w:ind w:right="49"/>
              <w:rPr>
                <w:rFonts w:ascii="Arial" w:hAnsi="Arial" w:cs="Arial"/>
              </w:rPr>
            </w:pPr>
          </w:p>
        </w:tc>
      </w:tr>
      <w:tr w:rsidR="00CA5147" w:rsidTr="00E50BA5">
        <w:trPr>
          <w:trHeight w:val="248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CA5147" w:rsidRDefault="00CA5147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CA5147" w:rsidRDefault="00CA5147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CA5147" w:rsidRDefault="00CA5147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Welcome 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CA5147" w:rsidRDefault="00CA5147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Chair </w:t>
            </w:r>
          </w:p>
          <w:p w:rsidR="00CA5147" w:rsidRDefault="00CA5147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  <w:p w:rsidR="00CA5147" w:rsidRDefault="00CA5147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 Office</w:t>
            </w:r>
          </w:p>
        </w:tc>
      </w:tr>
      <w:tr w:rsidR="00CA5147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CA5147" w:rsidRDefault="00CA5147">
            <w:pPr>
              <w:ind w:right="84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CA5147" w:rsidRDefault="00CA5147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CA5147" w:rsidRDefault="00CA5147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Personal introduction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CA5147" w:rsidRDefault="00CA5147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 + all</w:t>
            </w:r>
          </w:p>
        </w:tc>
      </w:tr>
      <w:tr w:rsidR="00CA5147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CA5147" w:rsidRDefault="00CA5147">
            <w:pPr>
              <w:ind w:right="84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CA5147" w:rsidRDefault="00CA5147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CA5147" w:rsidRDefault="00CA5147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Meeting arrangements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CA5147" w:rsidRDefault="00CA5147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7F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>
            <w:pPr>
              <w:ind w:right="84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F33E7F" w:rsidRDefault="00F33E7F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F33E7F" w:rsidRDefault="00F33E7F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 w:rsidRPr="00F33E7F">
              <w:rPr>
                <w:rFonts w:ascii="Arial" w:hAnsi="Arial" w:cs="Arial"/>
                <w:sz w:val="20"/>
                <w:szCs w:val="20"/>
              </w:rPr>
              <w:t>Setting Meeting Objectives and Target Outcomes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</w:tc>
      </w:tr>
      <w:tr w:rsidR="00CA5147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CA5147" w:rsidRDefault="00CA5147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FDE9D9" w:themeFill="accent6" w:themeFillTint="33"/>
            <w:hideMark/>
          </w:tcPr>
          <w:p w:rsidR="00CA5147" w:rsidRDefault="00CA51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CA5147" w:rsidRDefault="00CA5147" w:rsidP="00CA51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CF-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WMO data exchange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CA5147" w:rsidRDefault="00CA5147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0164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090164" w:rsidRDefault="00F33E7F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  <w:r w:rsidR="00090164"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</w:rPr>
              <w:t>0</w:t>
            </w:r>
            <w:r w:rsidR="00090164"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090164" w:rsidRDefault="00090164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090164" w:rsidRDefault="00766E22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766E22">
              <w:rPr>
                <w:rFonts w:ascii="Arial" w:hAnsi="Arial" w:cs="Arial"/>
                <w:sz w:val="20"/>
                <w:szCs w:val="20"/>
              </w:rPr>
              <w:t>Needs of the satellite data community in the context of the CF Conventions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090164" w:rsidRDefault="00090164" w:rsidP="00535A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Lee</w:t>
            </w:r>
            <w:r w:rsidR="00DB5F2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90164" w:rsidTr="00F33E7F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090164" w:rsidRDefault="00090164" w:rsidP="00535AA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</w:tcPr>
          <w:p w:rsidR="00090164" w:rsidRDefault="00090164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090164" w:rsidRDefault="00090164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Coffee break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hideMark/>
          </w:tcPr>
          <w:p w:rsidR="00090164" w:rsidRDefault="00090164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7F" w:rsidTr="00F33E7F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F33E7F" w:rsidRDefault="00F33E7F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</w:tcPr>
          <w:p w:rsidR="00F33E7F" w:rsidRDefault="00F33E7F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top w:w="7" w:type="dxa"/>
              <w:left w:w="92" w:type="dxa"/>
              <w:bottom w:w="0" w:type="dxa"/>
              <w:right w:w="53" w:type="dxa"/>
            </w:tcMar>
          </w:tcPr>
          <w:p w:rsidR="00F33E7F" w:rsidRDefault="00F33E7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Weather radar data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F33E7F" w:rsidRDefault="00DC5741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Kralid</w:t>
            </w:r>
            <w:bookmarkStart w:id="0" w:name="_GoBack"/>
            <w:bookmarkEnd w:id="0"/>
            <w:r w:rsidR="00F33E7F">
              <w:rPr>
                <w:rFonts w:ascii="Arial" w:hAnsi="Arial" w:cs="Arial"/>
                <w:sz w:val="20"/>
                <w:szCs w:val="20"/>
              </w:rPr>
              <w:t>is</w:t>
            </w:r>
            <w:proofErr w:type="spellEnd"/>
            <w:r w:rsidR="00DB5F2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90164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090164" w:rsidRDefault="00090164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11:</w:t>
            </w:r>
            <w:r w:rsidR="00F33E7F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090164" w:rsidRDefault="00090164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  <w:hideMark/>
          </w:tcPr>
          <w:p w:rsidR="00090164" w:rsidRDefault="001D4DCC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CF/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Marine and Oceanographic data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hideMark/>
          </w:tcPr>
          <w:p w:rsidR="00090164" w:rsidRDefault="00090164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David Berry</w:t>
            </w:r>
            <w:r w:rsidR="00DB5F2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90164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090164" w:rsidRDefault="00090164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F33E7F"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</w:rPr>
              <w:t>:</w:t>
            </w:r>
            <w:r w:rsidR="00EF5F1C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 xml:space="preserve">0 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</w:tcPr>
          <w:p w:rsidR="00090164" w:rsidRDefault="00090164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090164" w:rsidRDefault="00090164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090164" w:rsidRDefault="00090164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3E7F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F33E7F" w:rsidRDefault="00F33E7F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F33E7F" w:rsidRDefault="00912076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912076">
              <w:rPr>
                <w:rFonts w:ascii="Arial" w:hAnsi="Arial" w:cs="Arial"/>
                <w:sz w:val="20"/>
                <w:szCs w:val="20"/>
              </w:rPr>
              <w:t>CMIP standards and the need for conventions in the Copernicus Climate Data Store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 w:rsidP="00535AAD">
            <w:pPr>
              <w:ind w:left="6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Pierre-Antoine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Bretonniere</w:t>
            </w:r>
            <w:proofErr w:type="spellEnd"/>
          </w:p>
        </w:tc>
      </w:tr>
      <w:tr w:rsidR="00F33E7F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F33E7F" w:rsidRDefault="00F33E7F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F33E7F" w:rsidRDefault="00DB5F26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CF/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for </w:t>
            </w:r>
            <w:r w:rsidR="00F33E7F">
              <w:rPr>
                <w:rFonts w:ascii="Arial" w:hAnsi="Arial" w:cs="Arial"/>
                <w:sz w:val="20"/>
                <w:szCs w:val="20"/>
              </w:rPr>
              <w:t>Glob</w:t>
            </w:r>
            <w:r>
              <w:rPr>
                <w:rFonts w:ascii="Arial" w:hAnsi="Arial" w:cs="Arial"/>
                <w:sz w:val="20"/>
                <w:szCs w:val="20"/>
              </w:rPr>
              <w:t>al Cryosphere Watch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Øystein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Godøy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, Mariano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Masiokas</w:t>
            </w:r>
            <w:proofErr w:type="spellEnd"/>
          </w:p>
        </w:tc>
      </w:tr>
      <w:tr w:rsidR="00F33E7F" w:rsidTr="00F33E7F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 w:rsidP="00F33E7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F33E7F" w:rsidRDefault="00F33E7F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F33E7F" w:rsidRPr="00910E67" w:rsidRDefault="00F33E7F" w:rsidP="00535AAD">
            <w:r w:rsidRPr="00CA4F89">
              <w:rPr>
                <w:rFonts w:ascii="Arial" w:hAnsi="Arial" w:cs="Arial"/>
                <w:sz w:val="20"/>
                <w:szCs w:val="20"/>
              </w:rPr>
              <w:t>CF data model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F33E7F" w:rsidRDefault="00F33E7F" w:rsidP="00535AAD">
            <w:r>
              <w:t xml:space="preserve">David </w:t>
            </w:r>
            <w:proofErr w:type="spellStart"/>
            <w:r>
              <w:t>Hassell</w:t>
            </w:r>
            <w:proofErr w:type="spellEnd"/>
          </w:p>
        </w:tc>
      </w:tr>
      <w:tr w:rsidR="00F33E7F" w:rsidTr="00F33E7F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F33E7F" w:rsidRDefault="00F33E7F" w:rsidP="00535AAD">
            <w:pPr>
              <w:ind w:right="84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FDE9D9" w:themeFill="accent6" w:themeFillTint="33"/>
          </w:tcPr>
          <w:p w:rsidR="00F33E7F" w:rsidRDefault="00F33E7F" w:rsidP="00535A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F33E7F" w:rsidRDefault="00F33E7F" w:rsidP="00535AAD">
            <w:pPr>
              <w:tabs>
                <w:tab w:val="left" w:pos="1035"/>
              </w:tabs>
              <w:ind w:right="47"/>
              <w:rPr>
                <w:rFonts w:ascii="Arial" w:hAnsi="Arial" w:cs="Arial"/>
                <w:sz w:val="20"/>
                <w:szCs w:val="20"/>
              </w:rPr>
            </w:pPr>
            <w:r w:rsidRPr="00E50BA5">
              <w:rPr>
                <w:rFonts w:ascii="Arial" w:hAnsi="Arial" w:cs="Arial"/>
                <w:sz w:val="20"/>
                <w:szCs w:val="20"/>
              </w:rPr>
              <w:t>WMO and CF governa</w:t>
            </w:r>
            <w:r w:rsidR="002D4C72">
              <w:rPr>
                <w:rFonts w:ascii="Arial" w:hAnsi="Arial" w:cs="Arial"/>
                <w:sz w:val="20"/>
                <w:szCs w:val="20"/>
              </w:rPr>
              <w:t>n</w:t>
            </w:r>
            <w:r w:rsidRPr="00E50BA5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F33E7F" w:rsidRDefault="00F33E7F" w:rsidP="00535AA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0BA5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E50BA5" w:rsidRDefault="00E50BA5" w:rsidP="004C422F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14:</w:t>
            </w:r>
            <w:r w:rsidR="004C422F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E50BA5" w:rsidRDefault="00E50BA5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Default="00E50BA5" w:rsidP="00BB42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WMO governance</w:t>
            </w:r>
            <w:r w:rsidR="00871091">
              <w:rPr>
                <w:rFonts w:ascii="Arial" w:hAnsi="Arial" w:cs="Arial"/>
                <w:sz w:val="20"/>
                <w:szCs w:val="20"/>
              </w:rPr>
              <w:t xml:space="preserve"> and data representations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E50BA5" w:rsidRDefault="00E50BA5" w:rsidP="00535AA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</w:tc>
      </w:tr>
      <w:tr w:rsidR="00E50BA5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E50BA5" w:rsidRDefault="00E50BA5" w:rsidP="004C422F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4C422F"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</w:rPr>
              <w:t>:</w:t>
            </w:r>
            <w:r w:rsidR="004C422F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E50BA5" w:rsidRDefault="00E50BA5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Default="00E50BA5" w:rsidP="00535AA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CF governance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E50BA5" w:rsidRDefault="00DB5F26" w:rsidP="00535AA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Karl Taylor, David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Hassell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Jonathan Gregory</w:t>
            </w:r>
            <w:r w:rsidR="00056BC0">
              <w:rPr>
                <w:rFonts w:ascii="Arial" w:hAnsi="Arial" w:cs="Arial"/>
                <w:sz w:val="20"/>
                <w:szCs w:val="20"/>
              </w:rPr>
              <w:t>, Bryan Lawrence</w:t>
            </w:r>
          </w:p>
        </w:tc>
      </w:tr>
      <w:tr w:rsidR="006C30AD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6C30A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Coffee break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0BA5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E50BA5" w:rsidRDefault="00E50BA5" w:rsidP="00CE2BE2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</w:tcPr>
          <w:p w:rsidR="00E50BA5" w:rsidRDefault="00E50BA5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Discussion on key elements of WMO and CF governance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E50BA5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E50BA5" w:rsidRDefault="00E50BA5" w:rsidP="00E50BA5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16:40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</w:tcPr>
          <w:p w:rsidR="00E50BA5" w:rsidRDefault="00180156" w:rsidP="00535A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of CF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at DWD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E50BA5" w:rsidRDefault="00DB5F26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Hermann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Asensio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E2BE2" w:rsidTr="00E50BA5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CE2BE2" w:rsidRDefault="00CE2BE2" w:rsidP="00CE2BE2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CE2BE2" w:rsidRDefault="00CE2BE2" w:rsidP="00535AAD">
            <w:pPr>
              <w:rPr>
                <w:rFonts w:ascii="Arial" w:hAnsi="Arial" w:cs="Arial"/>
              </w:rPr>
            </w:pPr>
          </w:p>
        </w:tc>
        <w:tc>
          <w:tcPr>
            <w:tcW w:w="5663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CE2BE2" w:rsidRDefault="00CE2BE2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Closing day 1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CE2BE2" w:rsidRDefault="00CE2BE2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A5147" w:rsidRPr="00F97427" w:rsidRDefault="00F97427" w:rsidP="00CA5147">
      <w:pPr>
        <w:rPr>
          <w:lang w:val="en-GB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684A" w:rsidRDefault="0055684A" w:rsidP="00CA5147"/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84"/>
        <w:gridCol w:w="908"/>
        <w:gridCol w:w="5664"/>
        <w:gridCol w:w="2321"/>
      </w:tblGrid>
      <w:tr w:rsidR="0055684A" w:rsidTr="006C30AD">
        <w:trPr>
          <w:trHeight w:val="310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</w:tcPr>
          <w:p w:rsidR="0055684A" w:rsidRDefault="0055684A" w:rsidP="00535AAD">
            <w:pPr>
              <w:rPr>
                <w:rFonts w:ascii="Arial" w:hAnsi="Arial" w:cs="Arial"/>
              </w:rPr>
            </w:pPr>
          </w:p>
        </w:tc>
        <w:tc>
          <w:tcPr>
            <w:tcW w:w="6572" w:type="dxa"/>
            <w:gridSpan w:val="2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hideMark/>
          </w:tcPr>
          <w:p w:rsidR="0055684A" w:rsidRDefault="0055684A" w:rsidP="005568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Friday, 20 September 2019</w:t>
            </w:r>
          </w:p>
        </w:tc>
        <w:tc>
          <w:tcPr>
            <w:tcW w:w="2321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55684A" w:rsidRDefault="0055684A" w:rsidP="00535AAD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55684A" w:rsidTr="00993034">
        <w:trPr>
          <w:trHeight w:val="356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hideMark/>
          </w:tcPr>
          <w:p w:rsidR="0055684A" w:rsidRDefault="0055684A" w:rsidP="00535AAD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hideMark/>
          </w:tcPr>
          <w:p w:rsidR="0055684A" w:rsidRDefault="0055684A" w:rsidP="00535A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Agenda item</w:t>
            </w:r>
          </w:p>
        </w:tc>
        <w:tc>
          <w:tcPr>
            <w:tcW w:w="566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top w:w="7" w:type="dxa"/>
              <w:left w:w="92" w:type="dxa"/>
              <w:bottom w:w="0" w:type="dxa"/>
              <w:right w:w="53" w:type="dxa"/>
            </w:tcMar>
          </w:tcPr>
          <w:p w:rsidR="0055684A" w:rsidRDefault="0055684A" w:rsidP="00535AA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1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55684A" w:rsidRDefault="0055684A" w:rsidP="00535AA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E50BA5" w:rsidTr="00993034">
        <w:trPr>
          <w:trHeight w:val="248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E50BA5" w:rsidRDefault="00E50BA5" w:rsidP="00535AAD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FDE9D9" w:themeFill="accent6" w:themeFillTint="33"/>
          </w:tcPr>
          <w:p w:rsidR="00E50BA5" w:rsidRDefault="00E50BA5" w:rsidP="00535A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664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6C30AD">
              <w:rPr>
                <w:rFonts w:ascii="Arial" w:hAnsi="Arial" w:cs="Arial"/>
                <w:sz w:val="20"/>
                <w:szCs w:val="20"/>
              </w:rPr>
              <w:t>Proposals for a WMO-CF collaboration</w:t>
            </w:r>
          </w:p>
        </w:tc>
        <w:tc>
          <w:tcPr>
            <w:tcW w:w="2321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E50BA5" w:rsidRDefault="00E50BA5" w:rsidP="00535AAD">
            <w:pPr>
              <w:ind w:right="49"/>
              <w:rPr>
                <w:rFonts w:ascii="Arial" w:hAnsi="Arial" w:cs="Arial"/>
              </w:rPr>
            </w:pPr>
          </w:p>
        </w:tc>
      </w:tr>
      <w:tr w:rsidR="0055684A" w:rsidTr="006C30AD">
        <w:trPr>
          <w:trHeight w:val="248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55684A" w:rsidRDefault="006C30AD" w:rsidP="00535AAD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55684A" w:rsidRDefault="0055684A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55684A" w:rsidRDefault="00E50BA5" w:rsidP="00535AA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discussion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55684A" w:rsidRDefault="00E50BA5" w:rsidP="00535AA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6C30AD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6C30A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Coffee break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84A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55684A" w:rsidRDefault="006C30AD" w:rsidP="00535AAD">
            <w:pPr>
              <w:ind w:right="8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55684A" w:rsidRDefault="0055684A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55684A" w:rsidRDefault="00E50BA5" w:rsidP="00535AA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Open discussion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55684A" w:rsidRDefault="00DB5F26" w:rsidP="00535AA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6C30AD" w:rsidTr="00993034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93591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</w:t>
            </w:r>
            <w:r w:rsidR="00935910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 xml:space="preserve">0 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0BA5" w:rsidTr="00993034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E50BA5" w:rsidRDefault="00E50BA5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FDE9D9" w:themeFill="accent6" w:themeFillTint="33"/>
          </w:tcPr>
          <w:p w:rsidR="00E50BA5" w:rsidRPr="00E50BA5" w:rsidRDefault="00E50BA5" w:rsidP="007A3279">
            <w:pPr>
              <w:rPr>
                <w:rFonts w:ascii="Arial" w:hAnsi="Arial" w:cs="Arial"/>
                <w:sz w:val="20"/>
                <w:szCs w:val="20"/>
              </w:rPr>
            </w:pPr>
            <w:r w:rsidRPr="00E50BA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Pr="00E50BA5" w:rsidRDefault="00E50BA5" w:rsidP="007A3279">
            <w:pPr>
              <w:rPr>
                <w:rFonts w:ascii="Arial" w:hAnsi="Arial" w:cs="Arial"/>
                <w:sz w:val="20"/>
                <w:szCs w:val="20"/>
              </w:rPr>
            </w:pPr>
            <w:r w:rsidRPr="00E50BA5">
              <w:rPr>
                <w:rFonts w:ascii="Arial" w:hAnsi="Arial" w:cs="Arial"/>
                <w:sz w:val="20"/>
                <w:szCs w:val="20"/>
              </w:rPr>
              <w:t>CF-</w:t>
            </w:r>
            <w:proofErr w:type="spellStart"/>
            <w:r w:rsidRPr="00E50BA5"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 w:rsidRPr="00E50BA5">
              <w:rPr>
                <w:rFonts w:ascii="Arial" w:hAnsi="Arial" w:cs="Arial"/>
                <w:sz w:val="20"/>
                <w:szCs w:val="20"/>
              </w:rPr>
              <w:t xml:space="preserve"> for WMO data exchange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FDE9D9" w:themeFill="accent6" w:themeFillTint="33"/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9FB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3E19FB" w:rsidRDefault="003E19FB" w:rsidP="0093591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F97427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:</w:t>
            </w:r>
            <w:r w:rsidR="00935910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3E19FB" w:rsidRDefault="003E19FB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3E19FB" w:rsidRPr="00C65C4D" w:rsidRDefault="00DB5F26" w:rsidP="00211E40">
            <w:proofErr w:type="spellStart"/>
            <w:r>
              <w:rPr>
                <w:rFonts w:ascii="Calibri" w:hAnsi="Calibri"/>
                <w:color w:val="000000"/>
                <w:shd w:val="clear" w:color="auto" w:fill="FFFFFF"/>
              </w:rPr>
              <w:t>netCDF</w:t>
            </w:r>
            <w:proofErr w:type="spellEnd"/>
            <w:r>
              <w:rPr>
                <w:rFonts w:ascii="Calibri" w:hAnsi="Calibri"/>
                <w:color w:val="000000"/>
                <w:shd w:val="clear" w:color="auto" w:fill="FFFFFF"/>
              </w:rPr>
              <w:t>/CF @ ECMWF: usage, governance and perspectives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E19FB" w:rsidRDefault="00DB5F26" w:rsidP="00211E40">
            <w:r>
              <w:t xml:space="preserve">Sebastien </w:t>
            </w:r>
            <w:proofErr w:type="spellStart"/>
            <w:r>
              <w:t>Villaume</w:t>
            </w:r>
            <w:proofErr w:type="spellEnd"/>
            <w:r>
              <w:t xml:space="preserve"> </w:t>
            </w: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93591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935910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:</w:t>
            </w:r>
            <w:r w:rsidR="00935910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of CF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at CMA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Feng Gao</w:t>
            </w:r>
          </w:p>
        </w:tc>
      </w:tr>
      <w:tr w:rsidR="00F97427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F97427" w:rsidRDefault="00F97427" w:rsidP="0093591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935910"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</w:rPr>
              <w:t>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F97427" w:rsidRDefault="00F97427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F97427" w:rsidRDefault="00F97427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CA4F89">
              <w:rPr>
                <w:rFonts w:ascii="Arial" w:hAnsi="Arial" w:cs="Arial"/>
                <w:sz w:val="20"/>
                <w:szCs w:val="20"/>
              </w:rPr>
              <w:t>Reuse of WMO Vocabularies alongside CF Vocabularies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F97427" w:rsidRDefault="00F97427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 Hedley</w:t>
            </w:r>
          </w:p>
        </w:tc>
      </w:tr>
      <w:tr w:rsidR="00935910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935910" w:rsidRDefault="00935910" w:rsidP="0093591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935910" w:rsidRDefault="00935910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935910" w:rsidRDefault="00935910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of CF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netCDF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at Met Office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935910" w:rsidRDefault="00DB5F26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Bruce Wright</w:t>
            </w:r>
          </w:p>
        </w:tc>
      </w:tr>
      <w:tr w:rsidR="006C30AD" w:rsidTr="00244836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446EE1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</w:t>
            </w:r>
            <w:r w:rsidR="00446EE1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top w:w="7" w:type="dxa"/>
              <w:left w:w="92" w:type="dxa"/>
              <w:bottom w:w="0" w:type="dxa"/>
              <w:right w:w="53" w:type="dxa"/>
            </w:tcMar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Coffee break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6C30AD" w:rsidRDefault="006C30AD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6EE1" w:rsidTr="00244836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446EE1" w:rsidRDefault="00446EE1" w:rsidP="00446EE1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</w:tcPr>
          <w:p w:rsidR="00446EE1" w:rsidRDefault="00446EE1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top w:w="7" w:type="dxa"/>
              <w:left w:w="92" w:type="dxa"/>
              <w:bottom w:w="0" w:type="dxa"/>
              <w:right w:w="53" w:type="dxa"/>
            </w:tcMar>
          </w:tcPr>
          <w:p w:rsidR="00446EE1" w:rsidRDefault="00446EE1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Conclusions and plans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</w:tcPr>
          <w:p w:rsidR="00446EE1" w:rsidRDefault="00446EE1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</w:tc>
      </w:tr>
      <w:tr w:rsidR="00090164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090164" w:rsidRDefault="004C422F" w:rsidP="00535AA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090164" w:rsidRDefault="00090164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090164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Closing workshop</w:t>
            </w: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90164" w:rsidRDefault="00090164" w:rsidP="00535AAD">
            <w:pPr>
              <w:ind w:left="6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9FB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3E19FB" w:rsidRDefault="003E19FB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3E19FB" w:rsidRDefault="003E19FB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3E19FB" w:rsidRPr="00974E08" w:rsidRDefault="003E19FB" w:rsidP="00BD6908"/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3E19FB" w:rsidRDefault="003E19FB" w:rsidP="00BD6908"/>
        </w:tc>
      </w:tr>
      <w:tr w:rsidR="00E50BA5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E50BA5" w:rsidRDefault="00E50BA5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E50BA5" w:rsidRDefault="00E50BA5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E50BA5" w:rsidRDefault="00E50BA5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84A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55684A" w:rsidRDefault="0055684A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55684A" w:rsidRDefault="0055684A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55684A" w:rsidRDefault="0055684A" w:rsidP="00090164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55684A" w:rsidRDefault="0055684A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22F" w:rsidTr="006C30A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</w:tcPr>
          <w:p w:rsidR="004C422F" w:rsidRDefault="004C422F" w:rsidP="00535AAD">
            <w:pPr>
              <w:rPr>
                <w:rFonts w:ascii="Arial" w:hAnsi="Arial" w:cs="Arial"/>
              </w:rPr>
            </w:pPr>
          </w:p>
        </w:tc>
        <w:tc>
          <w:tcPr>
            <w:tcW w:w="566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tcMar>
              <w:top w:w="7" w:type="dxa"/>
              <w:left w:w="92" w:type="dxa"/>
              <w:bottom w:w="0" w:type="dxa"/>
              <w:right w:w="53" w:type="dxa"/>
            </w:tcMar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1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4C422F" w:rsidRDefault="004C422F" w:rsidP="00535AA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sectPr w:rsid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147" w:rsidRDefault="00CA5147" w:rsidP="00BA350D">
      <w:pPr>
        <w:spacing w:after="0" w:line="240" w:lineRule="auto"/>
      </w:pPr>
      <w:r>
        <w:separator/>
      </w:r>
    </w:p>
  </w:endnote>
  <w:endnote w:type="continuationSeparator" w:id="0">
    <w:p w:rsidR="00CA5147" w:rsidRDefault="00CA514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147" w:rsidRDefault="00CA5147" w:rsidP="00BA350D">
      <w:pPr>
        <w:spacing w:after="0" w:line="240" w:lineRule="auto"/>
      </w:pPr>
      <w:r>
        <w:separator/>
      </w:r>
    </w:p>
  </w:footnote>
  <w:footnote w:type="continuationSeparator" w:id="0">
    <w:p w:rsidR="00CA5147" w:rsidRDefault="00CA514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F8649F">
    <w:pPr>
      <w:pStyle w:val="Header"/>
      <w:jc w:val="center"/>
    </w:pPr>
    <w:r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65FD8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3038034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1259A1" w:rsidRDefault="008741D4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netCDF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259A1">
            <w:rPr>
              <w:rFonts w:ascii="Times New Roman" w:hAnsi="Times New Roman" w:cs="Times New Roman"/>
              <w:b/>
              <w:sz w:val="28"/>
              <w:szCs w:val="20"/>
            </w:rPr>
            <w:t>CF conventions for WMO data exchange</w:t>
          </w:r>
        </w:p>
        <w:p w:rsidR="00BA350D" w:rsidRDefault="001259A1" w:rsidP="001259A1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19-20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CA514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A5147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9D716E" w:rsidRDefault="001259A1" w:rsidP="00CA514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CF workshop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D22464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30</w:t>
          </w:r>
          <w:r w:rsidR="00CA514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August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IwMzI0M7A0MDE2tDBU0lEKTi0uzszPAykwrAUA1uCIiCwAAAA="/>
  </w:docVars>
  <w:rsids>
    <w:rsidRoot w:val="00CA5147"/>
    <w:rsid w:val="00051AED"/>
    <w:rsid w:val="00056BC0"/>
    <w:rsid w:val="00065FD8"/>
    <w:rsid w:val="00090164"/>
    <w:rsid w:val="000E62F7"/>
    <w:rsid w:val="001259A1"/>
    <w:rsid w:val="0013270C"/>
    <w:rsid w:val="00180156"/>
    <w:rsid w:val="001A7EB8"/>
    <w:rsid w:val="001D4DCC"/>
    <w:rsid w:val="00244836"/>
    <w:rsid w:val="002D4C72"/>
    <w:rsid w:val="00300689"/>
    <w:rsid w:val="00302A95"/>
    <w:rsid w:val="00382768"/>
    <w:rsid w:val="00393854"/>
    <w:rsid w:val="003E19FB"/>
    <w:rsid w:val="00405382"/>
    <w:rsid w:val="00446EE1"/>
    <w:rsid w:val="00456F30"/>
    <w:rsid w:val="004C422F"/>
    <w:rsid w:val="004C627B"/>
    <w:rsid w:val="00511FE7"/>
    <w:rsid w:val="0055684A"/>
    <w:rsid w:val="005F0C8B"/>
    <w:rsid w:val="0067003E"/>
    <w:rsid w:val="006B2460"/>
    <w:rsid w:val="006C30AD"/>
    <w:rsid w:val="00711EBB"/>
    <w:rsid w:val="00715B11"/>
    <w:rsid w:val="00766E22"/>
    <w:rsid w:val="00785D74"/>
    <w:rsid w:val="00871091"/>
    <w:rsid w:val="008741D4"/>
    <w:rsid w:val="008C157E"/>
    <w:rsid w:val="00912076"/>
    <w:rsid w:val="00935910"/>
    <w:rsid w:val="0094789B"/>
    <w:rsid w:val="00993034"/>
    <w:rsid w:val="009B722A"/>
    <w:rsid w:val="009C3DE0"/>
    <w:rsid w:val="009D716E"/>
    <w:rsid w:val="00A25CFC"/>
    <w:rsid w:val="00A27A48"/>
    <w:rsid w:val="00B32BFC"/>
    <w:rsid w:val="00B36904"/>
    <w:rsid w:val="00B439DE"/>
    <w:rsid w:val="00BA350D"/>
    <w:rsid w:val="00BB42DF"/>
    <w:rsid w:val="00C5333A"/>
    <w:rsid w:val="00C60717"/>
    <w:rsid w:val="00CA4F89"/>
    <w:rsid w:val="00CA5147"/>
    <w:rsid w:val="00CB6D6D"/>
    <w:rsid w:val="00CE2BE2"/>
    <w:rsid w:val="00CF7953"/>
    <w:rsid w:val="00D22464"/>
    <w:rsid w:val="00D24215"/>
    <w:rsid w:val="00D55749"/>
    <w:rsid w:val="00DB5F26"/>
    <w:rsid w:val="00DC5741"/>
    <w:rsid w:val="00DE45A1"/>
    <w:rsid w:val="00E212B8"/>
    <w:rsid w:val="00E50BA5"/>
    <w:rsid w:val="00E73D3F"/>
    <w:rsid w:val="00EF5F1C"/>
    <w:rsid w:val="00F33E7F"/>
    <w:rsid w:val="00F6537C"/>
    <w:rsid w:val="00F8649F"/>
    <w:rsid w:val="00F97427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leGrid">
    <w:name w:val="TableGrid"/>
    <w:rsid w:val="00CA5147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leGrid">
    <w:name w:val="TableGrid"/>
    <w:rsid w:val="00CA5147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nternal.wmo.int\UserData\Redirected\EFucile\Documents\CF\wiki\CF%20workshop-template-r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3C661-FBC1-4245-AFE7-CF0DB5A08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 workshop-template-r1</Template>
  <TotalTime>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2</cp:revision>
  <dcterms:created xsi:type="dcterms:W3CDTF">2019-09-19T04:39:00Z</dcterms:created>
  <dcterms:modified xsi:type="dcterms:W3CDTF">2019-09-19T04:39:00Z</dcterms:modified>
</cp:coreProperties>
</file>