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74693C" w:rsidP="00F8649F">
      <w:pPr>
        <w:pStyle w:val="1"/>
      </w:pPr>
      <w:r>
        <w:t xml:space="preserve">GISC </w:t>
      </w:r>
      <w:r w:rsidR="0017586C">
        <w:t>Ticket System</w:t>
      </w:r>
    </w:p>
    <w:p w:rsidR="00597B76" w:rsidRDefault="00597B76" w:rsidP="00597B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97B76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document reviews GISC ticket management experience and propose discussion points.</w:t>
      </w:r>
    </w:p>
    <w:p w:rsidR="00597B76" w:rsidRDefault="00597B76" w:rsidP="00597B7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Status update</w:t>
      </w:r>
      <w:r w:rsidR="005E00B2">
        <w:rPr>
          <w:rFonts w:ascii="Times New Roman" w:hAnsi="Times New Roman" w:cs="Times New Roman"/>
          <w:sz w:val="24"/>
          <w:szCs w:val="24"/>
        </w:rPr>
        <w:t xml:space="preserve"> flow</w:t>
      </w:r>
    </w:p>
    <w:p w:rsidR="00597B76" w:rsidRDefault="00597B76" w:rsidP="00597B7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Priority level and criteria</w:t>
      </w:r>
    </w:p>
    <w:p w:rsidR="00597B76" w:rsidRPr="00597B76" w:rsidRDefault="00597B76" w:rsidP="00597B7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GISC watch escalation</w:t>
      </w:r>
    </w:p>
    <w:p w:rsidR="00F8649F" w:rsidRDefault="0074693C" w:rsidP="00F8649F">
      <w:pPr>
        <w:pStyle w:val="2"/>
      </w:pPr>
      <w:r>
        <w:t xml:space="preserve">General Information </w:t>
      </w:r>
    </w:p>
    <w:p w:rsidR="00890BE2" w:rsidRDefault="0080076C" w:rsidP="00845F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33BF3">
        <w:rPr>
          <w:rFonts w:ascii="Times New Roman" w:hAnsi="Times New Roman" w:cs="Times New Roman"/>
          <w:sz w:val="24"/>
          <w:szCs w:val="24"/>
        </w:rPr>
        <w:t xml:space="preserve">TT-GISC2017 developed a </w:t>
      </w:r>
      <w:r w:rsidR="00890BE2" w:rsidRPr="00433BF3">
        <w:rPr>
          <w:rFonts w:ascii="Times New Roman" w:hAnsi="Times New Roman" w:cs="Times New Roman"/>
          <w:sz w:val="24"/>
          <w:szCs w:val="24"/>
        </w:rPr>
        <w:t xml:space="preserve">GISC Watch </w:t>
      </w:r>
      <w:r w:rsidRPr="00433BF3">
        <w:rPr>
          <w:rFonts w:ascii="Times New Roman" w:hAnsi="Times New Roman" w:cs="Times New Roman"/>
          <w:sz w:val="24"/>
          <w:szCs w:val="24"/>
        </w:rPr>
        <w:t xml:space="preserve">procedure to be operational from the beginning of 2018 and </w:t>
      </w:r>
      <w:r w:rsidR="00433BF3" w:rsidRPr="00433BF3">
        <w:rPr>
          <w:rFonts w:ascii="Times New Roman" w:hAnsi="Times New Roman" w:cs="Times New Roman"/>
          <w:sz w:val="24"/>
          <w:szCs w:val="24"/>
        </w:rPr>
        <w:t xml:space="preserve">the plan was presented at the CBS TECO-2018, Geneva 26-29 March 2018. To maintain the issues TT-GISC establish the Issue Tracking system with strong support from GISC Brasilia. Thanks to GISC Brasilia GISC Watch programme started </w:t>
      </w:r>
      <w:r w:rsidR="00890BE2" w:rsidRPr="00433BF3">
        <w:rPr>
          <w:rFonts w:ascii="Times New Roman" w:hAnsi="Times New Roman" w:cs="Times New Roman"/>
          <w:sz w:val="24"/>
          <w:szCs w:val="24"/>
        </w:rPr>
        <w:t>on 1</w:t>
      </w:r>
      <w:r w:rsidR="00890BE2" w:rsidRPr="00433BF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90BE2" w:rsidRPr="00433BF3">
        <w:rPr>
          <w:rFonts w:ascii="Times New Roman" w:hAnsi="Times New Roman" w:cs="Times New Roman"/>
          <w:sz w:val="24"/>
          <w:szCs w:val="24"/>
        </w:rPr>
        <w:t xml:space="preserve"> May 20</w:t>
      </w:r>
      <w:r w:rsidR="00433BF3">
        <w:rPr>
          <w:rFonts w:ascii="Times New Roman" w:hAnsi="Times New Roman" w:cs="Times New Roman"/>
          <w:sz w:val="24"/>
          <w:szCs w:val="24"/>
        </w:rPr>
        <w:t>18.</w:t>
      </w:r>
    </w:p>
    <w:p w:rsidR="00433BF3" w:rsidRDefault="00433BF3" w:rsidP="00845F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ticketing system is </w:t>
      </w:r>
      <w:r w:rsidR="00C807AF">
        <w:rPr>
          <w:rFonts w:ascii="Times New Roman" w:hAnsi="Times New Roman" w:cs="Times New Roman"/>
          <w:sz w:val="24"/>
          <w:szCs w:val="24"/>
        </w:rPr>
        <w:t xml:space="preserve">for managing the issues. On-Duty GISC issues/opens a ticket when </w:t>
      </w:r>
      <w:r w:rsidR="003579E2">
        <w:rPr>
          <w:rFonts w:ascii="ＭＳ 明朝" w:hAnsi="ＭＳ 明朝" w:cs="Times New Roman" w:hint="eastAsia"/>
          <w:sz w:val="24"/>
          <w:szCs w:val="24"/>
          <w:lang w:eastAsia="ja-JP"/>
        </w:rPr>
        <w:t>the</w:t>
      </w:r>
      <w:r w:rsidR="00C807AF">
        <w:rPr>
          <w:rFonts w:ascii="Times New Roman" w:hAnsi="Times New Roman" w:cs="Times New Roman"/>
          <w:sz w:val="24"/>
          <w:szCs w:val="24"/>
        </w:rPr>
        <w:t xml:space="preserve"> problem is detected and </w:t>
      </w:r>
      <w:r w:rsidR="003579E2">
        <w:rPr>
          <w:rFonts w:ascii="Times New Roman" w:hAnsi="Times New Roman" w:cs="Times New Roman"/>
          <w:sz w:val="24"/>
          <w:szCs w:val="24"/>
        </w:rPr>
        <w:t>then watches</w:t>
      </w:r>
      <w:r w:rsidR="00C807AF">
        <w:rPr>
          <w:rFonts w:ascii="Times New Roman" w:hAnsi="Times New Roman" w:cs="Times New Roman"/>
          <w:sz w:val="24"/>
          <w:szCs w:val="24"/>
        </w:rPr>
        <w:t xml:space="preserve"> it unti</w:t>
      </w:r>
      <w:r w:rsidR="003579E2">
        <w:rPr>
          <w:rFonts w:ascii="Times New Roman" w:hAnsi="Times New Roman" w:cs="Times New Roman"/>
          <w:sz w:val="24"/>
          <w:szCs w:val="24"/>
        </w:rPr>
        <w:t>l the problem is resolved</w:t>
      </w:r>
      <w:r w:rsidR="00C807AF">
        <w:rPr>
          <w:rFonts w:ascii="Times New Roman" w:hAnsi="Times New Roman" w:cs="Times New Roman"/>
          <w:sz w:val="24"/>
          <w:szCs w:val="24"/>
        </w:rPr>
        <w:t xml:space="preserve">. The open tickets are handed over to the next On-Duty GISC according to pre-agreed roster [1]. </w:t>
      </w:r>
    </w:p>
    <w:p w:rsidR="00C807AF" w:rsidRPr="00C807AF" w:rsidRDefault="00C807AF" w:rsidP="00845F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ticketing system is working on Mantis [2] and maintained by GISC Brasilia.</w:t>
      </w:r>
    </w:p>
    <w:p w:rsidR="00C807AF" w:rsidRPr="00C807AF" w:rsidRDefault="00C807AF" w:rsidP="00C807AF">
      <w:pPr>
        <w:pStyle w:val="2"/>
      </w:pPr>
      <w:r w:rsidRPr="00C807AF">
        <w:t>Status update</w:t>
      </w:r>
    </w:p>
    <w:p w:rsidR="0043077C" w:rsidRPr="00475575" w:rsidRDefault="00C807AF" w:rsidP="004755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5575">
        <w:rPr>
          <w:rFonts w:ascii="Times New Roman" w:hAnsi="Times New Roman" w:cs="Times New Roman"/>
          <w:sz w:val="24"/>
          <w:szCs w:val="24"/>
        </w:rPr>
        <w:t xml:space="preserve">There are </w:t>
      </w:r>
      <w:r w:rsidR="003579E2">
        <w:rPr>
          <w:rFonts w:ascii="Times New Roman" w:hAnsi="Times New Roman" w:cs="Times New Roman"/>
          <w:sz w:val="24"/>
          <w:szCs w:val="24"/>
        </w:rPr>
        <w:t>seven types of status i</w:t>
      </w:r>
      <w:r w:rsidR="0043077C" w:rsidRPr="00475575">
        <w:rPr>
          <w:rFonts w:ascii="Times New Roman" w:hAnsi="Times New Roman" w:cs="Times New Roman"/>
          <w:sz w:val="24"/>
          <w:szCs w:val="24"/>
        </w:rPr>
        <w:t xml:space="preserve">n the ticketing system to share the current status of each issues with all GISCs. </w:t>
      </w:r>
      <w:r w:rsidR="00475575">
        <w:rPr>
          <w:rFonts w:ascii="Times New Roman" w:hAnsi="Times New Roman" w:cs="Times New Roman"/>
          <w:sz w:val="24"/>
          <w:szCs w:val="24"/>
        </w:rPr>
        <w:t>(</w:t>
      </w:r>
      <w:r w:rsidR="0043077C" w:rsidRPr="00475575">
        <w:rPr>
          <w:rFonts w:ascii="Times New Roman" w:hAnsi="Times New Roman" w:cs="Times New Roman"/>
          <w:sz w:val="24"/>
          <w:szCs w:val="24"/>
        </w:rPr>
        <w:t xml:space="preserve">new, assigned, feedback, acknowledged, </w:t>
      </w:r>
      <w:r w:rsidR="00845F51" w:rsidRPr="00475575">
        <w:rPr>
          <w:rFonts w:ascii="Times New Roman" w:hAnsi="Times New Roman" w:cs="Times New Roman"/>
          <w:sz w:val="24"/>
          <w:szCs w:val="24"/>
        </w:rPr>
        <w:t xml:space="preserve">confirmed, </w:t>
      </w:r>
      <w:r w:rsidR="003579E2">
        <w:rPr>
          <w:rFonts w:ascii="Times New Roman" w:hAnsi="Times New Roman" w:cs="Times New Roman"/>
          <w:sz w:val="24"/>
          <w:szCs w:val="24"/>
        </w:rPr>
        <w:t>resolved and close</w:t>
      </w:r>
      <w:r w:rsidR="00475575">
        <w:rPr>
          <w:rFonts w:ascii="Times New Roman" w:hAnsi="Times New Roman" w:cs="Times New Roman"/>
          <w:sz w:val="24"/>
          <w:szCs w:val="24"/>
        </w:rPr>
        <w:t>)</w:t>
      </w:r>
    </w:p>
    <w:p w:rsidR="003E2168" w:rsidRDefault="003579E2" w:rsidP="005E35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279FD">
        <w:rPr>
          <w:rFonts w:ascii="Times New Roman" w:hAnsi="Times New Roman" w:cs="Times New Roman"/>
          <w:sz w:val="24"/>
          <w:szCs w:val="24"/>
        </w:rPr>
        <w:t>From the one year experience of the</w:t>
      </w:r>
      <w:r w:rsidR="0043077C" w:rsidRPr="008279FD">
        <w:rPr>
          <w:rFonts w:ascii="Times New Roman" w:hAnsi="Times New Roman" w:cs="Times New Roman"/>
          <w:sz w:val="24"/>
          <w:szCs w:val="24"/>
        </w:rPr>
        <w:t xml:space="preserve"> </w:t>
      </w:r>
      <w:r w:rsidRPr="008279FD">
        <w:rPr>
          <w:rFonts w:ascii="Times New Roman" w:hAnsi="Times New Roman" w:cs="Times New Roman"/>
          <w:sz w:val="24"/>
          <w:szCs w:val="24"/>
        </w:rPr>
        <w:t xml:space="preserve">GISC </w:t>
      </w:r>
      <w:r w:rsidR="0043077C" w:rsidRPr="008279FD">
        <w:rPr>
          <w:rFonts w:ascii="Times New Roman" w:hAnsi="Times New Roman" w:cs="Times New Roman"/>
          <w:sz w:val="24"/>
          <w:szCs w:val="24"/>
        </w:rPr>
        <w:t xml:space="preserve">ticket system, the status of each issue was maintained </w:t>
      </w:r>
      <w:r w:rsidR="00845F51" w:rsidRPr="008279FD">
        <w:rPr>
          <w:rFonts w:ascii="Times New Roman" w:hAnsi="Times New Roman" w:cs="Times New Roman"/>
          <w:sz w:val="24"/>
          <w:szCs w:val="24"/>
        </w:rPr>
        <w:t>very flexibly</w:t>
      </w:r>
      <w:r w:rsidRPr="008279FD">
        <w:rPr>
          <w:rFonts w:ascii="Times New Roman" w:hAnsi="Times New Roman" w:cs="Times New Roman"/>
          <w:sz w:val="24"/>
          <w:szCs w:val="24"/>
        </w:rPr>
        <w:t xml:space="preserve"> and some issues had </w:t>
      </w:r>
      <w:r w:rsidR="00845F51" w:rsidRPr="008279FD">
        <w:rPr>
          <w:rFonts w:ascii="Times New Roman" w:hAnsi="Times New Roman" w:cs="Times New Roman"/>
          <w:sz w:val="24"/>
          <w:szCs w:val="24"/>
        </w:rPr>
        <w:t xml:space="preserve">not </w:t>
      </w:r>
      <w:r w:rsidRPr="008279FD">
        <w:rPr>
          <w:rFonts w:ascii="Times New Roman" w:hAnsi="Times New Roman" w:cs="Times New Roman"/>
          <w:sz w:val="24"/>
          <w:szCs w:val="24"/>
        </w:rPr>
        <w:t xml:space="preserve">been </w:t>
      </w:r>
      <w:r w:rsidR="00845F51" w:rsidRPr="008279FD">
        <w:rPr>
          <w:rFonts w:ascii="Times New Roman" w:hAnsi="Times New Roman" w:cs="Times New Roman"/>
          <w:sz w:val="24"/>
          <w:szCs w:val="24"/>
        </w:rPr>
        <w:t>changed.</w:t>
      </w:r>
      <w:r w:rsidR="008279FD" w:rsidRPr="008279FD">
        <w:rPr>
          <w:rFonts w:ascii="Times New Roman" w:hAnsi="Times New Roman" w:cs="Times New Roman"/>
          <w:sz w:val="24"/>
          <w:szCs w:val="24"/>
        </w:rPr>
        <w:t xml:space="preserve"> The status should be changed by common procedure. Proposed status changing flow </w:t>
      </w:r>
      <w:r w:rsidR="008279FD">
        <w:rPr>
          <w:rFonts w:ascii="Times New Roman" w:hAnsi="Times New Roman" w:cs="Times New Roman"/>
          <w:sz w:val="24"/>
          <w:szCs w:val="24"/>
        </w:rPr>
        <w:t>is attached in this document.</w:t>
      </w:r>
    </w:p>
    <w:p w:rsidR="00DA2C6B" w:rsidRDefault="008279FD" w:rsidP="008279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BUFR issue ticket should be maintained by the same way. </w:t>
      </w:r>
    </w:p>
    <w:p w:rsidR="008279FD" w:rsidRPr="00DA2C6B" w:rsidRDefault="00DA2C6B" w:rsidP="00DA2C6B">
      <w:r>
        <w:br w:type="page"/>
      </w:r>
    </w:p>
    <w:p w:rsidR="00DA2C6B" w:rsidRDefault="00DA2C6B" w:rsidP="008279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Status Changing Flow</w:t>
      </w:r>
    </w:p>
    <w:p w:rsidR="00DA2C6B" w:rsidRDefault="00DA2C6B" w:rsidP="00DA2C6B">
      <w:pPr>
        <w:pStyle w:val="a3"/>
        <w:ind w:left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ja-JP"/>
        </w:rPr>
        <w:drawing>
          <wp:inline distT="0" distB="0" distL="0" distR="0" wp14:anchorId="331063B6">
            <wp:extent cx="5937885" cy="4456430"/>
            <wp:effectExtent l="0" t="0" r="5715" b="1270"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2C6B" w:rsidRDefault="00DA2C6B" w:rsidP="00DA2C6B">
      <w:pPr>
        <w:pStyle w:val="a3"/>
        <w:ind w:left="425"/>
        <w:rPr>
          <w:rFonts w:ascii="Times New Roman" w:hAnsi="Times New Roman" w:cs="Times New Roman"/>
          <w:sz w:val="24"/>
          <w:szCs w:val="24"/>
        </w:rPr>
      </w:pPr>
    </w:p>
    <w:p w:rsidR="00C807AF" w:rsidRPr="00EC37B8" w:rsidRDefault="008279FD" w:rsidP="00EC37B8">
      <w:pPr>
        <w:pStyle w:val="2"/>
      </w:pPr>
      <w:r w:rsidRPr="00EC37B8">
        <w:t>Priority Level</w:t>
      </w:r>
      <w:r w:rsidR="00F76E39">
        <w:t xml:space="preserve"> and criteria</w:t>
      </w:r>
    </w:p>
    <w:p w:rsidR="00F76E39" w:rsidRDefault="00F76E39" w:rsidP="008279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number of priority levels</w:t>
      </w:r>
    </w:p>
    <w:p w:rsidR="008279FD" w:rsidRPr="00D05C82" w:rsidRDefault="008279FD" w:rsidP="00F76E3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of 5</w:t>
      </w:r>
      <w:r w:rsidRPr="00D05C8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August, 83 GISC ISSUE TICKETs had been issued since the beginning of GISC Watch practice on 1</w:t>
      </w:r>
      <w:r w:rsidRPr="00D05C8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May 2018, and 48 BUFR Upper Air ticket had been issued since in the beginning of this year.</w:t>
      </w:r>
      <w:r w:rsidR="00EC37B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279FD" w:rsidRDefault="008279FD" w:rsidP="00F76E3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priority level of each issue in Mantis ticketing system </w:t>
      </w:r>
      <w:r w:rsidR="005542B2">
        <w:rPr>
          <w:rFonts w:ascii="Times New Roman" w:hAnsi="Times New Roman" w:cs="Times New Roman"/>
          <w:sz w:val="24"/>
          <w:szCs w:val="24"/>
        </w:rPr>
        <w:t>[2</w:t>
      </w:r>
      <w:r>
        <w:rPr>
          <w:rFonts w:ascii="Times New Roman" w:hAnsi="Times New Roman" w:cs="Times New Roman"/>
          <w:sz w:val="24"/>
          <w:szCs w:val="24"/>
        </w:rPr>
        <w:t xml:space="preserve">] can be set </w:t>
      </w:r>
      <w:r w:rsidR="00DA2C6B">
        <w:rPr>
          <w:rFonts w:ascii="Times New Roman" w:hAnsi="Times New Roman" w:cs="Times New Roman"/>
          <w:sz w:val="24"/>
          <w:szCs w:val="24"/>
        </w:rPr>
        <w:t>by six</w:t>
      </w:r>
      <w:r>
        <w:rPr>
          <w:rFonts w:ascii="Times New Roman" w:hAnsi="Times New Roman" w:cs="Times New Roman"/>
          <w:sz w:val="24"/>
          <w:szCs w:val="24"/>
        </w:rPr>
        <w:t xml:space="preserve"> levels of priority (non, low, normal, high, urgent and immediate), but we used 3 out of 8 priority levels for GISC ISSUE. </w:t>
      </w:r>
      <w:r w:rsidR="00EC37B8">
        <w:rPr>
          <w:rFonts w:ascii="Times New Roman" w:hAnsi="Times New Roman" w:cs="Times New Roman"/>
          <w:sz w:val="24"/>
          <w:szCs w:val="24"/>
        </w:rPr>
        <w:t xml:space="preserve">The priority level </w:t>
      </w:r>
      <w:r w:rsidR="00EC37B8">
        <w:rPr>
          <w:rFonts w:ascii="Times New Roman" w:hAnsi="Times New Roman" w:cs="Times New Roman"/>
          <w:sz w:val="24"/>
          <w:szCs w:val="24"/>
        </w:rPr>
        <w:t xml:space="preserve">of the ticket </w:t>
      </w:r>
      <w:r w:rsidR="00EC37B8">
        <w:rPr>
          <w:rFonts w:ascii="Times New Roman" w:hAnsi="Times New Roman" w:cs="Times New Roman"/>
          <w:sz w:val="24"/>
          <w:szCs w:val="24"/>
        </w:rPr>
        <w:t xml:space="preserve">have been set by </w:t>
      </w:r>
      <w:r w:rsidR="00EC37B8">
        <w:rPr>
          <w:rFonts w:ascii="Times New Roman" w:hAnsi="Times New Roman" w:cs="Times New Roman"/>
          <w:sz w:val="24"/>
          <w:szCs w:val="24"/>
        </w:rPr>
        <w:t xml:space="preserve">each </w:t>
      </w:r>
      <w:r w:rsidR="00EC37B8">
        <w:rPr>
          <w:rFonts w:ascii="Times New Roman" w:hAnsi="Times New Roman" w:cs="Times New Roman"/>
          <w:sz w:val="24"/>
          <w:szCs w:val="24"/>
        </w:rPr>
        <w:t>On-Duty GISC</w:t>
      </w:r>
      <w:r w:rsidR="00EC37B8">
        <w:rPr>
          <w:rFonts w:ascii="Times New Roman" w:hAnsi="Times New Roman" w:cs="Times New Roman"/>
          <w:sz w:val="24"/>
          <w:szCs w:val="24"/>
        </w:rPr>
        <w:t xml:space="preserve"> idea. And also</w:t>
      </w:r>
      <w:r>
        <w:rPr>
          <w:rFonts w:ascii="Times New Roman" w:hAnsi="Times New Roman" w:cs="Times New Roman"/>
          <w:sz w:val="24"/>
          <w:szCs w:val="24"/>
        </w:rPr>
        <w:t xml:space="preserve"> 1 out of 8 priority levels for BUFT Upper Air issues</w:t>
      </w:r>
      <w:r w:rsidR="00EC37B8">
        <w:rPr>
          <w:rFonts w:ascii="Times New Roman" w:hAnsi="Times New Roman" w:cs="Times New Roman"/>
          <w:sz w:val="24"/>
          <w:szCs w:val="24"/>
        </w:rPr>
        <w:t xml:space="preserve"> were set by secretariat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2C6B" w:rsidRDefault="008279FD" w:rsidP="00F76E39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3 out of 8 priority level (normal, high and immediate) have been used by both GISC ISSUE and BUFR Upper-Air project</w:t>
      </w:r>
      <w:r w:rsidR="00EC37B8">
        <w:rPr>
          <w:rFonts w:ascii="Times New Roman" w:hAnsi="Times New Roman" w:cs="Times New Roman"/>
          <w:sz w:val="24"/>
          <w:szCs w:val="24"/>
        </w:rPr>
        <w:t xml:space="preserve"> so far</w:t>
      </w:r>
      <w:r>
        <w:rPr>
          <w:rFonts w:ascii="Times New Roman" w:hAnsi="Times New Roman" w:cs="Times New Roman"/>
          <w:sz w:val="24"/>
          <w:szCs w:val="24"/>
        </w:rPr>
        <w:t>. Details are shown in the following table.</w:t>
      </w:r>
    </w:p>
    <w:p w:rsidR="00DA2C6B" w:rsidRDefault="00DA2C6B" w:rsidP="00DA2C6B">
      <w:r>
        <w:br w:type="page"/>
      </w:r>
    </w:p>
    <w:p w:rsidR="00EC37B8" w:rsidRPr="00EC37B8" w:rsidRDefault="00EC37B8" w:rsidP="00EC37B8">
      <w:pPr>
        <w:pStyle w:val="a3"/>
        <w:ind w:left="360" w:right="1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As of 5</w:t>
      </w:r>
      <w:r w:rsidRPr="00310D1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 2019</w:t>
      </w:r>
    </w:p>
    <w:tbl>
      <w:tblPr>
        <w:tblStyle w:val="ab"/>
        <w:tblW w:w="0" w:type="auto"/>
        <w:tblInd w:w="792" w:type="dxa"/>
        <w:tblLook w:val="04A0" w:firstRow="1" w:lastRow="0" w:firstColumn="1" w:lastColumn="0" w:noHBand="0" w:noVBand="1"/>
      </w:tblPr>
      <w:tblGrid>
        <w:gridCol w:w="2151"/>
        <w:gridCol w:w="3119"/>
        <w:gridCol w:w="2835"/>
      </w:tblGrid>
      <w:tr w:rsidR="008279FD" w:rsidTr="00B86890">
        <w:trPr>
          <w:trHeight w:val="428"/>
        </w:trPr>
        <w:tc>
          <w:tcPr>
            <w:tcW w:w="2151" w:type="dxa"/>
            <w:shd w:val="clear" w:color="auto" w:fill="E5B8B7" w:themeFill="accent2" w:themeFillTint="66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</w:p>
        </w:tc>
        <w:tc>
          <w:tcPr>
            <w:tcW w:w="3119" w:type="dxa"/>
            <w:shd w:val="clear" w:color="auto" w:fill="E5B8B7" w:themeFill="accent2" w:themeFillTint="66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D77">
              <w:rPr>
                <w:rFonts w:ascii="Times New Roman" w:hAnsi="Times New Roman" w:cs="Times New Roman"/>
                <w:sz w:val="24"/>
                <w:szCs w:val="24"/>
              </w:rPr>
              <w:t>GISC ISSUE TICKET</w:t>
            </w:r>
          </w:p>
        </w:tc>
        <w:tc>
          <w:tcPr>
            <w:tcW w:w="2835" w:type="dxa"/>
            <w:shd w:val="clear" w:color="auto" w:fill="E5B8B7" w:themeFill="accent2" w:themeFillTint="66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D77">
              <w:rPr>
                <w:rFonts w:ascii="Times New Roman" w:hAnsi="Times New Roman" w:cs="Times New Roman"/>
                <w:sz w:val="24"/>
                <w:szCs w:val="24"/>
              </w:rPr>
              <w:t>BUFR Upper Air</w:t>
            </w:r>
          </w:p>
        </w:tc>
      </w:tr>
      <w:tr w:rsidR="008279FD" w:rsidTr="00B86890">
        <w:tc>
          <w:tcPr>
            <w:tcW w:w="2151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B86890">
        <w:tc>
          <w:tcPr>
            <w:tcW w:w="2151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B86890">
        <w:tc>
          <w:tcPr>
            <w:tcW w:w="2151" w:type="dxa"/>
            <w:shd w:val="clear" w:color="auto" w:fill="66FFFF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</w:p>
        </w:tc>
        <w:tc>
          <w:tcPr>
            <w:tcW w:w="3119" w:type="dxa"/>
            <w:shd w:val="clear" w:color="auto" w:fill="66FFFF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B86890">
        <w:tc>
          <w:tcPr>
            <w:tcW w:w="2151" w:type="dxa"/>
            <w:shd w:val="clear" w:color="auto" w:fill="66FFFF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3119" w:type="dxa"/>
            <w:shd w:val="clear" w:color="auto" w:fill="66FFFF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tickets</w:t>
            </w:r>
          </w:p>
        </w:tc>
        <w:tc>
          <w:tcPr>
            <w:tcW w:w="2835" w:type="dxa"/>
            <w:shd w:val="clear" w:color="auto" w:fill="66FFFF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tickets</w:t>
            </w:r>
          </w:p>
        </w:tc>
      </w:tr>
      <w:tr w:rsidR="008279FD" w:rsidTr="00B86890">
        <w:tc>
          <w:tcPr>
            <w:tcW w:w="2151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Urgent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B86890">
        <w:tc>
          <w:tcPr>
            <w:tcW w:w="2151" w:type="dxa"/>
            <w:tcBorders>
              <w:bottom w:val="double" w:sz="4" w:space="0" w:color="auto"/>
            </w:tcBorders>
            <w:shd w:val="clear" w:color="auto" w:fill="66FFFF"/>
            <w:vAlign w:val="center"/>
          </w:tcPr>
          <w:p w:rsidR="008279FD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Immediate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shd w:val="clear" w:color="auto" w:fill="66FFFF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ticket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279FD" w:rsidRPr="00B50D77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tickets</w:t>
            </w:r>
          </w:p>
        </w:tc>
      </w:tr>
      <w:tr w:rsidR="008279FD" w:rsidTr="00B86890">
        <w:trPr>
          <w:trHeight w:val="369"/>
        </w:trPr>
        <w:tc>
          <w:tcPr>
            <w:tcW w:w="2151" w:type="dxa"/>
            <w:tcBorders>
              <w:top w:val="double" w:sz="4" w:space="0" w:color="auto"/>
            </w:tcBorders>
            <w:vAlign w:val="center"/>
          </w:tcPr>
          <w:p w:rsidR="008279FD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8279FD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79FD" w:rsidRDefault="008279FD" w:rsidP="00B86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EC37B8" w:rsidRDefault="00EC37B8" w:rsidP="00EC37B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F76E39" w:rsidRPr="00232AD2" w:rsidRDefault="00F76E39" w:rsidP="00232AD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Criteria of priority</w:t>
      </w:r>
    </w:p>
    <w:p w:rsidR="00F76E39" w:rsidRPr="00DA2C6B" w:rsidRDefault="00F76E39" w:rsidP="00DA2C6B">
      <w:pPr>
        <w:pStyle w:val="a3"/>
        <w:numPr>
          <w:ilvl w:val="1"/>
          <w:numId w:val="2"/>
        </w:numPr>
        <w:tabs>
          <w:tab w:val="left" w:pos="396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should consider how many types of priority we need and define the criteria of each priority level. </w:t>
      </w:r>
      <w:r w:rsidR="00232AD2" w:rsidRPr="00DA2C6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1187"/>
        <w:gridCol w:w="4013"/>
        <w:gridCol w:w="3402"/>
      </w:tblGrid>
      <w:tr w:rsidR="00232AD2" w:rsidTr="00232AD2">
        <w:tc>
          <w:tcPr>
            <w:tcW w:w="1187" w:type="dxa"/>
          </w:tcPr>
          <w:p w:rsidR="00232AD2" w:rsidRDefault="00232AD2" w:rsidP="00B86890">
            <w:pPr>
              <w:jc w:val="center"/>
            </w:pPr>
            <w:r>
              <w:t>Level</w:t>
            </w:r>
          </w:p>
        </w:tc>
        <w:tc>
          <w:tcPr>
            <w:tcW w:w="4013" w:type="dxa"/>
          </w:tcPr>
          <w:p w:rsidR="00232AD2" w:rsidRDefault="00232AD2" w:rsidP="00B86890">
            <w:pPr>
              <w:jc w:val="center"/>
            </w:pPr>
            <w:r>
              <w:t xml:space="preserve">Impact </w:t>
            </w:r>
          </w:p>
        </w:tc>
        <w:tc>
          <w:tcPr>
            <w:tcW w:w="3402" w:type="dxa"/>
          </w:tcPr>
          <w:p w:rsidR="00232AD2" w:rsidRDefault="00232AD2" w:rsidP="00B86890">
            <w:pPr>
              <w:jc w:val="center"/>
            </w:pPr>
            <w:r>
              <w:t>Sample of problem</w:t>
            </w:r>
          </w:p>
        </w:tc>
      </w:tr>
      <w:tr w:rsidR="00232AD2" w:rsidTr="00232AD2">
        <w:tc>
          <w:tcPr>
            <w:tcW w:w="1187" w:type="dxa"/>
            <w:vAlign w:val="center"/>
          </w:tcPr>
          <w:p w:rsidR="00232AD2" w:rsidRDefault="00232AD2" w:rsidP="00B86890">
            <w:pPr>
              <w:jc w:val="center"/>
            </w:pPr>
            <w:r>
              <w:t>Immediate</w:t>
            </w:r>
          </w:p>
        </w:tc>
        <w:tc>
          <w:tcPr>
            <w:tcW w:w="4013" w:type="dxa"/>
          </w:tcPr>
          <w:p w:rsidR="00232AD2" w:rsidRDefault="00232AD2" w:rsidP="00B86890">
            <w:r>
              <w:t xml:space="preserve">- the issue will bring a </w:t>
            </w:r>
            <w:r w:rsidRPr="009D0254">
              <w:rPr>
                <w:color w:val="FF0000"/>
              </w:rPr>
              <w:t>serious</w:t>
            </w:r>
            <w:r>
              <w:t xml:space="preserve"> impact on whole WIS operation;</w:t>
            </w:r>
          </w:p>
          <w:p w:rsidR="00232AD2" w:rsidRDefault="00232AD2" w:rsidP="00B86890">
            <w:r>
              <w:t xml:space="preserve">- all GISCs need to take </w:t>
            </w:r>
            <w:r w:rsidRPr="009D0254">
              <w:rPr>
                <w:color w:val="FF0000"/>
              </w:rPr>
              <w:t>immediate</w:t>
            </w:r>
            <w:r>
              <w:t xml:space="preserve"> action</w:t>
            </w:r>
          </w:p>
        </w:tc>
        <w:tc>
          <w:tcPr>
            <w:tcW w:w="3402" w:type="dxa"/>
          </w:tcPr>
          <w:p w:rsidR="00232AD2" w:rsidRDefault="00232AD2" w:rsidP="00B86890">
            <w:r>
              <w:t xml:space="preserve">- </w:t>
            </w:r>
            <w:r w:rsidRPr="00B34C0F">
              <w:t xml:space="preserve">massive blackout </w:t>
            </w:r>
          </w:p>
          <w:p w:rsidR="00232AD2" w:rsidRDefault="00232AD2" w:rsidP="00B86890">
            <w:r>
              <w:t>- total failure of Systems</w:t>
            </w:r>
          </w:p>
          <w:p w:rsidR="00232AD2" w:rsidRDefault="00232AD2" w:rsidP="00B86890">
            <w:r>
              <w:t>- natural disaster</w:t>
            </w:r>
          </w:p>
        </w:tc>
      </w:tr>
      <w:tr w:rsidR="00DA2C6B" w:rsidTr="00232AD2">
        <w:tc>
          <w:tcPr>
            <w:tcW w:w="1187" w:type="dxa"/>
            <w:vAlign w:val="center"/>
          </w:tcPr>
          <w:p w:rsidR="00DA2C6B" w:rsidRDefault="00DA2C6B" w:rsidP="00B86890">
            <w:pPr>
              <w:jc w:val="center"/>
            </w:pPr>
            <w:r>
              <w:t>Urgent</w:t>
            </w:r>
          </w:p>
        </w:tc>
        <w:tc>
          <w:tcPr>
            <w:tcW w:w="4013" w:type="dxa"/>
          </w:tcPr>
          <w:p w:rsidR="00DA2C6B" w:rsidRDefault="00DA2C6B" w:rsidP="00B86890">
            <w:r>
              <w:t>??????</w:t>
            </w:r>
          </w:p>
        </w:tc>
        <w:tc>
          <w:tcPr>
            <w:tcW w:w="3402" w:type="dxa"/>
          </w:tcPr>
          <w:p w:rsidR="00DA2C6B" w:rsidRDefault="00DA2C6B" w:rsidP="00DA2C6B">
            <w:pPr>
              <w:ind w:firstLine="30"/>
            </w:pPr>
            <w:r>
              <w:t>???????</w:t>
            </w:r>
          </w:p>
        </w:tc>
      </w:tr>
      <w:tr w:rsidR="00232AD2" w:rsidTr="00232AD2">
        <w:tc>
          <w:tcPr>
            <w:tcW w:w="1187" w:type="dxa"/>
            <w:vAlign w:val="center"/>
          </w:tcPr>
          <w:p w:rsidR="00232AD2" w:rsidRDefault="00232AD2" w:rsidP="00B86890">
            <w:pPr>
              <w:jc w:val="center"/>
            </w:pPr>
            <w:r>
              <w:t>High</w:t>
            </w:r>
          </w:p>
        </w:tc>
        <w:tc>
          <w:tcPr>
            <w:tcW w:w="4013" w:type="dxa"/>
          </w:tcPr>
          <w:p w:rsidR="00232AD2" w:rsidRDefault="00232AD2" w:rsidP="00B86890">
            <w:r>
              <w:t xml:space="preserve">- one or more </w:t>
            </w:r>
            <w:r w:rsidRPr="00AC1C8E">
              <w:rPr>
                <w:color w:val="FF0000"/>
              </w:rPr>
              <w:t>essential</w:t>
            </w:r>
            <w:r>
              <w:t xml:space="preserve"> services are not provided </w:t>
            </w:r>
          </w:p>
          <w:p w:rsidR="00232AD2" w:rsidRDefault="00232AD2" w:rsidP="00B86890">
            <w:r>
              <w:t>- GISCs cannot synchronize data and metadata</w:t>
            </w:r>
          </w:p>
        </w:tc>
        <w:tc>
          <w:tcPr>
            <w:tcW w:w="3402" w:type="dxa"/>
          </w:tcPr>
          <w:p w:rsidR="00232AD2" w:rsidRDefault="00232AD2" w:rsidP="00B86890">
            <w:r>
              <w:t>- essential services are offline</w:t>
            </w:r>
          </w:p>
          <w:p w:rsidR="00232AD2" w:rsidRDefault="00232AD2" w:rsidP="00B86890">
            <w:r>
              <w:t xml:space="preserve">- Web services is </w:t>
            </w:r>
          </w:p>
          <w:p w:rsidR="00232AD2" w:rsidRDefault="00232AD2" w:rsidP="00B86890">
            <w:r>
              <w:t>- impossible to up/download</w:t>
            </w:r>
          </w:p>
        </w:tc>
      </w:tr>
      <w:tr w:rsidR="00232AD2" w:rsidTr="00232AD2">
        <w:tc>
          <w:tcPr>
            <w:tcW w:w="1187" w:type="dxa"/>
            <w:vAlign w:val="center"/>
          </w:tcPr>
          <w:p w:rsidR="00232AD2" w:rsidRDefault="00232AD2" w:rsidP="00B86890">
            <w:pPr>
              <w:jc w:val="center"/>
            </w:pPr>
            <w:r>
              <w:t>Normal</w:t>
            </w:r>
          </w:p>
        </w:tc>
        <w:tc>
          <w:tcPr>
            <w:tcW w:w="4013" w:type="dxa"/>
          </w:tcPr>
          <w:p w:rsidR="00232AD2" w:rsidRDefault="00232AD2" w:rsidP="00B86890">
            <w:r>
              <w:t>- essential services are not affected</w:t>
            </w:r>
          </w:p>
        </w:tc>
        <w:tc>
          <w:tcPr>
            <w:tcW w:w="3402" w:type="dxa"/>
          </w:tcPr>
          <w:p w:rsidR="00232AD2" w:rsidRDefault="00232AD2" w:rsidP="00B86890">
            <w:r>
              <w:t>- Monitoring procedure</w:t>
            </w:r>
          </w:p>
          <w:p w:rsidR="00232AD2" w:rsidRDefault="00232AD2" w:rsidP="00B86890">
            <w:r>
              <w:t>- Json.file file format</w:t>
            </w:r>
            <w:r>
              <w:t xml:space="preserve"> error</w:t>
            </w:r>
          </w:p>
        </w:tc>
      </w:tr>
      <w:tr w:rsidR="00DA2C6B" w:rsidTr="00232AD2">
        <w:tc>
          <w:tcPr>
            <w:tcW w:w="1187" w:type="dxa"/>
            <w:vAlign w:val="center"/>
          </w:tcPr>
          <w:p w:rsidR="00DA2C6B" w:rsidRDefault="00DA2C6B" w:rsidP="00B86890">
            <w:pPr>
              <w:jc w:val="center"/>
            </w:pPr>
            <w:r>
              <w:t>Low</w:t>
            </w:r>
          </w:p>
        </w:tc>
        <w:tc>
          <w:tcPr>
            <w:tcW w:w="4013" w:type="dxa"/>
          </w:tcPr>
          <w:p w:rsidR="00DA2C6B" w:rsidRDefault="00DA2C6B" w:rsidP="00B86890">
            <w:r>
              <w:t>??????</w:t>
            </w:r>
          </w:p>
        </w:tc>
        <w:tc>
          <w:tcPr>
            <w:tcW w:w="3402" w:type="dxa"/>
          </w:tcPr>
          <w:p w:rsidR="00DA2C6B" w:rsidRDefault="00DA2C6B" w:rsidP="00B86890">
            <w:r>
              <w:t>??????</w:t>
            </w:r>
          </w:p>
        </w:tc>
      </w:tr>
      <w:tr w:rsidR="00DA2C6B" w:rsidTr="00232AD2">
        <w:tc>
          <w:tcPr>
            <w:tcW w:w="1187" w:type="dxa"/>
            <w:vAlign w:val="center"/>
          </w:tcPr>
          <w:p w:rsidR="00DA2C6B" w:rsidRDefault="00DA2C6B" w:rsidP="00B86890">
            <w:pPr>
              <w:jc w:val="center"/>
            </w:pPr>
            <w:r>
              <w:t>Non</w:t>
            </w:r>
          </w:p>
        </w:tc>
        <w:tc>
          <w:tcPr>
            <w:tcW w:w="4013" w:type="dxa"/>
          </w:tcPr>
          <w:p w:rsidR="00DA2C6B" w:rsidRDefault="00DA2C6B" w:rsidP="00B86890">
            <w:r>
              <w:t>??????</w:t>
            </w:r>
          </w:p>
        </w:tc>
        <w:tc>
          <w:tcPr>
            <w:tcW w:w="3402" w:type="dxa"/>
          </w:tcPr>
          <w:p w:rsidR="00DA2C6B" w:rsidRDefault="00DA2C6B" w:rsidP="00B86890">
            <w:r>
              <w:t>??????</w:t>
            </w:r>
          </w:p>
        </w:tc>
      </w:tr>
    </w:tbl>
    <w:p w:rsidR="00F76E39" w:rsidRPr="008279FD" w:rsidRDefault="00F76E39" w:rsidP="00232AD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232AD2" w:rsidP="00F8649F">
      <w:pPr>
        <w:pStyle w:val="3"/>
      </w:pPr>
      <w:r>
        <w:t xml:space="preserve">GISC Watch </w:t>
      </w:r>
      <w:r w:rsidR="00D5075E">
        <w:t>Escalation</w:t>
      </w:r>
    </w:p>
    <w:p w:rsidR="00634244" w:rsidRDefault="00634244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Regulation </w:t>
      </w:r>
    </w:p>
    <w:p w:rsidR="00634244" w:rsidRDefault="00D5075E" w:rsidP="0063424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Cg-18 approved the GISC Watch Programme to be operational the activities officially and updated the Guide to WIS (No. 1061) Part VIII and its APPENDIX. </w:t>
      </w:r>
      <w:r w:rsidR="00492111">
        <w:rPr>
          <w:rFonts w:ascii="Times New Roman" w:hAnsi="Times New Roman" w:cs="Times New Roman"/>
          <w:sz w:val="24"/>
          <w:szCs w:val="24"/>
        </w:rPr>
        <w:t xml:space="preserve">The amendments </w:t>
      </w:r>
      <w:r w:rsidR="006B5180">
        <w:rPr>
          <w:rFonts w:ascii="Times New Roman" w:hAnsi="Times New Roman" w:cs="Times New Roman"/>
          <w:sz w:val="24"/>
          <w:szCs w:val="24"/>
        </w:rPr>
        <w:t>are available from Cg-18/Doc.6.2</w:t>
      </w:r>
      <w:r w:rsidR="005542B2">
        <w:rPr>
          <w:rFonts w:ascii="Times New Roman" w:hAnsi="Times New Roman" w:cs="Times New Roman"/>
          <w:sz w:val="24"/>
          <w:szCs w:val="24"/>
        </w:rPr>
        <w:t>(2)-Annex1[3</w:t>
      </w:r>
      <w:r w:rsidR="00492111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F8649F" w:rsidRDefault="00634244" w:rsidP="0063424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D5075E">
        <w:rPr>
          <w:rFonts w:ascii="Times New Roman" w:hAnsi="Times New Roman" w:cs="Times New Roman"/>
          <w:sz w:val="24"/>
          <w:szCs w:val="24"/>
        </w:rPr>
        <w:t xml:space="preserve">The GISC Watch Programme </w:t>
      </w:r>
      <w:r w:rsidR="0017636D">
        <w:rPr>
          <w:rFonts w:ascii="Times New Roman" w:hAnsi="Times New Roman" w:cs="Times New Roman"/>
          <w:sz w:val="24"/>
          <w:szCs w:val="24"/>
        </w:rPr>
        <w:t xml:space="preserve">noted that </w:t>
      </w:r>
      <w:r w:rsidR="00F91F54">
        <w:rPr>
          <w:rFonts w:ascii="Times New Roman" w:hAnsi="Times New Roman" w:cs="Times New Roman"/>
          <w:sz w:val="24"/>
          <w:szCs w:val="24"/>
        </w:rPr>
        <w:t xml:space="preserve">the issue tracking system </w:t>
      </w:r>
      <w:r w:rsidR="006653B0">
        <w:rPr>
          <w:rFonts w:ascii="Times New Roman" w:hAnsi="Times New Roman" w:cs="Times New Roman"/>
          <w:sz w:val="24"/>
          <w:szCs w:val="24"/>
        </w:rPr>
        <w:t xml:space="preserve">is used manage </w:t>
      </w:r>
      <w:r w:rsidR="00F91F54">
        <w:rPr>
          <w:rFonts w:ascii="Times New Roman" w:hAnsi="Times New Roman" w:cs="Times New Roman"/>
          <w:sz w:val="24"/>
          <w:szCs w:val="24"/>
        </w:rPr>
        <w:t xml:space="preserve">and </w:t>
      </w:r>
      <w:r w:rsidR="00F91F54" w:rsidRPr="006B5180">
        <w:rPr>
          <w:rFonts w:ascii="Times New Roman" w:hAnsi="Times New Roman" w:cs="Times New Roman"/>
          <w:sz w:val="24"/>
          <w:szCs w:val="24"/>
        </w:rPr>
        <w:t>escalate issues</w:t>
      </w:r>
      <w:r w:rsidR="00F91F54">
        <w:rPr>
          <w:rFonts w:ascii="Times New Roman" w:hAnsi="Times New Roman" w:cs="Times New Roman"/>
          <w:sz w:val="24"/>
          <w:szCs w:val="24"/>
        </w:rPr>
        <w:t xml:space="preserve"> </w:t>
      </w:r>
      <w:r w:rsidR="00F91F54" w:rsidRPr="004E1531">
        <w:rPr>
          <w:rFonts w:ascii="Arial" w:hAnsi="Arial" w:cs="Arial"/>
          <w:sz w:val="24"/>
          <w:szCs w:val="24"/>
          <w:u w:val="single"/>
        </w:rPr>
        <w:t>as needed</w:t>
      </w:r>
      <w:r w:rsidRPr="00634244">
        <w:rPr>
          <w:rFonts w:ascii="Arial" w:hAnsi="Arial" w:cs="Arial"/>
          <w:sz w:val="20"/>
          <w:szCs w:val="20"/>
        </w:rPr>
        <w:t>”</w:t>
      </w:r>
      <w:r w:rsidR="00F91F54">
        <w:rPr>
          <w:rFonts w:ascii="Times New Roman" w:hAnsi="Times New Roman" w:cs="Times New Roman"/>
          <w:sz w:val="24"/>
          <w:szCs w:val="24"/>
        </w:rPr>
        <w:t>.</w:t>
      </w:r>
    </w:p>
    <w:p w:rsidR="00634244" w:rsidRDefault="00634244" w:rsidP="0063424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34244">
        <w:rPr>
          <w:rFonts w:ascii="Times New Roman" w:hAnsi="Times New Roman" w:cs="Times New Roman"/>
          <w:sz w:val="24"/>
          <w:szCs w:val="24"/>
        </w:rPr>
        <w:t>Roster Rules</w:t>
      </w:r>
    </w:p>
    <w:p w:rsidR="00CB30AE" w:rsidRDefault="006653B0" w:rsidP="0063424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TT-GISC2017 agreed Roster Rules to hand over the </w:t>
      </w:r>
      <w:r w:rsidR="00CB30AE">
        <w:rPr>
          <w:rFonts w:ascii="Times New Roman" w:hAnsi="Times New Roman" w:cs="Times New Roman"/>
          <w:sz w:val="24"/>
          <w:szCs w:val="24"/>
        </w:rPr>
        <w:t>tasks</w:t>
      </w:r>
      <w:r>
        <w:rPr>
          <w:rFonts w:ascii="Times New Roman" w:hAnsi="Times New Roman" w:cs="Times New Roman"/>
          <w:sz w:val="24"/>
          <w:szCs w:val="24"/>
        </w:rPr>
        <w:t xml:space="preserve"> to next </w:t>
      </w:r>
      <w:r w:rsidR="00CB30AE">
        <w:rPr>
          <w:rFonts w:ascii="Times New Roman" w:hAnsi="Times New Roman" w:cs="Times New Roman"/>
          <w:sz w:val="24"/>
          <w:szCs w:val="24"/>
        </w:rPr>
        <w:t>on-</w:t>
      </w:r>
      <w:r>
        <w:rPr>
          <w:rFonts w:ascii="Times New Roman" w:hAnsi="Times New Roman" w:cs="Times New Roman"/>
          <w:sz w:val="24"/>
          <w:szCs w:val="24"/>
        </w:rPr>
        <w:t xml:space="preserve">duty GISC. The </w:t>
      </w:r>
      <w:r w:rsidR="00CB30AE">
        <w:rPr>
          <w:rFonts w:ascii="Times New Roman" w:hAnsi="Times New Roman" w:cs="Times New Roman"/>
          <w:sz w:val="24"/>
          <w:szCs w:val="24"/>
        </w:rPr>
        <w:t xml:space="preserve">rule </w:t>
      </w:r>
      <w:r w:rsidR="00597B76">
        <w:rPr>
          <w:rFonts w:ascii="Times New Roman" w:hAnsi="Times New Roman" w:cs="Times New Roman"/>
          <w:sz w:val="24"/>
          <w:szCs w:val="24"/>
        </w:rPr>
        <w:t>[1</w:t>
      </w:r>
      <w:r w:rsidR="006B5180">
        <w:rPr>
          <w:rFonts w:ascii="Times New Roman" w:hAnsi="Times New Roman" w:cs="Times New Roman"/>
          <w:sz w:val="24"/>
          <w:szCs w:val="24"/>
        </w:rPr>
        <w:t xml:space="preserve">] </w:t>
      </w:r>
      <w:r w:rsidR="00CB30AE">
        <w:rPr>
          <w:rFonts w:ascii="Times New Roman" w:hAnsi="Times New Roman" w:cs="Times New Roman"/>
          <w:sz w:val="24"/>
          <w:szCs w:val="24"/>
        </w:rPr>
        <w:t>included following paragraph for escalation.</w:t>
      </w:r>
    </w:p>
    <w:p w:rsidR="006675F2" w:rsidRDefault="00634244" w:rsidP="006675F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B30AE">
        <w:rPr>
          <w:rFonts w:ascii="Times New Roman" w:hAnsi="Times New Roman" w:cs="Times New Roman"/>
          <w:sz w:val="24"/>
          <w:szCs w:val="24"/>
        </w:rPr>
        <w:t xml:space="preserve"> g) For any issues related to GISC Watch that requires escalation, the </w:t>
      </w:r>
      <w:r w:rsidR="00CB30AE" w:rsidRPr="00232AD2">
        <w:rPr>
          <w:rFonts w:ascii="Times New Roman" w:hAnsi="Times New Roman" w:cs="Times New Roman"/>
          <w:sz w:val="24"/>
          <w:szCs w:val="24"/>
        </w:rPr>
        <w:t>Chair of TT-GISC is the first escalation point</w:t>
      </w:r>
      <w:r w:rsidR="00CB30AE">
        <w:rPr>
          <w:rFonts w:ascii="Times New Roman" w:hAnsi="Times New Roman" w:cs="Times New Roman"/>
          <w:sz w:val="24"/>
          <w:szCs w:val="24"/>
        </w:rPr>
        <w:t xml:space="preserve"> for all GISCs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D05C82" w:rsidRDefault="00374547" w:rsidP="00D05C8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D05C82">
        <w:rPr>
          <w:rFonts w:ascii="Times New Roman" w:hAnsi="Times New Roman" w:cs="Times New Roman"/>
          <w:sz w:val="24"/>
          <w:szCs w:val="24"/>
        </w:rPr>
        <w:t>e already have a way of escalation</w:t>
      </w:r>
      <w:r>
        <w:rPr>
          <w:rFonts w:ascii="Times New Roman" w:hAnsi="Times New Roman" w:cs="Times New Roman"/>
          <w:sz w:val="24"/>
          <w:szCs w:val="24"/>
        </w:rPr>
        <w:t xml:space="preserve"> above</w:t>
      </w:r>
      <w:r w:rsidR="00D05C82">
        <w:rPr>
          <w:rFonts w:ascii="Times New Roman" w:hAnsi="Times New Roman" w:cs="Times New Roman"/>
          <w:sz w:val="24"/>
          <w:szCs w:val="24"/>
        </w:rPr>
        <w:t xml:space="preserve">, however there was no escalation </w:t>
      </w:r>
      <w:r>
        <w:rPr>
          <w:rFonts w:ascii="Times New Roman" w:hAnsi="Times New Roman" w:cs="Times New Roman"/>
          <w:sz w:val="24"/>
          <w:szCs w:val="24"/>
        </w:rPr>
        <w:t>since the GISC Watch started</w:t>
      </w:r>
      <w:r w:rsidR="00B34C0F">
        <w:rPr>
          <w:rFonts w:ascii="Times New Roman" w:hAnsi="Times New Roman" w:cs="Times New Roman"/>
          <w:sz w:val="24"/>
          <w:szCs w:val="24"/>
        </w:rPr>
        <w:t xml:space="preserve"> on 1</w:t>
      </w:r>
      <w:r w:rsidR="00B34C0F" w:rsidRPr="00B34C0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B34C0F">
        <w:rPr>
          <w:rFonts w:ascii="Times New Roman" w:hAnsi="Times New Roman" w:cs="Times New Roman"/>
          <w:sz w:val="24"/>
          <w:szCs w:val="24"/>
        </w:rPr>
        <w:t xml:space="preserve"> May 2018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5C82">
        <w:rPr>
          <w:rFonts w:ascii="Times New Roman" w:hAnsi="Times New Roman" w:cs="Times New Roman"/>
          <w:sz w:val="24"/>
          <w:szCs w:val="24"/>
        </w:rPr>
        <w:t xml:space="preserve"> That’s because we </w:t>
      </w:r>
      <w:r w:rsidR="003F1C09">
        <w:rPr>
          <w:rFonts w:ascii="Times New Roman" w:hAnsi="Times New Roman" w:cs="Times New Roman"/>
          <w:sz w:val="24"/>
          <w:szCs w:val="24"/>
        </w:rPr>
        <w:t>don’t</w:t>
      </w:r>
      <w:r w:rsidR="00D05C82">
        <w:rPr>
          <w:rFonts w:ascii="Times New Roman" w:hAnsi="Times New Roman" w:cs="Times New Roman"/>
          <w:sz w:val="24"/>
          <w:szCs w:val="24"/>
        </w:rPr>
        <w:t xml:space="preserve"> </w:t>
      </w:r>
      <w:r w:rsidR="003F1C09">
        <w:rPr>
          <w:rFonts w:ascii="Times New Roman" w:hAnsi="Times New Roman" w:cs="Times New Roman"/>
          <w:sz w:val="24"/>
          <w:szCs w:val="24"/>
        </w:rPr>
        <w:t xml:space="preserve">have </w:t>
      </w:r>
      <w:r w:rsidR="00D05C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clear criteria for</w:t>
      </w:r>
      <w:r w:rsidR="00D05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each </w:t>
      </w:r>
      <w:r w:rsidR="00384A9B">
        <w:rPr>
          <w:rFonts w:ascii="Times New Roman" w:hAnsi="Times New Roman" w:cs="Times New Roman"/>
          <w:sz w:val="24"/>
          <w:szCs w:val="24"/>
        </w:rPr>
        <w:t xml:space="preserve">priority level of </w:t>
      </w:r>
      <w:r w:rsidR="003F1C09">
        <w:rPr>
          <w:rFonts w:ascii="Times New Roman" w:hAnsi="Times New Roman" w:cs="Times New Roman"/>
          <w:sz w:val="24"/>
          <w:szCs w:val="24"/>
        </w:rPr>
        <w:t xml:space="preserve">issues </w:t>
      </w:r>
      <w:r>
        <w:rPr>
          <w:rFonts w:ascii="Times New Roman" w:hAnsi="Times New Roman" w:cs="Times New Roman"/>
          <w:sz w:val="24"/>
          <w:szCs w:val="24"/>
        </w:rPr>
        <w:t>to make a decision, whether the issue</w:t>
      </w:r>
      <w:r w:rsidR="00384A9B">
        <w:rPr>
          <w:rFonts w:ascii="Times New Roman" w:hAnsi="Times New Roman" w:cs="Times New Roman"/>
          <w:sz w:val="24"/>
          <w:szCs w:val="24"/>
        </w:rPr>
        <w:t xml:space="preserve"> should</w:t>
      </w:r>
      <w:r w:rsidR="003F1C09">
        <w:rPr>
          <w:rFonts w:ascii="Times New Roman" w:hAnsi="Times New Roman" w:cs="Times New Roman"/>
          <w:sz w:val="24"/>
          <w:szCs w:val="24"/>
        </w:rPr>
        <w:t xml:space="preserve"> be escalated</w:t>
      </w:r>
      <w:r w:rsidR="00384A9B">
        <w:rPr>
          <w:rFonts w:ascii="Times New Roman" w:hAnsi="Times New Roman" w:cs="Times New Roman"/>
          <w:sz w:val="24"/>
          <w:szCs w:val="24"/>
        </w:rPr>
        <w:t xml:space="preserve"> or not</w:t>
      </w:r>
      <w:r w:rsidR="003F1C09">
        <w:rPr>
          <w:rFonts w:ascii="Times New Roman" w:hAnsi="Times New Roman" w:cs="Times New Roman"/>
          <w:sz w:val="24"/>
          <w:szCs w:val="24"/>
        </w:rPr>
        <w:t>.</w:t>
      </w:r>
    </w:p>
    <w:p w:rsidR="005542B2" w:rsidRDefault="00232AD2" w:rsidP="005542B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Escalation criteria</w:t>
      </w:r>
      <w:r w:rsidR="005542B2">
        <w:rPr>
          <w:rFonts w:ascii="Times New Roman" w:hAnsi="Times New Roman" w:cs="Times New Roman"/>
          <w:sz w:val="24"/>
          <w:szCs w:val="24"/>
        </w:rPr>
        <w:t xml:space="preserve"> will be defined after the priority criteria has been defined.</w:t>
      </w:r>
    </w:p>
    <w:p w:rsidR="00232AD2" w:rsidRPr="005542B2" w:rsidRDefault="005542B2" w:rsidP="005542B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example, “higher than immediately”</w:t>
      </w:r>
    </w:p>
    <w:p w:rsidR="00232AD2" w:rsidRDefault="00232AD2" w:rsidP="00232AD2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5542B2" w:rsidRDefault="005542B2" w:rsidP="003110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[1] </w:t>
      </w:r>
      <w:r w:rsidRPr="006B5180">
        <w:rPr>
          <w:rFonts w:ascii="Times New Roman" w:hAnsi="Times New Roman" w:cs="Times New Roman"/>
          <w:sz w:val="24"/>
          <w:szCs w:val="24"/>
        </w:rPr>
        <w:t>Roster Rules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B5180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anchor="GISC_Watch_tasks" w:history="1">
        <w:r w:rsidRPr="00D102C6">
          <w:rPr>
            <w:rStyle w:val="a9"/>
            <w:rFonts w:ascii="Times New Roman" w:hAnsi="Times New Roman" w:cs="Times New Roman"/>
            <w:sz w:val="24"/>
            <w:szCs w:val="24"/>
          </w:rPr>
          <w:t>https://wiswiki.wmo.int/tiki-index.php?page=TT-GISC-ops&amp;pagenum=13#GISC_Watch_tasks</w:t>
        </w:r>
      </w:hyperlink>
    </w:p>
    <w:p w:rsidR="005542B2" w:rsidRDefault="005542B2" w:rsidP="003110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[2] </w:t>
      </w:r>
      <w:r>
        <w:rPr>
          <w:rFonts w:ascii="Times New Roman" w:hAnsi="Times New Roman" w:cs="Times New Roman"/>
          <w:sz w:val="24"/>
          <w:szCs w:val="24"/>
        </w:rPr>
        <w:t xml:space="preserve">Mantis: </w:t>
      </w:r>
      <w:hyperlink r:id="rId10" w:history="1">
        <w:r w:rsidRPr="00D102C6">
          <w:rPr>
            <w:rStyle w:val="a9"/>
            <w:rFonts w:ascii="Times New Roman" w:hAnsi="Times New Roman" w:cs="Times New Roman"/>
            <w:sz w:val="24"/>
            <w:szCs w:val="24"/>
          </w:rPr>
          <w:t>http://www.inmet.gov.br/giscticket/</w:t>
        </w:r>
      </w:hyperlink>
    </w:p>
    <w:p w:rsidR="00311047" w:rsidRDefault="00597B76" w:rsidP="0031104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[3</w:t>
      </w:r>
      <w:r w:rsidR="00456F30" w:rsidRPr="00492111">
        <w:rPr>
          <w:rFonts w:ascii="Times New Roman" w:hAnsi="Times New Roman" w:cs="Times New Roman"/>
          <w:sz w:val="24"/>
          <w:szCs w:val="24"/>
        </w:rPr>
        <w:t xml:space="preserve">] </w:t>
      </w:r>
      <w:r w:rsidR="00492111" w:rsidRPr="00492111">
        <w:rPr>
          <w:rFonts w:ascii="Times New Roman" w:hAnsi="Times New Roman" w:cs="Times New Roman"/>
          <w:sz w:val="24"/>
          <w:szCs w:val="24"/>
        </w:rPr>
        <w:t>Approved document Cg-</w:t>
      </w:r>
      <w:r w:rsidR="006B5180">
        <w:rPr>
          <w:rFonts w:ascii="Times New Roman" w:hAnsi="Times New Roman" w:cs="Times New Roman"/>
          <w:sz w:val="24"/>
          <w:szCs w:val="24"/>
        </w:rPr>
        <w:t>18/Doc.6.2</w:t>
      </w:r>
      <w:r w:rsidR="00492111">
        <w:rPr>
          <w:rFonts w:ascii="Times New Roman" w:hAnsi="Times New Roman" w:cs="Times New Roman"/>
          <w:sz w:val="24"/>
          <w:szCs w:val="24"/>
        </w:rPr>
        <w:t>(2)-Annex1</w:t>
      </w:r>
      <w:r w:rsidR="006B5180">
        <w:rPr>
          <w:rFonts w:ascii="Times New Roman" w:hAnsi="Times New Roman" w:cs="Times New Roman"/>
          <w:sz w:val="24"/>
          <w:szCs w:val="24"/>
        </w:rPr>
        <w:t>:</w:t>
      </w:r>
      <w:r w:rsidR="00492111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311047" w:rsidRPr="00D102C6">
          <w:rPr>
            <w:rStyle w:val="a9"/>
            <w:rFonts w:ascii="Times New Roman" w:hAnsi="Times New Roman" w:cs="Times New Roman"/>
            <w:sz w:val="24"/>
            <w:szCs w:val="24"/>
          </w:rPr>
          <w:t>http://meetings.wmo.int/cg-18/English/Forms/AllItems.aspx?RootFolder=%2Fcg%2D18%2FEnglish%2F2%2E%20PROVISIONAL%20REPORT%20%28Approved%20documents%29&amp;FolderCTID=0x0120001ACDAD42B598C94285DCAF83C8065259&amp;View=%7BBCBCFAB5%2D575A%2D4FDD%2D8C95%2D3DA2AED66065%7D</w:t>
        </w:r>
      </w:hyperlink>
    </w:p>
    <w:p w:rsidR="00F8649F" w:rsidRPr="00456F30" w:rsidRDefault="00F8649F" w:rsidP="00DA2C6B">
      <w:pPr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C60717" w:rsidP="00D613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B00" w:rsidRDefault="006F6B00" w:rsidP="00BA350D">
      <w:pPr>
        <w:spacing w:after="0" w:line="240" w:lineRule="auto"/>
      </w:pPr>
      <w:r>
        <w:separator/>
      </w:r>
    </w:p>
  </w:endnote>
  <w:endnote w:type="continuationSeparator" w:id="0">
    <w:p w:rsidR="006F6B00" w:rsidRDefault="006F6B0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B00" w:rsidRDefault="006F6B00" w:rsidP="00BA350D">
      <w:pPr>
        <w:spacing w:after="0" w:line="240" w:lineRule="auto"/>
      </w:pPr>
      <w:r>
        <w:separator/>
      </w:r>
    </w:p>
  </w:footnote>
  <w:footnote w:type="continuationSeparator" w:id="0">
    <w:p w:rsidR="006F6B00" w:rsidRDefault="006F6B0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5E00B2">
      <w:rPr>
        <w:highlight w:val="yellow"/>
      </w:rPr>
      <w:t>6.1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D578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3" type="#_x0000_t75" style="width:274.5pt;height:56.25pt">
                <v:imagedata r:id="rId1" o:title=""/>
              </v:shape>
              <o:OLEObject Type="Embed" ProgID="PBrush" ShapeID="_x0000_i1033" DrawAspect="Content" ObjectID="_162817174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8113C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on 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 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:rsidR="0013270C" w:rsidRPr="00BA350D" w:rsidRDefault="0013270C" w:rsidP="004E153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E00B2">
            <w:rPr>
              <w:rFonts w:ascii="Times New Roman" w:hAnsi="Times New Roman" w:cs="Times New Roman"/>
              <w:sz w:val="28"/>
              <w:szCs w:val="20"/>
            </w:rPr>
            <w:t>Ken Tsunoda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7469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5E00B2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24 VIII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42070"/>
    <w:multiLevelType w:val="multilevel"/>
    <w:tmpl w:val="507614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88E1324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2B0932FC"/>
    <w:multiLevelType w:val="multilevel"/>
    <w:tmpl w:val="507614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3615C2D"/>
    <w:multiLevelType w:val="hybridMultilevel"/>
    <w:tmpl w:val="E9A61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67CC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63"/>
    <w:rsid w:val="000944CB"/>
    <w:rsid w:val="000B0B4E"/>
    <w:rsid w:val="000E62F7"/>
    <w:rsid w:val="0013270C"/>
    <w:rsid w:val="00174524"/>
    <w:rsid w:val="0017586C"/>
    <w:rsid w:val="0017636D"/>
    <w:rsid w:val="001A47E4"/>
    <w:rsid w:val="001A72BF"/>
    <w:rsid w:val="001A7EB8"/>
    <w:rsid w:val="001E2CC3"/>
    <w:rsid w:val="001F0AD6"/>
    <w:rsid w:val="002045FB"/>
    <w:rsid w:val="0020730A"/>
    <w:rsid w:val="00227163"/>
    <w:rsid w:val="00232AD2"/>
    <w:rsid w:val="00253670"/>
    <w:rsid w:val="00263BB8"/>
    <w:rsid w:val="00284430"/>
    <w:rsid w:val="00302A95"/>
    <w:rsid w:val="00310D10"/>
    <w:rsid w:val="00311047"/>
    <w:rsid w:val="003579E2"/>
    <w:rsid w:val="00364588"/>
    <w:rsid w:val="00374547"/>
    <w:rsid w:val="00382768"/>
    <w:rsid w:val="00384A9B"/>
    <w:rsid w:val="00393854"/>
    <w:rsid w:val="003A2115"/>
    <w:rsid w:val="003C7C58"/>
    <w:rsid w:val="003D5B4B"/>
    <w:rsid w:val="003E2168"/>
    <w:rsid w:val="003F1C09"/>
    <w:rsid w:val="00417458"/>
    <w:rsid w:val="0043077C"/>
    <w:rsid w:val="00433BF3"/>
    <w:rsid w:val="00456F30"/>
    <w:rsid w:val="00475575"/>
    <w:rsid w:val="00486776"/>
    <w:rsid w:val="00492111"/>
    <w:rsid w:val="004C627B"/>
    <w:rsid w:val="004E1531"/>
    <w:rsid w:val="00511FE7"/>
    <w:rsid w:val="00544A70"/>
    <w:rsid w:val="005542B2"/>
    <w:rsid w:val="005629C0"/>
    <w:rsid w:val="0058113C"/>
    <w:rsid w:val="005869A0"/>
    <w:rsid w:val="00597B76"/>
    <w:rsid w:val="005E00B2"/>
    <w:rsid w:val="005F66B8"/>
    <w:rsid w:val="00624A7C"/>
    <w:rsid w:val="00631DDC"/>
    <w:rsid w:val="00634244"/>
    <w:rsid w:val="006653B0"/>
    <w:rsid w:val="006675F2"/>
    <w:rsid w:val="0067003E"/>
    <w:rsid w:val="006B1E3F"/>
    <w:rsid w:val="006B5180"/>
    <w:rsid w:val="006F6B00"/>
    <w:rsid w:val="00702FA4"/>
    <w:rsid w:val="00706DA6"/>
    <w:rsid w:val="00711EBB"/>
    <w:rsid w:val="0074693C"/>
    <w:rsid w:val="00785D74"/>
    <w:rsid w:val="0080076C"/>
    <w:rsid w:val="00810C55"/>
    <w:rsid w:val="008207F6"/>
    <w:rsid w:val="008279FD"/>
    <w:rsid w:val="00845F51"/>
    <w:rsid w:val="00865214"/>
    <w:rsid w:val="00890BE2"/>
    <w:rsid w:val="008C157E"/>
    <w:rsid w:val="00906552"/>
    <w:rsid w:val="0094789B"/>
    <w:rsid w:val="009647CC"/>
    <w:rsid w:val="00964E82"/>
    <w:rsid w:val="00994E3A"/>
    <w:rsid w:val="009B722A"/>
    <w:rsid w:val="009C3DE0"/>
    <w:rsid w:val="009D0254"/>
    <w:rsid w:val="009D5780"/>
    <w:rsid w:val="009D716E"/>
    <w:rsid w:val="00A012FD"/>
    <w:rsid w:val="00A038FC"/>
    <w:rsid w:val="00A25CFC"/>
    <w:rsid w:val="00A26B88"/>
    <w:rsid w:val="00A27A48"/>
    <w:rsid w:val="00A4687B"/>
    <w:rsid w:val="00A47B02"/>
    <w:rsid w:val="00A53E5C"/>
    <w:rsid w:val="00AC1C8E"/>
    <w:rsid w:val="00AF3698"/>
    <w:rsid w:val="00B01856"/>
    <w:rsid w:val="00B34C0F"/>
    <w:rsid w:val="00B36904"/>
    <w:rsid w:val="00B439DE"/>
    <w:rsid w:val="00B50D77"/>
    <w:rsid w:val="00BA2F50"/>
    <w:rsid w:val="00BA350D"/>
    <w:rsid w:val="00BC03F2"/>
    <w:rsid w:val="00C1578C"/>
    <w:rsid w:val="00C5333A"/>
    <w:rsid w:val="00C60717"/>
    <w:rsid w:val="00C807AF"/>
    <w:rsid w:val="00C81B3C"/>
    <w:rsid w:val="00CB30AE"/>
    <w:rsid w:val="00CB6D6D"/>
    <w:rsid w:val="00CB7B67"/>
    <w:rsid w:val="00CC2471"/>
    <w:rsid w:val="00CC4A10"/>
    <w:rsid w:val="00CF7953"/>
    <w:rsid w:val="00D05C82"/>
    <w:rsid w:val="00D5075E"/>
    <w:rsid w:val="00D55749"/>
    <w:rsid w:val="00D613DA"/>
    <w:rsid w:val="00DA2C6B"/>
    <w:rsid w:val="00DE45A1"/>
    <w:rsid w:val="00E212B8"/>
    <w:rsid w:val="00EA2AA5"/>
    <w:rsid w:val="00EC37B8"/>
    <w:rsid w:val="00EF3948"/>
    <w:rsid w:val="00F76E39"/>
    <w:rsid w:val="00F8649F"/>
    <w:rsid w:val="00F91F54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15F7A1"/>
  <w15:docId w15:val="{8A52365B-6707-4836-AB44-79943DA4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49211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11047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B50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eetings.wmo.int/cg-18/English/Forms/AllItems.aspx?RootFolder=%2Fcg%2D18%2FEnglish%2F2%2E%20PROVISIONAL%20REPORT%20%28Approved%20documents%29&amp;FolderCTID=0x0120001ACDAD42B598C94285DCAF83C8065259&amp;View=%7BBCBCFAB5%2D575A%2D4FDD%2D8C95%2D3DA2AED66065%7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nmet.gov.br/gisctick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iswiki.wmo.int/tiki-index.php?page=TT-GISC-ops&amp;pagenum=13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Document\WMO+&#20250;&#35696;\Meeting_2019\TT-GISC_Offenbach\Document\TT-GISC2019-AI(xx)-doc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41C52-26A8-4858-86D5-10FE80708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TT-GISC2019-AI(xx)-doc_Template.dotx</Template>
  <TotalTime>1184</TotalTime>
  <Pages>5</Pages>
  <Words>784</Words>
  <Characters>4472</Characters>
  <Application>Microsoft Office Word</Application>
  <DocSecurity>0</DocSecurity>
  <Lines>37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 Tsunoda</cp:lastModifiedBy>
  <cp:revision>23</cp:revision>
  <dcterms:created xsi:type="dcterms:W3CDTF">2019-07-29T09:46:00Z</dcterms:created>
  <dcterms:modified xsi:type="dcterms:W3CDTF">2019-08-24T08:09:00Z</dcterms:modified>
</cp:coreProperties>
</file>