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1D4" w:rsidRDefault="008741D4" w:rsidP="00BA350D">
      <w:pPr>
        <w:spacing w:after="0" w:line="240" w:lineRule="auto"/>
      </w:pPr>
      <w:r>
        <w:separator/>
      </w:r>
    </w:p>
  </w:endnote>
  <w:endnote w:type="continuationSeparator" w:id="0">
    <w:p w:rsidR="008741D4" w:rsidRDefault="008741D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1D4" w:rsidRDefault="008741D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1D4" w:rsidRDefault="008741D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1D4" w:rsidRDefault="008741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1D4" w:rsidRDefault="008741D4" w:rsidP="00BA350D">
      <w:pPr>
        <w:spacing w:after="0" w:line="240" w:lineRule="auto"/>
      </w:pPr>
      <w:r>
        <w:separator/>
      </w:r>
    </w:p>
  </w:footnote>
  <w:footnote w:type="continuationSeparator" w:id="0">
    <w:p w:rsidR="008741D4" w:rsidRDefault="008741D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1D4" w:rsidRDefault="008741D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741D4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2624352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1259A1" w:rsidRDefault="008741D4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b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netCDF </w:t>
          </w:r>
          <w:bookmarkStart w:id="1" w:name="_GoBack"/>
          <w:bookmarkEnd w:id="1"/>
          <w:r w:rsidR="001259A1">
            <w:rPr>
              <w:rFonts w:ascii="Times New Roman" w:hAnsi="Times New Roman" w:cs="Times New Roman"/>
              <w:b/>
              <w:sz w:val="28"/>
              <w:szCs w:val="20"/>
            </w:rPr>
            <w:t>CF conventions for WMO data exchange</w:t>
          </w:r>
        </w:p>
        <w:p w:rsidR="00BA350D" w:rsidRDefault="001259A1" w:rsidP="001259A1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19-20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1259A1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CF workshop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9B722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D4"/>
    <w:rsid w:val="000E62F7"/>
    <w:rsid w:val="001259A1"/>
    <w:rsid w:val="0013270C"/>
    <w:rsid w:val="001A7EB8"/>
    <w:rsid w:val="00302A95"/>
    <w:rsid w:val="00382768"/>
    <w:rsid w:val="00393854"/>
    <w:rsid w:val="00456F30"/>
    <w:rsid w:val="004C627B"/>
    <w:rsid w:val="00511FE7"/>
    <w:rsid w:val="005F0C8B"/>
    <w:rsid w:val="0067003E"/>
    <w:rsid w:val="00711EBB"/>
    <w:rsid w:val="00785D74"/>
    <w:rsid w:val="008741D4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E12AC-3158-42DD-8B59-D135D25C0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 workshop-template-r1</Template>
  <TotalTime>0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1</cp:revision>
  <dcterms:created xsi:type="dcterms:W3CDTF">2019-08-02T07:31:00Z</dcterms:created>
  <dcterms:modified xsi:type="dcterms:W3CDTF">2019-08-02T07:31:00Z</dcterms:modified>
</cp:coreProperties>
</file>