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08270A" w:rsidP="00F8649F">
      <w:pPr>
        <w:pStyle w:val="1"/>
      </w:pPr>
      <w:r>
        <w:t>Time Table</w:t>
      </w:r>
    </w:p>
    <w:p w:rsidR="00750F33" w:rsidRDefault="00750F33" w:rsidP="0008270A"/>
    <w:tbl>
      <w:tblPr>
        <w:tblStyle w:val="a9"/>
        <w:tblW w:w="9411" w:type="dxa"/>
        <w:tblLook w:val="04A0" w:firstRow="1" w:lastRow="0" w:firstColumn="1" w:lastColumn="0" w:noHBand="0" w:noVBand="1"/>
      </w:tblPr>
      <w:tblGrid>
        <w:gridCol w:w="1572"/>
        <w:gridCol w:w="1918"/>
        <w:gridCol w:w="1917"/>
        <w:gridCol w:w="2051"/>
        <w:gridCol w:w="1953"/>
      </w:tblGrid>
      <w:tr w:rsidR="0008270A" w:rsidTr="005F64E8">
        <w:tc>
          <w:tcPr>
            <w:tcW w:w="1572" w:type="dxa"/>
          </w:tcPr>
          <w:p w:rsidR="0008270A" w:rsidRDefault="0008270A" w:rsidP="005F64E8"/>
        </w:tc>
        <w:tc>
          <w:tcPr>
            <w:tcW w:w="1918" w:type="dxa"/>
          </w:tcPr>
          <w:p w:rsidR="0008270A" w:rsidRDefault="0008270A" w:rsidP="005F64E8">
            <w:pPr>
              <w:jc w:val="center"/>
            </w:pPr>
            <w:r>
              <w:t>Monday</w:t>
            </w:r>
          </w:p>
          <w:p w:rsidR="0008270A" w:rsidRDefault="0008270A" w:rsidP="005F64E8">
            <w:pPr>
              <w:jc w:val="center"/>
            </w:pPr>
            <w:r>
              <w:t>(26 Aug.)</w:t>
            </w:r>
          </w:p>
        </w:tc>
        <w:tc>
          <w:tcPr>
            <w:tcW w:w="1917" w:type="dxa"/>
          </w:tcPr>
          <w:p w:rsidR="0008270A" w:rsidRDefault="0008270A" w:rsidP="005F64E8">
            <w:pPr>
              <w:jc w:val="center"/>
            </w:pPr>
            <w:r>
              <w:t>Tuesday</w:t>
            </w:r>
          </w:p>
          <w:p w:rsidR="0008270A" w:rsidRDefault="0008270A" w:rsidP="005F64E8">
            <w:pPr>
              <w:jc w:val="center"/>
            </w:pPr>
            <w:r>
              <w:t>(27 Aug.)</w:t>
            </w:r>
          </w:p>
        </w:tc>
        <w:tc>
          <w:tcPr>
            <w:tcW w:w="2051" w:type="dxa"/>
          </w:tcPr>
          <w:p w:rsidR="0008270A" w:rsidRDefault="0008270A" w:rsidP="005F64E8">
            <w:pPr>
              <w:jc w:val="center"/>
            </w:pPr>
            <w:r>
              <w:t>Wednesday</w:t>
            </w:r>
          </w:p>
          <w:p w:rsidR="0008270A" w:rsidRDefault="0008270A" w:rsidP="005F64E8">
            <w:pPr>
              <w:jc w:val="center"/>
            </w:pPr>
            <w:r>
              <w:t>(28 Aug.)</w:t>
            </w:r>
          </w:p>
        </w:tc>
        <w:tc>
          <w:tcPr>
            <w:tcW w:w="1953" w:type="dxa"/>
          </w:tcPr>
          <w:p w:rsidR="0008270A" w:rsidRDefault="0008270A" w:rsidP="005F64E8">
            <w:pPr>
              <w:jc w:val="center"/>
            </w:pPr>
            <w:r>
              <w:t>Thursday</w:t>
            </w:r>
          </w:p>
          <w:p w:rsidR="0008270A" w:rsidRDefault="0008270A" w:rsidP="005F64E8">
            <w:pPr>
              <w:jc w:val="center"/>
            </w:pPr>
            <w:r>
              <w:t>(29 Aug.)</w:t>
            </w:r>
          </w:p>
        </w:tc>
      </w:tr>
      <w:tr w:rsidR="0008270A" w:rsidTr="005F64E8">
        <w:tc>
          <w:tcPr>
            <w:tcW w:w="1572" w:type="dxa"/>
          </w:tcPr>
          <w:p w:rsidR="0008270A" w:rsidRDefault="0008270A" w:rsidP="005F64E8">
            <w:r>
              <w:t>9:00-</w:t>
            </w:r>
          </w:p>
          <w:p w:rsidR="0008270A" w:rsidRDefault="0008270A" w:rsidP="005F64E8"/>
        </w:tc>
        <w:tc>
          <w:tcPr>
            <w:tcW w:w="1918" w:type="dxa"/>
          </w:tcPr>
          <w:p w:rsidR="0008270A" w:rsidRDefault="0008270A" w:rsidP="005F64E8">
            <w:r>
              <w:t>AI-01</w:t>
            </w:r>
          </w:p>
          <w:p w:rsidR="0008270A" w:rsidRDefault="0008270A" w:rsidP="005F64E8">
            <w:r>
              <w:t>AI-02</w:t>
            </w:r>
          </w:p>
          <w:p w:rsidR="0008270A" w:rsidRDefault="0008270A" w:rsidP="005F64E8">
            <w:r>
              <w:t>AI-03</w:t>
            </w:r>
          </w:p>
        </w:tc>
        <w:tc>
          <w:tcPr>
            <w:tcW w:w="1917" w:type="dxa"/>
          </w:tcPr>
          <w:p w:rsidR="0008270A" w:rsidRDefault="0008270A" w:rsidP="005F64E8">
            <w:r>
              <w:t>AI-04</w:t>
            </w:r>
          </w:p>
          <w:p w:rsidR="0008270A" w:rsidRDefault="0008270A" w:rsidP="005F64E8"/>
        </w:tc>
        <w:tc>
          <w:tcPr>
            <w:tcW w:w="2051" w:type="dxa"/>
          </w:tcPr>
          <w:p w:rsidR="0008270A" w:rsidRDefault="00BF5248" w:rsidP="005F64E8">
            <w:r>
              <w:t>Visit o</w:t>
            </w:r>
            <w:r w:rsidR="00A83011">
              <w:t>peration room</w:t>
            </w:r>
          </w:p>
        </w:tc>
        <w:tc>
          <w:tcPr>
            <w:tcW w:w="1953" w:type="dxa"/>
          </w:tcPr>
          <w:p w:rsidR="0008270A" w:rsidRDefault="0008270A" w:rsidP="005F64E8">
            <w:r>
              <w:t>AI-07</w:t>
            </w:r>
          </w:p>
          <w:p w:rsidR="0008270A" w:rsidRDefault="0008270A" w:rsidP="005F64E8">
            <w:r>
              <w:t>AI-09</w:t>
            </w:r>
          </w:p>
        </w:tc>
      </w:tr>
      <w:tr w:rsidR="0008270A" w:rsidTr="005F64E8">
        <w:tc>
          <w:tcPr>
            <w:tcW w:w="1572" w:type="dxa"/>
          </w:tcPr>
          <w:p w:rsidR="0008270A" w:rsidRDefault="00A83011" w:rsidP="005F64E8">
            <w:r>
              <w:t>12:00-13:0</w:t>
            </w:r>
            <w:r w:rsidR="0008270A">
              <w:t>0</w:t>
            </w:r>
          </w:p>
        </w:tc>
        <w:tc>
          <w:tcPr>
            <w:tcW w:w="1918" w:type="dxa"/>
          </w:tcPr>
          <w:p w:rsidR="0008270A" w:rsidRDefault="0008270A" w:rsidP="005F64E8"/>
        </w:tc>
        <w:tc>
          <w:tcPr>
            <w:tcW w:w="1917" w:type="dxa"/>
          </w:tcPr>
          <w:p w:rsidR="0008270A" w:rsidRDefault="0008270A" w:rsidP="005F64E8"/>
        </w:tc>
        <w:tc>
          <w:tcPr>
            <w:tcW w:w="2051" w:type="dxa"/>
          </w:tcPr>
          <w:p w:rsidR="0008270A" w:rsidRDefault="0008270A" w:rsidP="005F64E8"/>
        </w:tc>
        <w:tc>
          <w:tcPr>
            <w:tcW w:w="1953" w:type="dxa"/>
          </w:tcPr>
          <w:p w:rsidR="0008270A" w:rsidRDefault="0008270A" w:rsidP="005F64E8"/>
        </w:tc>
      </w:tr>
      <w:tr w:rsidR="0008270A" w:rsidTr="005F64E8">
        <w:tc>
          <w:tcPr>
            <w:tcW w:w="1572" w:type="dxa"/>
          </w:tcPr>
          <w:p w:rsidR="0008270A" w:rsidRDefault="00A83011" w:rsidP="005F64E8">
            <w:r>
              <w:t>13:0</w:t>
            </w:r>
            <w:r w:rsidR="0008270A">
              <w:t>0-</w:t>
            </w:r>
          </w:p>
        </w:tc>
        <w:tc>
          <w:tcPr>
            <w:tcW w:w="1918" w:type="dxa"/>
          </w:tcPr>
          <w:p w:rsidR="0008270A" w:rsidRDefault="0008270A" w:rsidP="005F64E8">
            <w:r>
              <w:t>AI-03(Cont.)</w:t>
            </w:r>
          </w:p>
        </w:tc>
        <w:tc>
          <w:tcPr>
            <w:tcW w:w="1917" w:type="dxa"/>
          </w:tcPr>
          <w:p w:rsidR="0008270A" w:rsidRDefault="0008270A" w:rsidP="005F64E8">
            <w:r>
              <w:t>AI-06</w:t>
            </w:r>
          </w:p>
          <w:p w:rsidR="0008270A" w:rsidRDefault="0008270A" w:rsidP="005F64E8">
            <w:r>
              <w:t>AI-04(4.4)</w:t>
            </w:r>
            <w:bookmarkStart w:id="0" w:name="_GoBack"/>
            <w:bookmarkEnd w:id="0"/>
          </w:p>
        </w:tc>
        <w:tc>
          <w:tcPr>
            <w:tcW w:w="2051" w:type="dxa"/>
          </w:tcPr>
          <w:p w:rsidR="00A83011" w:rsidRDefault="00A83011" w:rsidP="0008270A">
            <w:r>
              <w:t>AI-05</w:t>
            </w:r>
          </w:p>
          <w:p w:rsidR="0008270A" w:rsidRDefault="0008270A" w:rsidP="0008270A">
            <w:r>
              <w:t>AI-08</w:t>
            </w:r>
          </w:p>
          <w:p w:rsidR="0008270A" w:rsidRDefault="0008270A" w:rsidP="005F64E8"/>
        </w:tc>
        <w:tc>
          <w:tcPr>
            <w:tcW w:w="1953" w:type="dxa"/>
          </w:tcPr>
          <w:p w:rsidR="0008270A" w:rsidRDefault="0008270A" w:rsidP="005F64E8">
            <w:r>
              <w:t>AI-10</w:t>
            </w:r>
          </w:p>
          <w:p w:rsidR="0008270A" w:rsidRDefault="0008270A" w:rsidP="005F64E8">
            <w:r>
              <w:t>AI-11</w:t>
            </w:r>
          </w:p>
          <w:p w:rsidR="0008270A" w:rsidRDefault="0008270A" w:rsidP="005F64E8">
            <w:r>
              <w:t>AI-12</w:t>
            </w:r>
          </w:p>
          <w:p w:rsidR="0008270A" w:rsidRDefault="0008270A" w:rsidP="005F64E8">
            <w:r>
              <w:t>AI-13</w:t>
            </w:r>
          </w:p>
        </w:tc>
      </w:tr>
    </w:tbl>
    <w:p w:rsidR="0008270A" w:rsidRPr="0008270A" w:rsidRDefault="0008270A" w:rsidP="0008270A"/>
    <w:p w:rsidR="00750F33" w:rsidRDefault="0075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will be 9:00</w:t>
      </w:r>
      <w:r w:rsidR="00C57B39">
        <w:rPr>
          <w:rFonts w:ascii="Times New Roman" w:hAnsi="Times New Roman" w:cs="Times New Roman"/>
          <w:sz w:val="24"/>
          <w:szCs w:val="24"/>
        </w:rPr>
        <w:t xml:space="preserve"> to </w:t>
      </w:r>
      <w:r w:rsidR="00A83011">
        <w:rPr>
          <w:rFonts w:ascii="Times New Roman" w:hAnsi="Times New Roman" w:cs="Times New Roman"/>
          <w:sz w:val="24"/>
          <w:szCs w:val="24"/>
        </w:rPr>
        <w:t>17:00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649F" w:rsidRDefault="00F8649F" w:rsidP="00F8649F">
      <w:pPr>
        <w:pStyle w:val="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E62E18">
        <w:rPr>
          <w:rFonts w:ascii="Times New Roman" w:hAnsi="Times New Roman" w:cs="Times New Roman"/>
          <w:sz w:val="24"/>
          <w:szCs w:val="24"/>
        </w:rPr>
        <w:t xml:space="preserve">[1] </w:t>
      </w:r>
      <w:r w:rsidR="00E62E18" w:rsidRPr="00E62E18">
        <w:rPr>
          <w:rFonts w:ascii="Times New Roman" w:hAnsi="Times New Roman" w:cs="Times New Roman"/>
          <w:sz w:val="24"/>
          <w:szCs w:val="24"/>
        </w:rPr>
        <w:t>TT-GISC2019-AI(01)-Agenda</w:t>
      </w:r>
      <w:r w:rsidR="00E62E18">
        <w:rPr>
          <w:rFonts w:ascii="Times New Roman" w:hAnsi="Times New Roman" w:cs="Times New Roman"/>
          <w:sz w:val="24"/>
          <w:szCs w:val="24"/>
        </w:rPr>
        <w:t>.docx</w:t>
      </w:r>
    </w:p>
    <w:p w:rsidR="00A25CFC" w:rsidRDefault="00A25CFC" w:rsidP="00A25CFC">
      <w:pPr>
        <w:pStyle w:val="2"/>
      </w:pPr>
      <w:r>
        <w:t xml:space="preserve">Recommended Text </w:t>
      </w:r>
    </w:p>
    <w:p w:rsidR="00A83011" w:rsidRDefault="00E62E18" w:rsidP="00A25CFC">
      <w:pPr>
        <w:rPr>
          <w:rFonts w:ascii="Times New Roman" w:hAnsi="Times New Roman" w:cs="Times New Roman"/>
          <w:sz w:val="24"/>
          <w:szCs w:val="24"/>
        </w:rPr>
      </w:pPr>
      <w:r w:rsidRPr="00E62E18">
        <w:rPr>
          <w:rFonts w:ascii="Times New Roman" w:hAnsi="Times New Roman" w:cs="Times New Roman"/>
          <w:sz w:val="24"/>
          <w:szCs w:val="24"/>
        </w:rPr>
        <w:t xml:space="preserve">The status report form remote participants were re-arranged taking account of their local time. </w:t>
      </w:r>
      <w:r w:rsidRPr="00E62E18">
        <w:rPr>
          <w:rFonts w:ascii="Times New Roman" w:hAnsi="Times New Roman" w:cs="Times New Roman"/>
          <w:sz w:val="24"/>
          <w:szCs w:val="24"/>
          <w:highlight w:val="yellow"/>
        </w:rPr>
        <w:t xml:space="preserve">DWD offered </w:t>
      </w:r>
      <w:r w:rsidR="00A83011">
        <w:rPr>
          <w:rFonts w:ascii="Times New Roman" w:hAnsi="Times New Roman" w:cs="Times New Roman"/>
          <w:sz w:val="24"/>
          <w:szCs w:val="24"/>
        </w:rPr>
        <w:t>XXXXXXXX</w:t>
      </w:r>
      <w:r w:rsidRPr="00E62E18">
        <w:rPr>
          <w:rFonts w:ascii="Times New Roman" w:hAnsi="Times New Roman" w:cs="Times New Roman"/>
          <w:sz w:val="24"/>
          <w:szCs w:val="24"/>
        </w:rPr>
        <w:t>.</w:t>
      </w:r>
      <w:r w:rsidR="00906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Pr="00A25CFC" w:rsidRDefault="009066D8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adopted</w:t>
      </w:r>
      <w:r w:rsidR="00E62E18" w:rsidRPr="00E62E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E62E18" w:rsidRPr="00E62E18">
        <w:rPr>
          <w:rFonts w:ascii="Times New Roman" w:hAnsi="Times New Roman" w:cs="Times New Roman"/>
          <w:sz w:val="24"/>
          <w:szCs w:val="24"/>
        </w:rPr>
        <w:t>updated time table</w:t>
      </w:r>
      <w:r w:rsidR="00A25CFC" w:rsidRPr="00E62E18">
        <w:rPr>
          <w:rFonts w:ascii="Times New Roman" w:hAnsi="Times New Roman" w:cs="Times New Roman"/>
          <w:sz w:val="24"/>
          <w:szCs w:val="24"/>
        </w:rPr>
        <w:t>.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E0A" w:rsidRDefault="00DC0E0A" w:rsidP="00BA350D">
      <w:pPr>
        <w:spacing w:after="0" w:line="240" w:lineRule="auto"/>
      </w:pPr>
      <w:r>
        <w:separator/>
      </w:r>
    </w:p>
  </w:endnote>
  <w:endnote w:type="continuationSeparator" w:id="0">
    <w:p w:rsidR="00DC0E0A" w:rsidRDefault="00DC0E0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E0A" w:rsidRDefault="00DC0E0A" w:rsidP="00BA350D">
      <w:pPr>
        <w:spacing w:after="0" w:line="240" w:lineRule="auto"/>
      </w:pPr>
      <w:r>
        <w:separator/>
      </w:r>
    </w:p>
  </w:footnote>
  <w:footnote w:type="continuationSeparator" w:id="0">
    <w:p w:rsidR="00DC0E0A" w:rsidRDefault="00DC0E0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E792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427531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EE36B3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9066D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9066D8">
            <w:rPr>
              <w:rFonts w:ascii="Times New Roman" w:hAnsi="Times New Roman" w:cs="Times New Roman"/>
              <w:b/>
              <w:sz w:val="28"/>
              <w:szCs w:val="20"/>
            </w:rPr>
            <w:t xml:space="preserve">: </w:t>
          </w:r>
          <w:r w:rsidR="009066D8" w:rsidRPr="009066D8">
            <w:rPr>
              <w:rFonts w:ascii="Times New Roman" w:hAnsi="Times New Roman" w:cs="Times New Roman"/>
              <w:b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</w:t>
          </w:r>
          <w:r w:rsidR="00F8649F" w:rsidRPr="009066D8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Item [</w:t>
          </w:r>
          <w:r w:rsidR="00E62E18" w:rsidRPr="009066D8">
            <w:rPr>
              <w:rFonts w:ascii="Times New Roman" w:hAnsi="Times New Roman" w:cs="Times New Roman"/>
              <w:b/>
              <w:sz w:val="28"/>
              <w:szCs w:val="28"/>
            </w:rPr>
            <w:t xml:space="preserve"> 01</w:t>
          </w:r>
          <w:r w:rsidR="00F8649F" w:rsidRPr="009066D8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9066D8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9066D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 VI</w:t>
          </w:r>
          <w:r w:rsidR="003E792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B3"/>
    <w:rsid w:val="0008270A"/>
    <w:rsid w:val="000E62F7"/>
    <w:rsid w:val="0013270C"/>
    <w:rsid w:val="001A7EB8"/>
    <w:rsid w:val="00302A95"/>
    <w:rsid w:val="00357E2B"/>
    <w:rsid w:val="00382768"/>
    <w:rsid w:val="00393854"/>
    <w:rsid w:val="003E7920"/>
    <w:rsid w:val="00456F30"/>
    <w:rsid w:val="004C627B"/>
    <w:rsid w:val="00511FE7"/>
    <w:rsid w:val="005F568A"/>
    <w:rsid w:val="0067003E"/>
    <w:rsid w:val="00711EBB"/>
    <w:rsid w:val="00750F33"/>
    <w:rsid w:val="00785D74"/>
    <w:rsid w:val="008C157E"/>
    <w:rsid w:val="009066D8"/>
    <w:rsid w:val="0094789B"/>
    <w:rsid w:val="009B722A"/>
    <w:rsid w:val="009C3DE0"/>
    <w:rsid w:val="009D716E"/>
    <w:rsid w:val="00A25CFC"/>
    <w:rsid w:val="00A27A48"/>
    <w:rsid w:val="00A83011"/>
    <w:rsid w:val="00B36904"/>
    <w:rsid w:val="00B439DE"/>
    <w:rsid w:val="00BA350D"/>
    <w:rsid w:val="00BF5248"/>
    <w:rsid w:val="00C5333A"/>
    <w:rsid w:val="00C57B39"/>
    <w:rsid w:val="00C60717"/>
    <w:rsid w:val="00CB6D6D"/>
    <w:rsid w:val="00CF7953"/>
    <w:rsid w:val="00D55749"/>
    <w:rsid w:val="00DC0E0A"/>
    <w:rsid w:val="00DE45A1"/>
    <w:rsid w:val="00E212B8"/>
    <w:rsid w:val="00E62E18"/>
    <w:rsid w:val="00E82739"/>
    <w:rsid w:val="00EE36B3"/>
    <w:rsid w:val="00F8649F"/>
    <w:rsid w:val="00FB5143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B6D382"/>
  <w15:docId w15:val="{0F6FBDCE-2343-42E2-850A-2AE30876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1"/>
    <w:uiPriority w:val="59"/>
    <w:rsid w:val="00082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DC486-15C0-4D98-B8D4-5EB5AAA66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33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8</cp:revision>
  <dcterms:created xsi:type="dcterms:W3CDTF">2019-06-07T07:00:00Z</dcterms:created>
  <dcterms:modified xsi:type="dcterms:W3CDTF">2019-07-10T05:49:00Z</dcterms:modified>
</cp:coreProperties>
</file>