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CAE" w:rsidRDefault="001A7CAE" w:rsidP="00BA350D">
      <w:pPr>
        <w:spacing w:after="0" w:line="240" w:lineRule="auto"/>
      </w:pPr>
      <w:r>
        <w:separator/>
      </w:r>
    </w:p>
  </w:endnote>
  <w:endnote w:type="continuationSeparator" w:id="0">
    <w:p w:rsidR="001A7CAE" w:rsidRDefault="001A7CA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CAE" w:rsidRDefault="001A7CAE" w:rsidP="00BA350D">
      <w:pPr>
        <w:spacing w:after="0" w:line="240" w:lineRule="auto"/>
      </w:pPr>
      <w:r>
        <w:separator/>
      </w:r>
    </w:p>
  </w:footnote>
  <w:footnote w:type="continuationSeparator" w:id="0">
    <w:p w:rsidR="001A7CAE" w:rsidRDefault="001A7CAE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2F54DD">
    <w:pPr>
      <w:pStyle w:val="Header"/>
      <w:jc w:val="center"/>
    </w:pPr>
    <w:r>
      <w:t>Agenda</w:t>
    </w:r>
    <w:r w:rsidR="0067003E">
      <w:t xml:space="preserve"> No.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95C57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2228797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295C57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Audit and Certification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CA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295C57">
            <w:t xml:space="preserve"> </w:t>
          </w:r>
          <w:r w:rsidR="00295C57" w:rsidRPr="00295C57">
            <w:rPr>
              <w:rFonts w:ascii="Times New Roman" w:hAnsi="Times New Roman" w:cs="Times New Roman"/>
              <w:b/>
              <w:sz w:val="28"/>
              <w:szCs w:val="20"/>
            </w:rPr>
            <w:t xml:space="preserve">Seattle, </w:t>
          </w:r>
          <w:r w:rsidR="00295C57">
            <w:rPr>
              <w:rFonts w:ascii="Times New Roman" w:hAnsi="Times New Roman" w:cs="Times New Roman"/>
              <w:b/>
              <w:sz w:val="28"/>
              <w:szCs w:val="20"/>
            </w:rPr>
            <w:t>USA</w:t>
          </w:r>
          <w:r w:rsidR="00295C57" w:rsidRPr="00295C5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295C57">
            <w:rPr>
              <w:rFonts w:ascii="Times New Roman" w:hAnsi="Times New Roman" w:cs="Times New Roman"/>
              <w:b/>
              <w:sz w:val="28"/>
              <w:szCs w:val="20"/>
            </w:rPr>
            <w:t>2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1-</w:t>
          </w:r>
          <w:r w:rsidR="00295C57">
            <w:rPr>
              <w:rFonts w:ascii="Times New Roman" w:hAnsi="Times New Roman" w:cs="Times New Roman"/>
              <w:b/>
              <w:sz w:val="28"/>
              <w:szCs w:val="20"/>
            </w:rPr>
            <w:t>2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4 October 201</w:t>
          </w:r>
          <w:r w:rsidR="00295C57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C60717" w:rsidP="00295C5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 w:rsid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CA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295C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295C5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295C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C57"/>
    <w:rsid w:val="000E62F7"/>
    <w:rsid w:val="0013270C"/>
    <w:rsid w:val="001A7CAE"/>
    <w:rsid w:val="001A7EB8"/>
    <w:rsid w:val="002839BD"/>
    <w:rsid w:val="00295C57"/>
    <w:rsid w:val="002F54DD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997816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E0EF1-B0BF-4C23-B07A-80EADAD33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ET-CAC2019-AI(xx)-templateR0.dotx</Template>
  <TotalTime>3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ET-CAC2018</vt:lpstr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ET-CAC2019</dc:title>
  <dc:subject>Agenda Item xx</dc:subject>
  <dc:creator>David Thomas</dc:creator>
  <cp:lastModifiedBy>David Thomas</cp:lastModifiedBy>
  <cp:revision>1</cp:revision>
  <dcterms:created xsi:type="dcterms:W3CDTF">2019-06-17T12:42:00Z</dcterms:created>
  <dcterms:modified xsi:type="dcterms:W3CDTF">2019-06-17T12:45:00Z</dcterms:modified>
</cp:coreProperties>
</file>