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2977"/>
      </w:tblGrid>
      <w:tr w:rsidR="00B74B70" w:rsidRPr="00636B90" w:rsidTr="00E01663">
        <w:trPr>
          <w:trHeight w:val="282"/>
        </w:trPr>
        <w:tc>
          <w:tcPr>
            <w:tcW w:w="6487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fr-FR" w:eastAsia="fr-FR"/>
              </w:rPr>
              <w:drawing>
                <wp:anchor distT="0" distB="0" distL="114300" distR="114300" simplePos="0" relativeHeight="251659264" behindDoc="1" locked="1" layoutInCell="1" allowOverlap="1" wp14:anchorId="75F5F10E" wp14:editId="772DA71C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260CC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</w:t>
            </w:r>
            <w:r w:rsidR="00260CC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9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Toulouse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5-7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March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 201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9</w:t>
            </w:r>
          </w:p>
        </w:tc>
        <w:tc>
          <w:tcPr>
            <w:tcW w:w="2977" w:type="dxa"/>
          </w:tcPr>
          <w:p w:rsidR="00B74B70" w:rsidRPr="00F61675" w:rsidRDefault="00550D38" w:rsidP="008869D7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SG-RFC-201</w:t>
            </w:r>
            <w:r w:rsidR="00260CCF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9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E01663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1.</w:t>
            </w:r>
            <w:r w:rsidR="008869D7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4</w:t>
            </w:r>
          </w:p>
        </w:tc>
      </w:tr>
      <w:tr w:rsidR="00B74B70" w:rsidRPr="005D666D" w:rsidTr="00E01663">
        <w:trPr>
          <w:trHeight w:val="730"/>
        </w:trPr>
        <w:tc>
          <w:tcPr>
            <w:tcW w:w="6487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E0166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E01663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CC0456" w:rsidP="00E0166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27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Feb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</w:t>
            </w:r>
            <w:r w:rsidR="00E01663">
              <w:rPr>
                <w:rFonts w:cs="Tahoma"/>
                <w:color w:val="365F91" w:themeColor="accent1" w:themeShade="BF"/>
                <w:szCs w:val="22"/>
              </w:rPr>
              <w:t>9</w:t>
            </w:r>
          </w:p>
          <w:p w:rsidR="00AA52BD" w:rsidRPr="00AA52BD" w:rsidRDefault="00AA52BD" w:rsidP="00E0166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E01663" w:rsidRDefault="008869D7" w:rsidP="00E01663">
      <w:pPr>
        <w:pStyle w:val="Titre2"/>
        <w:jc w:val="center"/>
        <w:rPr>
          <w:rFonts w:eastAsia="Times New Roman"/>
          <w:iCs w:val="0"/>
          <w:kern w:val="32"/>
          <w:sz w:val="28"/>
          <w:szCs w:val="32"/>
          <w:lang w:eastAsia="en-US"/>
        </w:rPr>
      </w:pPr>
      <w:r>
        <w:rPr>
          <w:rFonts w:eastAsia="Times New Roman"/>
          <w:iCs w:val="0"/>
          <w:kern w:val="32"/>
          <w:sz w:val="28"/>
          <w:szCs w:val="32"/>
          <w:lang w:eastAsia="en-US"/>
        </w:rPr>
        <w:t>WOrK plan</w:t>
      </w:r>
    </w:p>
    <w:p w:rsidR="00E01663" w:rsidRDefault="00E01663" w:rsidP="00E01663">
      <w:pPr>
        <w:rPr>
          <w:lang w:eastAsia="zh-CN"/>
        </w:rPr>
      </w:pPr>
    </w:p>
    <w:p w:rsidR="008869D7" w:rsidRDefault="008869D7" w:rsidP="008869D7">
      <w:pPr>
        <w:pStyle w:val="Titre1"/>
      </w:pPr>
      <w:r>
        <w:t>SG-RFC 201</w:t>
      </w:r>
      <w:r>
        <w:t>9</w:t>
      </w:r>
      <w:r>
        <w:t xml:space="preserve"> Work Plan</w:t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8869D7" w:rsidRPr="00CB2251" w:rsidTr="00A252CE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9D7" w:rsidRPr="00CB2251" w:rsidTr="00A252CE">
        <w:trPr>
          <w:trHeight w:val="993"/>
        </w:trPr>
        <w:tc>
          <w:tcPr>
            <w:tcW w:w="19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95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63"/>
              <w:gridCol w:w="5772"/>
            </w:tblGrid>
            <w:tr w:rsidR="008869D7" w:rsidRPr="00CB2251" w:rsidTr="00A252CE">
              <w:trPr>
                <w:trHeight w:val="255"/>
              </w:trPr>
              <w:tc>
                <w:tcPr>
                  <w:tcW w:w="949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8869D7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Tues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day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  <w:r w:rsidRPr="00CF208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March 2019</w:t>
                  </w:r>
                </w:p>
              </w:tc>
            </w:tr>
            <w:tr w:rsidR="008869D7" w:rsidRPr="00CB2251" w:rsidTr="00A252CE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36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Registration</w:t>
                  </w:r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0 Doc  01.2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Welcome, Opening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approval of the agenda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Working Arrangements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1)</w:t>
                  </w:r>
                </w:p>
              </w:tc>
            </w:tr>
            <w:tr w:rsidR="008869D7" w:rsidRPr="00CB2251" w:rsidTr="00DC5EFC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8869D7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DC5EFC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DC5EFC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 xx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WMO progress and previous actions (AI 2.1, 2.2)</w:t>
                  </w:r>
                </w:p>
                <w:p w:rsidR="00CC0456" w:rsidRPr="00CB2251" w:rsidRDefault="00CC0456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04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Review of EC-70 Decisions and Preparation for Cg-18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5)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12:3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14:0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15:15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8869D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xx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Preliminary draft WMO positions. (AI 3.1)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15:15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15:45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17:15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Preliminary draft WMO positions. (AI 3.1) - continued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17:15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of day 1</w:t>
                  </w:r>
                </w:p>
              </w:tc>
            </w:tr>
          </w:tbl>
          <w:p w:rsidR="008869D7" w:rsidRPr="00CB2251" w:rsidRDefault="008869D7" w:rsidP="00A252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2251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</w:tr>
    </w:tbl>
    <w:p w:rsidR="008869D7" w:rsidRDefault="008869D7" w:rsidP="008869D7"/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8869D7" w:rsidRPr="00CB2251" w:rsidTr="00A252CE">
        <w:trPr>
          <w:trHeight w:val="270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044"/>
              <w:gridCol w:w="1418"/>
              <w:gridCol w:w="81"/>
              <w:gridCol w:w="5689"/>
            </w:tblGrid>
            <w:tr w:rsidR="008869D7" w:rsidRPr="00CB2251" w:rsidTr="00A252CE">
              <w:trPr>
                <w:trHeight w:val="270"/>
              </w:trPr>
              <w:tc>
                <w:tcPr>
                  <w:tcW w:w="9412" w:type="dxa"/>
                  <w:gridSpan w:val="5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Wednes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day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  <w:r w:rsidRPr="00CF208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March 2019</w:t>
                  </w:r>
                </w:p>
              </w:tc>
            </w:tr>
            <w:tr w:rsidR="008869D7" w:rsidRPr="00CB2251" w:rsidTr="00A252CE">
              <w:trPr>
                <w:trHeight w:val="525"/>
              </w:trPr>
              <w:tc>
                <w:tcPr>
                  <w:tcW w:w="222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Documents</w:t>
                  </w:r>
                </w:p>
              </w:tc>
              <w:tc>
                <w:tcPr>
                  <w:tcW w:w="577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8869D7" w:rsidRPr="00CB2251" w:rsidTr="005E6199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5E6199" w:rsidP="005E619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  <w:r w:rsidR="008869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8869D7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0:3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236DD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E6199" w:rsidRDefault="008869D7" w:rsidP="005E6199">
                  <w:pPr>
                    <w:spacing w:befor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Coordination with other organizations (AI 2.4)</w:t>
                  </w:r>
                  <w:r w:rsidR="005E6199"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8869D7" w:rsidRPr="00CB2251" w:rsidRDefault="005E6199" w:rsidP="005E6199">
                  <w:pPr>
                    <w:spacing w:befor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Applications in the meteorological aids service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4.1)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</w:t>
                  </w:r>
                  <w:r w:rsidR="008869D7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</w:t>
                  </w:r>
                  <w:r w:rsidR="008869D7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</w:t>
                  </w:r>
                  <w:r w:rsidR="008869D7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236DD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5E6199" w:rsidRDefault="005E6199" w:rsidP="00A252CE">
                  <w:pPr>
                    <w:spacing w:before="1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Issues related to weather radars and wind-profiler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radars (AI 4.4)</w:t>
                  </w:r>
                </w:p>
                <w:p w:rsidR="008869D7" w:rsidRPr="00CB2251" w:rsidRDefault="005E6199" w:rsidP="00A252CE">
                  <w:pPr>
                    <w:spacing w:before="1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Applications in the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METSAT </w:t>
                  </w: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service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EESS</w:t>
                  </w: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4.2 and 4.3)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 w:rsidR="005E619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14:00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5E6199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199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14:00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199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5E6199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5E6199" w:rsidRPr="007E1275" w:rsidRDefault="005E6199" w:rsidP="005E619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Visit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Meteo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-France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facility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04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188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of day 2</w:t>
                  </w:r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869D7" w:rsidRDefault="008869D7" w:rsidP="008869D7">
      <w:r>
        <w:br w:type="page"/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8869D7" w:rsidRPr="00CB2251" w:rsidTr="00A252CE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8869D7" w:rsidRPr="00CB2251" w:rsidTr="00A252CE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8869D7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Thursday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  <w:r w:rsidRPr="00CF208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March 2019</w:t>
                  </w:r>
                </w:p>
              </w:tc>
            </w:tr>
            <w:tr w:rsidR="008869D7" w:rsidRPr="00CB2251" w:rsidTr="00A252CE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5E619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0:3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5E619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xx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E6199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Issues related to “Space Weather” (AI 4.5)</w:t>
                  </w:r>
                </w:p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Other radio-frequency spectrum issues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4.6)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</w:t>
                  </w:r>
                  <w:r w:rsidR="008869D7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</w:t>
                  </w:r>
                  <w:r w:rsidR="008869D7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</w:t>
                  </w:r>
                  <w:r w:rsidR="008869D7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236DD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xx</w:t>
                  </w:r>
                  <w:r w:rsidR="008869D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236DD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Preliminary draft WMO positions. (AI 3.1) - continued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869D7" w:rsidRPr="00CB2251" w:rsidRDefault="008869D7" w:rsidP="00236DDA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 w:rsidR="00236DD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r w:rsidR="00236DD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4:0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36D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Default="00236DD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Preliminary draft WMO positions. (AI 3.1) </w:t>
                  </w:r>
                  <w:r w:rsidR="00CC04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continued</w:t>
                  </w:r>
                </w:p>
                <w:p w:rsidR="00CC0456" w:rsidRDefault="00CC0456" w:rsidP="00A252CE">
                  <w:r w:rsidRPr="00CC04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Further activities (list of actions, next meetings, etc.)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6)</w:t>
                  </w:r>
                </w:p>
                <w:p w:rsidR="00CC0456" w:rsidRDefault="00CC0456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04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Any other Business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(7)</w:t>
                  </w:r>
                </w:p>
                <w:p w:rsidR="00CC0456" w:rsidRPr="00CB2251" w:rsidRDefault="00CC0456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Closure of the meeting</w:t>
                  </w:r>
                  <w:bookmarkStart w:id="0" w:name="_GoBack"/>
                  <w:bookmarkEnd w:id="0"/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32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End of day </w:t>
                  </w: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1663" w:rsidRPr="00E01663" w:rsidRDefault="00E01663" w:rsidP="00E01663">
      <w:pPr>
        <w:rPr>
          <w:lang w:eastAsia="zh-CN"/>
        </w:rPr>
      </w:pPr>
    </w:p>
    <w:sectPr w:rsidR="00E01663" w:rsidRPr="00E01663" w:rsidSect="00550D38">
      <w:headerReference w:type="default" r:id="rId9"/>
      <w:headerReference w:type="first" r:id="rId10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E85" w:rsidRDefault="00D06E85">
      <w:r>
        <w:separator/>
      </w:r>
    </w:p>
    <w:p w:rsidR="00D06E85" w:rsidRDefault="00D06E85"/>
  </w:endnote>
  <w:endnote w:type="continuationSeparator" w:id="0">
    <w:p w:rsidR="00D06E85" w:rsidRDefault="00D06E85">
      <w:r>
        <w:continuationSeparator/>
      </w:r>
    </w:p>
    <w:p w:rsidR="00D06E85" w:rsidRDefault="00D06E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E85" w:rsidRDefault="00D06E85">
      <w:r>
        <w:separator/>
      </w:r>
    </w:p>
    <w:p w:rsidR="00D06E85" w:rsidRDefault="00D06E85"/>
  </w:footnote>
  <w:footnote w:type="continuationSeparator" w:id="0">
    <w:p w:rsidR="00D06E85" w:rsidRDefault="00D06E85">
      <w:r>
        <w:continuationSeparator/>
      </w:r>
    </w:p>
    <w:p w:rsidR="00D06E85" w:rsidRDefault="00D06E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82D" w:rsidRPr="00C10690" w:rsidRDefault="00C8482D" w:rsidP="00E01663">
    <w:pPr>
      <w:pStyle w:val="En-tte"/>
      <w:pBdr>
        <w:bottom w:val="single" w:sz="4" w:space="1" w:color="auto"/>
      </w:pBdr>
      <w:rPr>
        <w:rStyle w:val="Numrodepage"/>
        <w:lang w:val="en-GB"/>
      </w:rPr>
    </w:pPr>
    <w:r>
      <w:rPr>
        <w:bCs/>
        <w:lang w:val="fr-CH" w:eastAsia="zh-CN"/>
      </w:rPr>
      <w:t>SG-RFC-201</w:t>
    </w:r>
    <w:r w:rsidR="00E01663">
      <w:rPr>
        <w:bCs/>
        <w:lang w:val="fr-CH" w:eastAsia="zh-CN"/>
      </w:rPr>
      <w:t>9</w:t>
    </w:r>
    <w:r>
      <w:rPr>
        <w:bCs/>
        <w:lang w:val="fr-CH" w:eastAsia="zh-CN"/>
      </w:rPr>
      <w:t>/</w:t>
    </w:r>
    <w:r w:rsidR="00260CCF">
      <w:rPr>
        <w:bCs/>
        <w:lang w:val="fr-CH" w:eastAsia="zh-CN"/>
      </w:rPr>
      <w:t xml:space="preserve"> </w:t>
    </w:r>
    <w:r w:rsidR="00260CCF" w:rsidRPr="00260CCF">
      <w:rPr>
        <w:bCs/>
        <w:highlight w:val="yellow"/>
        <w:lang w:val="fr-CH" w:eastAsia="zh-CN"/>
      </w:rPr>
      <w:t xml:space="preserve">Item </w:t>
    </w:r>
    <w:r w:rsidR="00E01663">
      <w:rPr>
        <w:bCs/>
        <w:lang w:val="fr-CH" w:eastAsia="zh-CN"/>
      </w:rPr>
      <w:t>1.2</w:t>
    </w:r>
    <w:r w:rsidRPr="00C10690">
      <w:rPr>
        <w:lang w:val="en-GB"/>
      </w:rPr>
      <w:t>, p</w:t>
    </w:r>
    <w:r>
      <w:rPr>
        <w:rStyle w:val="Numrodepage"/>
      </w:rPr>
      <w:fldChar w:fldCharType="begin"/>
    </w:r>
    <w:r w:rsidRPr="00C10690">
      <w:rPr>
        <w:rStyle w:val="Numrodepage"/>
        <w:lang w:val="en-GB"/>
      </w:rPr>
      <w:instrText xml:space="preserve"> PAGE </w:instrText>
    </w:r>
    <w:r>
      <w:rPr>
        <w:rStyle w:val="Numrodepage"/>
      </w:rPr>
      <w:fldChar w:fldCharType="separate"/>
    </w:r>
    <w:r w:rsidR="00CC0456">
      <w:rPr>
        <w:rStyle w:val="Numrodepage"/>
        <w:noProof/>
        <w:lang w:val="en-GB"/>
      </w:rPr>
      <w:t>2</w:t>
    </w:r>
    <w:r>
      <w:rPr>
        <w:rStyle w:val="Numrodepage"/>
      </w:rPr>
      <w:fldChar w:fldCharType="end"/>
    </w:r>
  </w:p>
  <w:p w:rsidR="00C8482D" w:rsidRDefault="00C8482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E9" w:rsidRPr="00813827" w:rsidRDefault="005359E9" w:rsidP="00813827">
    <w:pPr>
      <w:pStyle w:val="En-tte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10F64"/>
    <w:multiLevelType w:val="hybridMultilevel"/>
    <w:tmpl w:val="44A86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4"/>
  </w:num>
  <w:num w:numId="4">
    <w:abstractNumId w:val="31"/>
  </w:num>
  <w:num w:numId="5">
    <w:abstractNumId w:val="14"/>
  </w:num>
  <w:num w:numId="6">
    <w:abstractNumId w:val="22"/>
  </w:num>
  <w:num w:numId="7">
    <w:abstractNumId w:val="15"/>
  </w:num>
  <w:num w:numId="8">
    <w:abstractNumId w:val="26"/>
  </w:num>
  <w:num w:numId="9">
    <w:abstractNumId w:val="20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35"/>
  </w:num>
  <w:num w:numId="15">
    <w:abstractNumId w:val="16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3"/>
  </w:num>
  <w:num w:numId="35">
    <w:abstractNumId w:val="27"/>
  </w:num>
  <w:num w:numId="36">
    <w:abstractNumId w:val="28"/>
  </w:num>
  <w:num w:numId="37">
    <w:abstractNumId w:val="36"/>
  </w:num>
  <w:num w:numId="38">
    <w:abstractNumId w:val="18"/>
  </w:num>
  <w:num w:numId="39">
    <w:abstractNumId w:val="12"/>
  </w:num>
  <w:num w:numId="40">
    <w:abstractNumId w:val="32"/>
  </w:num>
  <w:num w:numId="41">
    <w:abstractNumId w:val="37"/>
  </w:num>
  <w:num w:numId="42">
    <w:abstractNumId w:val="13"/>
  </w:num>
  <w:num w:numId="43">
    <w:abstractNumId w:val="27"/>
  </w:num>
  <w:num w:numId="44">
    <w:abstractNumId w:val="18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663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36DDA"/>
    <w:rsid w:val="00245849"/>
    <w:rsid w:val="00245D75"/>
    <w:rsid w:val="00251C3F"/>
    <w:rsid w:val="00260CC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E6199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13827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869D7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15501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405C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0456"/>
    <w:rsid w:val="00CC23C9"/>
    <w:rsid w:val="00CD47BE"/>
    <w:rsid w:val="00CF550C"/>
    <w:rsid w:val="00D01387"/>
    <w:rsid w:val="00D02FA8"/>
    <w:rsid w:val="00D06E85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01663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23F53"/>
  <w15:docId w15:val="{20F2ED38-43F0-44EC-AC2E-CB205029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Titre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Titre2">
    <w:name w:val="heading 2"/>
    <w:basedOn w:val="Normal"/>
    <w:next w:val="Normal"/>
    <w:link w:val="Titre2C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Titre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Titre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Titre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Titre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Titre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Titre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Titre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Normalcentr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Lienhypertexte">
    <w:name w:val="Hyperlink"/>
    <w:rsid w:val="008A71EB"/>
    <w:rPr>
      <w:color w:val="0000FF"/>
      <w:u w:val="single"/>
    </w:rPr>
  </w:style>
  <w:style w:type="character" w:styleId="Numrodepage">
    <w:name w:val="page number"/>
    <w:basedOn w:val="Policepardfaut"/>
    <w:rsid w:val="008A71EB"/>
  </w:style>
  <w:style w:type="paragraph" w:styleId="TM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Titre2Car">
    <w:name w:val="Titre 2 Car"/>
    <w:link w:val="Titre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Pieddepage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Textedebulles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Explorateurdedocuments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M3">
    <w:name w:val="toc 3"/>
    <w:basedOn w:val="BodyText"/>
    <w:next w:val="BodyText"/>
    <w:autoRedefine/>
    <w:semiHidden/>
    <w:rsid w:val="00E91F0F"/>
    <w:pPr>
      <w:ind w:left="400"/>
    </w:pPr>
  </w:style>
  <w:style w:type="paragraph" w:styleId="TM1">
    <w:name w:val="toc 1"/>
    <w:basedOn w:val="BodyText"/>
    <w:next w:val="BodyText"/>
    <w:autoRedefine/>
    <w:uiPriority w:val="39"/>
    <w:rsid w:val="00E91F0F"/>
  </w:style>
  <w:style w:type="paragraph" w:styleId="TM2">
    <w:name w:val="toc 2"/>
    <w:basedOn w:val="BodyText"/>
    <w:next w:val="BodyText"/>
    <w:autoRedefine/>
    <w:semiHidden/>
    <w:rsid w:val="00E91F0F"/>
    <w:pPr>
      <w:ind w:left="200"/>
    </w:pPr>
  </w:style>
  <w:style w:type="character" w:styleId="Lienhypertextesuivivisit">
    <w:name w:val="FollowedHyperlink"/>
    <w:rsid w:val="00631715"/>
    <w:rPr>
      <w:color w:val="606420"/>
      <w:u w:val="single"/>
    </w:rPr>
  </w:style>
  <w:style w:type="paragraph" w:styleId="Corpsdetexte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ucuneliste"/>
    <w:rsid w:val="00413EDA"/>
    <w:pPr>
      <w:numPr>
        <w:numId w:val="37"/>
      </w:numPr>
    </w:pPr>
  </w:style>
  <w:style w:type="character" w:customStyle="1" w:styleId="CorpsdetexteCar">
    <w:name w:val="Corps de texte Car"/>
    <w:link w:val="Corpsdetexte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Corpsdetexte">
    <w:name w:val="Body Text"/>
    <w:basedOn w:val="Normal"/>
    <w:link w:val="CorpsdetexteC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Appelnotedebasdep">
    <w:name w:val="footnote reference"/>
    <w:semiHidden/>
    <w:rsid w:val="003B7252"/>
    <w:rPr>
      <w:vertAlign w:val="superscript"/>
    </w:rPr>
  </w:style>
  <w:style w:type="paragraph" w:styleId="Notedebasdepage">
    <w:name w:val="footnote text"/>
    <w:basedOn w:val="Normal"/>
    <w:semiHidden/>
    <w:rsid w:val="00A45F94"/>
    <w:rPr>
      <w:sz w:val="20"/>
    </w:rPr>
  </w:style>
  <w:style w:type="paragraph" w:styleId="Paragraphedeliste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Lgende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Policepardfau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Policepardfau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Titre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Titre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M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M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M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Grilledutableau">
    <w:name w:val="Table Grid"/>
    <w:basedOn w:val="TableauNormal"/>
    <w:rsid w:val="00E01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%20DT\Downloads%20C\SG-RFC-2019-Admin01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BA782-0C11-418C-909A-D6DC120D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SG-RFC-2019-Admin01-Template.dotx</Template>
  <TotalTime>22</TotalTime>
  <Pages>2</Pages>
  <Words>274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1778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Eric Allaix</cp:lastModifiedBy>
  <cp:revision>4</cp:revision>
  <cp:lastPrinted>2012-03-15T15:21:00Z</cp:lastPrinted>
  <dcterms:created xsi:type="dcterms:W3CDTF">2019-02-26T08:19:00Z</dcterms:created>
  <dcterms:modified xsi:type="dcterms:W3CDTF">2019-02-26T08:46:00Z</dcterms:modified>
</cp:coreProperties>
</file>