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65750" w:rsidP="00F8649F">
      <w:pPr>
        <w:pStyle w:val="Heading1"/>
      </w:pPr>
      <w:r>
        <w:t>Draft Agenda</w:t>
      </w:r>
    </w:p>
    <w:p w:rsidR="00F8649F" w:rsidRDefault="00F65750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Opening</w:t>
      </w:r>
    </w:p>
    <w:p w:rsidR="00F8649F" w:rsidRDefault="00F65750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Wecome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introductions</w:t>
      </w:r>
    </w:p>
    <w:p w:rsidR="00F65750" w:rsidRDefault="00F65750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Agenda approval</w:t>
      </w:r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65750">
        <w:rPr>
          <w:rFonts w:ascii="Times New Roman" w:hAnsi="Times New Roman" w:cs="Times New Roman"/>
          <w:sz w:val="24"/>
          <w:szCs w:val="24"/>
        </w:rPr>
        <w:t>Meeting arrangements</w:t>
      </w:r>
    </w:p>
    <w:p w:rsidR="00F65750" w:rsidRDefault="00F65750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</w:t>
      </w:r>
      <w:proofErr w:type="spellStart"/>
      <w:r>
        <w:rPr>
          <w:rFonts w:ascii="Times New Roman" w:hAnsi="Times New Roman" w:cs="Times New Roman"/>
          <w:sz w:val="24"/>
          <w:szCs w:val="24"/>
        </w:rPr>
        <w:t>AvXML</w:t>
      </w:r>
      <w:proofErr w:type="spellEnd"/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IWXXM3.0</w:t>
      </w:r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Issues and future development</w:t>
      </w:r>
    </w:p>
    <w:p w:rsidR="00F65750" w:rsidRDefault="00F65750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TT-MDS</w:t>
      </w:r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 profiles and guidance to improve discovery</w:t>
      </w:r>
    </w:p>
    <w:p w:rsidR="00F65750" w:rsidRDefault="00F65750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TT-MDG</w:t>
      </w:r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Guidance on WIS metadata</w:t>
      </w:r>
    </w:p>
    <w:p w:rsidR="00F65750" w:rsidRDefault="00F65750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TT-WMDR</w:t>
      </w:r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 from TT-WMD and WMDR 1.0</w:t>
      </w:r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Evoluti</w:t>
      </w:r>
      <w:r w:rsidR="0040348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 and working practice</w:t>
      </w:r>
    </w:p>
    <w:p w:rsidR="00F65750" w:rsidRDefault="00F65750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WMO Codes Registry</w:t>
      </w:r>
    </w:p>
    <w:p w:rsidR="00F233B2" w:rsidRDefault="00F233B2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netCDF</w:t>
      </w:r>
      <w:proofErr w:type="spellEnd"/>
      <w:r>
        <w:rPr>
          <w:rFonts w:ascii="Times New Roman" w:hAnsi="Times New Roman" w:cs="Times New Roman"/>
          <w:sz w:val="24"/>
          <w:szCs w:val="24"/>
        </w:rPr>
        <w:t>-CF data formats</w:t>
      </w:r>
    </w:p>
    <w:p w:rsidR="00F65750" w:rsidRDefault="00F65750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Parallel sessions</w:t>
      </w:r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</w:t>
      </w:r>
      <w:proofErr w:type="spellStart"/>
      <w:r>
        <w:rPr>
          <w:rFonts w:ascii="Times New Roman" w:hAnsi="Times New Roman" w:cs="Times New Roman"/>
          <w:sz w:val="24"/>
          <w:szCs w:val="24"/>
        </w:rPr>
        <w:t>AvXML</w:t>
      </w:r>
      <w:proofErr w:type="spellEnd"/>
    </w:p>
    <w:p w:rsidR="00F65750" w:rsidRDefault="00F65750" w:rsidP="00F6575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issues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workplan</w:t>
      </w:r>
      <w:proofErr w:type="spellEnd"/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TT-MDS + TT-MDG</w:t>
      </w:r>
      <w:bookmarkStart w:id="0" w:name="_GoBack"/>
      <w:bookmarkEnd w:id="0"/>
    </w:p>
    <w:p w:rsidR="00F65750" w:rsidRDefault="00F65750" w:rsidP="00F6575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Alingment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WIS 2.0</w:t>
      </w:r>
    </w:p>
    <w:p w:rsidR="00F65750" w:rsidRDefault="00F65750" w:rsidP="00F6575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Workplan</w:t>
      </w:r>
      <w:proofErr w:type="spellEnd"/>
    </w:p>
    <w:p w:rsidR="00F65750" w:rsidRDefault="00F65750" w:rsidP="00F6575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TT-WMDR</w:t>
      </w:r>
    </w:p>
    <w:p w:rsidR="00F65750" w:rsidRDefault="00F65750" w:rsidP="00F6575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Workplan</w:t>
      </w:r>
      <w:proofErr w:type="spellEnd"/>
    </w:p>
    <w:p w:rsidR="00F65750" w:rsidRDefault="00F65750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Plenary session</w:t>
      </w:r>
    </w:p>
    <w:p w:rsidR="00D54EAC" w:rsidRDefault="00D54EAC" w:rsidP="00F657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Composition of the task teams</w:t>
      </w:r>
    </w:p>
    <w:p w:rsidR="00D54EAC" w:rsidRDefault="00D54EAC" w:rsidP="00D54EAC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D54EAC">
        <w:rPr>
          <w:rFonts w:ascii="Times New Roman" w:hAnsi="Times New Roman" w:cs="Times New Roman"/>
          <w:sz w:val="24"/>
          <w:szCs w:val="24"/>
        </w:rPr>
        <w:t>Any other business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D54EAC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F77" w:rsidRDefault="00BF3F77" w:rsidP="00BA350D">
      <w:pPr>
        <w:spacing w:after="0" w:line="240" w:lineRule="auto"/>
      </w:pPr>
      <w:r>
        <w:separator/>
      </w:r>
    </w:p>
  </w:endnote>
  <w:endnote w:type="continuationSeparator" w:id="0">
    <w:p w:rsidR="00BF3F77" w:rsidRDefault="00BF3F7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F77" w:rsidRDefault="00BF3F77" w:rsidP="00BA350D">
      <w:pPr>
        <w:spacing w:after="0" w:line="240" w:lineRule="auto"/>
      </w:pPr>
      <w:r>
        <w:separator/>
      </w:r>
    </w:p>
  </w:footnote>
  <w:footnote w:type="continuationSeparator" w:id="0">
    <w:p w:rsidR="00BF3F77" w:rsidRDefault="00BF3F7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D54EAC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0896389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F0C8B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Inter</w:t>
          </w:r>
          <w:r w:rsidRPr="00BF3F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 xml:space="preserve">-Program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Data Representation Development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IPET-DD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Zagreb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Croatia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18-20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F65750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65750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9D716E" w:rsidRDefault="005F0C8B" w:rsidP="00F6575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IPET-DD-1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F657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65750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20.12.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F77"/>
    <w:rsid w:val="000E62F7"/>
    <w:rsid w:val="0013270C"/>
    <w:rsid w:val="001A7EB8"/>
    <w:rsid w:val="00302A95"/>
    <w:rsid w:val="00382768"/>
    <w:rsid w:val="00393854"/>
    <w:rsid w:val="00403486"/>
    <w:rsid w:val="00442DB1"/>
    <w:rsid w:val="00456F30"/>
    <w:rsid w:val="004C627B"/>
    <w:rsid w:val="00511FE7"/>
    <w:rsid w:val="005F0C8B"/>
    <w:rsid w:val="0067003E"/>
    <w:rsid w:val="00711EBB"/>
    <w:rsid w:val="00785D7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BF3F77"/>
    <w:rsid w:val="00C5333A"/>
    <w:rsid w:val="00C60717"/>
    <w:rsid w:val="00CB6D6D"/>
    <w:rsid w:val="00CF7953"/>
    <w:rsid w:val="00D54EAC"/>
    <w:rsid w:val="00D55749"/>
    <w:rsid w:val="00DE45A1"/>
    <w:rsid w:val="00E212B8"/>
    <w:rsid w:val="00F233B2"/>
    <w:rsid w:val="00F65750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Documents\IPET-DD\IPET-DD-1\IPET-DD-1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B060B-1412-44C8-84C2-89C60D9F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IPET-DD-1-AI(xx)-template</Template>
  <TotalTime>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2</cp:revision>
  <dcterms:created xsi:type="dcterms:W3CDTF">2019-01-14T08:38:00Z</dcterms:created>
  <dcterms:modified xsi:type="dcterms:W3CDTF">2019-01-14T08:38:00Z</dcterms:modified>
</cp:coreProperties>
</file>