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bookmarkStart w:id="0" w:name="_GoBack"/>
      <w:bookmarkEnd w:id="0"/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3DF" w:rsidRDefault="008E13DF" w:rsidP="00BA350D">
      <w:pPr>
        <w:spacing w:after="0" w:line="240" w:lineRule="auto"/>
      </w:pPr>
      <w:r>
        <w:separator/>
      </w:r>
    </w:p>
  </w:endnote>
  <w:endnote w:type="continuationSeparator" w:id="0">
    <w:p w:rsidR="008E13DF" w:rsidRDefault="008E13D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3DF" w:rsidRDefault="008E13DF" w:rsidP="00BA350D">
      <w:pPr>
        <w:spacing w:after="0" w:line="240" w:lineRule="auto"/>
      </w:pPr>
      <w:r>
        <w:separator/>
      </w:r>
    </w:p>
  </w:footnote>
  <w:footnote w:type="continuationSeparator" w:id="0">
    <w:p w:rsidR="008E13DF" w:rsidRDefault="008E13D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50B5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829198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Centres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8E13DF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3DF"/>
    <w:rsid w:val="000E62F7"/>
    <w:rsid w:val="0013270C"/>
    <w:rsid w:val="001A7EB8"/>
    <w:rsid w:val="002839BD"/>
    <w:rsid w:val="00302A95"/>
    <w:rsid w:val="00382768"/>
    <w:rsid w:val="00393854"/>
    <w:rsid w:val="00456F30"/>
    <w:rsid w:val="00467EBD"/>
    <w:rsid w:val="004C627B"/>
    <w:rsid w:val="00511FE7"/>
    <w:rsid w:val="0067003E"/>
    <w:rsid w:val="00711EBB"/>
    <w:rsid w:val="00785D74"/>
    <w:rsid w:val="008C157E"/>
    <w:rsid w:val="008E13DF"/>
    <w:rsid w:val="0094789B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E50B5C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E6A6B-09AF-4849-AEF0-25C42810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TT-eWIS2018 AI(xx)r0-Template.dotx</Template>
  <TotalTime>1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David Thomas</dc:creator>
  <cp:lastModifiedBy>David Thomas</cp:lastModifiedBy>
  <cp:revision>2</cp:revision>
  <dcterms:created xsi:type="dcterms:W3CDTF">2019-01-06T14:00:00Z</dcterms:created>
  <dcterms:modified xsi:type="dcterms:W3CDTF">2019-01-06T14:00:00Z</dcterms:modified>
</cp:coreProperties>
</file>