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Etc</w:t>
      </w:r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F8649F" w:rsidRDefault="00F8649F" w:rsidP="0083420B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273" w:rsidRDefault="00392273" w:rsidP="00BA350D">
      <w:pPr>
        <w:spacing w:after="0" w:line="240" w:lineRule="auto"/>
      </w:pPr>
      <w:r>
        <w:separator/>
      </w:r>
    </w:p>
  </w:endnote>
  <w:endnote w:type="continuationSeparator" w:id="0">
    <w:p w:rsidR="00392273" w:rsidRDefault="00392273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273" w:rsidRDefault="0039227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273" w:rsidRDefault="0039227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273" w:rsidRDefault="0039227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273" w:rsidRDefault="00392273" w:rsidP="00BA350D">
      <w:pPr>
        <w:spacing w:after="0" w:line="240" w:lineRule="auto"/>
      </w:pPr>
      <w:r>
        <w:separator/>
      </w:r>
    </w:p>
  </w:footnote>
  <w:footnote w:type="continuationSeparator" w:id="0">
    <w:p w:rsidR="00392273" w:rsidRDefault="00392273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273" w:rsidRDefault="0039227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83420B">
    <w:pPr>
      <w:pStyle w:val="Header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08993184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F634F8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F634F8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Communication Techniques and Systems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735DAF">
            <w:t xml:space="preserve"> </w:t>
          </w:r>
          <w:r w:rsidR="00735DAF" w:rsidRPr="00735DAF">
            <w:rPr>
              <w:rFonts w:ascii="Times New Roman" w:hAnsi="Times New Roman" w:cs="Times New Roman"/>
              <w:b/>
              <w:sz w:val="28"/>
              <w:szCs w:val="20"/>
            </w:rPr>
            <w:t xml:space="preserve">Buenos Aires, Argentina 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735DAF">
            <w:t xml:space="preserve"> </w:t>
          </w:r>
          <w:r w:rsidR="00735DAF" w:rsidRPr="00735DAF">
            <w:rPr>
              <w:rFonts w:ascii="Times New Roman" w:hAnsi="Times New Roman" w:cs="Times New Roman"/>
              <w:b/>
              <w:sz w:val="28"/>
              <w:szCs w:val="20"/>
            </w:rPr>
            <w:t>11-15 February 2019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0E62F7" w:rsidRDefault="00BA350D" w:rsidP="0039227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 w:rsidR="000E62F7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CTS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392273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9</w:t>
          </w:r>
          <w:bookmarkStart w:id="1" w:name="_GoBack"/>
          <w:bookmarkEnd w:id="1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r w:rsidR="00735DAF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AI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r w:rsidR="00735DAF" w:rsidRPr="000E62F7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 xml:space="preserve"> X</w:t>
          </w:r>
          <w:r w:rsidR="00735DA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>.</w:t>
          </w:r>
          <w:r w:rsidR="00735DAF" w:rsidRPr="000E62F7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>X</w:t>
          </w:r>
          <w:r w:rsidR="00735DAF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.X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F8649F" w:rsidP="00735DA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735DA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273"/>
    <w:rsid w:val="000E62F7"/>
    <w:rsid w:val="0013270C"/>
    <w:rsid w:val="001A7EB8"/>
    <w:rsid w:val="00302A95"/>
    <w:rsid w:val="00382768"/>
    <w:rsid w:val="00392273"/>
    <w:rsid w:val="00393854"/>
    <w:rsid w:val="004222FC"/>
    <w:rsid w:val="00456F30"/>
    <w:rsid w:val="00511FE7"/>
    <w:rsid w:val="0067003E"/>
    <w:rsid w:val="00711EBB"/>
    <w:rsid w:val="00735DAF"/>
    <w:rsid w:val="00785D74"/>
    <w:rsid w:val="0083420B"/>
    <w:rsid w:val="008C157E"/>
    <w:rsid w:val="0094789B"/>
    <w:rsid w:val="00A25CFC"/>
    <w:rsid w:val="00A27A48"/>
    <w:rsid w:val="00B36904"/>
    <w:rsid w:val="00B439DE"/>
    <w:rsid w:val="00B910C4"/>
    <w:rsid w:val="00BA350D"/>
    <w:rsid w:val="00BE65A1"/>
    <w:rsid w:val="00C5333A"/>
    <w:rsid w:val="00CB6D6D"/>
    <w:rsid w:val="00CF7953"/>
    <w:rsid w:val="00D55749"/>
    <w:rsid w:val="00DE45A1"/>
    <w:rsid w:val="00F634F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ET-CTS2019-AI(XX)-template.dotx</Template>
  <TotalTime>2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ET-CTS2019-AI(x.x.x)</vt:lpstr>
    </vt:vector>
  </TitlesOfParts>
  <Company>WMO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ET-CTS2019-AI(x.x.x)</dc:title>
  <dc:subject>Template</dc:subject>
  <dc:creator>David Thomas</dc:creator>
  <cp:lastModifiedBy>David Thomas</cp:lastModifiedBy>
  <cp:revision>1</cp:revision>
  <dcterms:created xsi:type="dcterms:W3CDTF">2019-01-14T16:45:00Z</dcterms:created>
  <dcterms:modified xsi:type="dcterms:W3CDTF">2019-01-14T16:47:00Z</dcterms:modified>
</cp:coreProperties>
</file>