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F8649F" w:rsidP="00F8649F">
      <w:pPr>
        <w:pStyle w:val="Heading1"/>
      </w:pPr>
      <w:r>
        <w:t>Title</w:t>
      </w:r>
    </w:p>
    <w:p w:rsidR="00F8649F" w:rsidRDefault="00F8649F" w:rsidP="00F8649F">
      <w:pPr>
        <w:pStyle w:val="Heading2"/>
      </w:pPr>
      <w:r>
        <w:t>Section name</w:t>
      </w:r>
      <w:bookmarkStart w:id="0" w:name="_GoBack"/>
      <w:bookmarkEnd w:id="0"/>
    </w:p>
    <w:p w:rsidR="00F8649F" w:rsidRPr="00F8649F" w:rsidRDefault="00F8649F" w:rsidP="00F8649F">
      <w:pPr>
        <w:pStyle w:val="Heading3"/>
      </w:pPr>
      <w:r>
        <w:t>Sub section heading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level 1</w:t>
      </w:r>
    </w:p>
    <w:p w:rsidR="00F8649F" w:rsidRDefault="00F8649F" w:rsidP="00F8649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2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3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1A7EB8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Next Para</w:t>
      </w:r>
    </w:p>
    <w:p w:rsidR="00F8649F" w:rsidRPr="00F8649F" w:rsidRDefault="00F8649F" w:rsidP="00F8649F">
      <w:pPr>
        <w:pStyle w:val="Heading2"/>
      </w:pPr>
      <w:r>
        <w:t>Section name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Etc</w:t>
      </w:r>
    </w:p>
    <w:p w:rsidR="00456F30" w:rsidRDefault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pStyle w:val="Heading2"/>
      </w:pPr>
      <w:r>
        <w:t>References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[1] 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Xxx URL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(Date accessed)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[2] 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E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tc</w:t>
      </w:r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456F30" w:rsidP="00A25CFC">
      <w:pPr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Include here suggested text for inclusion in Report, including an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proposed amendments to the Manual or Guide to WIS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Manual on GTS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or guides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]</w:t>
      </w:r>
    </w:p>
    <w:p w:rsidR="00C60717" w:rsidRDefault="00C607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C8B" w:rsidRDefault="005F0C8B" w:rsidP="00BA350D">
      <w:pPr>
        <w:spacing w:after="0" w:line="240" w:lineRule="auto"/>
      </w:pPr>
      <w:r>
        <w:separator/>
      </w:r>
    </w:p>
  </w:endnote>
  <w:endnote w:type="continuationSeparator" w:id="0">
    <w:p w:rsidR="005F0C8B" w:rsidRDefault="005F0C8B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C8B" w:rsidRDefault="005F0C8B" w:rsidP="00BA350D">
      <w:pPr>
        <w:spacing w:after="0" w:line="240" w:lineRule="auto"/>
      </w:pPr>
      <w:r>
        <w:separator/>
      </w:r>
    </w:p>
  </w:footnote>
  <w:footnote w:type="continuationSeparator" w:id="0">
    <w:p w:rsidR="005F0C8B" w:rsidRDefault="005F0C8B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9B722A">
    <w:pPr>
      <w:pStyle w:val="Header"/>
      <w:jc w:val="center"/>
    </w:pPr>
    <w:r>
      <w:t>Agenda Item</w:t>
    </w:r>
    <w:r w:rsidR="0067003E">
      <w:t>.</w:t>
    </w:r>
    <w:r w:rsidR="00F8649F">
      <w:t xml:space="preserve"> </w:t>
    </w:r>
    <w:r w:rsidR="00F8649F" w:rsidRPr="00F8649F">
      <w:rPr>
        <w:highlight w:val="yellow"/>
      </w:rPr>
      <w:t>[</w:t>
    </w:r>
    <w:r w:rsidR="0067003E"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5F0C8B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606817612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5F0C8B" w:rsidP="005F0C8B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Inter</w:t>
          </w:r>
          <w:r>
            <w:rPr>
              <w:rFonts w:ascii="Times New Roman" w:hAnsi="Times New Roman" w:cs="Times New Roman"/>
              <w:b/>
              <w:sz w:val="28"/>
              <w:szCs w:val="20"/>
              <w:lang w:val="fr-CH"/>
            </w:rPr>
            <w:t xml:space="preserve">-Program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Data Representation Development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(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IPET-DD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Zagreb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Croatia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18-20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February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9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F8649F" w:rsidRPr="00F8649F">
            <w:rPr>
              <w:rFonts w:ascii="Times New Roman" w:hAnsi="Times New Roman" w:cs="Times New Roman"/>
              <w:sz w:val="28"/>
              <w:szCs w:val="20"/>
              <w:highlight w:val="yellow"/>
            </w:rPr>
            <w:t>Your name and/or organization</w:t>
          </w:r>
        </w:p>
      </w:tc>
      <w:tc>
        <w:tcPr>
          <w:tcW w:w="3851" w:type="dxa"/>
        </w:tcPr>
        <w:p w:rsidR="00BA350D" w:rsidRPr="009D716E" w:rsidRDefault="005F0C8B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IPET-DD-1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x</w:t>
          </w:r>
          <w:r w:rsidR="009B722A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x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F8649F" w:rsidP="005F0C8B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day Month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5F0C8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C8B"/>
    <w:rsid w:val="000E62F7"/>
    <w:rsid w:val="0013270C"/>
    <w:rsid w:val="001A7EB8"/>
    <w:rsid w:val="00302A95"/>
    <w:rsid w:val="00382768"/>
    <w:rsid w:val="00393854"/>
    <w:rsid w:val="00456F30"/>
    <w:rsid w:val="004C627B"/>
    <w:rsid w:val="00511FE7"/>
    <w:rsid w:val="005F0C8B"/>
    <w:rsid w:val="0067003E"/>
    <w:rsid w:val="00711EBB"/>
    <w:rsid w:val="00785D74"/>
    <w:rsid w:val="008C157E"/>
    <w:rsid w:val="0094789B"/>
    <w:rsid w:val="009B722A"/>
    <w:rsid w:val="009C3DE0"/>
    <w:rsid w:val="009D716E"/>
    <w:rsid w:val="00A25CFC"/>
    <w:rsid w:val="00A27A48"/>
    <w:rsid w:val="00B36904"/>
    <w:rsid w:val="00B439DE"/>
    <w:rsid w:val="00BA350D"/>
    <w:rsid w:val="00C5333A"/>
    <w:rsid w:val="00C60717"/>
    <w:rsid w:val="00CB6D6D"/>
    <w:rsid w:val="00CF7953"/>
    <w:rsid w:val="00D55749"/>
    <w:rsid w:val="00DE45A1"/>
    <w:rsid w:val="00E212B8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6267C-E138-4F4D-B8E9-5520C0473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IPET-DD-1-AI(xx)-template</Template>
  <TotalTime>3</TotalTime>
  <Pages>2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TT-GISC2018</vt:lpstr>
    </vt:vector>
  </TitlesOfParts>
  <Company>WMO</Company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Enrico Fucile</dc:creator>
  <cp:lastModifiedBy>Enrico Fucile</cp:lastModifiedBy>
  <cp:revision>1</cp:revision>
  <dcterms:created xsi:type="dcterms:W3CDTF">2018-12-20T12:24:00Z</dcterms:created>
  <dcterms:modified xsi:type="dcterms:W3CDTF">2018-12-20T12:27:00Z</dcterms:modified>
</cp:coreProperties>
</file>