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bookmarkStart w:id="0" w:name="_GoBack"/>
      <w:bookmarkEnd w:id="0"/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816" w:rsidRDefault="00997816" w:rsidP="00BA350D">
      <w:pPr>
        <w:spacing w:after="0" w:line="240" w:lineRule="auto"/>
      </w:pPr>
      <w:r>
        <w:separator/>
      </w:r>
    </w:p>
  </w:endnote>
  <w:endnote w:type="continuationSeparator" w:id="0">
    <w:p w:rsidR="00997816" w:rsidRDefault="0099781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816" w:rsidRDefault="00997816" w:rsidP="00BA350D">
      <w:pPr>
        <w:spacing w:after="0" w:line="240" w:lineRule="auto"/>
      </w:pPr>
      <w:r>
        <w:separator/>
      </w:r>
    </w:p>
  </w:footnote>
  <w:footnote w:type="continuationSeparator" w:id="0">
    <w:p w:rsidR="00997816" w:rsidRDefault="0099781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2F54DD">
    <w:pPr>
      <w:pStyle w:val="Header"/>
      <w:jc w:val="center"/>
    </w:pPr>
    <w:r>
      <w:t>Agenda</w:t>
    </w:r>
    <w:r w:rsidR="0067003E">
      <w:t xml:space="preserve"> No.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9995727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2F54DD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 Audit and Certification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CA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Wellington</w:t>
          </w:r>
          <w:r w:rsidR="009D716E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New Zealand.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01-04 October 2018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C60717" w:rsidP="009C3DE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 w:rsid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CA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4DD"/>
    <w:rsid w:val="000E62F7"/>
    <w:rsid w:val="0013270C"/>
    <w:rsid w:val="001A7EB8"/>
    <w:rsid w:val="002839BD"/>
    <w:rsid w:val="002F54DD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97816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44DC1-7358-4968-ABE1-AD4C6C9A0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ET-CAC2018-AI(xx)-template.dotx</Template>
  <TotalTime>1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ET-CAC2018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ET-CAC2018</dc:title>
  <dc:subject>Agenda Item xx</dc:subject>
  <dc:creator>David Thomas</dc:creator>
  <cp:lastModifiedBy>David Thomas</cp:lastModifiedBy>
  <cp:revision>1</cp:revision>
  <dcterms:created xsi:type="dcterms:W3CDTF">2018-10-02T01:47:00Z</dcterms:created>
  <dcterms:modified xsi:type="dcterms:W3CDTF">2018-10-02T01:48:00Z</dcterms:modified>
</cp:coreProperties>
</file>