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8649F" w:rsidP="00F8649F">
      <w:pPr>
        <w:pStyle w:val="Heading1"/>
      </w:pPr>
      <w:r>
        <w:t>Title</w:t>
      </w:r>
    </w:p>
    <w:p w:rsidR="00F8649F" w:rsidRDefault="00F8649F" w:rsidP="00F8649F">
      <w:pPr>
        <w:pStyle w:val="Heading2"/>
      </w:pPr>
      <w:r>
        <w:t>Section name</w:t>
      </w:r>
    </w:p>
    <w:p w:rsidR="00F8649F" w:rsidRPr="00F8649F" w:rsidRDefault="00F8649F" w:rsidP="00F8649F">
      <w:pPr>
        <w:pStyle w:val="Heading3"/>
      </w:pPr>
      <w:r>
        <w:t>Sub section heading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level 1</w:t>
      </w:r>
    </w:p>
    <w:p w:rsidR="00F8649F" w:rsidRDefault="00F8649F" w:rsidP="00F8649F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2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Level 3</w:t>
      </w:r>
    </w:p>
    <w:p w:rsidR="00F8649F" w:rsidRDefault="00F8649F" w:rsidP="00F8649F">
      <w:pPr>
        <w:pStyle w:val="ListParagraph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1A7EB8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Para</w:t>
      </w:r>
    </w:p>
    <w:p w:rsidR="00F8649F" w:rsidRPr="00F8649F" w:rsidRDefault="00F8649F" w:rsidP="00F8649F">
      <w:pPr>
        <w:pStyle w:val="Heading2"/>
      </w:pPr>
      <w:r>
        <w:t>Section name</w:t>
      </w:r>
    </w:p>
    <w:p w:rsidR="00F8649F" w:rsidRDefault="00F8649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Etc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t>References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  <w:highlight w:val="yellow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[1] 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Xxx URL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(Date accessed)</w:t>
      </w:r>
    </w:p>
    <w:p w:rsidR="00F8649F" w:rsidRPr="00456F30" w:rsidRDefault="00456F30" w:rsidP="00456F30">
      <w:pPr>
        <w:ind w:left="360"/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[2] 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E</w:t>
      </w:r>
      <w:r w:rsidR="00F8649F" w:rsidRPr="00456F30">
        <w:rPr>
          <w:rFonts w:ascii="Times New Roman" w:hAnsi="Times New Roman" w:cs="Times New Roman"/>
          <w:sz w:val="24"/>
          <w:szCs w:val="24"/>
          <w:highlight w:val="yellow"/>
        </w:rPr>
        <w:t>tc</w:t>
      </w:r>
    </w:p>
    <w:p w:rsidR="00A25CFC" w:rsidRDefault="00A25CFC" w:rsidP="00A25CFC">
      <w:pPr>
        <w:pStyle w:val="Heading2"/>
      </w:pPr>
      <w:r>
        <w:t xml:space="preserve">Recommended Text </w:t>
      </w:r>
    </w:p>
    <w:p w:rsidR="00A25CFC" w:rsidRPr="00A25CFC" w:rsidRDefault="00456F30" w:rsidP="00A25CFC">
      <w:pPr>
        <w:rPr>
          <w:rFonts w:ascii="Times New Roman" w:hAnsi="Times New Roman" w:cs="Times New Roman"/>
          <w:sz w:val="24"/>
          <w:szCs w:val="24"/>
        </w:rPr>
      </w:pPr>
      <w:r w:rsidRPr="00456F30">
        <w:rPr>
          <w:rFonts w:ascii="Times New Roman" w:hAnsi="Times New Roman" w:cs="Times New Roman"/>
          <w:sz w:val="24"/>
          <w:szCs w:val="24"/>
          <w:highlight w:val="yellow"/>
        </w:rPr>
        <w:t>[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Include here suggested text for inclusion in Report, including an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y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proposed amendments to the Manual or Guide to WIS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,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Manual on GTS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 xml:space="preserve"> or guides</w:t>
      </w:r>
      <w:r w:rsidR="00A25CFC" w:rsidRPr="00456F30">
        <w:rPr>
          <w:rFonts w:ascii="Times New Roman" w:hAnsi="Times New Roman" w:cs="Times New Roman"/>
          <w:sz w:val="24"/>
          <w:szCs w:val="24"/>
          <w:highlight w:val="yellow"/>
        </w:rPr>
        <w:t>.</w:t>
      </w:r>
      <w:r w:rsidRPr="00456F30">
        <w:rPr>
          <w:rFonts w:ascii="Times New Roman" w:hAnsi="Times New Roman" w:cs="Times New Roman"/>
          <w:sz w:val="24"/>
          <w:szCs w:val="24"/>
          <w:highlight w:val="yellow"/>
        </w:rPr>
        <w:t>]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25D" w:rsidRDefault="00E0325D" w:rsidP="00BA350D">
      <w:pPr>
        <w:spacing w:after="0" w:line="240" w:lineRule="auto"/>
      </w:pPr>
      <w:r>
        <w:separator/>
      </w:r>
    </w:p>
  </w:endnote>
  <w:endnote w:type="continuationSeparator" w:id="0">
    <w:p w:rsidR="00E0325D" w:rsidRDefault="00E0325D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E0" w:rsidRDefault="009C3DE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E0" w:rsidRDefault="009C3DE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E0" w:rsidRDefault="009C3DE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25D" w:rsidRDefault="00E0325D" w:rsidP="00BA350D">
      <w:pPr>
        <w:spacing w:after="0" w:line="240" w:lineRule="auto"/>
      </w:pPr>
      <w:r>
        <w:separator/>
      </w:r>
    </w:p>
  </w:footnote>
  <w:footnote w:type="continuationSeparator" w:id="0">
    <w:p w:rsidR="00E0325D" w:rsidRDefault="00E0325D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E0" w:rsidRDefault="009C3DE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467EBD">
    <w:pPr>
      <w:pStyle w:val="Header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67003E"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5E4F97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600761834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5E4F97" w:rsidP="005E4F97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ICT-ISS Task Team on evolution of the WIS  (TT-eWIS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Beijing, China (1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>-1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6</w:t>
          </w:r>
          <w:r w:rsidR="00467EBD" w:rsidRPr="00467EBD">
            <w:rPr>
              <w:rFonts w:ascii="Times New Roman" w:hAnsi="Times New Roman" w:cs="Times New Roman"/>
              <w:b/>
              <w:sz w:val="28"/>
              <w:szCs w:val="20"/>
            </w:rPr>
            <w:t xml:space="preserve"> Nov 2018)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F8649F" w:rsidRPr="00F8649F">
            <w:rPr>
              <w:rFonts w:ascii="Times New Roman" w:hAnsi="Times New Roman" w:cs="Times New Roman"/>
              <w:sz w:val="28"/>
              <w:szCs w:val="20"/>
              <w:highlight w:val="yellow"/>
            </w:rPr>
            <w:t>Your name and/or organization</w:t>
          </w:r>
        </w:p>
      </w:tc>
      <w:tc>
        <w:tcPr>
          <w:tcW w:w="3851" w:type="dxa"/>
        </w:tcPr>
        <w:p w:rsidR="00BA350D" w:rsidRPr="009D716E" w:rsidRDefault="005E4F97" w:rsidP="009C3DE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bookmarkStart w:id="1" w:name="_GoBack"/>
          <w:bookmarkEnd w:id="1"/>
          <w:r w:rsidR="00467EB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T-eWIS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x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F8649F" w:rsidP="00C6071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F8649F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eastAsia="zh-CN"/>
            </w:rPr>
            <w:t>day Month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F97"/>
    <w:rsid w:val="000E62F7"/>
    <w:rsid w:val="0013270C"/>
    <w:rsid w:val="001A7EB8"/>
    <w:rsid w:val="002839BD"/>
    <w:rsid w:val="00302A95"/>
    <w:rsid w:val="00382768"/>
    <w:rsid w:val="00393854"/>
    <w:rsid w:val="00456F30"/>
    <w:rsid w:val="00467EBD"/>
    <w:rsid w:val="004C627B"/>
    <w:rsid w:val="00511FE7"/>
    <w:rsid w:val="005E4F97"/>
    <w:rsid w:val="0067003E"/>
    <w:rsid w:val="00711EBB"/>
    <w:rsid w:val="00785D74"/>
    <w:rsid w:val="008C157E"/>
    <w:rsid w:val="0094789B"/>
    <w:rsid w:val="009C3DE0"/>
    <w:rsid w:val="009D716E"/>
    <w:rsid w:val="00A25CFC"/>
    <w:rsid w:val="00A27A48"/>
    <w:rsid w:val="00B36904"/>
    <w:rsid w:val="00B439DE"/>
    <w:rsid w:val="00BA350D"/>
    <w:rsid w:val="00C5333A"/>
    <w:rsid w:val="00C60717"/>
    <w:rsid w:val="00CB6D6D"/>
    <w:rsid w:val="00CF7953"/>
    <w:rsid w:val="00D55749"/>
    <w:rsid w:val="00DE45A1"/>
    <w:rsid w:val="00E0325D"/>
    <w:rsid w:val="00E212B8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5B6DC-ABB0-4A3D-9ECB-1FA72C197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TT-eWIS2018 AI(xx)r1-Template.dotx</Template>
  <TotalTime>3</TotalTime>
  <Pages>2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TT-eWIS2018</vt:lpstr>
    </vt:vector>
  </TitlesOfParts>
  <Company>WMO</Company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TT-eWIS2018</dc:title>
  <dc:subject>Agenda Item xx</dc:subject>
  <dc:creator>David Thomas</dc:creator>
  <cp:lastModifiedBy>David Thomas</cp:lastModifiedBy>
  <cp:revision>1</cp:revision>
  <dcterms:created xsi:type="dcterms:W3CDTF">2018-10-11T09:14:00Z</dcterms:created>
  <dcterms:modified xsi:type="dcterms:W3CDTF">2018-10-11T09:17:00Z</dcterms:modified>
</cp:coreProperties>
</file>