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</w:t>
            </w:r>
            <w:r w:rsidR="00260CC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Toulouse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5-7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March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201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9</w:t>
            </w:r>
          </w:p>
        </w:tc>
        <w:tc>
          <w:tcPr>
            <w:tcW w:w="2977" w:type="dxa"/>
          </w:tcPr>
          <w:p w:rsidR="00B74B70" w:rsidRPr="00F61675" w:rsidRDefault="00550D38" w:rsidP="00260CCF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SG-RFC-201</w:t>
            </w:r>
            <w:r w:rsidR="00260CCF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9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260CCF" w:rsidRPr="00260CCF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xx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B74B70" w:rsidP="00C21CB1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dd.MMM.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</w:t>
            </w:r>
            <w:r w:rsidR="00C21CB1">
              <w:rPr>
                <w:rFonts w:cs="Tahoma"/>
                <w:color w:val="365F91" w:themeColor="accent1" w:themeShade="BF"/>
                <w:szCs w:val="22"/>
              </w:rPr>
              <w:t>9</w:t>
            </w:r>
            <w:bookmarkStart w:id="0" w:name="_GoBack"/>
            <w:bookmarkEnd w:id="0"/>
          </w:p>
          <w:p w:rsidR="00AA52BD" w:rsidRPr="00AA52BD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Y/N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6A6EA2" w:rsidP="000E3612">
      <w:pPr>
        <w:pStyle w:val="Heading1"/>
        <w:jc w:val="center"/>
      </w:pPr>
      <w:bookmarkStart w:id="1" w:name="_Toc319327004"/>
      <w:r w:rsidRPr="00FF65B9">
        <w:rPr>
          <w:highlight w:val="yellow"/>
        </w:rPr>
        <w:t>TITLE OF THE DOCUMENT</w:t>
      </w:r>
      <w:bookmarkEnd w:id="1"/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>Section name (</w:t>
      </w:r>
      <w:r>
        <w:t>Style heading2</w:t>
      </w:r>
      <w:r w:rsidRPr="00FF65B9">
        <w:t>)</w:t>
      </w:r>
    </w:p>
    <w:p w:rsidR="00550D38" w:rsidRPr="00FF65B9" w:rsidRDefault="00550D38" w:rsidP="00260CCF">
      <w:pPr>
        <w:pStyle w:val="Heading3"/>
        <w:tabs>
          <w:tab w:val="left" w:pos="4389"/>
          <w:tab w:val="left" w:pos="7246"/>
        </w:tabs>
      </w:pPr>
      <w:r w:rsidRPr="00FF65B9">
        <w:t xml:space="preserve">Sub section heading (Style </w:t>
      </w:r>
      <w:r>
        <w:t>Heading 3</w:t>
      </w:r>
      <w:r w:rsidRPr="00FF65B9">
        <w:t>)</w:t>
      </w:r>
      <w:r w:rsidR="00AA52BD">
        <w:tab/>
      </w:r>
      <w:r w:rsidR="00260CCF">
        <w:tab/>
      </w:r>
    </w:p>
    <w:p w:rsidR="00550D38" w:rsidRPr="00FF65B9" w:rsidRDefault="00550D38" w:rsidP="00550D38">
      <w:pPr>
        <w:pStyle w:val="BodyTextNumbered"/>
      </w:pPr>
      <w:r w:rsidRPr="00FF65B9">
        <w:t>Para level 1 (Style _Body Text Numbered)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Level 2 (Style _Body Text Numbered)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Level 3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…</w:t>
      </w:r>
    </w:p>
    <w:p w:rsidR="00550D38" w:rsidRPr="00FF65B9" w:rsidRDefault="00550D38" w:rsidP="00550D38">
      <w:pPr>
        <w:pStyle w:val="BodyTextNumbered"/>
      </w:pPr>
      <w:r w:rsidRPr="00FF65B9">
        <w:t>Next Para</w:t>
      </w:r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>Section name</w:t>
      </w:r>
    </w:p>
    <w:p w:rsidR="00550D38" w:rsidRPr="00FF65B9" w:rsidRDefault="00550D38" w:rsidP="00550D38">
      <w:pPr>
        <w:pStyle w:val="BodyTextNumbered"/>
      </w:pPr>
      <w:r w:rsidRPr="00FF65B9">
        <w:t>Etc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…</w:t>
      </w:r>
    </w:p>
    <w:p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>References</w:t>
      </w:r>
    </w:p>
    <w:p w:rsidR="00550D38" w:rsidRPr="00FF65B9" w:rsidRDefault="00550D38" w:rsidP="00550D38">
      <w:pPr>
        <w:rPr>
          <w:highlight w:val="yellow"/>
        </w:rPr>
      </w:pPr>
      <w:r w:rsidRPr="00FF65B9">
        <w:rPr>
          <w:highlight w:val="yellow"/>
        </w:rPr>
        <w:t>[1] Xxx URL (Date accessed)</w:t>
      </w:r>
    </w:p>
    <w:p w:rsidR="00550D38" w:rsidRPr="00FF65B9" w:rsidRDefault="00550D38" w:rsidP="00550D38">
      <w:r w:rsidRPr="00FF65B9">
        <w:rPr>
          <w:highlight w:val="yellow"/>
        </w:rPr>
        <w:t>[2] Etc</w:t>
      </w:r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 xml:space="preserve">Recommended Text </w:t>
      </w:r>
    </w:p>
    <w:p w:rsidR="00550D38" w:rsidRPr="00FF65B9" w:rsidRDefault="00550D38" w:rsidP="00550D38">
      <w:pPr>
        <w:pStyle w:val="Comment"/>
        <w:rPr>
          <w:highlight w:val="yellow"/>
        </w:rPr>
      </w:pPr>
      <w:r w:rsidRPr="00FF65B9">
        <w:rPr>
          <w:highlight w:val="yellow"/>
        </w:rPr>
        <w:t>[Include here suggest</w:t>
      </w:r>
      <w:r>
        <w:rPr>
          <w:highlight w:val="yellow"/>
        </w:rPr>
        <w:t>ed text for inclusion in Report</w:t>
      </w:r>
      <w:r w:rsidRPr="00FF65B9">
        <w:rPr>
          <w:highlight w:val="yellow"/>
        </w:rPr>
        <w:t>.]</w:t>
      </w:r>
    </w:p>
    <w:p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:rsidR="00550D38" w:rsidRPr="00FF65B9" w:rsidRDefault="00550D38" w:rsidP="00550D3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F35F35" w:rsidRPr="00FF65B9" w:rsidRDefault="00C8482D" w:rsidP="00C8482D">
      <w:r>
        <w:br w:type="page"/>
      </w:r>
    </w:p>
    <w:p w:rsidR="00F35F35" w:rsidRPr="00FF65B9" w:rsidRDefault="00F35F35" w:rsidP="00F35F35">
      <w:pPr>
        <w:pStyle w:val="BodyText"/>
        <w:jc w:val="center"/>
      </w:pPr>
      <w:r w:rsidRPr="00FF65B9">
        <w:lastRenderedPageBreak/>
        <w:t>____________</w:t>
      </w:r>
    </w:p>
    <w:p w:rsidR="00F35F35" w:rsidRPr="00FF65B9" w:rsidRDefault="00F35F35" w:rsidP="00413EDA"/>
    <w:p w:rsidR="00F35F35" w:rsidRPr="00FF65B9" w:rsidRDefault="00F35F35" w:rsidP="00413EDA"/>
    <w:p w:rsidR="00F35F35" w:rsidRPr="00FF65B9" w:rsidRDefault="00F35F35" w:rsidP="00413EDA"/>
    <w:p w:rsidR="008A71EB" w:rsidRPr="00FF65B9" w:rsidRDefault="008A71EB" w:rsidP="00B97253"/>
    <w:sectPr w:rsidR="008A71EB" w:rsidRPr="00FF65B9" w:rsidSect="00550D3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04A" w:rsidRDefault="00D8504A">
      <w:r>
        <w:separator/>
      </w:r>
    </w:p>
    <w:p w:rsidR="00D8504A" w:rsidRDefault="00D8504A"/>
  </w:endnote>
  <w:endnote w:type="continuationSeparator" w:id="0">
    <w:p w:rsidR="00D8504A" w:rsidRDefault="00D8504A">
      <w:r>
        <w:continuationSeparator/>
      </w:r>
    </w:p>
    <w:p w:rsidR="00D8504A" w:rsidRDefault="00D850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04A" w:rsidRDefault="00D8504A">
      <w:r>
        <w:separator/>
      </w:r>
    </w:p>
    <w:p w:rsidR="00D8504A" w:rsidRDefault="00D8504A"/>
  </w:footnote>
  <w:footnote w:type="continuationSeparator" w:id="0">
    <w:p w:rsidR="00D8504A" w:rsidRDefault="00D8504A">
      <w:r>
        <w:continuationSeparator/>
      </w:r>
    </w:p>
    <w:p w:rsidR="00D8504A" w:rsidRDefault="00D850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C8482D" w:rsidP="00C21CB1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SG-RFC-201</w:t>
    </w:r>
    <w:r w:rsidR="00C21CB1">
      <w:rPr>
        <w:bCs/>
        <w:lang w:val="fr-CH" w:eastAsia="zh-CN"/>
      </w:rPr>
      <w:t>9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>Item xx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C21CB1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CB1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1CB1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8504A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B6576-B10E-4C77-9ED1-68155562B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SG-RFC-2019-AI(x.x)r1-Template.dotx</Template>
  <TotalTime>2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618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cp:lastPrinted>2012-03-15T15:21:00Z</cp:lastPrinted>
  <dcterms:created xsi:type="dcterms:W3CDTF">2019-01-22T17:32:00Z</dcterms:created>
  <dcterms:modified xsi:type="dcterms:W3CDTF">2019-01-22T17:34:00Z</dcterms:modified>
</cp:coreProperties>
</file>