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F8649F">
      <w:pPr>
        <w:pStyle w:val="Heading1"/>
      </w:pPr>
      <w:r>
        <w:t>Title</w:t>
      </w:r>
    </w:p>
    <w:p w:rsidR="00F8649F" w:rsidRDefault="00F8649F" w:rsidP="00F8649F">
      <w:pPr>
        <w:pStyle w:val="Heading2"/>
      </w:pPr>
      <w:r>
        <w:t>Section name</w:t>
      </w:r>
    </w:p>
    <w:p w:rsidR="00F8649F" w:rsidRPr="00F8649F" w:rsidRDefault="00F8649F" w:rsidP="00F8649F">
      <w:pPr>
        <w:pStyle w:val="Heading3"/>
      </w:pPr>
      <w:r>
        <w:t>Sub section heading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Heading2"/>
      </w:pPr>
      <w:r>
        <w:t>Section name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:rsidR="00456F30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Heading2"/>
      </w:pPr>
      <w:r>
        <w:t>References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[1] 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Xxx URL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(Date accessed)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[2] </w:t>
      </w:r>
      <w:proofErr w:type="spellStart"/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tc</w:t>
      </w:r>
      <w:proofErr w:type="spellEnd"/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Include here suggested text for inclusion in Report, including an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proposed amendments to the Manual or Guide to WIS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Manual on GTS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or guides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C60717" w:rsidRDefault="00C60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22A" w:rsidRDefault="009B722A" w:rsidP="00BA350D">
      <w:pPr>
        <w:spacing w:after="0" w:line="240" w:lineRule="auto"/>
      </w:pPr>
      <w:r>
        <w:separator/>
      </w:r>
    </w:p>
  </w:endnote>
  <w:endnote w:type="continuationSeparator" w:id="0">
    <w:p w:rsidR="009B722A" w:rsidRDefault="009B722A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E0" w:rsidRDefault="009C3DE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E0" w:rsidRDefault="009C3DE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E0" w:rsidRDefault="009C3DE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22A" w:rsidRDefault="009B722A" w:rsidP="00BA350D">
      <w:pPr>
        <w:spacing w:after="0" w:line="240" w:lineRule="auto"/>
      </w:pPr>
      <w:r>
        <w:separator/>
      </w:r>
    </w:p>
  </w:footnote>
  <w:footnote w:type="continuationSeparator" w:id="0">
    <w:p w:rsidR="009B722A" w:rsidRDefault="009B722A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E0" w:rsidRDefault="009C3DE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9B722A">
    <w:pPr>
      <w:pStyle w:val="Header"/>
      <w:jc w:val="center"/>
    </w:pPr>
    <w:r>
      <w:t>Agenda Item</w:t>
    </w:r>
    <w:r w:rsidR="0067003E">
      <w:t>.</w:t>
    </w:r>
    <w:r w:rsidR="00F8649F">
      <w:t xml:space="preserve"> </w:t>
    </w:r>
    <w:r w:rsidR="00F8649F" w:rsidRPr="00F8649F">
      <w:rPr>
        <w:highlight w:val="yellow"/>
      </w:rPr>
      <w:t>[</w:t>
    </w:r>
    <w:r w:rsidR="0067003E"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0" w:name="ditulogo"/>
      <w:bookmarkEnd w:id="0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90911456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proofErr w:type="spellStart"/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on</w:t>
          </w:r>
          <w:proofErr w:type="spellEnd"/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WIS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Casablanca, Morocco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>18-20 September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bookmarkStart w:id="1" w:name="_GoBack"/>
          <w:bookmarkEnd w:id="1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2018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</w:p>
      </w:tc>
      <w:tc>
        <w:tcPr>
          <w:tcW w:w="3851" w:type="dxa"/>
        </w:tcPr>
        <w:p w:rsidR="00BA350D" w:rsidRPr="009D716E" w:rsidRDefault="009B722A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F8649F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22A"/>
    <w:rsid w:val="000E62F7"/>
    <w:rsid w:val="0013270C"/>
    <w:rsid w:val="001A7EB8"/>
    <w:rsid w:val="00302A95"/>
    <w:rsid w:val="00382768"/>
    <w:rsid w:val="00393854"/>
    <w:rsid w:val="00456F30"/>
    <w:rsid w:val="004C627B"/>
    <w:rsid w:val="00511FE7"/>
    <w:rsid w:val="0067003E"/>
    <w:rsid w:val="00711EBB"/>
    <w:rsid w:val="00785D74"/>
    <w:rsid w:val="008C157E"/>
    <w:rsid w:val="0094789B"/>
    <w:rsid w:val="009B722A"/>
    <w:rsid w:val="009C3DE0"/>
    <w:rsid w:val="009D716E"/>
    <w:rsid w:val="00A25CFC"/>
    <w:rsid w:val="00A27A48"/>
    <w:rsid w:val="00B36904"/>
    <w:rsid w:val="00B439DE"/>
    <w:rsid w:val="00BA350D"/>
    <w:rsid w:val="00C5333A"/>
    <w:rsid w:val="00C60717"/>
    <w:rsid w:val="00CB6D6D"/>
    <w:rsid w:val="00CF7953"/>
    <w:rsid w:val="00D55749"/>
    <w:rsid w:val="00DE45A1"/>
    <w:rsid w:val="00E212B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BEF3C-1758-4BA7-AC9A-7A30B99AC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TT-CAC2018-xx-template.dotx</Template>
  <TotalTime>3</TotalTime>
  <Pages>2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David Thomas</dc:creator>
  <cp:lastModifiedBy>David Thomas</cp:lastModifiedBy>
  <cp:revision>1</cp:revision>
  <dcterms:created xsi:type="dcterms:W3CDTF">2018-06-19T09:01:00Z</dcterms:created>
  <dcterms:modified xsi:type="dcterms:W3CDTF">2018-06-19T09:04:00Z</dcterms:modified>
</cp:coreProperties>
</file>