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89" w:type="dxa"/>
        <w:jc w:val="center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14:paraId="54C484C5" w14:textId="77777777" w:rsidTr="00483D16">
        <w:trPr>
          <w:trHeight w:val="282"/>
          <w:jc w:val="center"/>
        </w:trPr>
        <w:tc>
          <w:tcPr>
            <w:tcW w:w="6912" w:type="dxa"/>
            <w:vMerge w:val="restart"/>
          </w:tcPr>
          <w:p w14:paraId="33670125" w14:textId="77777777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7337163D" wp14:editId="235D1687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14:paraId="11A3AA62" w14:textId="77777777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14:paraId="4ECC1F15" w14:textId="77777777" w:rsidR="00B74B70" w:rsidRPr="00483D16" w:rsidRDefault="00483D16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483D16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CBS Management Group</w:t>
            </w:r>
          </w:p>
          <w:p w14:paraId="07D14C4A" w14:textId="77777777" w:rsidR="00B74B70" w:rsidRPr="005D666D" w:rsidRDefault="00483D16" w:rsidP="00E62960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483D16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CBS-MG 2018</w:t>
            </w:r>
            <w:r w:rsidR="00B74B70"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sdt>
              <w:sdtPr>
                <w:rPr>
                  <w:rFonts w:cstheme="minorBidi"/>
                  <w:b/>
                  <w:snapToGrid w:val="0"/>
                  <w:color w:val="365F91" w:themeColor="accent1" w:themeShade="BF"/>
                  <w:szCs w:val="22"/>
                </w:rPr>
                <w:alias w:val="Subject"/>
                <w:tag w:val=""/>
                <w:id w:val="-1895891472"/>
                <w:placeholder>
                  <w:docPart w:val="37D492CCED5D445EB66408749E9AA063"/>
                </w:placeholder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/>
              </w:sdtPr>
              <w:sdtEndPr/>
              <w:sdtContent>
                <w:r w:rsidRPr="00483D16">
                  <w:rPr>
                    <w:rFonts w:cstheme="minorBidi"/>
                    <w:b/>
                    <w:snapToGrid w:val="0"/>
                    <w:color w:val="365F91" w:themeColor="accent1" w:themeShade="BF"/>
                    <w:szCs w:val="22"/>
                  </w:rPr>
                  <w:t xml:space="preserve">Geneva, </w:t>
                </w:r>
                <w:r w:rsidR="00E62960">
                  <w:rPr>
                    <w:rFonts w:cstheme="minorBidi"/>
                    <w:b/>
                    <w:snapToGrid w:val="0"/>
                    <w:color w:val="365F91" w:themeColor="accent1" w:themeShade="BF"/>
                    <w:szCs w:val="22"/>
                  </w:rPr>
                  <w:t>2</w:t>
                </w:r>
                <w:r w:rsidRPr="00483D16">
                  <w:rPr>
                    <w:rFonts w:cstheme="minorBidi"/>
                    <w:b/>
                    <w:snapToGrid w:val="0"/>
                    <w:color w:val="365F91" w:themeColor="accent1" w:themeShade="BF"/>
                    <w:szCs w:val="22"/>
                  </w:rPr>
                  <w:t xml:space="preserve">9 </w:t>
                </w:r>
                <w:r w:rsidR="00E62960">
                  <w:rPr>
                    <w:rFonts w:cstheme="minorBidi"/>
                    <w:b/>
                    <w:snapToGrid w:val="0"/>
                    <w:color w:val="365F91" w:themeColor="accent1" w:themeShade="BF"/>
                    <w:szCs w:val="22"/>
                  </w:rPr>
                  <w:t xml:space="preserve">March </w:t>
                </w:r>
                <w:r w:rsidRPr="00483D16">
                  <w:rPr>
                    <w:rFonts w:cstheme="minorBidi"/>
                    <w:b/>
                    <w:snapToGrid w:val="0"/>
                    <w:color w:val="365F91" w:themeColor="accent1" w:themeShade="BF"/>
                    <w:szCs w:val="22"/>
                  </w:rPr>
                  <w:t xml:space="preserve"> 2018</w:t>
                </w:r>
              </w:sdtContent>
            </w:sdt>
          </w:p>
        </w:tc>
        <w:tc>
          <w:tcPr>
            <w:tcW w:w="2977" w:type="dxa"/>
          </w:tcPr>
          <w:p w14:paraId="03685654" w14:textId="21531135" w:rsidR="00B74B70" w:rsidRPr="00F61675" w:rsidRDefault="00483D16" w:rsidP="006B0DDE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483D16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CBS-MG-2018</w:t>
            </w:r>
            <w:r w:rsidR="00EF3D05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/</w:t>
            </w:r>
            <w:r w:rsidR="00A31F5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PWSD</w:t>
            </w:r>
          </w:p>
        </w:tc>
      </w:tr>
      <w:tr w:rsidR="00B74B70" w:rsidRPr="005D666D" w14:paraId="03FC696A" w14:textId="77777777" w:rsidTr="00483D16">
        <w:trPr>
          <w:trHeight w:val="730"/>
          <w:jc w:val="center"/>
        </w:trPr>
        <w:tc>
          <w:tcPr>
            <w:tcW w:w="6912" w:type="dxa"/>
            <w:vMerge/>
          </w:tcPr>
          <w:p w14:paraId="12265282" w14:textId="77777777"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14:paraId="63381001" w14:textId="78BC5D20" w:rsidR="00384070" w:rsidRDefault="00B74B70" w:rsidP="0048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A31F5C">
              <w:rPr>
                <w:rFonts w:cs="Tahoma"/>
                <w:color w:val="365F91" w:themeColor="accent1" w:themeShade="BF"/>
                <w:szCs w:val="22"/>
              </w:rPr>
              <w:t xml:space="preserve">OPAG/PWSD and </w:t>
            </w:r>
            <w:r w:rsidR="00483D16">
              <w:rPr>
                <w:rFonts w:cs="Tahoma"/>
                <w:color w:val="365F91" w:themeColor="accent1" w:themeShade="BF"/>
                <w:szCs w:val="22"/>
              </w:rPr>
              <w:t>Secretariat</w:t>
            </w:r>
          </w:p>
          <w:p w14:paraId="78CADAD7" w14:textId="306259B1" w:rsidR="00B74B70" w:rsidRPr="005D666D" w:rsidRDefault="00B74B70" w:rsidP="0048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bookmarkStart w:id="0" w:name="_GoBack"/>
            <w:bookmarkEnd w:id="0"/>
          </w:p>
          <w:p w14:paraId="193A5A33" w14:textId="796B9C91" w:rsidR="00B74B70" w:rsidRPr="005D666D" w:rsidRDefault="00A31F5C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28</w:t>
            </w:r>
            <w:r w:rsidR="00A4755E">
              <w:rPr>
                <w:rFonts w:cs="Tahoma"/>
                <w:color w:val="365F91" w:themeColor="accent1" w:themeShade="BF"/>
                <w:szCs w:val="22"/>
              </w:rPr>
              <w:t>.Mar</w:t>
            </w:r>
            <w:r w:rsidR="00483D16">
              <w:rPr>
                <w:rFonts w:cs="Tahoma"/>
                <w:color w:val="365F91" w:themeColor="accent1" w:themeShade="BF"/>
                <w:szCs w:val="22"/>
              </w:rPr>
              <w:t>.2018</w:t>
            </w:r>
          </w:p>
          <w:p w14:paraId="6EA3262C" w14:textId="77777777"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14:paraId="0564ABB4" w14:textId="77777777" w:rsidR="00D22E8A" w:rsidRPr="00FF65B9" w:rsidRDefault="00D22E8A" w:rsidP="00415F4C"/>
    <w:sdt>
      <w:sdtPr>
        <w:alias w:val="Title"/>
        <w:tag w:val=""/>
        <w:id w:val="-278026716"/>
        <w:placeholder>
          <w:docPart w:val="A68F542D7CD54EA9872ED4B12C0B55D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021BC19B" w14:textId="77777777" w:rsidR="00480313" w:rsidRDefault="006B0DDE" w:rsidP="006B0DDE">
          <w:pPr>
            <w:pStyle w:val="Heading1"/>
            <w:jc w:val="center"/>
          </w:pPr>
          <w:r>
            <w:t xml:space="preserve">Decisions related to the </w:t>
          </w:r>
          <w:r w:rsidR="00463356">
            <w:t>OPAG/PWSD</w:t>
          </w:r>
        </w:p>
      </w:sdtContent>
    </w:sdt>
    <w:p w14:paraId="7DDF0709" w14:textId="77777777" w:rsidR="00483D16" w:rsidRDefault="00483D16" w:rsidP="00483D16">
      <w:pPr>
        <w:pStyle w:val="Heading2"/>
        <w:rPr>
          <w:rFonts w:hint="eastAsia"/>
        </w:rPr>
      </w:pPr>
      <w:r>
        <w:t>Discussion</w:t>
      </w:r>
    </w:p>
    <w:p w14:paraId="701DD928" w14:textId="77777777" w:rsidR="00483D16" w:rsidRDefault="00483D16" w:rsidP="006B0DDE">
      <w:r>
        <w:t xml:space="preserve">This document summarizes the decisions to be made by CBS-MG in order to support </w:t>
      </w:r>
      <w:r w:rsidR="006B0DDE">
        <w:t>the CBS-led review of emerging data issues</w:t>
      </w:r>
    </w:p>
    <w:p w14:paraId="4420D23C" w14:textId="77777777" w:rsidR="00483D16" w:rsidRDefault="00483D16" w:rsidP="00483D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3"/>
        <w:gridCol w:w="1452"/>
        <w:gridCol w:w="1559"/>
        <w:gridCol w:w="6946"/>
        <w:gridCol w:w="2835"/>
      </w:tblGrid>
      <w:tr w:rsidR="00BF48FE" w14:paraId="7A83B56B" w14:textId="77777777" w:rsidTr="00995974">
        <w:trPr>
          <w:cantSplit/>
          <w:tblHeader/>
        </w:trPr>
        <w:tc>
          <w:tcPr>
            <w:tcW w:w="1133" w:type="dxa"/>
          </w:tcPr>
          <w:p w14:paraId="3A2E27A1" w14:textId="77777777" w:rsidR="00BF48FE" w:rsidRPr="00483D16" w:rsidRDefault="00BF48FE" w:rsidP="00483D16">
            <w:pPr>
              <w:rPr>
                <w:b/>
                <w:bCs/>
              </w:rPr>
            </w:pPr>
            <w:r w:rsidRPr="00483D16">
              <w:rPr>
                <w:b/>
                <w:bCs/>
              </w:rPr>
              <w:t>Decision</w:t>
            </w:r>
          </w:p>
        </w:tc>
        <w:tc>
          <w:tcPr>
            <w:tcW w:w="1385" w:type="dxa"/>
          </w:tcPr>
          <w:p w14:paraId="17B3318B" w14:textId="77777777" w:rsidR="00BF48FE" w:rsidRPr="00483D16" w:rsidRDefault="00BF48FE" w:rsidP="00483D16">
            <w:pPr>
              <w:rPr>
                <w:b/>
                <w:bCs/>
              </w:rPr>
            </w:pPr>
            <w:r w:rsidRPr="00483D16">
              <w:rPr>
                <w:b/>
                <w:bCs/>
              </w:rPr>
              <w:t>TECO item</w:t>
            </w:r>
          </w:p>
        </w:tc>
        <w:tc>
          <w:tcPr>
            <w:tcW w:w="1559" w:type="dxa"/>
          </w:tcPr>
          <w:p w14:paraId="5080641B" w14:textId="77777777" w:rsidR="00BF48FE" w:rsidRPr="00483D16" w:rsidRDefault="00BF48FE" w:rsidP="00483D16">
            <w:pPr>
              <w:rPr>
                <w:b/>
                <w:bCs/>
              </w:rPr>
            </w:pPr>
            <w:r w:rsidRPr="00483D16">
              <w:rPr>
                <w:b/>
                <w:bCs/>
              </w:rPr>
              <w:t>Refs</w:t>
            </w:r>
          </w:p>
        </w:tc>
        <w:tc>
          <w:tcPr>
            <w:tcW w:w="6946" w:type="dxa"/>
          </w:tcPr>
          <w:p w14:paraId="688D4C01" w14:textId="77777777" w:rsidR="00BF48FE" w:rsidRPr="00483D16" w:rsidRDefault="00BF48FE" w:rsidP="00483D16">
            <w:pPr>
              <w:rPr>
                <w:b/>
                <w:bCs/>
              </w:rPr>
            </w:pPr>
            <w:r w:rsidRPr="00483D16">
              <w:rPr>
                <w:b/>
                <w:bCs/>
              </w:rPr>
              <w:t>Topic</w:t>
            </w:r>
          </w:p>
        </w:tc>
        <w:tc>
          <w:tcPr>
            <w:tcW w:w="2835" w:type="dxa"/>
          </w:tcPr>
          <w:p w14:paraId="0FA9A74C" w14:textId="77777777" w:rsidR="00BF48FE" w:rsidRPr="00483D16" w:rsidRDefault="00BF48FE" w:rsidP="00483D16">
            <w:pPr>
              <w:rPr>
                <w:b/>
                <w:bCs/>
              </w:rPr>
            </w:pPr>
            <w:r w:rsidRPr="00483D16">
              <w:rPr>
                <w:b/>
                <w:bCs/>
              </w:rPr>
              <w:t>Decision</w:t>
            </w:r>
          </w:p>
        </w:tc>
      </w:tr>
      <w:tr w:rsidR="00BF48FE" w14:paraId="53C1B988" w14:textId="77777777" w:rsidTr="00995974">
        <w:trPr>
          <w:cantSplit/>
        </w:trPr>
        <w:tc>
          <w:tcPr>
            <w:tcW w:w="1133" w:type="dxa"/>
          </w:tcPr>
          <w:p w14:paraId="29D3CD86" w14:textId="77777777" w:rsidR="00BF48FE" w:rsidRDefault="00463356" w:rsidP="00483D16">
            <w:r>
              <w:rPr>
                <w:lang w:val="en-US"/>
              </w:rPr>
              <w:t>3(1)/1</w:t>
            </w:r>
          </w:p>
        </w:tc>
        <w:tc>
          <w:tcPr>
            <w:tcW w:w="1385" w:type="dxa"/>
          </w:tcPr>
          <w:p w14:paraId="3D8046B3" w14:textId="77777777" w:rsidR="00BF48FE" w:rsidRDefault="00463356" w:rsidP="006B0DDE">
            <w:r>
              <w:t>Urban Guidelines</w:t>
            </w:r>
          </w:p>
        </w:tc>
        <w:tc>
          <w:tcPr>
            <w:tcW w:w="1559" w:type="dxa"/>
          </w:tcPr>
          <w:p w14:paraId="7D2523A1" w14:textId="77777777" w:rsidR="00BF48FE" w:rsidRDefault="006B0DDE" w:rsidP="00483D16">
            <w:r>
              <w:t xml:space="preserve">Ref </w:t>
            </w:r>
            <w:r w:rsidR="00463356">
              <w:t>3(1)/1</w:t>
            </w:r>
          </w:p>
        </w:tc>
        <w:tc>
          <w:tcPr>
            <w:tcW w:w="6946" w:type="dxa"/>
          </w:tcPr>
          <w:p w14:paraId="14D4D931" w14:textId="77777777" w:rsidR="00BF48FE" w:rsidRPr="00DC0CB6" w:rsidRDefault="006B0DDE" w:rsidP="00483D16">
            <w:r>
              <w:t xml:space="preserve">Endorse the </w:t>
            </w:r>
            <w:r w:rsidR="00463356">
              <w:t>draft of the guidelines for the</w:t>
            </w:r>
            <w:r w:rsidR="008F1EA7">
              <w:t xml:space="preserve"> </w:t>
            </w:r>
            <w:r w:rsidR="00463356">
              <w:t xml:space="preserve">development of an integrated operational platform to meet urban service delivery needs,  </w:t>
            </w:r>
            <w:r>
              <w:t xml:space="preserve">and recommend </w:t>
            </w:r>
            <w:r w:rsidR="008F1EA7">
              <w:t>to EC-70 for further consideration</w:t>
            </w:r>
            <w:r>
              <w:t>.</w:t>
            </w:r>
          </w:p>
        </w:tc>
        <w:sdt>
          <w:sdtPr>
            <w:id w:val="-1566790360"/>
            <w:placeholder>
              <w:docPart w:val="19B48A4CCBAC4633A4B371D1A4F83A90"/>
            </w:placeholder>
            <w:dropDownList>
              <w:listItem w:value="Choose an item."/>
              <w:listItem w:displayText="Approve" w:value="Approve"/>
              <w:listItem w:displayText="Recommend to EC-70" w:value="Recommend to EC-70"/>
              <w:listItem w:displayText="Recommend for Cg agenda" w:value="Recommend for Cg agenda"/>
              <w:listItem w:displayText="Recommend for Cg-18 agenda and consultation" w:value="Recommend for Cg-18 agenda and consultation"/>
              <w:listItem w:displayText="Approve editorial change" w:value="Approve editorial change"/>
              <w:listItem w:displayText="Approve for fast track" w:value="Approve for fast track"/>
              <w:listItem w:displayText="Approve for between sessions" w:value="Approve for between sessions"/>
              <w:listItem w:displayText="Return to ET" w:value="Return to ET"/>
              <w:listItem w:displayText="Reject" w:value="Reject"/>
              <w:listItem w:displayText="See detailed response" w:value="See detailed response"/>
            </w:dropDownList>
          </w:sdtPr>
          <w:sdtEndPr/>
          <w:sdtContent>
            <w:tc>
              <w:tcPr>
                <w:tcW w:w="2835" w:type="dxa"/>
              </w:tcPr>
              <w:p w14:paraId="449CF076" w14:textId="77777777" w:rsidR="00BF48FE" w:rsidRDefault="008F1EA7" w:rsidP="00483D16">
                <w:r>
                  <w:t>Recommend to EC-70</w:t>
                </w:r>
              </w:p>
            </w:tc>
          </w:sdtContent>
        </w:sdt>
      </w:tr>
      <w:tr w:rsidR="008F1EA7" w14:paraId="3BBE639F" w14:textId="77777777" w:rsidTr="00995974">
        <w:trPr>
          <w:cantSplit/>
        </w:trPr>
        <w:tc>
          <w:tcPr>
            <w:tcW w:w="1133" w:type="dxa"/>
          </w:tcPr>
          <w:p w14:paraId="49F76801" w14:textId="77777777" w:rsidR="008F1EA7" w:rsidRDefault="008F1EA7" w:rsidP="00483D16">
            <w:pPr>
              <w:rPr>
                <w:lang w:val="en-US"/>
              </w:rPr>
            </w:pPr>
            <w:r>
              <w:rPr>
                <w:lang w:val="en-US"/>
              </w:rPr>
              <w:t>3(1)/2</w:t>
            </w:r>
          </w:p>
        </w:tc>
        <w:tc>
          <w:tcPr>
            <w:tcW w:w="1385" w:type="dxa"/>
          </w:tcPr>
          <w:p w14:paraId="335DC0C9" w14:textId="77777777" w:rsidR="008F1EA7" w:rsidRDefault="008F1EA7" w:rsidP="006B0DDE">
            <w:r>
              <w:t>IBFWS</w:t>
            </w:r>
          </w:p>
        </w:tc>
        <w:tc>
          <w:tcPr>
            <w:tcW w:w="1559" w:type="dxa"/>
          </w:tcPr>
          <w:p w14:paraId="2EB9B15E" w14:textId="77777777" w:rsidR="008F1EA7" w:rsidRDefault="008F1EA7" w:rsidP="00483D16">
            <w:r>
              <w:t>Ref 3(1)/2</w:t>
            </w:r>
          </w:p>
        </w:tc>
        <w:tc>
          <w:tcPr>
            <w:tcW w:w="6946" w:type="dxa"/>
          </w:tcPr>
          <w:p w14:paraId="24D62E87" w14:textId="77777777" w:rsidR="008F1EA7" w:rsidRDefault="008F1EA7" w:rsidP="00483D16">
            <w:r>
              <w:t>Note the plans to hold two workshops on IBFWS in 2018, and a conference/symposium to collect Members experiences with IBFWS in 2019. CBS-MG is requested to support this latter proposal.</w:t>
            </w:r>
          </w:p>
        </w:tc>
        <w:sdt>
          <w:sdtPr>
            <w:id w:val="-576045390"/>
            <w:placeholder>
              <w:docPart w:val="23C6391700084A1B98672866BD007615"/>
            </w:placeholder>
            <w:dropDownList>
              <w:listItem w:value="Choose an item."/>
              <w:listItem w:displayText="Approve" w:value="Approve"/>
              <w:listItem w:displayText="Recommend to EC-70" w:value="Recommend to EC-70"/>
              <w:listItem w:displayText="Recommend for Cg agenda" w:value="Recommend for Cg agenda"/>
              <w:listItem w:displayText="Recommend for Cg-18 agenda and consultation" w:value="Recommend for Cg-18 agenda and consultation"/>
              <w:listItem w:displayText="Approve editorial change" w:value="Approve editorial change"/>
              <w:listItem w:displayText="Approve for fast track" w:value="Approve for fast track"/>
              <w:listItem w:displayText="Approve for between sessions" w:value="Approve for between sessions"/>
              <w:listItem w:displayText="Return to ET" w:value="Return to ET"/>
              <w:listItem w:displayText="Reject" w:value="Reject"/>
              <w:listItem w:displayText="See detailed response" w:value="See detailed response"/>
            </w:dropDownList>
          </w:sdtPr>
          <w:sdtContent>
            <w:tc>
              <w:tcPr>
                <w:tcW w:w="2835" w:type="dxa"/>
              </w:tcPr>
              <w:p w14:paraId="47C3C08B" w14:textId="77777777" w:rsidR="008F1EA7" w:rsidRDefault="008F1EA7" w:rsidP="00483D16">
                <w:r>
                  <w:t>Approve</w:t>
                </w:r>
              </w:p>
            </w:tc>
          </w:sdtContent>
        </w:sdt>
      </w:tr>
      <w:tr w:rsidR="00463356" w14:paraId="5528588E" w14:textId="77777777" w:rsidTr="00995974">
        <w:trPr>
          <w:cantSplit/>
        </w:trPr>
        <w:tc>
          <w:tcPr>
            <w:tcW w:w="1133" w:type="dxa"/>
          </w:tcPr>
          <w:p w14:paraId="12009D69" w14:textId="77777777" w:rsidR="00463356" w:rsidRDefault="00463356" w:rsidP="00483D16">
            <w:r>
              <w:t>3(2)</w:t>
            </w:r>
          </w:p>
        </w:tc>
        <w:tc>
          <w:tcPr>
            <w:tcW w:w="1385" w:type="dxa"/>
          </w:tcPr>
          <w:p w14:paraId="3CA38608" w14:textId="77777777" w:rsidR="00463356" w:rsidRDefault="00463356" w:rsidP="006B0DDE">
            <w:r>
              <w:t>Competency Frameworks</w:t>
            </w:r>
          </w:p>
        </w:tc>
        <w:tc>
          <w:tcPr>
            <w:tcW w:w="1559" w:type="dxa"/>
          </w:tcPr>
          <w:p w14:paraId="6859C648" w14:textId="77777777" w:rsidR="00463356" w:rsidRDefault="008F1EA7" w:rsidP="00483D16">
            <w:r>
              <w:t>Ref 3(2)</w:t>
            </w:r>
          </w:p>
        </w:tc>
        <w:tc>
          <w:tcPr>
            <w:tcW w:w="6946" w:type="dxa"/>
          </w:tcPr>
          <w:p w14:paraId="5718AF24" w14:textId="77777777" w:rsidR="00463356" w:rsidRDefault="008F1EA7" w:rsidP="00483D16">
            <w:r>
              <w:t>Endorse the top-level competencies for PWSD and recommend that consideration of these be placed on the Congress agenda.</w:t>
            </w:r>
          </w:p>
        </w:tc>
        <w:sdt>
          <w:sdtPr>
            <w:id w:val="-1744330157"/>
            <w:placeholder>
              <w:docPart w:val="486A4B56A27440439DA162CAFE26A131"/>
            </w:placeholder>
            <w:dropDownList>
              <w:listItem w:value="Choose an item."/>
              <w:listItem w:displayText="Approve" w:value="Approve"/>
              <w:listItem w:displayText="Recommend to EC-70" w:value="Recommend to EC-70"/>
              <w:listItem w:displayText="Recommend for Cg agenda" w:value="Recommend for Cg agenda"/>
              <w:listItem w:displayText="Recommend for Cg-18 agenda and consultation" w:value="Recommend for Cg-18 agenda and consultation"/>
              <w:listItem w:displayText="Approve editorial change" w:value="Approve editorial change"/>
              <w:listItem w:displayText="Approve for fast track" w:value="Approve for fast track"/>
              <w:listItem w:displayText="Approve for between sessions" w:value="Approve for between sessions"/>
              <w:listItem w:displayText="Return to ET" w:value="Return to ET"/>
              <w:listItem w:displayText="Reject" w:value="Reject"/>
              <w:listItem w:displayText="See detailed response" w:value="See detailed response"/>
            </w:dropDownList>
          </w:sdtPr>
          <w:sdtContent>
            <w:tc>
              <w:tcPr>
                <w:tcW w:w="2835" w:type="dxa"/>
              </w:tcPr>
              <w:p w14:paraId="6903E300" w14:textId="77777777" w:rsidR="00463356" w:rsidRDefault="008F1EA7" w:rsidP="00483D16">
                <w:r>
                  <w:t>Recommend for Cg agenda</w:t>
                </w:r>
              </w:p>
            </w:tc>
          </w:sdtContent>
        </w:sdt>
      </w:tr>
      <w:tr w:rsidR="00463356" w14:paraId="177DED27" w14:textId="77777777" w:rsidTr="00995974">
        <w:trPr>
          <w:cantSplit/>
        </w:trPr>
        <w:tc>
          <w:tcPr>
            <w:tcW w:w="1133" w:type="dxa"/>
          </w:tcPr>
          <w:p w14:paraId="07DA2C76" w14:textId="77777777" w:rsidR="00463356" w:rsidRDefault="00463356" w:rsidP="00483D16">
            <w:r>
              <w:t>3(3)</w:t>
            </w:r>
          </w:p>
        </w:tc>
        <w:tc>
          <w:tcPr>
            <w:tcW w:w="1385" w:type="dxa"/>
          </w:tcPr>
          <w:p w14:paraId="57E85B6B" w14:textId="77777777" w:rsidR="00463356" w:rsidRDefault="00463356" w:rsidP="006B0DDE">
            <w:r>
              <w:t>Guide to General Service Delivery</w:t>
            </w:r>
          </w:p>
        </w:tc>
        <w:tc>
          <w:tcPr>
            <w:tcW w:w="1559" w:type="dxa"/>
          </w:tcPr>
          <w:p w14:paraId="08080CB0" w14:textId="77777777" w:rsidR="00463356" w:rsidRDefault="008F1EA7" w:rsidP="00483D16">
            <w:r>
              <w:t>Ref 3(3)</w:t>
            </w:r>
          </w:p>
        </w:tc>
        <w:tc>
          <w:tcPr>
            <w:tcW w:w="6946" w:type="dxa"/>
          </w:tcPr>
          <w:p w14:paraId="37DB763C" w14:textId="77777777" w:rsidR="00463356" w:rsidRDefault="008F1EA7" w:rsidP="00483D16">
            <w:r>
              <w:t>Endorse the skeleton outline of the “Guide to General Service Delivery” and recommend to EC-70 for further consideration.</w:t>
            </w:r>
          </w:p>
        </w:tc>
        <w:sdt>
          <w:sdtPr>
            <w:id w:val="783625484"/>
            <w:placeholder>
              <w:docPart w:val="245766EE3F4940B09BA6CD0B92947E08"/>
            </w:placeholder>
            <w:dropDownList>
              <w:listItem w:value="Choose an item."/>
              <w:listItem w:displayText="Approve" w:value="Approve"/>
              <w:listItem w:displayText="Recommend to EC-70" w:value="Recommend to EC-70"/>
              <w:listItem w:displayText="Recommend for Cg agenda" w:value="Recommend for Cg agenda"/>
              <w:listItem w:displayText="Recommend for Cg-18 agenda and consultation" w:value="Recommend for Cg-18 agenda and consultation"/>
              <w:listItem w:displayText="Approve editorial change" w:value="Approve editorial change"/>
              <w:listItem w:displayText="Approve for fast track" w:value="Approve for fast track"/>
              <w:listItem w:displayText="Approve for between sessions" w:value="Approve for between sessions"/>
              <w:listItem w:displayText="Return to ET" w:value="Return to ET"/>
              <w:listItem w:displayText="Reject" w:value="Reject"/>
              <w:listItem w:displayText="See detailed response" w:value="See detailed response"/>
            </w:dropDownList>
          </w:sdtPr>
          <w:sdtContent>
            <w:tc>
              <w:tcPr>
                <w:tcW w:w="2835" w:type="dxa"/>
              </w:tcPr>
              <w:p w14:paraId="79539B68" w14:textId="77777777" w:rsidR="00463356" w:rsidRDefault="008F1EA7" w:rsidP="00483D16">
                <w:r>
                  <w:t>Recommend to EC-70</w:t>
                </w:r>
              </w:p>
            </w:tc>
          </w:sdtContent>
        </w:sdt>
      </w:tr>
      <w:tr w:rsidR="00463356" w14:paraId="5E335F94" w14:textId="77777777" w:rsidTr="00995974">
        <w:trPr>
          <w:cantSplit/>
        </w:trPr>
        <w:tc>
          <w:tcPr>
            <w:tcW w:w="1133" w:type="dxa"/>
          </w:tcPr>
          <w:p w14:paraId="54FFBB1F" w14:textId="77777777" w:rsidR="00463356" w:rsidRDefault="00463356" w:rsidP="00483D16">
            <w:r>
              <w:t>3(4)</w:t>
            </w:r>
          </w:p>
        </w:tc>
        <w:tc>
          <w:tcPr>
            <w:tcW w:w="1385" w:type="dxa"/>
          </w:tcPr>
          <w:p w14:paraId="71BA78D0" w14:textId="77777777" w:rsidR="00463356" w:rsidRDefault="00463356" w:rsidP="006B0DDE">
            <w:r>
              <w:t>CISD</w:t>
            </w:r>
          </w:p>
        </w:tc>
        <w:tc>
          <w:tcPr>
            <w:tcW w:w="1559" w:type="dxa"/>
          </w:tcPr>
          <w:p w14:paraId="19B9BAA0" w14:textId="77777777" w:rsidR="00463356" w:rsidRDefault="008F1EA7" w:rsidP="00483D16">
            <w:r>
              <w:t>Ref 3(4)</w:t>
            </w:r>
          </w:p>
        </w:tc>
        <w:tc>
          <w:tcPr>
            <w:tcW w:w="6946" w:type="dxa"/>
          </w:tcPr>
          <w:p w14:paraId="053957BB" w14:textId="77777777" w:rsidR="00463356" w:rsidRDefault="008F1EA7" w:rsidP="00483D16">
            <w:r>
              <w:t>Endorse the Concept Paper on the development of Common Interfaces for Service Delivery and recommend to EC-70 for their further consideration.</w:t>
            </w:r>
          </w:p>
        </w:tc>
        <w:sdt>
          <w:sdtPr>
            <w:id w:val="1559665896"/>
            <w:placeholder>
              <w:docPart w:val="39CBD09AC01C472981BD65A3B8DB4B67"/>
            </w:placeholder>
            <w:dropDownList>
              <w:listItem w:value="Choose an item."/>
              <w:listItem w:displayText="Approve" w:value="Approve"/>
              <w:listItem w:displayText="Recommend to EC-70" w:value="Recommend to EC-70"/>
              <w:listItem w:displayText="Recommend for Cg agenda" w:value="Recommend for Cg agenda"/>
              <w:listItem w:displayText="Recommend for Cg-18 agenda and consultation" w:value="Recommend for Cg-18 agenda and consultation"/>
              <w:listItem w:displayText="Approve editorial change" w:value="Approve editorial change"/>
              <w:listItem w:displayText="Approve for fast track" w:value="Approve for fast track"/>
              <w:listItem w:displayText="Approve for between sessions" w:value="Approve for between sessions"/>
              <w:listItem w:displayText="Return to ET" w:value="Return to ET"/>
              <w:listItem w:displayText="Reject" w:value="Reject"/>
              <w:listItem w:displayText="See detailed response" w:value="See detailed response"/>
            </w:dropDownList>
          </w:sdtPr>
          <w:sdtContent>
            <w:tc>
              <w:tcPr>
                <w:tcW w:w="2835" w:type="dxa"/>
              </w:tcPr>
              <w:p w14:paraId="03E75EFA" w14:textId="77777777" w:rsidR="00463356" w:rsidRDefault="008F1EA7" w:rsidP="00483D16">
                <w:r>
                  <w:t>Recommend to EC-70</w:t>
                </w:r>
              </w:p>
            </w:tc>
          </w:sdtContent>
        </w:sdt>
      </w:tr>
    </w:tbl>
    <w:p w14:paraId="73E6AAE5" w14:textId="77777777" w:rsidR="00EF3D05" w:rsidRDefault="00EF3D05" w:rsidP="006B0DDE">
      <w:pPr>
        <w:pStyle w:val="Heading3"/>
      </w:pPr>
    </w:p>
    <w:sectPr w:rsidR="00EF3D05" w:rsidSect="00483D16">
      <w:headerReference w:type="even" r:id="rId12"/>
      <w:headerReference w:type="default" r:id="rId13"/>
      <w:headerReference w:type="first" r:id="rId14"/>
      <w:pgSz w:w="16840" w:h="11907" w:orient="landscape" w:code="9"/>
      <w:pgMar w:top="1440" w:right="1440" w:bottom="1440" w:left="1440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59C9EF" w14:textId="77777777" w:rsidR="00BC489D" w:rsidRDefault="00BC489D">
      <w:r>
        <w:separator/>
      </w:r>
    </w:p>
    <w:p w14:paraId="4CA4D0DB" w14:textId="77777777" w:rsidR="00BC489D" w:rsidRDefault="00BC489D"/>
  </w:endnote>
  <w:endnote w:type="continuationSeparator" w:id="0">
    <w:p w14:paraId="4E8238EA" w14:textId="77777777" w:rsidR="00BC489D" w:rsidRDefault="00BC489D">
      <w:r>
        <w:continuationSeparator/>
      </w:r>
    </w:p>
    <w:p w14:paraId="74CE43BE" w14:textId="77777777" w:rsidR="00BC489D" w:rsidRDefault="00BC48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315406" w14:textId="77777777" w:rsidR="00BC489D" w:rsidRDefault="00BC489D">
      <w:r>
        <w:separator/>
      </w:r>
    </w:p>
    <w:p w14:paraId="51716A02" w14:textId="77777777" w:rsidR="00BC489D" w:rsidRDefault="00BC489D"/>
  </w:footnote>
  <w:footnote w:type="continuationSeparator" w:id="0">
    <w:p w14:paraId="252F1C1C" w14:textId="77777777" w:rsidR="00BC489D" w:rsidRDefault="00BC489D">
      <w:r>
        <w:continuationSeparator/>
      </w:r>
    </w:p>
    <w:p w14:paraId="1B562249" w14:textId="77777777" w:rsidR="00BC489D" w:rsidRDefault="00BC48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1756D" w14:textId="77777777" w:rsidR="00C021A6" w:rsidRDefault="00BC489D">
    <w:pPr>
      <w:pStyle w:val="Header"/>
    </w:pPr>
    <w:r>
      <w:rPr>
        <w:noProof/>
      </w:rPr>
      <w:pict w14:anchorId="7BA79D1F">
        <v:shapetype id="_x0000_m208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 w14:anchorId="6843A073">
        <v:shape id="_x0000_s2064" type="#_x0000_m2084" style="position:absolute;left:0;text-align:left;margin-left:0;margin-top:0;width:595.3pt;height:550pt;z-index:-25165004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14:paraId="26327F49" w14:textId="77777777" w:rsidR="008D1906" w:rsidRDefault="008D1906"/>
  <w:p w14:paraId="7A49DF32" w14:textId="77777777" w:rsidR="00B070CB" w:rsidRDefault="00BC489D">
    <w:pPr>
      <w:pStyle w:val="Header"/>
    </w:pPr>
    <w:r>
      <w:rPr>
        <w:noProof/>
      </w:rPr>
      <w:pict w14:anchorId="056F55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7" type="#_x0000_t75" style="position:absolute;left:0;text-align:left;margin-left:0;margin-top:0;width:50pt;height:50pt;z-index:251654144;visibility:hidden">
          <v:path gradientshapeok="f"/>
          <o:lock v:ext="edit" selection="t"/>
        </v:shape>
      </w:pict>
    </w:r>
    <w:r>
      <w:pict w14:anchorId="1B2009C2">
        <v:shapetype id="_x0000_m208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 w14:anchorId="37230602">
        <v:shape id="WordPictureWatermark835936646" o:spid="_x0000_s2050" type="#_x0000_m2083" style="position:absolute;left:0;text-align:left;margin-left:0;margin-top:0;width:595.3pt;height:550pt;z-index:-25165414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14:paraId="7F046C88" w14:textId="77777777" w:rsidR="00472EE4" w:rsidRDefault="00472EE4"/>
  <w:p w14:paraId="67C4A8D8" w14:textId="77777777" w:rsidR="00466813" w:rsidRDefault="00BC489D">
    <w:pPr>
      <w:pStyle w:val="Header"/>
    </w:pPr>
    <w:r>
      <w:rPr>
        <w:noProof/>
      </w:rPr>
      <w:pict w14:anchorId="55AA4CD9">
        <v:shape id="_x0000_s2063" type="#_x0000_t75" style="position:absolute;left:0;text-align:left;margin-left:0;margin-top:0;width:50pt;height:50pt;z-index:251659264;visibility:hidden">
          <v:path gradientshapeok="f"/>
          <o:lock v:ext="edit" selection="t"/>
        </v:shape>
      </w:pict>
    </w:r>
    <w:r>
      <w:pict w14:anchorId="0152FDAC">
        <v:shape id="_x0000_s2075" type="#_x0000_t75" style="position:absolute;left:0;text-align:left;margin-left:0;margin-top:0;width:50pt;height:50pt;z-index:251655168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963D4" w14:textId="77777777" w:rsidR="00483D16" w:rsidRPr="00483D16" w:rsidRDefault="00483D16" w:rsidP="00CF6237">
    <w:pPr>
      <w:pStyle w:val="Header"/>
      <w:rPr>
        <w:lang w:val="en-GB"/>
      </w:rPr>
    </w:pPr>
    <w:r>
      <w:rPr>
        <w:lang w:val="en-GB"/>
      </w:rPr>
      <w:t>CBS-MG-2018/Doc</w:t>
    </w:r>
    <w:r w:rsidR="00CF6237">
      <w:rPr>
        <w:lang w:val="en-GB"/>
      </w:rPr>
      <w:t xml:space="preserve"> </w:t>
    </w:r>
    <w:sdt>
      <w:sdtPr>
        <w:rPr>
          <w:lang w:val="en-GB"/>
        </w:rPr>
        <w:alias w:val="Category"/>
        <w:tag w:val=""/>
        <w:id w:val="2132129680"/>
        <w:placeholder>
          <w:docPart w:val="D71F259C9C7F45B5B412085CCC0D382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B0DDE">
          <w:rPr>
            <w:lang w:val="en-US"/>
          </w:rPr>
          <w:t>2(3)</w:t>
        </w:r>
      </w:sdtContent>
    </w:sdt>
    <w:r>
      <w:rPr>
        <w:lang w:val="en-GB"/>
      </w:rPr>
      <w:t xml:space="preserve">. Page </w:t>
    </w:r>
    <w:r>
      <w:rPr>
        <w:lang w:val="en-GB"/>
      </w:rPr>
      <w:fldChar w:fldCharType="begin"/>
    </w:r>
    <w:r>
      <w:rPr>
        <w:lang w:val="en-GB"/>
      </w:rPr>
      <w:instrText xml:space="preserve"> PAGE   \* MERGEFORMAT </w:instrText>
    </w:r>
    <w:r>
      <w:rPr>
        <w:lang w:val="en-GB"/>
      </w:rPr>
      <w:fldChar w:fldCharType="separate"/>
    </w:r>
    <w:r w:rsidR="006B0DDE">
      <w:rPr>
        <w:noProof/>
        <w:lang w:val="en-GB"/>
      </w:rPr>
      <w:t>1</w:t>
    </w:r>
    <w:r>
      <w:rPr>
        <w:lang w:val="en-GB"/>
      </w:rPr>
      <w:fldChar w:fldCharType="end"/>
    </w:r>
    <w:r>
      <w:rPr>
        <w:lang w:val="en-GB"/>
      </w:rPr>
      <w:t xml:space="preserve"> of </w:t>
    </w:r>
    <w:r>
      <w:rPr>
        <w:lang w:val="en-GB"/>
      </w:rPr>
      <w:fldChar w:fldCharType="begin"/>
    </w:r>
    <w:r>
      <w:rPr>
        <w:lang w:val="en-GB"/>
      </w:rPr>
      <w:instrText xml:space="preserve"> NUMPAGES   \* MERGEFORMAT </w:instrText>
    </w:r>
    <w:r>
      <w:rPr>
        <w:lang w:val="en-GB"/>
      </w:rPr>
      <w:fldChar w:fldCharType="separate"/>
    </w:r>
    <w:r w:rsidR="006B0DDE">
      <w:rPr>
        <w:noProof/>
        <w:lang w:val="en-GB"/>
      </w:rPr>
      <w:t>1</w:t>
    </w:r>
    <w:r>
      <w:rPr>
        <w:lang w:val="en-GB"/>
      </w:rPr>
      <w:fldChar w:fldCharType="end"/>
    </w:r>
    <w:r w:rsidR="00BC489D">
      <w:pict w14:anchorId="67DA64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0;margin-top:0;width:50pt;height:50pt;z-index:251660288;visibility:hidden;mso-position-horizontal-relative:text;mso-position-vertical-relative:text">
          <v:path gradientshapeok="f"/>
          <o:lock v:ext="edit" selection="t"/>
        </v:shape>
      </w:pict>
    </w:r>
    <w:r w:rsidR="00BC489D">
      <w:pict w14:anchorId="4060E58C">
        <v:shape id="_x0000_s2074" type="#_x0000_t75" style="position:absolute;left:0;text-align:left;margin-left:0;margin-top:0;width:50pt;height:50pt;z-index:251656192;visibility:hidden;mso-position-horizontal-relative:text;mso-position-vertical-relative:text">
          <v:path gradientshapeok="f"/>
          <o:lock v:ext="edit" selection="t"/>
        </v:shape>
      </w:pict>
    </w:r>
    <w:r w:rsidR="00BC489D">
      <w:pict w14:anchorId="60531488">
        <v:shape id="_x0000_s2080" type="#_x0000_t75" style="position:absolute;left:0;text-align:left;margin-left:0;margin-top:0;width:50pt;height:50pt;z-index:251653120;visibility:hidden;mso-position-horizontal-relative:text;mso-position-vertical-relative:text">
          <v:path gradientshapeok="f"/>
          <o:lock v:ext="edit" selection="t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D409B" w14:textId="77777777" w:rsidR="00C021A6" w:rsidRDefault="00BC489D">
    <w:pPr>
      <w:pStyle w:val="Header"/>
    </w:pPr>
    <w:r>
      <w:rPr>
        <w:noProof/>
      </w:rPr>
      <w:pict w14:anchorId="6E479C17">
        <v:shapetype id="_x0000_m208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 w14:anchorId="4C3C13C5">
        <v:shape id="_x0000_s2066" type="#_x0000_m2082" style="position:absolute;left:0;text-align:left;margin-left:0;margin-top:0;width:595.3pt;height:550pt;z-index:-25165107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14:paraId="00B479C4" w14:textId="77777777" w:rsidR="008D1906" w:rsidRDefault="008D1906"/>
  <w:p w14:paraId="26B006A2" w14:textId="77777777" w:rsidR="00B070CB" w:rsidRDefault="00BC489D">
    <w:pPr>
      <w:pStyle w:val="Header"/>
    </w:pPr>
    <w:r>
      <w:rPr>
        <w:noProof/>
      </w:rPr>
      <w:pict w14:anchorId="37CF38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1" type="#_x0000_t75" style="position:absolute;left:0;text-align:left;margin-left:0;margin-top:0;width:50pt;height:50pt;z-index:251657216;visibility:hidden">
          <v:path gradientshapeok="f"/>
          <o:lock v:ext="edit" selection="t"/>
        </v:shape>
      </w:pict>
    </w:r>
    <w:r>
      <w:pict w14:anchorId="23B06DC5">
        <v:shapetype id="_x0000_m208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 w14:anchorId="426FD916">
        <v:shape id="_x0000_s2069" type="#_x0000_m2081" style="position:absolute;left:0;text-align:left;margin-left:0;margin-top:0;width:595.3pt;height:550pt;z-index:-25165312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14:paraId="49FB31B2" w14:textId="77777777" w:rsidR="00472EE4" w:rsidRDefault="00472EE4"/>
  <w:p w14:paraId="44AE4B86" w14:textId="77777777" w:rsidR="00466813" w:rsidRDefault="00BC489D">
    <w:pPr>
      <w:pStyle w:val="Header"/>
    </w:pPr>
    <w:r>
      <w:rPr>
        <w:noProof/>
      </w:rPr>
      <w:pict w14:anchorId="57E7F583">
        <v:shape id="_x0000_s2058" type="#_x0000_t75" style="position:absolute;left:0;text-align:left;margin-left:0;margin-top:0;width:50pt;height:50pt;z-index:251661312;visibility:hidden">
          <v:path gradientshapeok="f"/>
          <o:lock v:ext="edit" selection="t"/>
        </v:shape>
      </w:pict>
    </w:r>
    <w:r>
      <w:pict w14:anchorId="78C2783B">
        <v:shape id="_x0000_s2068" type="#_x0000_t75" style="position:absolute;left:0;text-align:left;margin-left:0;margin-top:0;width:50pt;height:50pt;z-index:251658240;visibility:hidden">
          <v:path gradientshapeok="f"/>
          <o:lock v:ext="edit" selection="t"/>
        </v:shape>
      </w:pict>
    </w:r>
  </w:p>
  <w:p w14:paraId="6D942B58" w14:textId="77777777" w:rsidR="00172B8A" w:rsidRDefault="00172B8A"/>
  <w:p w14:paraId="684FBCBD" w14:textId="77777777"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  <w:r w:rsidR="00BC489D">
      <w:pict w14:anchorId="578B60E0">
        <v:shape id="_x0000_s2055" type="#_x0000_t75" style="position:absolute;left:0;text-align:left;margin-left:0;margin-top:0;width:50pt;height:50pt;z-index:251664384;visibility:hidden;mso-position-horizontal-relative:text;mso-position-vertical-relative:text">
          <v:path gradientshapeok="f"/>
          <o:lock v:ext="edit" selection="t"/>
        </v:shape>
      </w:pict>
    </w:r>
  </w:p>
  <w:p w14:paraId="56087C8B" w14:textId="77777777" w:rsidR="005359E9" w:rsidRPr="00C10690" w:rsidRDefault="005359E9" w:rsidP="00251C3F">
    <w:pPr>
      <w:pStyle w:val="Header"/>
      <w:rPr>
        <w:lang w:val="en-GB"/>
      </w:rPr>
    </w:pPr>
  </w:p>
  <w:p w14:paraId="1E9ED131" w14:textId="77777777"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9E98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8702C3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4803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5807B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3E823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21A796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164A9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76A4B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9088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44AC3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 w15:restartNumberingAfterBreak="0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 w15:restartNumberingAfterBreak="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 w15:restartNumberingAfterBreak="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 w15:restartNumberingAfterBreak="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 w15:restartNumberingAfterBreak="0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 w15:restartNumberingAfterBreak="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 w15:restartNumberingAfterBreak="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49E6"/>
    <w:rsid w:val="00002465"/>
    <w:rsid w:val="000048B5"/>
    <w:rsid w:val="000104BD"/>
    <w:rsid w:val="0001212F"/>
    <w:rsid w:val="000135F6"/>
    <w:rsid w:val="00020B8C"/>
    <w:rsid w:val="00027543"/>
    <w:rsid w:val="00032134"/>
    <w:rsid w:val="00033326"/>
    <w:rsid w:val="00037813"/>
    <w:rsid w:val="00047952"/>
    <w:rsid w:val="00051ED5"/>
    <w:rsid w:val="000522FD"/>
    <w:rsid w:val="000531BD"/>
    <w:rsid w:val="000555A3"/>
    <w:rsid w:val="00055CB6"/>
    <w:rsid w:val="00062C21"/>
    <w:rsid w:val="000700C3"/>
    <w:rsid w:val="000731F6"/>
    <w:rsid w:val="00073C93"/>
    <w:rsid w:val="000874E4"/>
    <w:rsid w:val="00095554"/>
    <w:rsid w:val="000A64C1"/>
    <w:rsid w:val="000A7240"/>
    <w:rsid w:val="000B0882"/>
    <w:rsid w:val="000B5E64"/>
    <w:rsid w:val="000C3C25"/>
    <w:rsid w:val="000C6ECA"/>
    <w:rsid w:val="000D13A7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72B8A"/>
    <w:rsid w:val="00183776"/>
    <w:rsid w:val="00187554"/>
    <w:rsid w:val="0019137E"/>
    <w:rsid w:val="001A5CB4"/>
    <w:rsid w:val="001A7F46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3FD9"/>
    <w:rsid w:val="002250BE"/>
    <w:rsid w:val="00225545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0A1"/>
    <w:rsid w:val="002C499A"/>
    <w:rsid w:val="002C738A"/>
    <w:rsid w:val="002D5529"/>
    <w:rsid w:val="002D7217"/>
    <w:rsid w:val="002E1642"/>
    <w:rsid w:val="002E5A73"/>
    <w:rsid w:val="002F1B0A"/>
    <w:rsid w:val="003014C0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84070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1535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3356"/>
    <w:rsid w:val="00466813"/>
    <w:rsid w:val="004668E7"/>
    <w:rsid w:val="00472482"/>
    <w:rsid w:val="00472EE4"/>
    <w:rsid w:val="00480313"/>
    <w:rsid w:val="00483D16"/>
    <w:rsid w:val="004938CC"/>
    <w:rsid w:val="00495EEF"/>
    <w:rsid w:val="004A77F1"/>
    <w:rsid w:val="004C1599"/>
    <w:rsid w:val="004D3BAA"/>
    <w:rsid w:val="004D4C21"/>
    <w:rsid w:val="004D5B00"/>
    <w:rsid w:val="004D77E1"/>
    <w:rsid w:val="004E577D"/>
    <w:rsid w:val="004F3BA0"/>
    <w:rsid w:val="004F6651"/>
    <w:rsid w:val="00511DA0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6D53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B0DDE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491A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D1906"/>
    <w:rsid w:val="008E274F"/>
    <w:rsid w:val="008E4F71"/>
    <w:rsid w:val="008E7CF0"/>
    <w:rsid w:val="008F1EA7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49E6"/>
    <w:rsid w:val="00945DA1"/>
    <w:rsid w:val="00953DE3"/>
    <w:rsid w:val="00982B27"/>
    <w:rsid w:val="00995974"/>
    <w:rsid w:val="009A3F73"/>
    <w:rsid w:val="009A4470"/>
    <w:rsid w:val="009A52D6"/>
    <w:rsid w:val="009B0CA5"/>
    <w:rsid w:val="009B2952"/>
    <w:rsid w:val="009B3463"/>
    <w:rsid w:val="009B58CC"/>
    <w:rsid w:val="009C2528"/>
    <w:rsid w:val="009D07AB"/>
    <w:rsid w:val="009D6338"/>
    <w:rsid w:val="009E7EA6"/>
    <w:rsid w:val="009F10F4"/>
    <w:rsid w:val="009F332A"/>
    <w:rsid w:val="00A00183"/>
    <w:rsid w:val="00A12112"/>
    <w:rsid w:val="00A31F5C"/>
    <w:rsid w:val="00A414EB"/>
    <w:rsid w:val="00A45F94"/>
    <w:rsid w:val="00A4755E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AE700B"/>
    <w:rsid w:val="00AF45EB"/>
    <w:rsid w:val="00B0249F"/>
    <w:rsid w:val="00B04592"/>
    <w:rsid w:val="00B05BBA"/>
    <w:rsid w:val="00B06CE2"/>
    <w:rsid w:val="00B070C6"/>
    <w:rsid w:val="00B070CB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C489D"/>
    <w:rsid w:val="00BE2074"/>
    <w:rsid w:val="00BE3AF3"/>
    <w:rsid w:val="00BE55C7"/>
    <w:rsid w:val="00BE64FF"/>
    <w:rsid w:val="00BF08E2"/>
    <w:rsid w:val="00BF48FE"/>
    <w:rsid w:val="00C00432"/>
    <w:rsid w:val="00C021A6"/>
    <w:rsid w:val="00C10690"/>
    <w:rsid w:val="00C1389A"/>
    <w:rsid w:val="00C20DB0"/>
    <w:rsid w:val="00C33C63"/>
    <w:rsid w:val="00C4012A"/>
    <w:rsid w:val="00C40691"/>
    <w:rsid w:val="00C458CF"/>
    <w:rsid w:val="00C47922"/>
    <w:rsid w:val="00C57EFE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5B7C"/>
    <w:rsid w:val="00CB6DF9"/>
    <w:rsid w:val="00CC23C9"/>
    <w:rsid w:val="00CD47BE"/>
    <w:rsid w:val="00CF6237"/>
    <w:rsid w:val="00D01387"/>
    <w:rsid w:val="00D01B14"/>
    <w:rsid w:val="00D02FA8"/>
    <w:rsid w:val="00D11DB2"/>
    <w:rsid w:val="00D17948"/>
    <w:rsid w:val="00D22E8A"/>
    <w:rsid w:val="00D35ABB"/>
    <w:rsid w:val="00D37E35"/>
    <w:rsid w:val="00D70B08"/>
    <w:rsid w:val="00D733B4"/>
    <w:rsid w:val="00D9579B"/>
    <w:rsid w:val="00DA1420"/>
    <w:rsid w:val="00DA40B5"/>
    <w:rsid w:val="00DB1BA5"/>
    <w:rsid w:val="00DB3060"/>
    <w:rsid w:val="00DC0CB6"/>
    <w:rsid w:val="00DD1C37"/>
    <w:rsid w:val="00DD4013"/>
    <w:rsid w:val="00DF04C7"/>
    <w:rsid w:val="00E106FE"/>
    <w:rsid w:val="00E2668A"/>
    <w:rsid w:val="00E40C83"/>
    <w:rsid w:val="00E43CAF"/>
    <w:rsid w:val="00E62960"/>
    <w:rsid w:val="00E6623A"/>
    <w:rsid w:val="00E916B6"/>
    <w:rsid w:val="00E91F0F"/>
    <w:rsid w:val="00E95AB2"/>
    <w:rsid w:val="00EA3D1A"/>
    <w:rsid w:val="00EA4E26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3D05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27EF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."/>
  <w:listSeparator w:val=","/>
  <w14:docId w14:val="212DCE23"/>
  <w15:docId w15:val="{45C6B5C0-E976-45E2-A054-A16D0278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rsid w:val="00483D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840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9B48A4CCBAC4633A4B371D1A4F83A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4D9DA9-78EE-46DA-B10D-FA4BA22FF3F8}"/>
      </w:docPartPr>
      <w:docPartBody>
        <w:p w:rsidR="00677C83" w:rsidRDefault="003D0FED" w:rsidP="003D0FED">
          <w:pPr>
            <w:pStyle w:val="19B48A4CCBAC4633A4B371D1A4F83A90"/>
          </w:pPr>
          <w:r w:rsidRPr="0000146D">
            <w:rPr>
              <w:rStyle w:val="PlaceholderText"/>
              <w:rFonts w:eastAsia="MS Mincho"/>
            </w:rPr>
            <w:t>Choose an item.</w:t>
          </w:r>
        </w:p>
      </w:docPartBody>
    </w:docPart>
    <w:docPart>
      <w:docPartPr>
        <w:name w:val="37D492CCED5D445EB66408749E9AA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4D1B53-B2ED-441A-9FD2-7544A9061484}"/>
      </w:docPartPr>
      <w:docPartBody>
        <w:p w:rsidR="00714D5B" w:rsidRDefault="00951EB4">
          <w:r w:rsidRPr="00E505AA">
            <w:rPr>
              <w:rStyle w:val="PlaceholderText"/>
            </w:rPr>
            <w:t>[Subject]</w:t>
          </w:r>
        </w:p>
      </w:docPartBody>
    </w:docPart>
    <w:docPart>
      <w:docPartPr>
        <w:name w:val="A68F542D7CD54EA9872ED4B12C0B55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224561-0CF7-4569-AC6D-AF34F95BC849}"/>
      </w:docPartPr>
      <w:docPartBody>
        <w:p w:rsidR="00714D5B" w:rsidRDefault="00951EB4">
          <w:r w:rsidRPr="00E505AA">
            <w:rPr>
              <w:rStyle w:val="PlaceholderText"/>
            </w:rPr>
            <w:t>[Title]</w:t>
          </w:r>
        </w:p>
      </w:docPartBody>
    </w:docPart>
    <w:docPart>
      <w:docPartPr>
        <w:name w:val="D71F259C9C7F45B5B412085CCC0D38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41B3C-01B9-4483-AEB7-6AC64E830D5F}"/>
      </w:docPartPr>
      <w:docPartBody>
        <w:p w:rsidR="00714D5B" w:rsidRDefault="00951EB4">
          <w:r w:rsidRPr="00E505AA">
            <w:rPr>
              <w:rStyle w:val="PlaceholderText"/>
            </w:rPr>
            <w:t>[Category]</w:t>
          </w:r>
        </w:p>
      </w:docPartBody>
    </w:docPart>
    <w:docPart>
      <w:docPartPr>
        <w:name w:val="23C6391700084A1B98672866BD007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4A8EF-9CE2-4356-B36F-FBB657F3A284}"/>
      </w:docPartPr>
      <w:docPartBody>
        <w:p w:rsidR="00000000" w:rsidRDefault="00376C2A" w:rsidP="00376C2A">
          <w:pPr>
            <w:pStyle w:val="23C6391700084A1B98672866BD007615"/>
          </w:pPr>
          <w:r w:rsidRPr="0000146D">
            <w:rPr>
              <w:rStyle w:val="PlaceholderText"/>
              <w:rFonts w:eastAsia="MS Mincho"/>
            </w:rPr>
            <w:t>Choose an item.</w:t>
          </w:r>
        </w:p>
      </w:docPartBody>
    </w:docPart>
    <w:docPart>
      <w:docPartPr>
        <w:name w:val="486A4B56A27440439DA162CAFE26A1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1C2E6-4069-487B-938B-4785D59ECA9F}"/>
      </w:docPartPr>
      <w:docPartBody>
        <w:p w:rsidR="00000000" w:rsidRDefault="00376C2A" w:rsidP="00376C2A">
          <w:pPr>
            <w:pStyle w:val="486A4B56A27440439DA162CAFE26A131"/>
          </w:pPr>
          <w:r w:rsidRPr="0000146D">
            <w:rPr>
              <w:rStyle w:val="PlaceholderText"/>
              <w:rFonts w:eastAsia="MS Mincho"/>
            </w:rPr>
            <w:t>Choose an item.</w:t>
          </w:r>
        </w:p>
      </w:docPartBody>
    </w:docPart>
    <w:docPart>
      <w:docPartPr>
        <w:name w:val="245766EE3F4940B09BA6CD0B92947E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D567-76E5-4942-8E76-D62828BA790D}"/>
      </w:docPartPr>
      <w:docPartBody>
        <w:p w:rsidR="00000000" w:rsidRDefault="00376C2A" w:rsidP="00376C2A">
          <w:pPr>
            <w:pStyle w:val="245766EE3F4940B09BA6CD0B92947E08"/>
          </w:pPr>
          <w:r w:rsidRPr="0000146D">
            <w:rPr>
              <w:rStyle w:val="PlaceholderText"/>
              <w:rFonts w:eastAsia="MS Mincho"/>
            </w:rPr>
            <w:t>Choose an item.</w:t>
          </w:r>
        </w:p>
      </w:docPartBody>
    </w:docPart>
    <w:docPart>
      <w:docPartPr>
        <w:name w:val="39CBD09AC01C472981BD65A3B8DB4B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5B5710-4DB6-421F-AA04-858547942D32}"/>
      </w:docPartPr>
      <w:docPartBody>
        <w:p w:rsidR="00000000" w:rsidRDefault="00376C2A" w:rsidP="00376C2A">
          <w:pPr>
            <w:pStyle w:val="39CBD09AC01C472981BD65A3B8DB4B67"/>
          </w:pPr>
          <w:r w:rsidRPr="0000146D">
            <w:rPr>
              <w:rStyle w:val="PlaceholderText"/>
              <w:rFonts w:eastAsia="MS Mincho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3F3E"/>
    <w:rsid w:val="00091B54"/>
    <w:rsid w:val="000E3F3E"/>
    <w:rsid w:val="003465A4"/>
    <w:rsid w:val="00376C2A"/>
    <w:rsid w:val="003D0FED"/>
    <w:rsid w:val="005B45C8"/>
    <w:rsid w:val="00677C83"/>
    <w:rsid w:val="00714D5B"/>
    <w:rsid w:val="00951EB4"/>
    <w:rsid w:val="00AC1ECB"/>
    <w:rsid w:val="00C4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21D57E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376C2A"/>
    <w:rPr>
      <w:color w:val="808080"/>
    </w:rPr>
  </w:style>
  <w:style w:type="paragraph" w:customStyle="1" w:styleId="B65F385668D84DA392D0BA1A28DB9BF0">
    <w:name w:val="B65F385668D84DA392D0BA1A28DB9BF0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34C42110EEBD4C75BDD62E8853A98D41">
    <w:name w:val="34C42110EEBD4C75BDD62E8853A98D41"/>
    <w:rsid w:val="000E3F3E"/>
  </w:style>
  <w:style w:type="paragraph" w:customStyle="1" w:styleId="256080DB5D9346DDB5AB58AB244A9062">
    <w:name w:val="256080DB5D9346DDB5AB58AB244A9062"/>
    <w:rsid w:val="000E3F3E"/>
  </w:style>
  <w:style w:type="paragraph" w:customStyle="1" w:styleId="A0716C4F90D649BEA51DE2E8299E4923">
    <w:name w:val="A0716C4F90D649BEA51DE2E8299E4923"/>
    <w:rsid w:val="000E3F3E"/>
  </w:style>
  <w:style w:type="paragraph" w:customStyle="1" w:styleId="5549F1E89F5541C1A6CA37E736AF4A9D">
    <w:name w:val="5549F1E89F5541C1A6CA37E736AF4A9D"/>
    <w:rsid w:val="000E3F3E"/>
  </w:style>
  <w:style w:type="paragraph" w:customStyle="1" w:styleId="1F17CC13C66F40479F427725F4478D8A">
    <w:name w:val="1F17CC13C66F40479F427725F4478D8A"/>
    <w:rsid w:val="000E3F3E"/>
  </w:style>
  <w:style w:type="paragraph" w:customStyle="1" w:styleId="CFC517CFAAFA471F8C85AC4A4363B2E8">
    <w:name w:val="CFC517CFAAFA471F8C85AC4A4363B2E8"/>
    <w:rsid w:val="000E3F3E"/>
  </w:style>
  <w:style w:type="paragraph" w:customStyle="1" w:styleId="5E1AE18D0D8740A78320A11FB36E7AC3">
    <w:name w:val="5E1AE18D0D8740A78320A11FB36E7AC3"/>
    <w:rsid w:val="000E3F3E"/>
  </w:style>
  <w:style w:type="paragraph" w:customStyle="1" w:styleId="0F1A5489E6BD45359815B868E035D351">
    <w:name w:val="0F1A5489E6BD45359815B868E035D351"/>
    <w:rsid w:val="000E3F3E"/>
  </w:style>
  <w:style w:type="paragraph" w:customStyle="1" w:styleId="67D67E8DA8A34DF39B921D2808C5CF2D">
    <w:name w:val="67D67E8DA8A34DF39B921D2808C5CF2D"/>
    <w:rsid w:val="000E3F3E"/>
  </w:style>
  <w:style w:type="paragraph" w:customStyle="1" w:styleId="2A5E259FE8C848FB8626BBD7DAC7BBD0">
    <w:name w:val="2A5E259FE8C848FB8626BBD7DAC7BBD0"/>
    <w:rsid w:val="000E3F3E"/>
  </w:style>
  <w:style w:type="paragraph" w:customStyle="1" w:styleId="2200579DBEBB4172B4117410DA9F56BE">
    <w:name w:val="2200579DBEBB4172B4117410DA9F56BE"/>
    <w:rsid w:val="000E3F3E"/>
  </w:style>
  <w:style w:type="paragraph" w:customStyle="1" w:styleId="B65F385668D84DA392D0BA1A28DB9BF01">
    <w:name w:val="B65F385668D84DA392D0BA1A28DB9BF0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34C42110EEBD4C75BDD62E8853A98D411">
    <w:name w:val="34C42110EEBD4C75BDD62E8853A98D41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56080DB5D9346DDB5AB58AB244A90621">
    <w:name w:val="256080DB5D9346DDB5AB58AB244A9062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A0716C4F90D649BEA51DE2E8299E49231">
    <w:name w:val="A0716C4F90D649BEA51DE2E8299E4923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549F1E89F5541C1A6CA37E736AF4A9D1">
    <w:name w:val="5549F1E89F5541C1A6CA37E736AF4A9D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1F17CC13C66F40479F427725F4478D8A1">
    <w:name w:val="1F17CC13C66F40479F427725F4478D8A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CFC517CFAAFA471F8C85AC4A4363B2E81">
    <w:name w:val="CFC517CFAAFA471F8C85AC4A4363B2E8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E1AE18D0D8740A78320A11FB36E7AC31">
    <w:name w:val="5E1AE18D0D8740A78320A11FB36E7AC3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0F1A5489E6BD45359815B868E035D3511">
    <w:name w:val="0F1A5489E6BD45359815B868E035D351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67D67E8DA8A34DF39B921D2808C5CF2D1">
    <w:name w:val="67D67E8DA8A34DF39B921D2808C5CF2D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A5E259FE8C848FB8626BBD7DAC7BBD01">
    <w:name w:val="2A5E259FE8C848FB8626BBD7DAC7BBD0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200579DBEBB4172B4117410DA9F56BE1">
    <w:name w:val="2200579DBEBB4172B4117410DA9F56BE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A0716C4F90D649BEA51DE2E8299E49232">
    <w:name w:val="A0716C4F90D649BEA51DE2E8299E4923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549F1E89F5541C1A6CA37E736AF4A9D2">
    <w:name w:val="5549F1E89F5541C1A6CA37E736AF4A9D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1F17CC13C66F40479F427725F4478D8A2">
    <w:name w:val="1F17CC13C66F40479F427725F4478D8A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CFC517CFAAFA471F8C85AC4A4363B2E82">
    <w:name w:val="CFC517CFAAFA471F8C85AC4A4363B2E8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E1AE18D0D8740A78320A11FB36E7AC32">
    <w:name w:val="5E1AE18D0D8740A78320A11FB36E7AC3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0F1A5489E6BD45359815B868E035D3512">
    <w:name w:val="0F1A5489E6BD45359815B868E035D351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67D67E8DA8A34DF39B921D2808C5CF2D2">
    <w:name w:val="67D67E8DA8A34DF39B921D2808C5CF2D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A5E259FE8C848FB8626BBD7DAC7BBD02">
    <w:name w:val="2A5E259FE8C848FB8626BBD7DAC7BBD0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200579DBEBB4172B4117410DA9F56BE2">
    <w:name w:val="2200579DBEBB4172B4117410DA9F56BE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F61E0E7F08D84984A6C0679FE9E41BCC">
    <w:name w:val="F61E0E7F08D84984A6C0679FE9E41BCC"/>
    <w:rsid w:val="000E3F3E"/>
  </w:style>
  <w:style w:type="paragraph" w:customStyle="1" w:styleId="D227EC0211F841168B9EEC9CDD3E8188">
    <w:name w:val="D227EC0211F841168B9EEC9CDD3E8188"/>
    <w:rsid w:val="000E3F3E"/>
  </w:style>
  <w:style w:type="paragraph" w:customStyle="1" w:styleId="E773E92720034EF1B14E3DAC35726C4C">
    <w:name w:val="E773E92720034EF1B14E3DAC35726C4C"/>
    <w:rsid w:val="000E3F3E"/>
  </w:style>
  <w:style w:type="paragraph" w:customStyle="1" w:styleId="2AA0071D7AB54AA89A57B108875A8BB6">
    <w:name w:val="2AA0071D7AB54AA89A57B108875A8BB6"/>
    <w:rsid w:val="000E3F3E"/>
  </w:style>
  <w:style w:type="paragraph" w:customStyle="1" w:styleId="FCA26AFDC2E5412B9B532CDF61256C29">
    <w:name w:val="FCA26AFDC2E5412B9B532CDF61256C29"/>
    <w:rsid w:val="000E3F3E"/>
  </w:style>
  <w:style w:type="paragraph" w:customStyle="1" w:styleId="041FB4BF461F43D39B7CA819057E448E">
    <w:name w:val="041FB4BF461F43D39B7CA819057E448E"/>
    <w:rsid w:val="000E3F3E"/>
  </w:style>
  <w:style w:type="paragraph" w:customStyle="1" w:styleId="B837DCD0541D412699C4846CD6A18B2F">
    <w:name w:val="B837DCD0541D412699C4846CD6A18B2F"/>
    <w:rsid w:val="000E3F3E"/>
  </w:style>
  <w:style w:type="paragraph" w:customStyle="1" w:styleId="95E88485B92A42E3B37E3EDEC8E7DDB9">
    <w:name w:val="95E88485B92A42E3B37E3EDEC8E7DDB9"/>
    <w:rsid w:val="000E3F3E"/>
  </w:style>
  <w:style w:type="paragraph" w:customStyle="1" w:styleId="9608854BA69F4AAD8A67D216CE47A417">
    <w:name w:val="9608854BA69F4AAD8A67D216CE47A417"/>
    <w:rsid w:val="000E3F3E"/>
  </w:style>
  <w:style w:type="paragraph" w:customStyle="1" w:styleId="A5EA54BD3F5F4AC3B7B9712D8F64849D">
    <w:name w:val="A5EA54BD3F5F4AC3B7B9712D8F64849D"/>
    <w:rsid w:val="000E3F3E"/>
  </w:style>
  <w:style w:type="paragraph" w:customStyle="1" w:styleId="433A1EAF25454787B7F90B5FF2AC4E86">
    <w:name w:val="433A1EAF25454787B7F90B5FF2AC4E86"/>
    <w:rsid w:val="000E3F3E"/>
  </w:style>
  <w:style w:type="paragraph" w:customStyle="1" w:styleId="804A9AB6E721474C895C0F7FE739B69C">
    <w:name w:val="804A9AB6E721474C895C0F7FE739B69C"/>
    <w:rsid w:val="000E3F3E"/>
  </w:style>
  <w:style w:type="paragraph" w:customStyle="1" w:styleId="5B46CBC7EF9B4BD9AF370858394D5890">
    <w:name w:val="5B46CBC7EF9B4BD9AF370858394D5890"/>
    <w:rsid w:val="000E3F3E"/>
  </w:style>
  <w:style w:type="paragraph" w:customStyle="1" w:styleId="0354918126704817AC94F5522F03A862">
    <w:name w:val="0354918126704817AC94F5522F03A862"/>
    <w:rsid w:val="000E3F3E"/>
  </w:style>
  <w:style w:type="paragraph" w:customStyle="1" w:styleId="808D7BD52EF24402AC1BB9DB3EE4160C">
    <w:name w:val="808D7BD52EF24402AC1BB9DB3EE4160C"/>
    <w:rsid w:val="000E3F3E"/>
  </w:style>
  <w:style w:type="paragraph" w:customStyle="1" w:styleId="A8D202D3D03940BAB05CFD9BDC3BD1D8">
    <w:name w:val="A8D202D3D03940BAB05CFD9BDC3BD1D8"/>
    <w:rsid w:val="000E3F3E"/>
  </w:style>
  <w:style w:type="paragraph" w:customStyle="1" w:styleId="DFE474D2C8DD4FDF9EFCAA2F91ACE1A4">
    <w:name w:val="DFE474D2C8DD4FDF9EFCAA2F91ACE1A4"/>
    <w:rsid w:val="000E3F3E"/>
  </w:style>
  <w:style w:type="paragraph" w:customStyle="1" w:styleId="18CC5B647D954BD2BFF0918A1D58EF91">
    <w:name w:val="18CC5B647D954BD2BFF0918A1D58EF91"/>
    <w:rsid w:val="000E3F3E"/>
  </w:style>
  <w:style w:type="paragraph" w:customStyle="1" w:styleId="13ED6F92FC934AD085AE81B7DA67D7EB">
    <w:name w:val="13ED6F92FC934AD085AE81B7DA67D7EB"/>
    <w:rsid w:val="000E3F3E"/>
  </w:style>
  <w:style w:type="paragraph" w:customStyle="1" w:styleId="5A00BFF24385403B8D06F38A4EC4D988">
    <w:name w:val="5A00BFF24385403B8D06F38A4EC4D988"/>
    <w:rsid w:val="000E3F3E"/>
  </w:style>
  <w:style w:type="paragraph" w:customStyle="1" w:styleId="A47C4345E9294C1E9426CE9949C769DA">
    <w:name w:val="A47C4345E9294C1E9426CE9949C769DA"/>
    <w:rsid w:val="000E3F3E"/>
  </w:style>
  <w:style w:type="paragraph" w:customStyle="1" w:styleId="9CF9CB2A892B4D49B8B5A5F4928FAF11">
    <w:name w:val="9CF9CB2A892B4D49B8B5A5F4928FAF11"/>
    <w:rsid w:val="000E3F3E"/>
  </w:style>
  <w:style w:type="paragraph" w:customStyle="1" w:styleId="1A8E720F67A043768A083F7EC69CB3A7">
    <w:name w:val="1A8E720F67A043768A083F7EC69CB3A7"/>
    <w:rsid w:val="000E3F3E"/>
  </w:style>
  <w:style w:type="paragraph" w:customStyle="1" w:styleId="CE7E55E7179B4EE9B5807A83E4500452">
    <w:name w:val="CE7E55E7179B4EE9B5807A83E4500452"/>
    <w:rsid w:val="000E3F3E"/>
  </w:style>
  <w:style w:type="paragraph" w:customStyle="1" w:styleId="0A367DB343BC4961BF36204BEF5C996E">
    <w:name w:val="0A367DB343BC4961BF36204BEF5C996E"/>
    <w:rsid w:val="000E3F3E"/>
  </w:style>
  <w:style w:type="paragraph" w:customStyle="1" w:styleId="7B04182D63F44C56BF1613EBCC407F22">
    <w:name w:val="7B04182D63F44C56BF1613EBCC407F22"/>
    <w:rsid w:val="000E3F3E"/>
  </w:style>
  <w:style w:type="paragraph" w:customStyle="1" w:styleId="286AFF03F671461C8559F111857ED75D">
    <w:name w:val="286AFF03F671461C8559F111857ED75D"/>
    <w:rsid w:val="000E3F3E"/>
  </w:style>
  <w:style w:type="paragraph" w:customStyle="1" w:styleId="EC499AEEF3184B1594C08B027C21A9E7">
    <w:name w:val="EC499AEEF3184B1594C08B027C21A9E7"/>
    <w:rsid w:val="000E3F3E"/>
  </w:style>
  <w:style w:type="paragraph" w:customStyle="1" w:styleId="AA73F704F2EB43848BAEC98EA17380B4">
    <w:name w:val="AA73F704F2EB43848BAEC98EA17380B4"/>
    <w:rsid w:val="000E3F3E"/>
  </w:style>
  <w:style w:type="paragraph" w:customStyle="1" w:styleId="5C3D1B377ADD4736A8840A3CE2E611A6">
    <w:name w:val="5C3D1B377ADD4736A8840A3CE2E611A6"/>
    <w:rsid w:val="000E3F3E"/>
  </w:style>
  <w:style w:type="paragraph" w:customStyle="1" w:styleId="A9112CE4DE2049BEABBD7BFF5090DE21">
    <w:name w:val="A9112CE4DE2049BEABBD7BFF5090DE21"/>
    <w:rsid w:val="000E3F3E"/>
  </w:style>
  <w:style w:type="paragraph" w:customStyle="1" w:styleId="A350AE3F498846A9AB33FC108B750559">
    <w:name w:val="A350AE3F498846A9AB33FC108B750559"/>
    <w:rsid w:val="000E3F3E"/>
  </w:style>
  <w:style w:type="paragraph" w:customStyle="1" w:styleId="96D09716FC41440BAACE771E928F358F">
    <w:name w:val="96D09716FC41440BAACE771E928F358F"/>
    <w:rsid w:val="000E3F3E"/>
  </w:style>
  <w:style w:type="paragraph" w:customStyle="1" w:styleId="BFF095D9498344379E054683D8367656">
    <w:name w:val="BFF095D9498344379E054683D8367656"/>
    <w:rsid w:val="000E3F3E"/>
  </w:style>
  <w:style w:type="paragraph" w:customStyle="1" w:styleId="EC7F571DF65D4E63904128AF8926902A">
    <w:name w:val="EC7F571DF65D4E63904128AF8926902A"/>
    <w:rsid w:val="00C4431B"/>
  </w:style>
  <w:style w:type="paragraph" w:customStyle="1" w:styleId="E91E21D1440D4FD1BF9869CAA7052389">
    <w:name w:val="E91E21D1440D4FD1BF9869CAA7052389"/>
    <w:rsid w:val="00C4431B"/>
  </w:style>
  <w:style w:type="paragraph" w:customStyle="1" w:styleId="54FFF510152048C99C4B7F5683353676">
    <w:name w:val="54FFF510152048C99C4B7F5683353676"/>
    <w:rsid w:val="00C4431B"/>
  </w:style>
  <w:style w:type="paragraph" w:customStyle="1" w:styleId="FC3EFA995E1C4603921A6F779A6B4735">
    <w:name w:val="FC3EFA995E1C4603921A6F779A6B4735"/>
    <w:rsid w:val="00C4431B"/>
  </w:style>
  <w:style w:type="paragraph" w:customStyle="1" w:styleId="379BAFEC708C482EA705967C070F0319">
    <w:name w:val="379BAFEC708C482EA705967C070F0319"/>
    <w:rsid w:val="00C4431B"/>
  </w:style>
  <w:style w:type="paragraph" w:customStyle="1" w:styleId="276419BA3C9C41E0894E4F27282A707D">
    <w:name w:val="276419BA3C9C41E0894E4F27282A707D"/>
    <w:rsid w:val="00C4431B"/>
  </w:style>
  <w:style w:type="paragraph" w:customStyle="1" w:styleId="7E5B0C3983CD41FEB05FB151B62C559B">
    <w:name w:val="7E5B0C3983CD41FEB05FB151B62C559B"/>
    <w:rsid w:val="00C4431B"/>
  </w:style>
  <w:style w:type="paragraph" w:customStyle="1" w:styleId="C03004BD5A7442EAB090145C932C3E68">
    <w:name w:val="C03004BD5A7442EAB090145C932C3E68"/>
    <w:rsid w:val="00C4431B"/>
  </w:style>
  <w:style w:type="paragraph" w:customStyle="1" w:styleId="325CBD78A981490092A0F3F9B0C498D3">
    <w:name w:val="325CBD78A981490092A0F3F9B0C498D3"/>
    <w:rsid w:val="00C4431B"/>
  </w:style>
  <w:style w:type="paragraph" w:customStyle="1" w:styleId="BA06C9FDA60144E992274130EFD34CD8">
    <w:name w:val="BA06C9FDA60144E992274130EFD34CD8"/>
    <w:rsid w:val="00C4431B"/>
  </w:style>
  <w:style w:type="paragraph" w:customStyle="1" w:styleId="33DAB302CE9847D987D7642BCC3D6C8D">
    <w:name w:val="33DAB302CE9847D987D7642BCC3D6C8D"/>
    <w:rsid w:val="00C4431B"/>
  </w:style>
  <w:style w:type="paragraph" w:customStyle="1" w:styleId="ACCA9D9AD83C4E73BB035F39B9878730">
    <w:name w:val="ACCA9D9AD83C4E73BB035F39B9878730"/>
    <w:rsid w:val="00C4431B"/>
  </w:style>
  <w:style w:type="paragraph" w:customStyle="1" w:styleId="17AA22AD49BC4835B3B2188128BE6FF6">
    <w:name w:val="17AA22AD49BC4835B3B2188128BE6FF6"/>
    <w:rsid w:val="00C4431B"/>
  </w:style>
  <w:style w:type="paragraph" w:customStyle="1" w:styleId="BF8E86F637A94EC392DC7CF7F915319A">
    <w:name w:val="BF8E86F637A94EC392DC7CF7F915319A"/>
    <w:rsid w:val="00C4431B"/>
  </w:style>
  <w:style w:type="paragraph" w:customStyle="1" w:styleId="B036CD8F513F4A9FBC258FCE42E5D10E">
    <w:name w:val="B036CD8F513F4A9FBC258FCE42E5D10E"/>
    <w:rsid w:val="00C4431B"/>
  </w:style>
  <w:style w:type="paragraph" w:customStyle="1" w:styleId="F6CE7E26BB494225BDF62B783A38753C">
    <w:name w:val="F6CE7E26BB494225BDF62B783A38753C"/>
    <w:rsid w:val="00C4431B"/>
  </w:style>
  <w:style w:type="paragraph" w:customStyle="1" w:styleId="4536ADF724B64684ABDE15D1CFD51268">
    <w:name w:val="4536ADF724B64684ABDE15D1CFD51268"/>
    <w:rsid w:val="00C4431B"/>
  </w:style>
  <w:style w:type="paragraph" w:customStyle="1" w:styleId="3E4791015D62424894779A099945806B">
    <w:name w:val="3E4791015D62424894779A099945806B"/>
    <w:rsid w:val="00C4431B"/>
  </w:style>
  <w:style w:type="paragraph" w:customStyle="1" w:styleId="12AE294B49834D4D8F9E16681B9C0335">
    <w:name w:val="12AE294B49834D4D8F9E16681B9C0335"/>
    <w:rsid w:val="00C4431B"/>
  </w:style>
  <w:style w:type="paragraph" w:customStyle="1" w:styleId="502E82225770473D8ECEAEE82F3F7EE4">
    <w:name w:val="502E82225770473D8ECEAEE82F3F7EE4"/>
    <w:rsid w:val="00C4431B"/>
  </w:style>
  <w:style w:type="paragraph" w:customStyle="1" w:styleId="9461666EDD2D436CA494DB5AACF8D35F">
    <w:name w:val="9461666EDD2D436CA494DB5AACF8D35F"/>
    <w:rsid w:val="00C4431B"/>
  </w:style>
  <w:style w:type="paragraph" w:customStyle="1" w:styleId="6B6A4FF356B1472981FAB990F5A9115D">
    <w:name w:val="6B6A4FF356B1472981FAB990F5A9115D"/>
    <w:rsid w:val="00C4431B"/>
  </w:style>
  <w:style w:type="paragraph" w:customStyle="1" w:styleId="A68620BC0E34437F9CDD544535A49A7A">
    <w:name w:val="A68620BC0E34437F9CDD544535A49A7A"/>
    <w:rsid w:val="00C4431B"/>
  </w:style>
  <w:style w:type="paragraph" w:customStyle="1" w:styleId="739E93C922D942A3805BB31AEE0E5F4D">
    <w:name w:val="739E93C922D942A3805BB31AEE0E5F4D"/>
    <w:rsid w:val="00C4431B"/>
  </w:style>
  <w:style w:type="paragraph" w:customStyle="1" w:styleId="977076438C264B5CADF65BF56244AC0F">
    <w:name w:val="977076438C264B5CADF65BF56244AC0F"/>
    <w:rsid w:val="00C4431B"/>
  </w:style>
  <w:style w:type="paragraph" w:customStyle="1" w:styleId="52A561EAB7B144F79D991DF016AD1B0D">
    <w:name w:val="52A561EAB7B144F79D991DF016AD1B0D"/>
    <w:rsid w:val="00C4431B"/>
  </w:style>
  <w:style w:type="paragraph" w:customStyle="1" w:styleId="24053206E86148CFA0D440451BF7662A">
    <w:name w:val="24053206E86148CFA0D440451BF7662A"/>
    <w:rsid w:val="00C4431B"/>
  </w:style>
  <w:style w:type="paragraph" w:customStyle="1" w:styleId="D2A120C5DA6343588AC91D8C3E010DD9">
    <w:name w:val="D2A120C5DA6343588AC91D8C3E010DD9"/>
    <w:rsid w:val="00C4431B"/>
  </w:style>
  <w:style w:type="paragraph" w:customStyle="1" w:styleId="FA179692BF614705A2ACDD68FA061ED4">
    <w:name w:val="FA179692BF614705A2ACDD68FA061ED4"/>
    <w:rsid w:val="00C4431B"/>
  </w:style>
  <w:style w:type="paragraph" w:customStyle="1" w:styleId="40BB43E9AD8549869AAA736B0F322B7B">
    <w:name w:val="40BB43E9AD8549869AAA736B0F322B7B"/>
    <w:rsid w:val="00C4431B"/>
  </w:style>
  <w:style w:type="paragraph" w:customStyle="1" w:styleId="EF36CDD262384815B6C5AB5B1D896896">
    <w:name w:val="EF36CDD262384815B6C5AB5B1D896896"/>
    <w:rsid w:val="00C4431B"/>
  </w:style>
  <w:style w:type="paragraph" w:customStyle="1" w:styleId="F5E8304C34FF401195CDCFD9A95D4333">
    <w:name w:val="F5E8304C34FF401195CDCFD9A95D4333"/>
    <w:rsid w:val="00C4431B"/>
  </w:style>
  <w:style w:type="paragraph" w:customStyle="1" w:styleId="DC0BAB579289478599BBAD7BA6B778A3">
    <w:name w:val="DC0BAB579289478599BBAD7BA6B778A3"/>
    <w:rsid w:val="00C4431B"/>
  </w:style>
  <w:style w:type="paragraph" w:customStyle="1" w:styleId="F94D452786614C07925E7BEEF3B6C547">
    <w:name w:val="F94D452786614C07925E7BEEF3B6C547"/>
    <w:rsid w:val="00C4431B"/>
  </w:style>
  <w:style w:type="paragraph" w:customStyle="1" w:styleId="9D704F84696C4FB7BA03354E2C3C823F">
    <w:name w:val="9D704F84696C4FB7BA03354E2C3C823F"/>
    <w:rsid w:val="00C4431B"/>
  </w:style>
  <w:style w:type="paragraph" w:customStyle="1" w:styleId="CD64101C17024B1D94F231743D9D9FA2">
    <w:name w:val="CD64101C17024B1D94F231743D9D9FA2"/>
    <w:rsid w:val="00C4431B"/>
  </w:style>
  <w:style w:type="paragraph" w:customStyle="1" w:styleId="F9AF2E90217F423F8261CC69FFB1CCF0">
    <w:name w:val="F9AF2E90217F423F8261CC69FFB1CCF0"/>
    <w:rsid w:val="00C4431B"/>
  </w:style>
  <w:style w:type="paragraph" w:customStyle="1" w:styleId="2095E9B447CB407DAAC172B49A875B28">
    <w:name w:val="2095E9B447CB407DAAC172B49A875B28"/>
    <w:rsid w:val="00C4431B"/>
  </w:style>
  <w:style w:type="paragraph" w:customStyle="1" w:styleId="FD3CD94E930A450BBA55EB03CC2B746B">
    <w:name w:val="FD3CD94E930A450BBA55EB03CC2B746B"/>
    <w:rsid w:val="00C4431B"/>
  </w:style>
  <w:style w:type="paragraph" w:customStyle="1" w:styleId="0B13FD79F73A4746AEB134F4C6DAC8EE">
    <w:name w:val="0B13FD79F73A4746AEB134F4C6DAC8EE"/>
    <w:rsid w:val="00C4431B"/>
  </w:style>
  <w:style w:type="paragraph" w:customStyle="1" w:styleId="BC8E91D0756347419D21D9DF41EB1F44">
    <w:name w:val="BC8E91D0756347419D21D9DF41EB1F44"/>
    <w:rsid w:val="003D0FED"/>
  </w:style>
  <w:style w:type="paragraph" w:customStyle="1" w:styleId="975D9B0679C4422AAD2A35FE597E9FE8">
    <w:name w:val="975D9B0679C4422AAD2A35FE597E9FE8"/>
    <w:rsid w:val="003D0FED"/>
  </w:style>
  <w:style w:type="paragraph" w:customStyle="1" w:styleId="3154ED41A41F45C49FA234DFCB7E6D6C">
    <w:name w:val="3154ED41A41F45C49FA234DFCB7E6D6C"/>
    <w:rsid w:val="003D0FED"/>
  </w:style>
  <w:style w:type="paragraph" w:customStyle="1" w:styleId="2005450450274F3A978A1BC2C75B997E">
    <w:name w:val="2005450450274F3A978A1BC2C75B997E"/>
    <w:rsid w:val="003D0FED"/>
  </w:style>
  <w:style w:type="paragraph" w:customStyle="1" w:styleId="974329818CF64526A5C1D5E6A7CD5F67">
    <w:name w:val="974329818CF64526A5C1D5E6A7CD5F67"/>
    <w:rsid w:val="003D0FED"/>
  </w:style>
  <w:style w:type="paragraph" w:customStyle="1" w:styleId="37EAB62724E54472BF7C15D0B31F5567">
    <w:name w:val="37EAB62724E54472BF7C15D0B31F5567"/>
    <w:rsid w:val="003D0FED"/>
  </w:style>
  <w:style w:type="paragraph" w:customStyle="1" w:styleId="EF9CCB267531488CA29D68796F6F10EA">
    <w:name w:val="EF9CCB267531488CA29D68796F6F10EA"/>
    <w:rsid w:val="003D0FED"/>
  </w:style>
  <w:style w:type="paragraph" w:customStyle="1" w:styleId="CAFE5BD627D64609BC393419DE526552">
    <w:name w:val="CAFE5BD627D64609BC393419DE526552"/>
    <w:rsid w:val="003D0FED"/>
  </w:style>
  <w:style w:type="paragraph" w:customStyle="1" w:styleId="3B3525D6E04A4B77962C505945BCF561">
    <w:name w:val="3B3525D6E04A4B77962C505945BCF561"/>
    <w:rsid w:val="003D0FED"/>
  </w:style>
  <w:style w:type="paragraph" w:customStyle="1" w:styleId="0CB09345D9864AD1ABE4C23671E69E48">
    <w:name w:val="0CB09345D9864AD1ABE4C23671E69E48"/>
    <w:rsid w:val="003D0FED"/>
  </w:style>
  <w:style w:type="paragraph" w:customStyle="1" w:styleId="6DBBD07E40E4441BA635081E3F2A47C8">
    <w:name w:val="6DBBD07E40E4441BA635081E3F2A47C8"/>
    <w:rsid w:val="003D0FED"/>
  </w:style>
  <w:style w:type="paragraph" w:customStyle="1" w:styleId="037B82D05023453F885F7AC239EC9AC4">
    <w:name w:val="037B82D05023453F885F7AC239EC9AC4"/>
    <w:rsid w:val="003D0FED"/>
  </w:style>
  <w:style w:type="paragraph" w:customStyle="1" w:styleId="D240EF30493544A3BC6B993374E59B01">
    <w:name w:val="D240EF30493544A3BC6B993374E59B01"/>
    <w:rsid w:val="003D0FED"/>
  </w:style>
  <w:style w:type="paragraph" w:customStyle="1" w:styleId="98E3C29E93DE42A5B6FB02DAE6D8F78F">
    <w:name w:val="98E3C29E93DE42A5B6FB02DAE6D8F78F"/>
    <w:rsid w:val="003D0FED"/>
  </w:style>
  <w:style w:type="paragraph" w:customStyle="1" w:styleId="E7A6E7F3E3FD4EFFBB51CA85F27E71B2">
    <w:name w:val="E7A6E7F3E3FD4EFFBB51CA85F27E71B2"/>
    <w:rsid w:val="003D0FED"/>
  </w:style>
  <w:style w:type="paragraph" w:customStyle="1" w:styleId="B1F20EAE14CB404EBB15D9218BAA3A1F">
    <w:name w:val="B1F20EAE14CB404EBB15D9218BAA3A1F"/>
    <w:rsid w:val="003D0FED"/>
  </w:style>
  <w:style w:type="paragraph" w:customStyle="1" w:styleId="B3743D1E4F7B4410981F2E28D6C5CC52">
    <w:name w:val="B3743D1E4F7B4410981F2E28D6C5CC52"/>
    <w:rsid w:val="003D0FED"/>
  </w:style>
  <w:style w:type="paragraph" w:customStyle="1" w:styleId="A7EE0B5D9B1042E48D7D62CB1094B04F">
    <w:name w:val="A7EE0B5D9B1042E48D7D62CB1094B04F"/>
    <w:rsid w:val="003D0FED"/>
  </w:style>
  <w:style w:type="paragraph" w:customStyle="1" w:styleId="656544B3DCDF45FDBB5832CB19691FE6">
    <w:name w:val="656544B3DCDF45FDBB5832CB19691FE6"/>
    <w:rsid w:val="003D0FED"/>
  </w:style>
  <w:style w:type="paragraph" w:customStyle="1" w:styleId="FA89E246F66A4615A4F0D1D117006F49">
    <w:name w:val="FA89E246F66A4615A4F0D1D117006F49"/>
    <w:rsid w:val="003D0FED"/>
  </w:style>
  <w:style w:type="paragraph" w:customStyle="1" w:styleId="94E304BAF6A24549BF83EE8B00685E7F">
    <w:name w:val="94E304BAF6A24549BF83EE8B00685E7F"/>
    <w:rsid w:val="003D0FED"/>
  </w:style>
  <w:style w:type="paragraph" w:customStyle="1" w:styleId="7027BB1008864F35A184AB6E62306B77">
    <w:name w:val="7027BB1008864F35A184AB6E62306B77"/>
    <w:rsid w:val="003D0FED"/>
  </w:style>
  <w:style w:type="paragraph" w:customStyle="1" w:styleId="C52E7B7BD1B34665BA7DD86E9E984926">
    <w:name w:val="C52E7B7BD1B34665BA7DD86E9E984926"/>
    <w:rsid w:val="003D0FED"/>
  </w:style>
  <w:style w:type="paragraph" w:customStyle="1" w:styleId="01FB40D937AB41EAB3D75BB1B1B0B638">
    <w:name w:val="01FB40D937AB41EAB3D75BB1B1B0B638"/>
    <w:rsid w:val="003D0FED"/>
  </w:style>
  <w:style w:type="paragraph" w:customStyle="1" w:styleId="6D1F488A922849DEB9A2276B8CA0D6D7">
    <w:name w:val="6D1F488A922849DEB9A2276B8CA0D6D7"/>
    <w:rsid w:val="003D0FED"/>
  </w:style>
  <w:style w:type="paragraph" w:customStyle="1" w:styleId="C7815467E49244DD944569EF54CA9DE4">
    <w:name w:val="C7815467E49244DD944569EF54CA9DE4"/>
    <w:rsid w:val="003D0FED"/>
  </w:style>
  <w:style w:type="paragraph" w:customStyle="1" w:styleId="CEE0F6B147BF4421BF38D66F276A5ED1">
    <w:name w:val="CEE0F6B147BF4421BF38D66F276A5ED1"/>
    <w:rsid w:val="003D0FED"/>
  </w:style>
  <w:style w:type="paragraph" w:customStyle="1" w:styleId="6722457EC9C44073A449D532046FBF12">
    <w:name w:val="6722457EC9C44073A449D532046FBF12"/>
    <w:rsid w:val="003D0FED"/>
  </w:style>
  <w:style w:type="paragraph" w:customStyle="1" w:styleId="9118DD12718D4764BF93795E623BF284">
    <w:name w:val="9118DD12718D4764BF93795E623BF284"/>
    <w:rsid w:val="003D0FED"/>
  </w:style>
  <w:style w:type="paragraph" w:customStyle="1" w:styleId="3CE7B0B5963047EC84E30A148EDE12D9">
    <w:name w:val="3CE7B0B5963047EC84E30A148EDE12D9"/>
    <w:rsid w:val="003D0FED"/>
  </w:style>
  <w:style w:type="paragraph" w:customStyle="1" w:styleId="BF3FB4C66F3F45BB9F0FCAA3BBF1DCD3">
    <w:name w:val="BF3FB4C66F3F45BB9F0FCAA3BBF1DCD3"/>
    <w:rsid w:val="003D0FED"/>
  </w:style>
  <w:style w:type="paragraph" w:customStyle="1" w:styleId="CE35025BE95C4D02B879FF6DB005DCA1">
    <w:name w:val="CE35025BE95C4D02B879FF6DB005DCA1"/>
    <w:rsid w:val="003D0FED"/>
  </w:style>
  <w:style w:type="paragraph" w:customStyle="1" w:styleId="642AA793B09B4E0FAA6B628DB83CE2CC">
    <w:name w:val="642AA793B09B4E0FAA6B628DB83CE2CC"/>
    <w:rsid w:val="003D0FED"/>
  </w:style>
  <w:style w:type="paragraph" w:customStyle="1" w:styleId="90C3F575E5F74B919898899EF7EA9E63">
    <w:name w:val="90C3F575E5F74B919898899EF7EA9E63"/>
    <w:rsid w:val="003D0FED"/>
  </w:style>
  <w:style w:type="paragraph" w:customStyle="1" w:styleId="F99A9C50B6DC43BEB2124C6727CAEC42">
    <w:name w:val="F99A9C50B6DC43BEB2124C6727CAEC42"/>
    <w:rsid w:val="003D0FED"/>
  </w:style>
  <w:style w:type="paragraph" w:customStyle="1" w:styleId="81B6226D52D64967A26BA0E42A5700C9">
    <w:name w:val="81B6226D52D64967A26BA0E42A5700C9"/>
    <w:rsid w:val="003D0FED"/>
  </w:style>
  <w:style w:type="paragraph" w:customStyle="1" w:styleId="C82FAF1041C047CFA0B12B5E9E712306">
    <w:name w:val="C82FAF1041C047CFA0B12B5E9E712306"/>
    <w:rsid w:val="003D0FED"/>
  </w:style>
  <w:style w:type="paragraph" w:customStyle="1" w:styleId="18B9605566E34B22839A3FDDDEB9525E">
    <w:name w:val="18B9605566E34B22839A3FDDDEB9525E"/>
    <w:rsid w:val="003D0FED"/>
  </w:style>
  <w:style w:type="paragraph" w:customStyle="1" w:styleId="6F180CB0D2A048C184124BE053101D87">
    <w:name w:val="6F180CB0D2A048C184124BE053101D87"/>
    <w:rsid w:val="003D0FED"/>
  </w:style>
  <w:style w:type="paragraph" w:customStyle="1" w:styleId="59CE14A02CC146E49230A9A1509383C8">
    <w:name w:val="59CE14A02CC146E49230A9A1509383C8"/>
    <w:rsid w:val="003D0FED"/>
  </w:style>
  <w:style w:type="paragraph" w:customStyle="1" w:styleId="8DA35CABD35D4E0698FA1CF804B4584C">
    <w:name w:val="8DA35CABD35D4E0698FA1CF804B4584C"/>
    <w:rsid w:val="003D0FED"/>
  </w:style>
  <w:style w:type="paragraph" w:customStyle="1" w:styleId="CF96B2171B3F409790AFA125274680F6">
    <w:name w:val="CF96B2171B3F409790AFA125274680F6"/>
    <w:rsid w:val="003D0FED"/>
  </w:style>
  <w:style w:type="paragraph" w:customStyle="1" w:styleId="580B1F72175C4420A114B22736BF020B">
    <w:name w:val="580B1F72175C4420A114B22736BF020B"/>
    <w:rsid w:val="003D0FED"/>
  </w:style>
  <w:style w:type="paragraph" w:customStyle="1" w:styleId="243DA1300E5E43E6A7BA855BAF333661">
    <w:name w:val="243DA1300E5E43E6A7BA855BAF333661"/>
    <w:rsid w:val="003D0FED"/>
  </w:style>
  <w:style w:type="paragraph" w:customStyle="1" w:styleId="65A4215B15984DAB9AF7DB63CBB195FE">
    <w:name w:val="65A4215B15984DAB9AF7DB63CBB195FE"/>
    <w:rsid w:val="003D0FED"/>
  </w:style>
  <w:style w:type="paragraph" w:customStyle="1" w:styleId="F0E79D2996DB439AB0BB71460E9CDFA1">
    <w:name w:val="F0E79D2996DB439AB0BB71460E9CDFA1"/>
    <w:rsid w:val="003D0FED"/>
  </w:style>
  <w:style w:type="paragraph" w:customStyle="1" w:styleId="A7BF7EB8516C44AEA15C01334BA346F3">
    <w:name w:val="A7BF7EB8516C44AEA15C01334BA346F3"/>
    <w:rsid w:val="003D0FED"/>
  </w:style>
  <w:style w:type="paragraph" w:customStyle="1" w:styleId="C628D484748442538FBC41708DFAAEB8">
    <w:name w:val="C628D484748442538FBC41708DFAAEB8"/>
    <w:rsid w:val="003D0FED"/>
  </w:style>
  <w:style w:type="paragraph" w:customStyle="1" w:styleId="A881F0A1BC4E44D0BA8DB96142D7820E">
    <w:name w:val="A881F0A1BC4E44D0BA8DB96142D7820E"/>
    <w:rsid w:val="003D0FED"/>
  </w:style>
  <w:style w:type="paragraph" w:customStyle="1" w:styleId="8369D987C6644F918CED2144A5A928AF">
    <w:name w:val="8369D987C6644F918CED2144A5A928AF"/>
    <w:rsid w:val="003D0FED"/>
  </w:style>
  <w:style w:type="paragraph" w:customStyle="1" w:styleId="C430294BCBDC45488D1AA07511A0CD14">
    <w:name w:val="C430294BCBDC45488D1AA07511A0CD14"/>
    <w:rsid w:val="003D0FED"/>
  </w:style>
  <w:style w:type="paragraph" w:customStyle="1" w:styleId="7F0B5D7144E143ABAEECB485CEDA9389">
    <w:name w:val="7F0B5D7144E143ABAEECB485CEDA9389"/>
    <w:rsid w:val="003D0FED"/>
  </w:style>
  <w:style w:type="paragraph" w:customStyle="1" w:styleId="1941BF17DD114374BEFF0789D8D69A97">
    <w:name w:val="1941BF17DD114374BEFF0789D8D69A97"/>
    <w:rsid w:val="003D0FED"/>
  </w:style>
  <w:style w:type="paragraph" w:customStyle="1" w:styleId="907FFE35898B4F86A380B3FD822483C3">
    <w:name w:val="907FFE35898B4F86A380B3FD822483C3"/>
    <w:rsid w:val="003D0FED"/>
  </w:style>
  <w:style w:type="paragraph" w:customStyle="1" w:styleId="6D100DEE0CDC48B8875643303CA8AB25">
    <w:name w:val="6D100DEE0CDC48B8875643303CA8AB25"/>
    <w:rsid w:val="003D0FED"/>
  </w:style>
  <w:style w:type="paragraph" w:customStyle="1" w:styleId="F1CC1E0A3E434AD981652650932D767F">
    <w:name w:val="F1CC1E0A3E434AD981652650932D767F"/>
    <w:rsid w:val="003D0FED"/>
  </w:style>
  <w:style w:type="paragraph" w:customStyle="1" w:styleId="C40DC59FF19C4971A2D4F5F1C535CAE6">
    <w:name w:val="C40DC59FF19C4971A2D4F5F1C535CAE6"/>
    <w:rsid w:val="003D0FED"/>
  </w:style>
  <w:style w:type="paragraph" w:customStyle="1" w:styleId="0D4C166020384CF99A6878F7AC7C070A">
    <w:name w:val="0D4C166020384CF99A6878F7AC7C070A"/>
    <w:rsid w:val="003D0FED"/>
  </w:style>
  <w:style w:type="paragraph" w:customStyle="1" w:styleId="073D6A445A5843BCAABB69DF27A52807">
    <w:name w:val="073D6A445A5843BCAABB69DF27A52807"/>
    <w:rsid w:val="003D0FED"/>
  </w:style>
  <w:style w:type="paragraph" w:customStyle="1" w:styleId="5302A9B553CE4C43A4BE115473849CB9">
    <w:name w:val="5302A9B553CE4C43A4BE115473849CB9"/>
    <w:rsid w:val="003D0FED"/>
  </w:style>
  <w:style w:type="paragraph" w:customStyle="1" w:styleId="C5AD9528D010496792F1740C9D6270AF">
    <w:name w:val="C5AD9528D010496792F1740C9D6270AF"/>
    <w:rsid w:val="003D0FED"/>
  </w:style>
  <w:style w:type="paragraph" w:customStyle="1" w:styleId="C668780B46C04BE98175D3A1AF435798">
    <w:name w:val="C668780B46C04BE98175D3A1AF435798"/>
    <w:rsid w:val="003D0FED"/>
  </w:style>
  <w:style w:type="paragraph" w:customStyle="1" w:styleId="9A04C9AA0B33456C93A7438DEDEAC0F0">
    <w:name w:val="9A04C9AA0B33456C93A7438DEDEAC0F0"/>
    <w:rsid w:val="003D0FED"/>
  </w:style>
  <w:style w:type="paragraph" w:customStyle="1" w:styleId="333D3F04173B4EC9BFE59332BB6ECB59">
    <w:name w:val="333D3F04173B4EC9BFE59332BB6ECB59"/>
    <w:rsid w:val="003D0FED"/>
  </w:style>
  <w:style w:type="paragraph" w:customStyle="1" w:styleId="FAE4C0C7016944B68E9DE04F6A0E6946">
    <w:name w:val="FAE4C0C7016944B68E9DE04F6A0E6946"/>
    <w:rsid w:val="003D0FED"/>
  </w:style>
  <w:style w:type="paragraph" w:customStyle="1" w:styleId="C2CAB8C07C784641994F9E76288FB916">
    <w:name w:val="C2CAB8C07C784641994F9E76288FB916"/>
    <w:rsid w:val="003D0FED"/>
  </w:style>
  <w:style w:type="paragraph" w:customStyle="1" w:styleId="9DC9955E9D2A4F009B64F6DD2E94EF3E">
    <w:name w:val="9DC9955E9D2A4F009B64F6DD2E94EF3E"/>
    <w:rsid w:val="003D0FED"/>
  </w:style>
  <w:style w:type="paragraph" w:customStyle="1" w:styleId="A01A6637EE994341B405F113D4B5CFDC">
    <w:name w:val="A01A6637EE994341B405F113D4B5CFDC"/>
    <w:rsid w:val="003D0FED"/>
  </w:style>
  <w:style w:type="paragraph" w:customStyle="1" w:styleId="AA10C7B819444A9CB1507D831697A26B">
    <w:name w:val="AA10C7B819444A9CB1507D831697A26B"/>
    <w:rsid w:val="003D0FED"/>
  </w:style>
  <w:style w:type="paragraph" w:customStyle="1" w:styleId="A8A0DAF86D1348F59B07298E4946D55C">
    <w:name w:val="A8A0DAF86D1348F59B07298E4946D55C"/>
    <w:rsid w:val="003D0FED"/>
  </w:style>
  <w:style w:type="paragraph" w:customStyle="1" w:styleId="948451E7FE7B43C3B15686507CC2F6B8">
    <w:name w:val="948451E7FE7B43C3B15686507CC2F6B8"/>
    <w:rsid w:val="003D0FED"/>
  </w:style>
  <w:style w:type="paragraph" w:customStyle="1" w:styleId="96404C2705BE48E993C944B101A0A2F8">
    <w:name w:val="96404C2705BE48E993C944B101A0A2F8"/>
    <w:rsid w:val="003D0FED"/>
  </w:style>
  <w:style w:type="paragraph" w:customStyle="1" w:styleId="0281333504EC46AFB6EC55862A9A0EA8">
    <w:name w:val="0281333504EC46AFB6EC55862A9A0EA8"/>
    <w:rsid w:val="003D0FED"/>
  </w:style>
  <w:style w:type="paragraph" w:customStyle="1" w:styleId="8039E02FC711418888B09F6715B5B0E2">
    <w:name w:val="8039E02FC711418888B09F6715B5B0E2"/>
    <w:rsid w:val="003D0FED"/>
  </w:style>
  <w:style w:type="paragraph" w:customStyle="1" w:styleId="4A16116F308D4EF99C5D3EEA612DF61F">
    <w:name w:val="4A16116F308D4EF99C5D3EEA612DF61F"/>
    <w:rsid w:val="003D0FED"/>
  </w:style>
  <w:style w:type="paragraph" w:customStyle="1" w:styleId="4BD2C131E1CC41C8A7D806CF8BE40588">
    <w:name w:val="4BD2C131E1CC41C8A7D806CF8BE40588"/>
    <w:rsid w:val="003D0FED"/>
  </w:style>
  <w:style w:type="paragraph" w:customStyle="1" w:styleId="C1C612673DAB4E7BBF95B60666967608">
    <w:name w:val="C1C612673DAB4E7BBF95B60666967608"/>
    <w:rsid w:val="003D0FED"/>
  </w:style>
  <w:style w:type="paragraph" w:customStyle="1" w:styleId="AAABD0FC536C40B995AA34900336AAA4">
    <w:name w:val="AAABD0FC536C40B995AA34900336AAA4"/>
    <w:rsid w:val="003D0FED"/>
  </w:style>
  <w:style w:type="paragraph" w:customStyle="1" w:styleId="3F18566BC0F44E0B818F5123A89C0702">
    <w:name w:val="3F18566BC0F44E0B818F5123A89C0702"/>
    <w:rsid w:val="003D0FED"/>
  </w:style>
  <w:style w:type="paragraph" w:customStyle="1" w:styleId="3887A750DE12419BA96FEBE86BE27766">
    <w:name w:val="3887A750DE12419BA96FEBE86BE27766"/>
    <w:rsid w:val="003D0FED"/>
  </w:style>
  <w:style w:type="paragraph" w:customStyle="1" w:styleId="08A1006BAAAE48AF8020A96DB59CA518">
    <w:name w:val="08A1006BAAAE48AF8020A96DB59CA518"/>
    <w:rsid w:val="003D0FED"/>
  </w:style>
  <w:style w:type="paragraph" w:customStyle="1" w:styleId="EC853FE7E32C4ADEB2F28D7E5A93B1A4">
    <w:name w:val="EC853FE7E32C4ADEB2F28D7E5A93B1A4"/>
    <w:rsid w:val="003D0FED"/>
  </w:style>
  <w:style w:type="paragraph" w:customStyle="1" w:styleId="9C9397A839854007965483815B3096D5">
    <w:name w:val="9C9397A839854007965483815B3096D5"/>
    <w:rsid w:val="003D0FED"/>
  </w:style>
  <w:style w:type="paragraph" w:customStyle="1" w:styleId="FC08CD49E62540F1A7438439413E72C8">
    <w:name w:val="FC08CD49E62540F1A7438439413E72C8"/>
    <w:rsid w:val="003D0FED"/>
  </w:style>
  <w:style w:type="paragraph" w:customStyle="1" w:styleId="BF509453D0F7428EB1DC61F299C5D12B">
    <w:name w:val="BF509453D0F7428EB1DC61F299C5D12B"/>
    <w:rsid w:val="003D0FED"/>
  </w:style>
  <w:style w:type="paragraph" w:customStyle="1" w:styleId="914C58CA3A114867BE6012D0E7667F11">
    <w:name w:val="914C58CA3A114867BE6012D0E7667F11"/>
    <w:rsid w:val="003D0FED"/>
  </w:style>
  <w:style w:type="paragraph" w:customStyle="1" w:styleId="A0B23771CF2145A8A980E9658060BF4B">
    <w:name w:val="A0B23771CF2145A8A980E9658060BF4B"/>
    <w:rsid w:val="003D0FED"/>
  </w:style>
  <w:style w:type="paragraph" w:customStyle="1" w:styleId="32553FAD194641DABFAF35E6072F9408">
    <w:name w:val="32553FAD194641DABFAF35E6072F9408"/>
    <w:rsid w:val="003D0FED"/>
  </w:style>
  <w:style w:type="paragraph" w:customStyle="1" w:styleId="C1527F6E6C094A5B91F254CAD547DC36">
    <w:name w:val="C1527F6E6C094A5B91F254CAD547DC36"/>
    <w:rsid w:val="003D0FED"/>
  </w:style>
  <w:style w:type="paragraph" w:customStyle="1" w:styleId="17D0124A39CD45F2B434EBAC572A8BED">
    <w:name w:val="17D0124A39CD45F2B434EBAC572A8BED"/>
    <w:rsid w:val="003D0FED"/>
  </w:style>
  <w:style w:type="paragraph" w:customStyle="1" w:styleId="A3B37C570AC94935A599317465CC32E6">
    <w:name w:val="A3B37C570AC94935A599317465CC32E6"/>
    <w:rsid w:val="003D0FED"/>
  </w:style>
  <w:style w:type="paragraph" w:customStyle="1" w:styleId="31B4A6D4BA5D43D2BDFE5C0870A4DD15">
    <w:name w:val="31B4A6D4BA5D43D2BDFE5C0870A4DD15"/>
    <w:rsid w:val="003D0FED"/>
  </w:style>
  <w:style w:type="paragraph" w:customStyle="1" w:styleId="AA267C70AF99441D933D2DA21DE721AD">
    <w:name w:val="AA267C70AF99441D933D2DA21DE721AD"/>
    <w:rsid w:val="003D0FED"/>
  </w:style>
  <w:style w:type="paragraph" w:customStyle="1" w:styleId="9056F7D1AD4B4044AAB84177E88F4014">
    <w:name w:val="9056F7D1AD4B4044AAB84177E88F4014"/>
    <w:rsid w:val="003D0FED"/>
  </w:style>
  <w:style w:type="paragraph" w:customStyle="1" w:styleId="53649D3537E7497C882F170F7A3D2A09">
    <w:name w:val="53649D3537E7497C882F170F7A3D2A09"/>
    <w:rsid w:val="003D0FED"/>
  </w:style>
  <w:style w:type="paragraph" w:customStyle="1" w:styleId="C2AB2A8E8C8B428E8E748240F6CE8BE1">
    <w:name w:val="C2AB2A8E8C8B428E8E748240F6CE8BE1"/>
    <w:rsid w:val="003D0FED"/>
  </w:style>
  <w:style w:type="paragraph" w:customStyle="1" w:styleId="F2E576B9CD854260B05B1AC1EC0898AD">
    <w:name w:val="F2E576B9CD854260B05B1AC1EC0898AD"/>
    <w:rsid w:val="003D0FED"/>
  </w:style>
  <w:style w:type="paragraph" w:customStyle="1" w:styleId="F61F712E24DA42CA962A36D018B36B5D">
    <w:name w:val="F61F712E24DA42CA962A36D018B36B5D"/>
    <w:rsid w:val="003D0FED"/>
  </w:style>
  <w:style w:type="paragraph" w:customStyle="1" w:styleId="EB6484181F3C4D38BD79E1714B845089">
    <w:name w:val="EB6484181F3C4D38BD79E1714B845089"/>
    <w:rsid w:val="003D0FED"/>
  </w:style>
  <w:style w:type="paragraph" w:customStyle="1" w:styleId="19B48A4CCBAC4633A4B371D1A4F83A90">
    <w:name w:val="19B48A4CCBAC4633A4B371D1A4F83A90"/>
    <w:rsid w:val="003D0FED"/>
  </w:style>
  <w:style w:type="paragraph" w:customStyle="1" w:styleId="0F4BF3149A3447B59049EDF650E6C8DA">
    <w:name w:val="0F4BF3149A3447B59049EDF650E6C8DA"/>
    <w:rsid w:val="003D0FED"/>
  </w:style>
  <w:style w:type="paragraph" w:customStyle="1" w:styleId="C06B96285ACC4715A0E84FA2E2520E2B">
    <w:name w:val="C06B96285ACC4715A0E84FA2E2520E2B"/>
    <w:rsid w:val="003D0FED"/>
  </w:style>
  <w:style w:type="paragraph" w:customStyle="1" w:styleId="1A726E244E474A32869F0F5A4D1D57FC">
    <w:name w:val="1A726E244E474A32869F0F5A4D1D57FC"/>
    <w:rsid w:val="003D0FED"/>
  </w:style>
  <w:style w:type="paragraph" w:customStyle="1" w:styleId="731E2058DA534F129697F803123DCAAE">
    <w:name w:val="731E2058DA534F129697F803123DCAAE"/>
    <w:rsid w:val="003D0FED"/>
  </w:style>
  <w:style w:type="paragraph" w:customStyle="1" w:styleId="C7D992AB488640CCBB09FFC46A8B7EF7">
    <w:name w:val="C7D992AB488640CCBB09FFC46A8B7EF7"/>
    <w:rsid w:val="003D0FED"/>
  </w:style>
  <w:style w:type="paragraph" w:customStyle="1" w:styleId="738E7DB45D1C43C0B2D467132967B0AD">
    <w:name w:val="738E7DB45D1C43C0B2D467132967B0AD"/>
    <w:rsid w:val="003D0FED"/>
  </w:style>
  <w:style w:type="paragraph" w:customStyle="1" w:styleId="197BE02037664CA4BB079F6DD4330CB4">
    <w:name w:val="197BE02037664CA4BB079F6DD4330CB4"/>
    <w:rsid w:val="003D0FED"/>
  </w:style>
  <w:style w:type="paragraph" w:customStyle="1" w:styleId="CAB37B2B12334004A6FDE3CDB7B31FE0">
    <w:name w:val="CAB37B2B12334004A6FDE3CDB7B31FE0"/>
    <w:rsid w:val="003D0FED"/>
  </w:style>
  <w:style w:type="paragraph" w:customStyle="1" w:styleId="4857E65D7BA64FB79AE6728EC44DAD14">
    <w:name w:val="4857E65D7BA64FB79AE6728EC44DAD14"/>
    <w:rsid w:val="003D0FED"/>
  </w:style>
  <w:style w:type="paragraph" w:customStyle="1" w:styleId="FB66510A062F4CAEB90F099310E8B646">
    <w:name w:val="FB66510A062F4CAEB90F099310E8B646"/>
    <w:rsid w:val="003D0FED"/>
  </w:style>
  <w:style w:type="paragraph" w:customStyle="1" w:styleId="9D309302E62E4288B2353E14C84BF92E">
    <w:name w:val="9D309302E62E4288B2353E14C84BF92E"/>
    <w:rsid w:val="003D0FED"/>
  </w:style>
  <w:style w:type="paragraph" w:customStyle="1" w:styleId="4CE89DA5C05D4735B172AD0EA7724E33">
    <w:name w:val="4CE89DA5C05D4735B172AD0EA7724E33"/>
    <w:rsid w:val="003D0FED"/>
  </w:style>
  <w:style w:type="paragraph" w:customStyle="1" w:styleId="E8DEAE85CF6241669623FB4FE3B8A6A3">
    <w:name w:val="E8DEAE85CF6241669623FB4FE3B8A6A3"/>
    <w:rsid w:val="003D0FED"/>
  </w:style>
  <w:style w:type="paragraph" w:customStyle="1" w:styleId="EEE2E806548C484CB19B3559E32C0D3D">
    <w:name w:val="EEE2E806548C484CB19B3559E32C0D3D"/>
    <w:rsid w:val="003D0FED"/>
  </w:style>
  <w:style w:type="paragraph" w:customStyle="1" w:styleId="1889075696D8400B967EDB71F4C15266">
    <w:name w:val="1889075696D8400B967EDB71F4C15266"/>
    <w:rsid w:val="003D0FED"/>
  </w:style>
  <w:style w:type="paragraph" w:customStyle="1" w:styleId="83D3B0D331FA483D8F769EDE7AC8D781">
    <w:name w:val="83D3B0D331FA483D8F769EDE7AC8D781"/>
    <w:rsid w:val="003D0FED"/>
  </w:style>
  <w:style w:type="paragraph" w:customStyle="1" w:styleId="3B22258B48B8482BB5DA4636F4EC91CF">
    <w:name w:val="3B22258B48B8482BB5DA4636F4EC91CF"/>
    <w:rsid w:val="003D0FED"/>
  </w:style>
  <w:style w:type="paragraph" w:customStyle="1" w:styleId="E8BBAA3FE437402C80CCAB1BBA1F9D8C">
    <w:name w:val="E8BBAA3FE437402C80CCAB1BBA1F9D8C"/>
    <w:rsid w:val="003D0FED"/>
  </w:style>
  <w:style w:type="paragraph" w:customStyle="1" w:styleId="8E2A73D3595B46D9B0266417A1BEE56C">
    <w:name w:val="8E2A73D3595B46D9B0266417A1BEE56C"/>
    <w:rsid w:val="003D0FED"/>
  </w:style>
  <w:style w:type="paragraph" w:customStyle="1" w:styleId="C84AD914E195474C9669B7F86FC21D36">
    <w:name w:val="C84AD914E195474C9669B7F86FC21D36"/>
    <w:rsid w:val="003D0FED"/>
  </w:style>
  <w:style w:type="paragraph" w:customStyle="1" w:styleId="76DD6F3B30ED46E7B14660FC29A00DF7">
    <w:name w:val="76DD6F3B30ED46E7B14660FC29A00DF7"/>
    <w:rsid w:val="003D0FED"/>
  </w:style>
  <w:style w:type="paragraph" w:customStyle="1" w:styleId="89199B8F4D794189918914BC50E9BF0E">
    <w:name w:val="89199B8F4D794189918914BC50E9BF0E"/>
    <w:rsid w:val="003D0FED"/>
  </w:style>
  <w:style w:type="paragraph" w:customStyle="1" w:styleId="118F10CAC64246DAA3EDFC8BDF362CA4">
    <w:name w:val="118F10CAC64246DAA3EDFC8BDF362CA4"/>
    <w:rsid w:val="00677C83"/>
  </w:style>
  <w:style w:type="paragraph" w:customStyle="1" w:styleId="3AB05C041F4C471E8DFB639D2179FE69">
    <w:name w:val="3AB05C041F4C471E8DFB639D2179FE69"/>
    <w:rsid w:val="00677C83"/>
  </w:style>
  <w:style w:type="paragraph" w:customStyle="1" w:styleId="C973B294A2C04A41A254B1F1087BEF65">
    <w:name w:val="C973B294A2C04A41A254B1F1087BEF65"/>
    <w:rsid w:val="00677C83"/>
  </w:style>
  <w:style w:type="paragraph" w:customStyle="1" w:styleId="66CB9DA8110F42C3B835CA13ABD3F858">
    <w:name w:val="66CB9DA8110F42C3B835CA13ABD3F858"/>
    <w:rsid w:val="00677C83"/>
  </w:style>
  <w:style w:type="paragraph" w:customStyle="1" w:styleId="5A0F921C1F9F4ECC972872913B64D51F">
    <w:name w:val="5A0F921C1F9F4ECC972872913B64D51F"/>
    <w:rsid w:val="00677C83"/>
  </w:style>
  <w:style w:type="paragraph" w:customStyle="1" w:styleId="1862DC90FC9C4DBD94A3EDFCD521666D">
    <w:name w:val="1862DC90FC9C4DBD94A3EDFCD521666D"/>
    <w:rsid w:val="00677C83"/>
  </w:style>
  <w:style w:type="paragraph" w:customStyle="1" w:styleId="9098001B5F9B46CFBA22DCC00B9543C1">
    <w:name w:val="9098001B5F9B46CFBA22DCC00B9543C1"/>
    <w:rsid w:val="00677C83"/>
  </w:style>
  <w:style w:type="paragraph" w:customStyle="1" w:styleId="96C8966B191D47C49863DF2AF74D4E2E">
    <w:name w:val="96C8966B191D47C49863DF2AF74D4E2E"/>
    <w:rsid w:val="00677C83"/>
  </w:style>
  <w:style w:type="paragraph" w:customStyle="1" w:styleId="B046FBB2E73B4AE3AE293210ECD02AF0">
    <w:name w:val="B046FBB2E73B4AE3AE293210ECD02AF0"/>
    <w:rsid w:val="00677C83"/>
  </w:style>
  <w:style w:type="paragraph" w:customStyle="1" w:styleId="DC021E060CE848DDAC525D21010F4455">
    <w:name w:val="DC021E060CE848DDAC525D21010F4455"/>
    <w:rsid w:val="00677C83"/>
  </w:style>
  <w:style w:type="paragraph" w:customStyle="1" w:styleId="72F63B2B01D34069BDFBB29A0EFC96C2">
    <w:name w:val="72F63B2B01D34069BDFBB29A0EFC96C2"/>
    <w:rsid w:val="00677C83"/>
  </w:style>
  <w:style w:type="paragraph" w:customStyle="1" w:styleId="0A549823B16E4EF0A2E58EDDF1F34369">
    <w:name w:val="0A549823B16E4EF0A2E58EDDF1F34369"/>
    <w:rsid w:val="00677C83"/>
  </w:style>
  <w:style w:type="paragraph" w:customStyle="1" w:styleId="B2E4F2F8A37E4549B2FFD0A849951D3C">
    <w:name w:val="B2E4F2F8A37E4549B2FFD0A849951D3C"/>
    <w:rsid w:val="00677C83"/>
  </w:style>
  <w:style w:type="paragraph" w:customStyle="1" w:styleId="D32AB90486214E3C908EF56755781796">
    <w:name w:val="D32AB90486214E3C908EF56755781796"/>
    <w:rsid w:val="00677C83"/>
  </w:style>
  <w:style w:type="paragraph" w:customStyle="1" w:styleId="FF15CBDA50EA454CBE31C3B46932CC1D">
    <w:name w:val="FF15CBDA50EA454CBE31C3B46932CC1D"/>
    <w:rsid w:val="00677C83"/>
  </w:style>
  <w:style w:type="paragraph" w:customStyle="1" w:styleId="F1E5C58426C94D8D928FFBEC7F0EF32B">
    <w:name w:val="F1E5C58426C94D8D928FFBEC7F0EF32B"/>
    <w:rsid w:val="00677C83"/>
  </w:style>
  <w:style w:type="paragraph" w:customStyle="1" w:styleId="AA0A45CFB622478CB3513C8F5038539B">
    <w:name w:val="AA0A45CFB622478CB3513C8F5038539B"/>
    <w:rsid w:val="00677C83"/>
  </w:style>
  <w:style w:type="paragraph" w:customStyle="1" w:styleId="D14873FD13714096A5F5DDA1C164FD1D">
    <w:name w:val="D14873FD13714096A5F5DDA1C164FD1D"/>
    <w:rsid w:val="00677C83"/>
  </w:style>
  <w:style w:type="paragraph" w:customStyle="1" w:styleId="34F64E9266884A4BA9B375DE6B0C8962">
    <w:name w:val="34F64E9266884A4BA9B375DE6B0C8962"/>
    <w:rsid w:val="00677C83"/>
  </w:style>
  <w:style w:type="paragraph" w:customStyle="1" w:styleId="42BF01A12D0F4BA992F764B1B1E8F1F9">
    <w:name w:val="42BF01A12D0F4BA992F764B1B1E8F1F9"/>
    <w:rsid w:val="00677C83"/>
  </w:style>
  <w:style w:type="paragraph" w:customStyle="1" w:styleId="020F5805661C424E9D54ED6969DFFC08">
    <w:name w:val="020F5805661C424E9D54ED6969DFFC08"/>
    <w:rsid w:val="00677C83"/>
  </w:style>
  <w:style w:type="paragraph" w:customStyle="1" w:styleId="C2D80675A279418DAD7C935378DF039F">
    <w:name w:val="C2D80675A279418DAD7C935378DF039F"/>
    <w:rsid w:val="00677C83"/>
  </w:style>
  <w:style w:type="paragraph" w:customStyle="1" w:styleId="9165C26F142A40CBBF88DEF15D9E0F2F">
    <w:name w:val="9165C26F142A40CBBF88DEF15D9E0F2F"/>
    <w:rsid w:val="00677C83"/>
  </w:style>
  <w:style w:type="paragraph" w:customStyle="1" w:styleId="BF9822AAC48341299BABD9C74ECBF121">
    <w:name w:val="BF9822AAC48341299BABD9C74ECBF121"/>
    <w:rsid w:val="00677C83"/>
  </w:style>
  <w:style w:type="paragraph" w:customStyle="1" w:styleId="D6188742BA884652BEB91462F7D96422">
    <w:name w:val="D6188742BA884652BEB91462F7D96422"/>
    <w:rsid w:val="00677C83"/>
  </w:style>
  <w:style w:type="paragraph" w:customStyle="1" w:styleId="6C9A976A37FA4302BAC9B31850410BA4">
    <w:name w:val="6C9A976A37FA4302BAC9B31850410BA4"/>
    <w:rsid w:val="00677C83"/>
  </w:style>
  <w:style w:type="paragraph" w:customStyle="1" w:styleId="7670E9AF1A6D4381AD10FD66A4274B2C">
    <w:name w:val="7670E9AF1A6D4381AD10FD66A4274B2C"/>
    <w:rsid w:val="00677C83"/>
  </w:style>
  <w:style w:type="paragraph" w:customStyle="1" w:styleId="90272EFC0FD3487BA28F916B5BD65104">
    <w:name w:val="90272EFC0FD3487BA28F916B5BD65104"/>
    <w:rsid w:val="00677C83"/>
  </w:style>
  <w:style w:type="paragraph" w:customStyle="1" w:styleId="23279E4138974E2FBCA74FFEFDB4A9D6">
    <w:name w:val="23279E4138974E2FBCA74FFEFDB4A9D6"/>
    <w:rsid w:val="00677C83"/>
  </w:style>
  <w:style w:type="paragraph" w:customStyle="1" w:styleId="D33D8BDA7C9348BFB15AC05311447D82">
    <w:name w:val="D33D8BDA7C9348BFB15AC05311447D82"/>
    <w:rsid w:val="00677C83"/>
  </w:style>
  <w:style w:type="paragraph" w:customStyle="1" w:styleId="9CBD0E969B064EEDA11E16F94C94158C">
    <w:name w:val="9CBD0E969B064EEDA11E16F94C94158C"/>
    <w:rsid w:val="00677C83"/>
  </w:style>
  <w:style w:type="paragraph" w:customStyle="1" w:styleId="28B41F63202A4827962DFC0C97A1079C">
    <w:name w:val="28B41F63202A4827962DFC0C97A1079C"/>
    <w:rsid w:val="00677C83"/>
  </w:style>
  <w:style w:type="paragraph" w:customStyle="1" w:styleId="3BD83C5D1FF7426388F2E4814A64669D">
    <w:name w:val="3BD83C5D1FF7426388F2E4814A64669D"/>
    <w:rsid w:val="00677C83"/>
  </w:style>
  <w:style w:type="paragraph" w:customStyle="1" w:styleId="CBDBDB6FD2DC4AA3992D9B5D4F6D466C">
    <w:name w:val="CBDBDB6FD2DC4AA3992D9B5D4F6D466C"/>
    <w:rsid w:val="00677C83"/>
  </w:style>
  <w:style w:type="paragraph" w:customStyle="1" w:styleId="97CAA21472FF4B2CA775225FE9318A5E">
    <w:name w:val="97CAA21472FF4B2CA775225FE9318A5E"/>
    <w:rsid w:val="00677C83"/>
  </w:style>
  <w:style w:type="paragraph" w:customStyle="1" w:styleId="C2A66862B53748D5ABE2D167D4D6AB56">
    <w:name w:val="C2A66862B53748D5ABE2D167D4D6AB56"/>
    <w:rsid w:val="00677C83"/>
  </w:style>
  <w:style w:type="paragraph" w:customStyle="1" w:styleId="5C6BBBD7278F4011AC511C85A634FBB8">
    <w:name w:val="5C6BBBD7278F4011AC511C85A634FBB8"/>
    <w:rsid w:val="00677C83"/>
  </w:style>
  <w:style w:type="paragraph" w:customStyle="1" w:styleId="171A17087B7B4EF78191BADFDCF253F1">
    <w:name w:val="171A17087B7B4EF78191BADFDCF253F1"/>
    <w:rsid w:val="00677C83"/>
  </w:style>
  <w:style w:type="paragraph" w:customStyle="1" w:styleId="8181EAFBEE7A42E2B08BD215B7EBDBBE">
    <w:name w:val="8181EAFBEE7A42E2B08BD215B7EBDBBE"/>
    <w:rsid w:val="00677C83"/>
  </w:style>
  <w:style w:type="paragraph" w:customStyle="1" w:styleId="529E404B3AD14BE2A5A55FAA87188D06">
    <w:name w:val="529E404B3AD14BE2A5A55FAA87188D06"/>
    <w:rsid w:val="00677C83"/>
  </w:style>
  <w:style w:type="paragraph" w:customStyle="1" w:styleId="72A41AEE90CD4952899639012572F291">
    <w:name w:val="72A41AEE90CD4952899639012572F291"/>
    <w:rsid w:val="00677C83"/>
  </w:style>
  <w:style w:type="paragraph" w:customStyle="1" w:styleId="37489F7D14984CD5A70165689D5CA84B">
    <w:name w:val="37489F7D14984CD5A70165689D5CA84B"/>
    <w:rsid w:val="00677C83"/>
  </w:style>
  <w:style w:type="paragraph" w:customStyle="1" w:styleId="6CEAB09BF1EB49AAB705E6C21C15F6DE">
    <w:name w:val="6CEAB09BF1EB49AAB705E6C21C15F6DE"/>
    <w:rsid w:val="00677C83"/>
  </w:style>
  <w:style w:type="paragraph" w:customStyle="1" w:styleId="0EE6C46AF3F54AC789EF08761C6A1CED">
    <w:name w:val="0EE6C46AF3F54AC789EF08761C6A1CED"/>
    <w:rsid w:val="00677C83"/>
  </w:style>
  <w:style w:type="paragraph" w:customStyle="1" w:styleId="2F1A1FE512F04E67A109446A684420D8">
    <w:name w:val="2F1A1FE512F04E67A109446A684420D8"/>
    <w:rsid w:val="00677C83"/>
  </w:style>
  <w:style w:type="paragraph" w:customStyle="1" w:styleId="BA543451A9864F04AD8F8BD307144795">
    <w:name w:val="BA543451A9864F04AD8F8BD307144795"/>
    <w:rsid w:val="00677C83"/>
  </w:style>
  <w:style w:type="paragraph" w:customStyle="1" w:styleId="FC4A9A88AB484931AC28C85BF46124CF">
    <w:name w:val="FC4A9A88AB484931AC28C85BF46124CF"/>
    <w:rsid w:val="00677C83"/>
  </w:style>
  <w:style w:type="paragraph" w:customStyle="1" w:styleId="8A62403A3E074968B771D26271FAD5CA">
    <w:name w:val="8A62403A3E074968B771D26271FAD5CA"/>
    <w:rsid w:val="00677C83"/>
  </w:style>
  <w:style w:type="paragraph" w:customStyle="1" w:styleId="07736C56577F4C029E3637773102503F">
    <w:name w:val="07736C56577F4C029E3637773102503F"/>
    <w:rsid w:val="00677C83"/>
  </w:style>
  <w:style w:type="paragraph" w:customStyle="1" w:styleId="620F6F11C222439D9F2D50D7EE9B7C9C">
    <w:name w:val="620F6F11C222439D9F2D50D7EE9B7C9C"/>
    <w:rsid w:val="00677C83"/>
  </w:style>
  <w:style w:type="paragraph" w:customStyle="1" w:styleId="1BCB70C237CE45E1848A8397E8CADF60">
    <w:name w:val="1BCB70C237CE45E1848A8397E8CADF60"/>
    <w:rsid w:val="00677C83"/>
  </w:style>
  <w:style w:type="paragraph" w:customStyle="1" w:styleId="7FDA81CEFBDB4071BDC0E9E91E44374B">
    <w:name w:val="7FDA81CEFBDB4071BDC0E9E91E44374B"/>
    <w:rsid w:val="00677C83"/>
  </w:style>
  <w:style w:type="paragraph" w:customStyle="1" w:styleId="915601684AE94AE4A6B78FB8E137B1A7">
    <w:name w:val="915601684AE94AE4A6B78FB8E137B1A7"/>
    <w:rsid w:val="00677C83"/>
  </w:style>
  <w:style w:type="paragraph" w:customStyle="1" w:styleId="0E50758E31B4492B9A2EF0AB146E51A7">
    <w:name w:val="0E50758E31B4492B9A2EF0AB146E51A7"/>
    <w:rsid w:val="00677C83"/>
  </w:style>
  <w:style w:type="paragraph" w:customStyle="1" w:styleId="522703DF07C7441F88007310C0B13FDB">
    <w:name w:val="522703DF07C7441F88007310C0B13FDB"/>
    <w:rsid w:val="00677C83"/>
  </w:style>
  <w:style w:type="paragraph" w:customStyle="1" w:styleId="672F2411F01A4DB88903A65DE658BCD0">
    <w:name w:val="672F2411F01A4DB88903A65DE658BCD0"/>
    <w:rsid w:val="00677C83"/>
  </w:style>
  <w:style w:type="paragraph" w:customStyle="1" w:styleId="803BCF68AB0B4A8783412F291996A1E6">
    <w:name w:val="803BCF68AB0B4A8783412F291996A1E6"/>
    <w:rsid w:val="00677C83"/>
  </w:style>
  <w:style w:type="paragraph" w:customStyle="1" w:styleId="916B0EA45CD24453B919FC7D8F6EF62E">
    <w:name w:val="916B0EA45CD24453B919FC7D8F6EF62E"/>
    <w:rsid w:val="00677C83"/>
  </w:style>
  <w:style w:type="paragraph" w:customStyle="1" w:styleId="F32136D989AB47A9BA440254A0AD0D69">
    <w:name w:val="F32136D989AB47A9BA440254A0AD0D69"/>
    <w:rsid w:val="00677C83"/>
  </w:style>
  <w:style w:type="paragraph" w:customStyle="1" w:styleId="D0F4EB41D5844F0BADB0178FFD0BD345">
    <w:name w:val="D0F4EB41D5844F0BADB0178FFD0BD345"/>
    <w:rsid w:val="00677C83"/>
  </w:style>
  <w:style w:type="paragraph" w:customStyle="1" w:styleId="4899D0EA919B4103B3A73B5F1E2F208E">
    <w:name w:val="4899D0EA919B4103B3A73B5F1E2F208E"/>
    <w:rsid w:val="00677C83"/>
  </w:style>
  <w:style w:type="paragraph" w:customStyle="1" w:styleId="FB7091EEF5D4429B97750F342D7AE0DC">
    <w:name w:val="FB7091EEF5D4429B97750F342D7AE0DC"/>
    <w:rsid w:val="00677C83"/>
  </w:style>
  <w:style w:type="paragraph" w:customStyle="1" w:styleId="6FAD4AC675E147F6883BFFDF8044ED19">
    <w:name w:val="6FAD4AC675E147F6883BFFDF8044ED19"/>
    <w:rsid w:val="00677C83"/>
  </w:style>
  <w:style w:type="paragraph" w:customStyle="1" w:styleId="721384E0D2E647CF93607C313A25DC9A">
    <w:name w:val="721384E0D2E647CF93607C313A25DC9A"/>
    <w:rsid w:val="00677C83"/>
  </w:style>
  <w:style w:type="paragraph" w:customStyle="1" w:styleId="FD35590EFD2C46BA99827E3B18D395F9">
    <w:name w:val="FD35590EFD2C46BA99827E3B18D395F9"/>
    <w:rsid w:val="00951EB4"/>
  </w:style>
  <w:style w:type="paragraph" w:customStyle="1" w:styleId="D204B3EAA3774FBDB866DBD045C34407">
    <w:name w:val="D204B3EAA3774FBDB866DBD045C34407"/>
    <w:rsid w:val="00951EB4"/>
  </w:style>
  <w:style w:type="paragraph" w:customStyle="1" w:styleId="BC72886CAB7F4CEF99BC75B1EEC77A60">
    <w:name w:val="BC72886CAB7F4CEF99BC75B1EEC77A60"/>
    <w:rsid w:val="00951EB4"/>
  </w:style>
  <w:style w:type="paragraph" w:customStyle="1" w:styleId="07BF664BF71542D8829A19AF43283A7F">
    <w:name w:val="07BF664BF71542D8829A19AF43283A7F"/>
    <w:rsid w:val="00951EB4"/>
  </w:style>
  <w:style w:type="paragraph" w:customStyle="1" w:styleId="81BB2A86488740B2A2329BFEADEC3083">
    <w:name w:val="81BB2A86488740B2A2329BFEADEC3083"/>
    <w:rsid w:val="00951EB4"/>
  </w:style>
  <w:style w:type="paragraph" w:customStyle="1" w:styleId="FE60C446AF9B40A98102B93C4901A054">
    <w:name w:val="FE60C446AF9B40A98102B93C4901A054"/>
    <w:rsid w:val="00951EB4"/>
  </w:style>
  <w:style w:type="paragraph" w:customStyle="1" w:styleId="F26C5B6804384BA88DB9CFB987B0DF55">
    <w:name w:val="F26C5B6804384BA88DB9CFB987B0DF55"/>
    <w:rsid w:val="00951EB4"/>
  </w:style>
  <w:style w:type="paragraph" w:customStyle="1" w:styleId="0D3E58914E6B4C51B9C8395FB63680A1">
    <w:name w:val="0D3E58914E6B4C51B9C8395FB63680A1"/>
    <w:rsid w:val="00951EB4"/>
  </w:style>
  <w:style w:type="paragraph" w:customStyle="1" w:styleId="93F3B8DB9E204CB1B10C5953166D2A98">
    <w:name w:val="93F3B8DB9E204CB1B10C5953166D2A98"/>
    <w:rsid w:val="00951EB4"/>
  </w:style>
  <w:style w:type="paragraph" w:customStyle="1" w:styleId="E08F965FB6E84635A3CFA8CB8A64BD23">
    <w:name w:val="E08F965FB6E84635A3CFA8CB8A64BD23"/>
    <w:rsid w:val="00951EB4"/>
  </w:style>
  <w:style w:type="paragraph" w:customStyle="1" w:styleId="6274C3374E204691A4FB10213BBD7EA9">
    <w:name w:val="6274C3374E204691A4FB10213BBD7EA9"/>
    <w:rsid w:val="00951EB4"/>
  </w:style>
  <w:style w:type="paragraph" w:customStyle="1" w:styleId="055C3257BD50470181533FFE662BC5D2">
    <w:name w:val="055C3257BD50470181533FFE662BC5D2"/>
    <w:rsid w:val="00951EB4"/>
  </w:style>
  <w:style w:type="paragraph" w:customStyle="1" w:styleId="EF0ECED57CDC45AFAE16331C9680F783">
    <w:name w:val="EF0ECED57CDC45AFAE16331C9680F783"/>
    <w:rsid w:val="00951EB4"/>
  </w:style>
  <w:style w:type="paragraph" w:customStyle="1" w:styleId="EE88AF1F56F649E59B3B2DC43FB636C8">
    <w:name w:val="EE88AF1F56F649E59B3B2DC43FB636C8"/>
    <w:rsid w:val="00951EB4"/>
  </w:style>
  <w:style w:type="paragraph" w:customStyle="1" w:styleId="416DF2024F22489594E33A98BC6D900A">
    <w:name w:val="416DF2024F22489594E33A98BC6D900A"/>
    <w:rsid w:val="00951EB4"/>
  </w:style>
  <w:style w:type="paragraph" w:customStyle="1" w:styleId="F3E34F8E05984F3E85CA6B60F5D520B2">
    <w:name w:val="F3E34F8E05984F3E85CA6B60F5D520B2"/>
    <w:rsid w:val="00951EB4"/>
  </w:style>
  <w:style w:type="paragraph" w:customStyle="1" w:styleId="4C3912A0FDC14AFEA4E750A7686B1601">
    <w:name w:val="4C3912A0FDC14AFEA4E750A7686B1601"/>
    <w:rsid w:val="00951EB4"/>
  </w:style>
  <w:style w:type="paragraph" w:customStyle="1" w:styleId="0E1C0DFB2C8A45BAA8EA6B90E846636B">
    <w:name w:val="0E1C0DFB2C8A45BAA8EA6B90E846636B"/>
    <w:rsid w:val="00951EB4"/>
  </w:style>
  <w:style w:type="paragraph" w:customStyle="1" w:styleId="DD398BB141F1497E8A888508CA1E1CC3">
    <w:name w:val="DD398BB141F1497E8A888508CA1E1CC3"/>
    <w:rsid w:val="00951EB4"/>
  </w:style>
  <w:style w:type="paragraph" w:customStyle="1" w:styleId="22A4EC0EE2BA4D5EB755AB3386901D28">
    <w:name w:val="22A4EC0EE2BA4D5EB755AB3386901D28"/>
    <w:rsid w:val="00951EB4"/>
  </w:style>
  <w:style w:type="paragraph" w:customStyle="1" w:styleId="336A034297844C79AD938CE41EE9739C">
    <w:name w:val="336A034297844C79AD938CE41EE9739C"/>
    <w:rsid w:val="00951EB4"/>
  </w:style>
  <w:style w:type="paragraph" w:customStyle="1" w:styleId="C2FBCD2B89C84BFEADAADB177022067D">
    <w:name w:val="C2FBCD2B89C84BFEADAADB177022067D"/>
    <w:rsid w:val="00951EB4"/>
  </w:style>
  <w:style w:type="paragraph" w:customStyle="1" w:styleId="A3AFEFF621304BB482E7D9D399E7EDD9">
    <w:name w:val="A3AFEFF621304BB482E7D9D399E7EDD9"/>
    <w:rsid w:val="00951EB4"/>
  </w:style>
  <w:style w:type="paragraph" w:customStyle="1" w:styleId="77E7A0885D26464DB4EAE57FE8894593">
    <w:name w:val="77E7A0885D26464DB4EAE57FE8894593"/>
    <w:rsid w:val="00951EB4"/>
  </w:style>
  <w:style w:type="paragraph" w:customStyle="1" w:styleId="23C6391700084A1B98672866BD007615">
    <w:name w:val="23C6391700084A1B98672866BD007615"/>
    <w:rsid w:val="00376C2A"/>
    <w:pPr>
      <w:spacing w:after="160" w:line="259" w:lineRule="auto"/>
    </w:pPr>
    <w:rPr>
      <w:lang w:val="en-IE" w:eastAsia="en-IE"/>
    </w:rPr>
  </w:style>
  <w:style w:type="paragraph" w:customStyle="1" w:styleId="486A4B56A27440439DA162CAFE26A131">
    <w:name w:val="486A4B56A27440439DA162CAFE26A131"/>
    <w:rsid w:val="00376C2A"/>
    <w:pPr>
      <w:spacing w:after="160" w:line="259" w:lineRule="auto"/>
    </w:pPr>
    <w:rPr>
      <w:lang w:val="en-IE" w:eastAsia="en-IE"/>
    </w:rPr>
  </w:style>
  <w:style w:type="paragraph" w:customStyle="1" w:styleId="245766EE3F4940B09BA6CD0B92947E08">
    <w:name w:val="245766EE3F4940B09BA6CD0B92947E08"/>
    <w:rsid w:val="00376C2A"/>
    <w:pPr>
      <w:spacing w:after="160" w:line="259" w:lineRule="auto"/>
    </w:pPr>
    <w:rPr>
      <w:lang w:val="en-IE" w:eastAsia="en-IE"/>
    </w:rPr>
  </w:style>
  <w:style w:type="paragraph" w:customStyle="1" w:styleId="39CBD09AC01C472981BD65A3B8DB4B67">
    <w:name w:val="39CBD09AC01C472981BD65A3B8DB4B67"/>
    <w:rsid w:val="00376C2A"/>
    <w:pPr>
      <w:spacing w:after="160" w:line="259" w:lineRule="auto"/>
    </w:pPr>
    <w:rPr>
      <w:lang w:val="en-IE" w:eastAsia="en-I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AEA637438F6A47E78FCB034A060E2431" ma:contentTypeName="Non constituent Bodies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uraçao and Sint Maarten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ritrea"/>
          <xsd:enumeration value="Estonia"/>
          <xsd:enumeration value="Ethiopia"/>
          <xsd:enumeration value="Fiji"/>
          <xsd:enumeration value="Finland"/>
          <xsd:enumeration value="France"/>
          <xsd:enumeration value="French Polynesia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ong Kong, China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thuania"/>
          <xsd:enumeration value="Luxembourg"/>
          <xsd:enumeration value="Macao, China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epal"/>
          <xsd:enumeration value="Netherlands"/>
          <xsd:enumeration value="New Caledonia"/>
          <xsd:enumeration value="New Zealand"/>
          <xsd:enumeration value="Nicaragua"/>
          <xsd:enumeration value="Niger"/>
          <xsd:enumeration value="Nigeria"/>
          <xsd:enumeration value="Niue"/>
          <xsd:enumeration value="Norway"/>
          <xsd:enumeration value="Oman"/>
          <xsd:enumeration value="Pakistan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Lucia"/>
          <xsd:enumeration value="Samoa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uriname"/>
          <xsd:enumeration value="Swaziland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SGO"/>
          <xsd:enumeration value="CER"/>
          <xsd:enumeration value="CER/COMM"/>
          <xsd:enumeration value="CER/EXT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LCP"/>
          <xsd:enumeration value="LCP/CNF"/>
          <xsd:enumeration value="LCP/DPM"/>
          <xsd:enumeration value="LCP/LSU"/>
          <xsd:enumeration value="OBS-WIGOS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OBS-WIS</Department>
    <Subject_x0020_ xmlns="0e656187-b300-4fb0-8bf4-3a50f872073c">WIS-related decisions to be made by CBS-MG following TECO</Subject_x0020_>
    <Project_x0020_Identification_x0020__x002f__x0020_Reference xmlns="0e656187-b300-4fb0-8bf4-3a50f872073c">CBS-TECO-2018</Project_x0020_Identification_x0020__x002f__x0020_Reference>
  </documentManagement>
</p:properties>
</file>

<file path=customXml/item4.xml><?xml version="1.0" encoding="utf-8"?>
<b:Sourc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46A2D5B2-C91A-44CD-884F-0B2413347E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8AFDFA01-22D1-4C29-9683-B127F171F2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2CE66A-6A89-4A21-A091-21D981A1FB33}">
  <ds:schemaRefs>
    <ds:schemaRef ds:uri="http://schemas.microsoft.com/office/2006/metadata/properties"/>
    <ds:schemaRef ds:uri="http://schemas.microsoft.com/office/infopath/2007/PartnerControls"/>
    <ds:schemaRef ds:uri="0e656187-b300-4fb0-8bf4-3a50f872073c"/>
  </ds:schemaRefs>
</ds:datastoreItem>
</file>

<file path=customXml/itemProps4.xml><?xml version="1.0" encoding="utf-8"?>
<ds:datastoreItem xmlns:ds="http://schemas.openxmlformats.org/officeDocument/2006/customXml" ds:itemID="{3059D8D9-2090-4A3C-8D9A-F016D07FB4D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Drawing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</Template>
  <TotalTime>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Decisions related to the CBS-led review of emerging data issues</vt:lpstr>
    </vt:vector>
  </TitlesOfParts>
  <Company>wmo</Company>
  <LinksUpToDate>false</LinksUpToDate>
  <CharactersWithSpaces>1428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Decisions related to the OPAG/PWSD</dc:title>
  <dc:subject>Geneva, 29 March  2018</dc:subject>
  <dc:creator>Steve Foreman</dc:creator>
  <cp:lastModifiedBy>gerald.fleming.wex@gmail.com</cp:lastModifiedBy>
  <cp:revision>3</cp:revision>
  <cp:lastPrinted>2018-03-05T10:09:00Z</cp:lastPrinted>
  <dcterms:created xsi:type="dcterms:W3CDTF">2018-03-28T10:20:00Z</dcterms:created>
  <dcterms:modified xsi:type="dcterms:W3CDTF">2018-03-28T10:20:00Z</dcterms:modified>
  <cp:category>2(3)</cp:category>
</cp:coreProperties>
</file>