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jc w:val="center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483D16">
        <w:trPr>
          <w:trHeight w:val="282"/>
          <w:jc w:val="center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483D16" w:rsidRDefault="00483D16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483D16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CBS Management Group</w:t>
            </w:r>
          </w:p>
          <w:p w:rsidR="00B74B70" w:rsidRPr="005D666D" w:rsidRDefault="00483D16" w:rsidP="00E62960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483D16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CBS-MG 2018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sdt>
              <w:sdtPr>
                <w:rPr>
                  <w:rFonts w:cstheme="minorBidi"/>
                  <w:b/>
                  <w:snapToGrid w:val="0"/>
                  <w:color w:val="365F91" w:themeColor="accent1" w:themeShade="BF"/>
                  <w:szCs w:val="22"/>
                </w:rPr>
                <w:alias w:val="Subject"/>
                <w:tag w:val=""/>
                <w:id w:val="-1895891472"/>
                <w:placeholder>
                  <w:docPart w:val="37D492CCED5D445EB66408749E9AA063"/>
                </w:placeholder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EndPr/>
              <w:sdtContent>
                <w:r w:rsidRPr="00483D16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 xml:space="preserve">Geneva, </w:t>
                </w:r>
                <w:r w:rsidR="00E62960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>2</w:t>
                </w:r>
                <w:r w:rsidRPr="00483D16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 xml:space="preserve">9 </w:t>
                </w:r>
                <w:r w:rsidR="00E62960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 xml:space="preserve">March </w:t>
                </w:r>
                <w:r w:rsidRPr="00483D16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 xml:space="preserve"> 2018</w:t>
                </w:r>
              </w:sdtContent>
            </w:sdt>
          </w:p>
        </w:tc>
        <w:tc>
          <w:tcPr>
            <w:tcW w:w="2977" w:type="dxa"/>
          </w:tcPr>
          <w:p w:rsidR="00B74B70" w:rsidRPr="00F61675" w:rsidRDefault="00483D16" w:rsidP="006B0DDE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483D16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CBS-MG-2018</w:t>
            </w:r>
            <w:r w:rsidR="00EF3D05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/Doc 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Category"/>
                <w:tag w:val=""/>
                <w:id w:val="1274438136"/>
                <w:placeholder>
                  <w:docPart w:val="F30F278F9F414211A7F8122F94D445E5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6B0DDE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2(3)</w:t>
                </w:r>
              </w:sdtContent>
            </w:sdt>
          </w:p>
        </w:tc>
      </w:tr>
      <w:tr w:rsidR="00B74B70" w:rsidRPr="005D666D" w:rsidTr="00483D16">
        <w:trPr>
          <w:trHeight w:val="730"/>
          <w:jc w:val="center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384070" w:rsidRDefault="00B74B70" w:rsidP="0048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483D16">
              <w:rPr>
                <w:rFonts w:cs="Tahoma"/>
                <w:color w:val="365F91" w:themeColor="accent1" w:themeShade="BF"/>
                <w:szCs w:val="22"/>
              </w:rPr>
              <w:t>Secretariat</w:t>
            </w:r>
          </w:p>
          <w:p w:rsidR="00B74B70" w:rsidRPr="005D666D" w:rsidRDefault="00384070" w:rsidP="0048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DRAFT 1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6B0DDE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9</w:t>
            </w:r>
            <w:r w:rsidR="00A4755E">
              <w:rPr>
                <w:rFonts w:cs="Tahoma"/>
                <w:color w:val="365F91" w:themeColor="accent1" w:themeShade="BF"/>
                <w:szCs w:val="22"/>
              </w:rPr>
              <w:t>.Mar</w:t>
            </w:r>
            <w:r w:rsidR="00483D16">
              <w:rPr>
                <w:rFonts w:cs="Tahoma"/>
                <w:color w:val="365F91" w:themeColor="accent1" w:themeShade="BF"/>
                <w:szCs w:val="22"/>
              </w:rPr>
              <w:t>.2018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sdt>
      <w:sdtPr>
        <w:alias w:val="Title"/>
        <w:tag w:val=""/>
        <w:id w:val="-278026716"/>
        <w:placeholder>
          <w:docPart w:val="A68F542D7CD54EA9872ED4B12C0B55D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:rsidR="00480313" w:rsidRDefault="006B0DDE" w:rsidP="006B0DDE">
          <w:pPr>
            <w:pStyle w:val="Heading1"/>
            <w:jc w:val="center"/>
          </w:pPr>
          <w:r>
            <w:t xml:space="preserve">Decisions </w:t>
          </w:r>
          <w:r>
            <w:t>related to the</w:t>
          </w:r>
          <w:r>
            <w:t xml:space="preserve"> CBS-led review of emerging data issues</w:t>
          </w:r>
        </w:p>
      </w:sdtContent>
    </w:sdt>
    <w:p w:rsidR="00483D16" w:rsidRDefault="00483D16" w:rsidP="00483D16">
      <w:pPr>
        <w:pStyle w:val="Heading2"/>
        <w:rPr>
          <w:rFonts w:hint="eastAsia"/>
        </w:rPr>
      </w:pPr>
      <w:r>
        <w:t>Discussion</w:t>
      </w:r>
    </w:p>
    <w:p w:rsidR="00483D16" w:rsidRDefault="00483D16" w:rsidP="006B0DDE">
      <w:r>
        <w:t xml:space="preserve">This document summarizes the decisions to be made by CBS-MG in order to support </w:t>
      </w:r>
      <w:r w:rsidR="006B0DDE">
        <w:t>the CBS-led review of emerging data issues</w:t>
      </w:r>
    </w:p>
    <w:p w:rsidR="00483D16" w:rsidRDefault="00483D16" w:rsidP="00483D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3"/>
        <w:gridCol w:w="1385"/>
        <w:gridCol w:w="1559"/>
        <w:gridCol w:w="6946"/>
        <w:gridCol w:w="2835"/>
      </w:tblGrid>
      <w:tr w:rsidR="00BF48FE" w:rsidTr="00995974">
        <w:trPr>
          <w:cantSplit/>
          <w:tblHeader/>
        </w:trPr>
        <w:tc>
          <w:tcPr>
            <w:tcW w:w="1133" w:type="dxa"/>
          </w:tcPr>
          <w:p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Decision</w:t>
            </w:r>
          </w:p>
        </w:tc>
        <w:tc>
          <w:tcPr>
            <w:tcW w:w="1385" w:type="dxa"/>
          </w:tcPr>
          <w:p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TECO item</w:t>
            </w:r>
          </w:p>
        </w:tc>
        <w:tc>
          <w:tcPr>
            <w:tcW w:w="1559" w:type="dxa"/>
          </w:tcPr>
          <w:p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Refs</w:t>
            </w:r>
          </w:p>
        </w:tc>
        <w:tc>
          <w:tcPr>
            <w:tcW w:w="6946" w:type="dxa"/>
          </w:tcPr>
          <w:p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Topic</w:t>
            </w:r>
          </w:p>
        </w:tc>
        <w:tc>
          <w:tcPr>
            <w:tcW w:w="2835" w:type="dxa"/>
          </w:tcPr>
          <w:p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Decision</w:t>
            </w:r>
          </w:p>
        </w:tc>
      </w:tr>
      <w:tr w:rsidR="00BF48FE" w:rsidTr="00995974">
        <w:trPr>
          <w:cantSplit/>
        </w:trPr>
        <w:tc>
          <w:tcPr>
            <w:tcW w:w="1133" w:type="dxa"/>
          </w:tcPr>
          <w:p w:rsidR="00BF48FE" w:rsidRDefault="00D01B14" w:rsidP="00483D16">
            <w:sdt>
              <w:sdtPr>
                <w:alias w:val="Category"/>
                <w:tag w:val=""/>
                <w:id w:val="1659953094"/>
                <w:placeholder>
                  <w:docPart w:val="F6B3DEC8D3D1499C987178C2BAE1D5EE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6B0DDE">
                  <w:rPr>
                    <w:lang w:val="en-US"/>
                  </w:rPr>
                  <w:t>2(3)</w:t>
                </w:r>
              </w:sdtContent>
            </w:sdt>
            <w:r w:rsidR="00411535">
              <w:t>/</w:t>
            </w:r>
            <w:r w:rsidR="00BF48FE">
              <w:t>01</w:t>
            </w:r>
          </w:p>
        </w:tc>
        <w:tc>
          <w:tcPr>
            <w:tcW w:w="1385" w:type="dxa"/>
          </w:tcPr>
          <w:p w:rsidR="00BF48FE" w:rsidRDefault="00BF48FE" w:rsidP="006B0DDE">
            <w:r>
              <w:t xml:space="preserve">Issue </w:t>
            </w:r>
            <w:r w:rsidR="006B0DDE">
              <w:t>2(3)/1</w:t>
            </w:r>
          </w:p>
        </w:tc>
        <w:tc>
          <w:tcPr>
            <w:tcW w:w="1559" w:type="dxa"/>
          </w:tcPr>
          <w:p w:rsidR="00BF48FE" w:rsidRDefault="006B0DDE" w:rsidP="00483D16">
            <w:r>
              <w:t>Ref 2(3)/1/1</w:t>
            </w:r>
            <w:bookmarkStart w:id="0" w:name="_GoBack"/>
            <w:bookmarkEnd w:id="0"/>
          </w:p>
        </w:tc>
        <w:tc>
          <w:tcPr>
            <w:tcW w:w="6946" w:type="dxa"/>
          </w:tcPr>
          <w:p w:rsidR="00BF48FE" w:rsidRPr="00DC0CB6" w:rsidRDefault="006B0DDE" w:rsidP="00483D16">
            <w:r>
              <w:t>Endorse the report of the CBS-led review of emerging data issues, and recommend that it should be discussed at Cg-18 following formal consultation.</w:t>
            </w:r>
          </w:p>
        </w:tc>
        <w:sdt>
          <w:sdtPr>
            <w:id w:val="-1566790360"/>
            <w:placeholder>
              <w:docPart w:val="19B48A4CCBAC4633A4B371D1A4F83A90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EndPr/>
          <w:sdtContent>
            <w:tc>
              <w:tcPr>
                <w:tcW w:w="2835" w:type="dxa"/>
              </w:tcPr>
              <w:p w:rsidR="00BF48FE" w:rsidRDefault="006B0DDE" w:rsidP="00483D16">
                <w:r>
                  <w:t>Recommend for Cg-18 agenda and consultation</w:t>
                </w:r>
              </w:p>
            </w:tc>
          </w:sdtContent>
        </w:sdt>
      </w:tr>
    </w:tbl>
    <w:p w:rsidR="00EF3D05" w:rsidRDefault="00EF3D05" w:rsidP="006B0DDE">
      <w:pPr>
        <w:pStyle w:val="Heading3"/>
      </w:pPr>
    </w:p>
    <w:sectPr w:rsidR="00EF3D05" w:rsidSect="00483D16">
      <w:headerReference w:type="even" r:id="rId13"/>
      <w:headerReference w:type="default" r:id="rId14"/>
      <w:headerReference w:type="first" r:id="rId15"/>
      <w:pgSz w:w="16840" w:h="11907" w:orient="landscape" w:code="9"/>
      <w:pgMar w:top="1440" w:right="1440" w:bottom="1440" w:left="1440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B14" w:rsidRDefault="00D01B14">
      <w:r>
        <w:separator/>
      </w:r>
    </w:p>
    <w:p w:rsidR="00D01B14" w:rsidRDefault="00D01B14"/>
  </w:endnote>
  <w:endnote w:type="continuationSeparator" w:id="0">
    <w:p w:rsidR="00D01B14" w:rsidRDefault="00D01B14">
      <w:r>
        <w:continuationSeparator/>
      </w:r>
    </w:p>
    <w:p w:rsidR="00D01B14" w:rsidRDefault="00D01B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B14" w:rsidRDefault="00D01B14">
      <w:r>
        <w:separator/>
      </w:r>
    </w:p>
    <w:p w:rsidR="00D01B14" w:rsidRDefault="00D01B14"/>
  </w:footnote>
  <w:footnote w:type="continuationSeparator" w:id="0">
    <w:p w:rsidR="00D01B14" w:rsidRDefault="00D01B14">
      <w:r>
        <w:continuationSeparator/>
      </w:r>
    </w:p>
    <w:p w:rsidR="00D01B14" w:rsidRDefault="00D01B1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1A6" w:rsidRDefault="00D01B14">
    <w:pPr>
      <w:pStyle w:val="Header"/>
    </w:pPr>
    <w:r>
      <w:rPr>
        <w:noProof/>
      </w:rPr>
      <w:pict>
        <v:shapetype id="_x0000_m208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64" type="#_x0000_m2084" style="position:absolute;left:0;text-align:left;margin-left:0;margin-top:0;width:595.3pt;height:550pt;z-index:-25165004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8D1906" w:rsidRDefault="008D1906"/>
  <w:p w:rsidR="00B070CB" w:rsidRDefault="00D01B14">
    <w:pPr>
      <w:pStyle w:val="Header"/>
    </w:pPr>
    <w:r>
      <w:rPr>
        <w:noProof/>
      </w:rPr>
      <w:pict w14:anchorId="5D1CDC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7" type="#_x0000_t75" style="position:absolute;left:0;text-align:left;margin-left:0;margin-top:0;width:50pt;height:50pt;z-index:251654144;visibility:hidden">
          <v:path gradientshapeok="f"/>
          <o:lock v:ext="edit" selection="t"/>
        </v:shape>
      </w:pict>
    </w:r>
    <w:r>
      <w:pict>
        <v:shapetype id="_x0000_m208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083" style="position:absolute;left:0;text-align:left;margin-left:0;margin-top:0;width:595.3pt;height:550pt;z-index:-25165414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472EE4" w:rsidRDefault="00472EE4"/>
  <w:p w:rsidR="00466813" w:rsidRDefault="00D01B14">
    <w:pPr>
      <w:pStyle w:val="Header"/>
    </w:pPr>
    <w:r>
      <w:rPr>
        <w:noProof/>
      </w:rPr>
      <w:pict w14:anchorId="5D1CDC51">
        <v:shape id="_x0000_s2063" type="#_x0000_t75" style="position:absolute;left:0;text-align:left;margin-left:0;margin-top:0;width:50pt;height:50pt;z-index:251659264;visibility:hidden">
          <v:path gradientshapeok="f"/>
          <o:lock v:ext="edit" selection="t"/>
        </v:shape>
      </w:pict>
    </w:r>
    <w:r>
      <w:pict w14:anchorId="5D1CDC52">
        <v:shape id="_x0000_s2075" type="#_x0000_t75" style="position:absolute;left:0;text-align:left;margin-left:0;margin-top:0;width:50pt;height:50pt;z-index:251655168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D16" w:rsidRPr="00483D16" w:rsidRDefault="00483D16" w:rsidP="00CF6237">
    <w:pPr>
      <w:pStyle w:val="Header"/>
      <w:rPr>
        <w:lang w:val="en-GB"/>
      </w:rPr>
    </w:pPr>
    <w:r>
      <w:rPr>
        <w:lang w:val="en-GB"/>
      </w:rPr>
      <w:t>CBS-MG-2018/Doc</w:t>
    </w:r>
    <w:r w:rsidR="00CF6237">
      <w:rPr>
        <w:lang w:val="en-GB"/>
      </w:rPr>
      <w:t xml:space="preserve"> </w:t>
    </w:r>
    <w:sdt>
      <w:sdtPr>
        <w:rPr>
          <w:lang w:val="en-GB"/>
        </w:rPr>
        <w:alias w:val="Category"/>
        <w:tag w:val=""/>
        <w:id w:val="2132129680"/>
        <w:placeholder>
          <w:docPart w:val="D71F259C9C7F45B5B412085CCC0D382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0DDE">
          <w:rPr>
            <w:lang w:val="en-US"/>
          </w:rPr>
          <w:t>2(3)</w:t>
        </w:r>
      </w:sdtContent>
    </w:sdt>
    <w:r>
      <w:rPr>
        <w:lang w:val="en-GB"/>
      </w:rPr>
      <w:t xml:space="preserve">. Page 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6B0DDE">
      <w:rPr>
        <w:noProof/>
        <w:lang w:val="en-GB"/>
      </w:rPr>
      <w:t>1</w:t>
    </w:r>
    <w:r>
      <w:rPr>
        <w:lang w:val="en-GB"/>
      </w:rPr>
      <w:fldChar w:fldCharType="end"/>
    </w:r>
    <w:r>
      <w:rPr>
        <w:lang w:val="en-GB"/>
      </w:rPr>
      <w:t xml:space="preserve"> of </w:t>
    </w:r>
    <w:r>
      <w:rPr>
        <w:lang w:val="en-GB"/>
      </w:rPr>
      <w:fldChar w:fldCharType="begin"/>
    </w:r>
    <w:r>
      <w:rPr>
        <w:lang w:val="en-GB"/>
      </w:rPr>
      <w:instrText xml:space="preserve"> NUMPAGES   \* MERGEFORMAT </w:instrText>
    </w:r>
    <w:r>
      <w:rPr>
        <w:lang w:val="en-GB"/>
      </w:rPr>
      <w:fldChar w:fldCharType="separate"/>
    </w:r>
    <w:r w:rsidR="006B0DDE">
      <w:rPr>
        <w:noProof/>
        <w:lang w:val="en-GB"/>
      </w:rPr>
      <w:t>1</w:t>
    </w:r>
    <w:r>
      <w:rPr>
        <w:lang w:val="en-GB"/>
      </w:rPr>
      <w:fldChar w:fldCharType="end"/>
    </w:r>
    <w:r w:rsidR="00D01B14">
      <w:pict w14:anchorId="5D1CDC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0;margin-top:0;width:50pt;height:50pt;z-index:251660288;visibility:hidden;mso-position-horizontal-relative:text;mso-position-vertical-relative:text">
          <v:path gradientshapeok="f"/>
          <o:lock v:ext="edit" selection="t"/>
        </v:shape>
      </w:pict>
    </w:r>
    <w:r w:rsidR="00D01B14">
      <w:pict w14:anchorId="5D1CDC55">
        <v:shape id="_x0000_s2074" type="#_x0000_t75" style="position:absolute;left:0;text-align:left;margin-left:0;margin-top:0;width:50pt;height:50pt;z-index:251656192;visibility:hidden;mso-position-horizontal-relative:text;mso-position-vertical-relative:text">
          <v:path gradientshapeok="f"/>
          <o:lock v:ext="edit" selection="t"/>
        </v:shape>
      </w:pict>
    </w:r>
    <w:r w:rsidR="00D01B14">
      <w:pict>
        <v:shape id="_x0000_s2080" type="#_x0000_t75" style="position:absolute;left:0;text-align:left;margin-left:0;margin-top:0;width:50pt;height:50pt;z-index:251653120;visibility:hidden;mso-position-horizontal-relative:text;mso-position-vertical-relative:text">
          <v:path gradientshapeok="f"/>
          <o:lock v:ext="edit" selection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1A6" w:rsidRDefault="00D01B14">
    <w:pPr>
      <w:pStyle w:val="Header"/>
    </w:pPr>
    <w:r>
      <w:rPr>
        <w:noProof/>
      </w:rPr>
      <w:pict>
        <v:shapetype id="_x0000_m208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66" type="#_x0000_m2082" style="position:absolute;left:0;text-align:left;margin-left:0;margin-top:0;width:595.3pt;height:550pt;z-index:-25165107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8D1906" w:rsidRDefault="008D1906"/>
  <w:p w:rsidR="00B070CB" w:rsidRDefault="00D01B14">
    <w:pPr>
      <w:pStyle w:val="Header"/>
    </w:pPr>
    <w:r>
      <w:rPr>
        <w:noProof/>
      </w:rPr>
      <w:pict w14:anchorId="5D1CDC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1" type="#_x0000_t75" style="position:absolute;left:0;text-align:left;margin-left:0;margin-top:0;width:50pt;height:50pt;z-index:251657216;visibility:hidden">
          <v:path gradientshapeok="f"/>
          <o:lock v:ext="edit" selection="t"/>
        </v:shape>
      </w:pict>
    </w:r>
    <w:r>
      <w:pict>
        <v:shapetype id="_x0000_m208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069" type="#_x0000_m2081" style="position:absolute;left:0;text-align:left;margin-left:0;margin-top:0;width:595.3pt;height:550pt;z-index:-25165312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472EE4" w:rsidRDefault="00472EE4"/>
  <w:p w:rsidR="00466813" w:rsidRDefault="00D01B14">
    <w:pPr>
      <w:pStyle w:val="Header"/>
    </w:pPr>
    <w:r>
      <w:rPr>
        <w:noProof/>
      </w:rPr>
      <w:pict w14:anchorId="5D1CDC59">
        <v:shape id="_x0000_s2058" type="#_x0000_t75" style="position:absolute;left:0;text-align:left;margin-left:0;margin-top:0;width:50pt;height:50pt;z-index:251661312;visibility:hidden">
          <v:path gradientshapeok="f"/>
          <o:lock v:ext="edit" selection="t"/>
        </v:shape>
      </w:pict>
    </w:r>
    <w:r>
      <w:pict w14:anchorId="5D1CDC5A">
        <v:shape id="_x0000_s2068" type="#_x0000_t75" style="position:absolute;left:0;text-align:left;margin-left:0;margin-top:0;width:50pt;height:50pt;z-index:251658240;visibility:hidden">
          <v:path gradientshapeok="f"/>
          <o:lock v:ext="edit" selection="t"/>
        </v:shape>
      </w:pict>
    </w:r>
  </w:p>
  <w:p w:rsidR="00172B8A" w:rsidRDefault="00172B8A"/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  <w:r w:rsidR="00D01B14">
      <w:pict w14:anchorId="5D1CDC5C">
        <v:shape id="_x0000_s2055" type="#_x0000_t75" style="position:absolute;left:0;text-align:left;margin-left:0;margin-top:0;width:50pt;height:50pt;z-index:251664384;visibility:hidden;mso-position-horizontal-relative:text;mso-position-vertical-relative:text">
          <v:path gradientshapeok="f"/>
          <o:lock v:ext="edit" selection="t"/>
        </v:shape>
      </w:pic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9E98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8702C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E4803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5807B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3E823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21A796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164A9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76A4B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A9088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44AC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9E6"/>
    <w:rsid w:val="00002465"/>
    <w:rsid w:val="000048B5"/>
    <w:rsid w:val="000104BD"/>
    <w:rsid w:val="0001212F"/>
    <w:rsid w:val="000135F6"/>
    <w:rsid w:val="00020B8C"/>
    <w:rsid w:val="00027543"/>
    <w:rsid w:val="00032134"/>
    <w:rsid w:val="00033326"/>
    <w:rsid w:val="00037813"/>
    <w:rsid w:val="00047952"/>
    <w:rsid w:val="00051ED5"/>
    <w:rsid w:val="000522FD"/>
    <w:rsid w:val="000531BD"/>
    <w:rsid w:val="000555A3"/>
    <w:rsid w:val="00055CB6"/>
    <w:rsid w:val="00062C21"/>
    <w:rsid w:val="000700C3"/>
    <w:rsid w:val="000731F6"/>
    <w:rsid w:val="00073C93"/>
    <w:rsid w:val="000874E4"/>
    <w:rsid w:val="00095554"/>
    <w:rsid w:val="000A64C1"/>
    <w:rsid w:val="000A7240"/>
    <w:rsid w:val="000B0882"/>
    <w:rsid w:val="000B5E64"/>
    <w:rsid w:val="000C3C25"/>
    <w:rsid w:val="000C6ECA"/>
    <w:rsid w:val="000D13A7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72B8A"/>
    <w:rsid w:val="00183776"/>
    <w:rsid w:val="00187554"/>
    <w:rsid w:val="0019137E"/>
    <w:rsid w:val="001A5CB4"/>
    <w:rsid w:val="001A7F46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3FD9"/>
    <w:rsid w:val="002250BE"/>
    <w:rsid w:val="00225545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0A1"/>
    <w:rsid w:val="002C499A"/>
    <w:rsid w:val="002C738A"/>
    <w:rsid w:val="002D5529"/>
    <w:rsid w:val="002D7217"/>
    <w:rsid w:val="002E1642"/>
    <w:rsid w:val="002E5A73"/>
    <w:rsid w:val="002F1B0A"/>
    <w:rsid w:val="003014C0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84070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1535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13"/>
    <w:rsid w:val="004668E7"/>
    <w:rsid w:val="00472482"/>
    <w:rsid w:val="00472EE4"/>
    <w:rsid w:val="00480313"/>
    <w:rsid w:val="00483D16"/>
    <w:rsid w:val="004938CC"/>
    <w:rsid w:val="00495EEF"/>
    <w:rsid w:val="004A77F1"/>
    <w:rsid w:val="004C1599"/>
    <w:rsid w:val="004D3BAA"/>
    <w:rsid w:val="004D5B00"/>
    <w:rsid w:val="004D77E1"/>
    <w:rsid w:val="004E577D"/>
    <w:rsid w:val="004F3BA0"/>
    <w:rsid w:val="004F6651"/>
    <w:rsid w:val="00511DA0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6D53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B0DDE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491A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D1906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49E6"/>
    <w:rsid w:val="00945DA1"/>
    <w:rsid w:val="00953DE3"/>
    <w:rsid w:val="00982B27"/>
    <w:rsid w:val="00995974"/>
    <w:rsid w:val="009A3F73"/>
    <w:rsid w:val="009A4470"/>
    <w:rsid w:val="009A52D6"/>
    <w:rsid w:val="009B0CA5"/>
    <w:rsid w:val="009B2952"/>
    <w:rsid w:val="009B3463"/>
    <w:rsid w:val="009B58CC"/>
    <w:rsid w:val="009C2528"/>
    <w:rsid w:val="009D07AB"/>
    <w:rsid w:val="009D6338"/>
    <w:rsid w:val="009E7EA6"/>
    <w:rsid w:val="009F10F4"/>
    <w:rsid w:val="009F332A"/>
    <w:rsid w:val="00A00183"/>
    <w:rsid w:val="00A12112"/>
    <w:rsid w:val="00A414EB"/>
    <w:rsid w:val="00A45F94"/>
    <w:rsid w:val="00A4755E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AE700B"/>
    <w:rsid w:val="00AF45EB"/>
    <w:rsid w:val="00B0249F"/>
    <w:rsid w:val="00B04592"/>
    <w:rsid w:val="00B05BBA"/>
    <w:rsid w:val="00B06CE2"/>
    <w:rsid w:val="00B070C6"/>
    <w:rsid w:val="00B070CB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BF48FE"/>
    <w:rsid w:val="00C00432"/>
    <w:rsid w:val="00C021A6"/>
    <w:rsid w:val="00C10690"/>
    <w:rsid w:val="00C1389A"/>
    <w:rsid w:val="00C20DB0"/>
    <w:rsid w:val="00C33C63"/>
    <w:rsid w:val="00C4012A"/>
    <w:rsid w:val="00C40691"/>
    <w:rsid w:val="00C458CF"/>
    <w:rsid w:val="00C47922"/>
    <w:rsid w:val="00C57EFE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5B7C"/>
    <w:rsid w:val="00CB6DF9"/>
    <w:rsid w:val="00CC23C9"/>
    <w:rsid w:val="00CD47BE"/>
    <w:rsid w:val="00CF6237"/>
    <w:rsid w:val="00D01387"/>
    <w:rsid w:val="00D01B14"/>
    <w:rsid w:val="00D02FA8"/>
    <w:rsid w:val="00D11DB2"/>
    <w:rsid w:val="00D17948"/>
    <w:rsid w:val="00D22E8A"/>
    <w:rsid w:val="00D35ABB"/>
    <w:rsid w:val="00D37E35"/>
    <w:rsid w:val="00D70B08"/>
    <w:rsid w:val="00D733B4"/>
    <w:rsid w:val="00D9579B"/>
    <w:rsid w:val="00DA1420"/>
    <w:rsid w:val="00DA40B5"/>
    <w:rsid w:val="00DB1BA5"/>
    <w:rsid w:val="00DB3060"/>
    <w:rsid w:val="00DC0CB6"/>
    <w:rsid w:val="00DD1C37"/>
    <w:rsid w:val="00DD4013"/>
    <w:rsid w:val="00DF04C7"/>
    <w:rsid w:val="00E106FE"/>
    <w:rsid w:val="00E2668A"/>
    <w:rsid w:val="00E40C83"/>
    <w:rsid w:val="00E43CAF"/>
    <w:rsid w:val="00E62960"/>
    <w:rsid w:val="00E6623A"/>
    <w:rsid w:val="00E916B6"/>
    <w:rsid w:val="00E91F0F"/>
    <w:rsid w:val="00E95AB2"/>
    <w:rsid w:val="00EA3D1A"/>
    <w:rsid w:val="00EA4E26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3D05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27EF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483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840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483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840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9B48A4CCBAC4633A4B371D1A4F83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4D9DA9-78EE-46DA-B10D-FA4BA22FF3F8}"/>
      </w:docPartPr>
      <w:docPartBody>
        <w:p w:rsidR="00677C83" w:rsidRDefault="003D0FED" w:rsidP="003D0FED">
          <w:pPr>
            <w:pStyle w:val="19B48A4CCBAC4633A4B371D1A4F83A90"/>
          </w:pPr>
          <w:r w:rsidRPr="0000146D">
            <w:rPr>
              <w:rStyle w:val="PlaceholderText"/>
              <w:rFonts w:eastAsia="MS Mincho"/>
            </w:rPr>
            <w:t>Choose an item.</w:t>
          </w:r>
        </w:p>
      </w:docPartBody>
    </w:docPart>
    <w:docPart>
      <w:docPartPr>
        <w:name w:val="F30F278F9F414211A7F8122F94D44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A78689-9DB6-41CC-BC42-67C5BC59E0BB}"/>
      </w:docPartPr>
      <w:docPartBody>
        <w:p w:rsidR="00714D5B" w:rsidRDefault="00951EB4"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37D492CCED5D445EB66408749E9AA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4D1B53-B2ED-441A-9FD2-7544A9061484}"/>
      </w:docPartPr>
      <w:docPartBody>
        <w:p w:rsidR="00714D5B" w:rsidRDefault="00951EB4">
          <w:r w:rsidRPr="00E505AA">
            <w:rPr>
              <w:rStyle w:val="PlaceholderText"/>
            </w:rPr>
            <w:t>[Subject]</w:t>
          </w:r>
        </w:p>
      </w:docPartBody>
    </w:docPart>
    <w:docPart>
      <w:docPartPr>
        <w:name w:val="A68F542D7CD54EA9872ED4B12C0B55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24561-0CF7-4569-AC6D-AF34F95BC849}"/>
      </w:docPartPr>
      <w:docPartBody>
        <w:p w:rsidR="00714D5B" w:rsidRDefault="00951EB4">
          <w:r w:rsidRPr="00E505AA">
            <w:rPr>
              <w:rStyle w:val="PlaceholderText"/>
            </w:rPr>
            <w:t>[Title]</w:t>
          </w:r>
        </w:p>
      </w:docPartBody>
    </w:docPart>
    <w:docPart>
      <w:docPartPr>
        <w:name w:val="F6B3DEC8D3D1499C987178C2BAE1D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60384-CF26-4BAC-8FF1-FBE2767C81A1}"/>
      </w:docPartPr>
      <w:docPartBody>
        <w:p w:rsidR="00714D5B" w:rsidRDefault="00951EB4"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D71F259C9C7F45B5B412085CCC0D38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41B3C-01B9-4483-AEB7-6AC64E830D5F}"/>
      </w:docPartPr>
      <w:docPartBody>
        <w:p w:rsidR="00714D5B" w:rsidRDefault="00951EB4">
          <w:r w:rsidRPr="00E505AA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F3E"/>
    <w:rsid w:val="000E3F3E"/>
    <w:rsid w:val="003465A4"/>
    <w:rsid w:val="003D0FED"/>
    <w:rsid w:val="005B45C8"/>
    <w:rsid w:val="00677C83"/>
    <w:rsid w:val="00714D5B"/>
    <w:rsid w:val="00951EB4"/>
    <w:rsid w:val="00AC1ECB"/>
    <w:rsid w:val="00C4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21D57E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951EB4"/>
    <w:rPr>
      <w:color w:val="808080"/>
    </w:rPr>
  </w:style>
  <w:style w:type="paragraph" w:customStyle="1" w:styleId="B65F385668D84DA392D0BA1A28DB9BF0">
    <w:name w:val="B65F385668D84DA392D0BA1A28DB9BF0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34C42110EEBD4C75BDD62E8853A98D41">
    <w:name w:val="34C42110EEBD4C75BDD62E8853A98D41"/>
    <w:rsid w:val="000E3F3E"/>
  </w:style>
  <w:style w:type="paragraph" w:customStyle="1" w:styleId="256080DB5D9346DDB5AB58AB244A9062">
    <w:name w:val="256080DB5D9346DDB5AB58AB244A9062"/>
    <w:rsid w:val="000E3F3E"/>
  </w:style>
  <w:style w:type="paragraph" w:customStyle="1" w:styleId="A0716C4F90D649BEA51DE2E8299E4923">
    <w:name w:val="A0716C4F90D649BEA51DE2E8299E4923"/>
    <w:rsid w:val="000E3F3E"/>
  </w:style>
  <w:style w:type="paragraph" w:customStyle="1" w:styleId="5549F1E89F5541C1A6CA37E736AF4A9D">
    <w:name w:val="5549F1E89F5541C1A6CA37E736AF4A9D"/>
    <w:rsid w:val="000E3F3E"/>
  </w:style>
  <w:style w:type="paragraph" w:customStyle="1" w:styleId="1F17CC13C66F40479F427725F4478D8A">
    <w:name w:val="1F17CC13C66F40479F427725F4478D8A"/>
    <w:rsid w:val="000E3F3E"/>
  </w:style>
  <w:style w:type="paragraph" w:customStyle="1" w:styleId="CFC517CFAAFA471F8C85AC4A4363B2E8">
    <w:name w:val="CFC517CFAAFA471F8C85AC4A4363B2E8"/>
    <w:rsid w:val="000E3F3E"/>
  </w:style>
  <w:style w:type="paragraph" w:customStyle="1" w:styleId="5E1AE18D0D8740A78320A11FB36E7AC3">
    <w:name w:val="5E1AE18D0D8740A78320A11FB36E7AC3"/>
    <w:rsid w:val="000E3F3E"/>
  </w:style>
  <w:style w:type="paragraph" w:customStyle="1" w:styleId="0F1A5489E6BD45359815B868E035D351">
    <w:name w:val="0F1A5489E6BD45359815B868E035D351"/>
    <w:rsid w:val="000E3F3E"/>
  </w:style>
  <w:style w:type="paragraph" w:customStyle="1" w:styleId="67D67E8DA8A34DF39B921D2808C5CF2D">
    <w:name w:val="67D67E8DA8A34DF39B921D2808C5CF2D"/>
    <w:rsid w:val="000E3F3E"/>
  </w:style>
  <w:style w:type="paragraph" w:customStyle="1" w:styleId="2A5E259FE8C848FB8626BBD7DAC7BBD0">
    <w:name w:val="2A5E259FE8C848FB8626BBD7DAC7BBD0"/>
    <w:rsid w:val="000E3F3E"/>
  </w:style>
  <w:style w:type="paragraph" w:customStyle="1" w:styleId="2200579DBEBB4172B4117410DA9F56BE">
    <w:name w:val="2200579DBEBB4172B4117410DA9F56BE"/>
    <w:rsid w:val="000E3F3E"/>
  </w:style>
  <w:style w:type="paragraph" w:customStyle="1" w:styleId="B65F385668D84DA392D0BA1A28DB9BF01">
    <w:name w:val="B65F385668D84DA392D0BA1A28DB9BF0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34C42110EEBD4C75BDD62E8853A98D411">
    <w:name w:val="34C42110EEBD4C75BDD62E8853A98D41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56080DB5D9346DDB5AB58AB244A90621">
    <w:name w:val="256080DB5D9346DDB5AB58AB244A9062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A0716C4F90D649BEA51DE2E8299E49231">
    <w:name w:val="A0716C4F90D649BEA51DE2E8299E4923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549F1E89F5541C1A6CA37E736AF4A9D1">
    <w:name w:val="5549F1E89F5541C1A6CA37E736AF4A9D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1F17CC13C66F40479F427725F4478D8A1">
    <w:name w:val="1F17CC13C66F40479F427725F4478D8A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CFC517CFAAFA471F8C85AC4A4363B2E81">
    <w:name w:val="CFC517CFAAFA471F8C85AC4A4363B2E8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E1AE18D0D8740A78320A11FB36E7AC31">
    <w:name w:val="5E1AE18D0D8740A78320A11FB36E7AC3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0F1A5489E6BD45359815B868E035D3511">
    <w:name w:val="0F1A5489E6BD45359815B868E035D351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67D67E8DA8A34DF39B921D2808C5CF2D1">
    <w:name w:val="67D67E8DA8A34DF39B921D2808C5CF2D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A5E259FE8C848FB8626BBD7DAC7BBD01">
    <w:name w:val="2A5E259FE8C848FB8626BBD7DAC7BBD0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200579DBEBB4172B4117410DA9F56BE1">
    <w:name w:val="2200579DBEBB4172B4117410DA9F56BE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A0716C4F90D649BEA51DE2E8299E49232">
    <w:name w:val="A0716C4F90D649BEA51DE2E8299E4923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549F1E89F5541C1A6CA37E736AF4A9D2">
    <w:name w:val="5549F1E89F5541C1A6CA37E736AF4A9D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1F17CC13C66F40479F427725F4478D8A2">
    <w:name w:val="1F17CC13C66F40479F427725F4478D8A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CFC517CFAAFA471F8C85AC4A4363B2E82">
    <w:name w:val="CFC517CFAAFA471F8C85AC4A4363B2E8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E1AE18D0D8740A78320A11FB36E7AC32">
    <w:name w:val="5E1AE18D0D8740A78320A11FB36E7AC3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0F1A5489E6BD45359815B868E035D3512">
    <w:name w:val="0F1A5489E6BD45359815B868E035D351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67D67E8DA8A34DF39B921D2808C5CF2D2">
    <w:name w:val="67D67E8DA8A34DF39B921D2808C5CF2D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A5E259FE8C848FB8626BBD7DAC7BBD02">
    <w:name w:val="2A5E259FE8C848FB8626BBD7DAC7BBD0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200579DBEBB4172B4117410DA9F56BE2">
    <w:name w:val="2200579DBEBB4172B4117410DA9F56BE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F61E0E7F08D84984A6C0679FE9E41BCC">
    <w:name w:val="F61E0E7F08D84984A6C0679FE9E41BCC"/>
    <w:rsid w:val="000E3F3E"/>
  </w:style>
  <w:style w:type="paragraph" w:customStyle="1" w:styleId="D227EC0211F841168B9EEC9CDD3E8188">
    <w:name w:val="D227EC0211F841168B9EEC9CDD3E8188"/>
    <w:rsid w:val="000E3F3E"/>
  </w:style>
  <w:style w:type="paragraph" w:customStyle="1" w:styleId="E773E92720034EF1B14E3DAC35726C4C">
    <w:name w:val="E773E92720034EF1B14E3DAC35726C4C"/>
    <w:rsid w:val="000E3F3E"/>
  </w:style>
  <w:style w:type="paragraph" w:customStyle="1" w:styleId="2AA0071D7AB54AA89A57B108875A8BB6">
    <w:name w:val="2AA0071D7AB54AA89A57B108875A8BB6"/>
    <w:rsid w:val="000E3F3E"/>
  </w:style>
  <w:style w:type="paragraph" w:customStyle="1" w:styleId="FCA26AFDC2E5412B9B532CDF61256C29">
    <w:name w:val="FCA26AFDC2E5412B9B532CDF61256C29"/>
    <w:rsid w:val="000E3F3E"/>
  </w:style>
  <w:style w:type="paragraph" w:customStyle="1" w:styleId="041FB4BF461F43D39B7CA819057E448E">
    <w:name w:val="041FB4BF461F43D39B7CA819057E448E"/>
    <w:rsid w:val="000E3F3E"/>
  </w:style>
  <w:style w:type="paragraph" w:customStyle="1" w:styleId="B837DCD0541D412699C4846CD6A18B2F">
    <w:name w:val="B837DCD0541D412699C4846CD6A18B2F"/>
    <w:rsid w:val="000E3F3E"/>
  </w:style>
  <w:style w:type="paragraph" w:customStyle="1" w:styleId="95E88485B92A42E3B37E3EDEC8E7DDB9">
    <w:name w:val="95E88485B92A42E3B37E3EDEC8E7DDB9"/>
    <w:rsid w:val="000E3F3E"/>
  </w:style>
  <w:style w:type="paragraph" w:customStyle="1" w:styleId="9608854BA69F4AAD8A67D216CE47A417">
    <w:name w:val="9608854BA69F4AAD8A67D216CE47A417"/>
    <w:rsid w:val="000E3F3E"/>
  </w:style>
  <w:style w:type="paragraph" w:customStyle="1" w:styleId="A5EA54BD3F5F4AC3B7B9712D8F64849D">
    <w:name w:val="A5EA54BD3F5F4AC3B7B9712D8F64849D"/>
    <w:rsid w:val="000E3F3E"/>
  </w:style>
  <w:style w:type="paragraph" w:customStyle="1" w:styleId="433A1EAF25454787B7F90B5FF2AC4E86">
    <w:name w:val="433A1EAF25454787B7F90B5FF2AC4E86"/>
    <w:rsid w:val="000E3F3E"/>
  </w:style>
  <w:style w:type="paragraph" w:customStyle="1" w:styleId="804A9AB6E721474C895C0F7FE739B69C">
    <w:name w:val="804A9AB6E721474C895C0F7FE739B69C"/>
    <w:rsid w:val="000E3F3E"/>
  </w:style>
  <w:style w:type="paragraph" w:customStyle="1" w:styleId="5B46CBC7EF9B4BD9AF370858394D5890">
    <w:name w:val="5B46CBC7EF9B4BD9AF370858394D5890"/>
    <w:rsid w:val="000E3F3E"/>
  </w:style>
  <w:style w:type="paragraph" w:customStyle="1" w:styleId="0354918126704817AC94F5522F03A862">
    <w:name w:val="0354918126704817AC94F5522F03A862"/>
    <w:rsid w:val="000E3F3E"/>
  </w:style>
  <w:style w:type="paragraph" w:customStyle="1" w:styleId="808D7BD52EF24402AC1BB9DB3EE4160C">
    <w:name w:val="808D7BD52EF24402AC1BB9DB3EE4160C"/>
    <w:rsid w:val="000E3F3E"/>
  </w:style>
  <w:style w:type="paragraph" w:customStyle="1" w:styleId="A8D202D3D03940BAB05CFD9BDC3BD1D8">
    <w:name w:val="A8D202D3D03940BAB05CFD9BDC3BD1D8"/>
    <w:rsid w:val="000E3F3E"/>
  </w:style>
  <w:style w:type="paragraph" w:customStyle="1" w:styleId="DFE474D2C8DD4FDF9EFCAA2F91ACE1A4">
    <w:name w:val="DFE474D2C8DD4FDF9EFCAA2F91ACE1A4"/>
    <w:rsid w:val="000E3F3E"/>
  </w:style>
  <w:style w:type="paragraph" w:customStyle="1" w:styleId="18CC5B647D954BD2BFF0918A1D58EF91">
    <w:name w:val="18CC5B647D954BD2BFF0918A1D58EF91"/>
    <w:rsid w:val="000E3F3E"/>
  </w:style>
  <w:style w:type="paragraph" w:customStyle="1" w:styleId="13ED6F92FC934AD085AE81B7DA67D7EB">
    <w:name w:val="13ED6F92FC934AD085AE81B7DA67D7EB"/>
    <w:rsid w:val="000E3F3E"/>
  </w:style>
  <w:style w:type="paragraph" w:customStyle="1" w:styleId="5A00BFF24385403B8D06F38A4EC4D988">
    <w:name w:val="5A00BFF24385403B8D06F38A4EC4D988"/>
    <w:rsid w:val="000E3F3E"/>
  </w:style>
  <w:style w:type="paragraph" w:customStyle="1" w:styleId="A47C4345E9294C1E9426CE9949C769DA">
    <w:name w:val="A47C4345E9294C1E9426CE9949C769DA"/>
    <w:rsid w:val="000E3F3E"/>
  </w:style>
  <w:style w:type="paragraph" w:customStyle="1" w:styleId="9CF9CB2A892B4D49B8B5A5F4928FAF11">
    <w:name w:val="9CF9CB2A892B4D49B8B5A5F4928FAF11"/>
    <w:rsid w:val="000E3F3E"/>
  </w:style>
  <w:style w:type="paragraph" w:customStyle="1" w:styleId="1A8E720F67A043768A083F7EC69CB3A7">
    <w:name w:val="1A8E720F67A043768A083F7EC69CB3A7"/>
    <w:rsid w:val="000E3F3E"/>
  </w:style>
  <w:style w:type="paragraph" w:customStyle="1" w:styleId="CE7E55E7179B4EE9B5807A83E4500452">
    <w:name w:val="CE7E55E7179B4EE9B5807A83E4500452"/>
    <w:rsid w:val="000E3F3E"/>
  </w:style>
  <w:style w:type="paragraph" w:customStyle="1" w:styleId="0A367DB343BC4961BF36204BEF5C996E">
    <w:name w:val="0A367DB343BC4961BF36204BEF5C996E"/>
    <w:rsid w:val="000E3F3E"/>
  </w:style>
  <w:style w:type="paragraph" w:customStyle="1" w:styleId="7B04182D63F44C56BF1613EBCC407F22">
    <w:name w:val="7B04182D63F44C56BF1613EBCC407F22"/>
    <w:rsid w:val="000E3F3E"/>
  </w:style>
  <w:style w:type="paragraph" w:customStyle="1" w:styleId="286AFF03F671461C8559F111857ED75D">
    <w:name w:val="286AFF03F671461C8559F111857ED75D"/>
    <w:rsid w:val="000E3F3E"/>
  </w:style>
  <w:style w:type="paragraph" w:customStyle="1" w:styleId="EC499AEEF3184B1594C08B027C21A9E7">
    <w:name w:val="EC499AEEF3184B1594C08B027C21A9E7"/>
    <w:rsid w:val="000E3F3E"/>
  </w:style>
  <w:style w:type="paragraph" w:customStyle="1" w:styleId="AA73F704F2EB43848BAEC98EA17380B4">
    <w:name w:val="AA73F704F2EB43848BAEC98EA17380B4"/>
    <w:rsid w:val="000E3F3E"/>
  </w:style>
  <w:style w:type="paragraph" w:customStyle="1" w:styleId="5C3D1B377ADD4736A8840A3CE2E611A6">
    <w:name w:val="5C3D1B377ADD4736A8840A3CE2E611A6"/>
    <w:rsid w:val="000E3F3E"/>
  </w:style>
  <w:style w:type="paragraph" w:customStyle="1" w:styleId="A9112CE4DE2049BEABBD7BFF5090DE21">
    <w:name w:val="A9112CE4DE2049BEABBD7BFF5090DE21"/>
    <w:rsid w:val="000E3F3E"/>
  </w:style>
  <w:style w:type="paragraph" w:customStyle="1" w:styleId="A350AE3F498846A9AB33FC108B750559">
    <w:name w:val="A350AE3F498846A9AB33FC108B750559"/>
    <w:rsid w:val="000E3F3E"/>
  </w:style>
  <w:style w:type="paragraph" w:customStyle="1" w:styleId="96D09716FC41440BAACE771E928F358F">
    <w:name w:val="96D09716FC41440BAACE771E928F358F"/>
    <w:rsid w:val="000E3F3E"/>
  </w:style>
  <w:style w:type="paragraph" w:customStyle="1" w:styleId="BFF095D9498344379E054683D8367656">
    <w:name w:val="BFF095D9498344379E054683D8367656"/>
    <w:rsid w:val="000E3F3E"/>
  </w:style>
  <w:style w:type="paragraph" w:customStyle="1" w:styleId="EC7F571DF65D4E63904128AF8926902A">
    <w:name w:val="EC7F571DF65D4E63904128AF8926902A"/>
    <w:rsid w:val="00C4431B"/>
  </w:style>
  <w:style w:type="paragraph" w:customStyle="1" w:styleId="E91E21D1440D4FD1BF9869CAA7052389">
    <w:name w:val="E91E21D1440D4FD1BF9869CAA7052389"/>
    <w:rsid w:val="00C4431B"/>
  </w:style>
  <w:style w:type="paragraph" w:customStyle="1" w:styleId="54FFF510152048C99C4B7F5683353676">
    <w:name w:val="54FFF510152048C99C4B7F5683353676"/>
    <w:rsid w:val="00C4431B"/>
  </w:style>
  <w:style w:type="paragraph" w:customStyle="1" w:styleId="FC3EFA995E1C4603921A6F779A6B4735">
    <w:name w:val="FC3EFA995E1C4603921A6F779A6B4735"/>
    <w:rsid w:val="00C4431B"/>
  </w:style>
  <w:style w:type="paragraph" w:customStyle="1" w:styleId="379BAFEC708C482EA705967C070F0319">
    <w:name w:val="379BAFEC708C482EA705967C070F0319"/>
    <w:rsid w:val="00C4431B"/>
  </w:style>
  <w:style w:type="paragraph" w:customStyle="1" w:styleId="276419BA3C9C41E0894E4F27282A707D">
    <w:name w:val="276419BA3C9C41E0894E4F27282A707D"/>
    <w:rsid w:val="00C4431B"/>
  </w:style>
  <w:style w:type="paragraph" w:customStyle="1" w:styleId="7E5B0C3983CD41FEB05FB151B62C559B">
    <w:name w:val="7E5B0C3983CD41FEB05FB151B62C559B"/>
    <w:rsid w:val="00C4431B"/>
  </w:style>
  <w:style w:type="paragraph" w:customStyle="1" w:styleId="C03004BD5A7442EAB090145C932C3E68">
    <w:name w:val="C03004BD5A7442EAB090145C932C3E68"/>
    <w:rsid w:val="00C4431B"/>
  </w:style>
  <w:style w:type="paragraph" w:customStyle="1" w:styleId="325CBD78A981490092A0F3F9B0C498D3">
    <w:name w:val="325CBD78A981490092A0F3F9B0C498D3"/>
    <w:rsid w:val="00C4431B"/>
  </w:style>
  <w:style w:type="paragraph" w:customStyle="1" w:styleId="BA06C9FDA60144E992274130EFD34CD8">
    <w:name w:val="BA06C9FDA60144E992274130EFD34CD8"/>
    <w:rsid w:val="00C4431B"/>
  </w:style>
  <w:style w:type="paragraph" w:customStyle="1" w:styleId="33DAB302CE9847D987D7642BCC3D6C8D">
    <w:name w:val="33DAB302CE9847D987D7642BCC3D6C8D"/>
    <w:rsid w:val="00C4431B"/>
  </w:style>
  <w:style w:type="paragraph" w:customStyle="1" w:styleId="ACCA9D9AD83C4E73BB035F39B9878730">
    <w:name w:val="ACCA9D9AD83C4E73BB035F39B9878730"/>
    <w:rsid w:val="00C4431B"/>
  </w:style>
  <w:style w:type="paragraph" w:customStyle="1" w:styleId="17AA22AD49BC4835B3B2188128BE6FF6">
    <w:name w:val="17AA22AD49BC4835B3B2188128BE6FF6"/>
    <w:rsid w:val="00C4431B"/>
  </w:style>
  <w:style w:type="paragraph" w:customStyle="1" w:styleId="BF8E86F637A94EC392DC7CF7F915319A">
    <w:name w:val="BF8E86F637A94EC392DC7CF7F915319A"/>
    <w:rsid w:val="00C4431B"/>
  </w:style>
  <w:style w:type="paragraph" w:customStyle="1" w:styleId="B036CD8F513F4A9FBC258FCE42E5D10E">
    <w:name w:val="B036CD8F513F4A9FBC258FCE42E5D10E"/>
    <w:rsid w:val="00C4431B"/>
  </w:style>
  <w:style w:type="paragraph" w:customStyle="1" w:styleId="F6CE7E26BB494225BDF62B783A38753C">
    <w:name w:val="F6CE7E26BB494225BDF62B783A38753C"/>
    <w:rsid w:val="00C4431B"/>
  </w:style>
  <w:style w:type="paragraph" w:customStyle="1" w:styleId="4536ADF724B64684ABDE15D1CFD51268">
    <w:name w:val="4536ADF724B64684ABDE15D1CFD51268"/>
    <w:rsid w:val="00C4431B"/>
  </w:style>
  <w:style w:type="paragraph" w:customStyle="1" w:styleId="3E4791015D62424894779A099945806B">
    <w:name w:val="3E4791015D62424894779A099945806B"/>
    <w:rsid w:val="00C4431B"/>
  </w:style>
  <w:style w:type="paragraph" w:customStyle="1" w:styleId="12AE294B49834D4D8F9E16681B9C0335">
    <w:name w:val="12AE294B49834D4D8F9E16681B9C0335"/>
    <w:rsid w:val="00C4431B"/>
  </w:style>
  <w:style w:type="paragraph" w:customStyle="1" w:styleId="502E82225770473D8ECEAEE82F3F7EE4">
    <w:name w:val="502E82225770473D8ECEAEE82F3F7EE4"/>
    <w:rsid w:val="00C4431B"/>
  </w:style>
  <w:style w:type="paragraph" w:customStyle="1" w:styleId="9461666EDD2D436CA494DB5AACF8D35F">
    <w:name w:val="9461666EDD2D436CA494DB5AACF8D35F"/>
    <w:rsid w:val="00C4431B"/>
  </w:style>
  <w:style w:type="paragraph" w:customStyle="1" w:styleId="6B6A4FF356B1472981FAB990F5A9115D">
    <w:name w:val="6B6A4FF356B1472981FAB990F5A9115D"/>
    <w:rsid w:val="00C4431B"/>
  </w:style>
  <w:style w:type="paragraph" w:customStyle="1" w:styleId="A68620BC0E34437F9CDD544535A49A7A">
    <w:name w:val="A68620BC0E34437F9CDD544535A49A7A"/>
    <w:rsid w:val="00C4431B"/>
  </w:style>
  <w:style w:type="paragraph" w:customStyle="1" w:styleId="739E93C922D942A3805BB31AEE0E5F4D">
    <w:name w:val="739E93C922D942A3805BB31AEE0E5F4D"/>
    <w:rsid w:val="00C4431B"/>
  </w:style>
  <w:style w:type="paragraph" w:customStyle="1" w:styleId="977076438C264B5CADF65BF56244AC0F">
    <w:name w:val="977076438C264B5CADF65BF56244AC0F"/>
    <w:rsid w:val="00C4431B"/>
  </w:style>
  <w:style w:type="paragraph" w:customStyle="1" w:styleId="52A561EAB7B144F79D991DF016AD1B0D">
    <w:name w:val="52A561EAB7B144F79D991DF016AD1B0D"/>
    <w:rsid w:val="00C4431B"/>
  </w:style>
  <w:style w:type="paragraph" w:customStyle="1" w:styleId="24053206E86148CFA0D440451BF7662A">
    <w:name w:val="24053206E86148CFA0D440451BF7662A"/>
    <w:rsid w:val="00C4431B"/>
  </w:style>
  <w:style w:type="paragraph" w:customStyle="1" w:styleId="D2A120C5DA6343588AC91D8C3E010DD9">
    <w:name w:val="D2A120C5DA6343588AC91D8C3E010DD9"/>
    <w:rsid w:val="00C4431B"/>
  </w:style>
  <w:style w:type="paragraph" w:customStyle="1" w:styleId="FA179692BF614705A2ACDD68FA061ED4">
    <w:name w:val="FA179692BF614705A2ACDD68FA061ED4"/>
    <w:rsid w:val="00C4431B"/>
  </w:style>
  <w:style w:type="paragraph" w:customStyle="1" w:styleId="40BB43E9AD8549869AAA736B0F322B7B">
    <w:name w:val="40BB43E9AD8549869AAA736B0F322B7B"/>
    <w:rsid w:val="00C4431B"/>
  </w:style>
  <w:style w:type="paragraph" w:customStyle="1" w:styleId="EF36CDD262384815B6C5AB5B1D896896">
    <w:name w:val="EF36CDD262384815B6C5AB5B1D896896"/>
    <w:rsid w:val="00C4431B"/>
  </w:style>
  <w:style w:type="paragraph" w:customStyle="1" w:styleId="F5E8304C34FF401195CDCFD9A95D4333">
    <w:name w:val="F5E8304C34FF401195CDCFD9A95D4333"/>
    <w:rsid w:val="00C4431B"/>
  </w:style>
  <w:style w:type="paragraph" w:customStyle="1" w:styleId="DC0BAB579289478599BBAD7BA6B778A3">
    <w:name w:val="DC0BAB579289478599BBAD7BA6B778A3"/>
    <w:rsid w:val="00C4431B"/>
  </w:style>
  <w:style w:type="paragraph" w:customStyle="1" w:styleId="F94D452786614C07925E7BEEF3B6C547">
    <w:name w:val="F94D452786614C07925E7BEEF3B6C547"/>
    <w:rsid w:val="00C4431B"/>
  </w:style>
  <w:style w:type="paragraph" w:customStyle="1" w:styleId="9D704F84696C4FB7BA03354E2C3C823F">
    <w:name w:val="9D704F84696C4FB7BA03354E2C3C823F"/>
    <w:rsid w:val="00C4431B"/>
  </w:style>
  <w:style w:type="paragraph" w:customStyle="1" w:styleId="CD64101C17024B1D94F231743D9D9FA2">
    <w:name w:val="CD64101C17024B1D94F231743D9D9FA2"/>
    <w:rsid w:val="00C4431B"/>
  </w:style>
  <w:style w:type="paragraph" w:customStyle="1" w:styleId="F9AF2E90217F423F8261CC69FFB1CCF0">
    <w:name w:val="F9AF2E90217F423F8261CC69FFB1CCF0"/>
    <w:rsid w:val="00C4431B"/>
  </w:style>
  <w:style w:type="paragraph" w:customStyle="1" w:styleId="2095E9B447CB407DAAC172B49A875B28">
    <w:name w:val="2095E9B447CB407DAAC172B49A875B28"/>
    <w:rsid w:val="00C4431B"/>
  </w:style>
  <w:style w:type="paragraph" w:customStyle="1" w:styleId="FD3CD94E930A450BBA55EB03CC2B746B">
    <w:name w:val="FD3CD94E930A450BBA55EB03CC2B746B"/>
    <w:rsid w:val="00C4431B"/>
  </w:style>
  <w:style w:type="paragraph" w:customStyle="1" w:styleId="0B13FD79F73A4746AEB134F4C6DAC8EE">
    <w:name w:val="0B13FD79F73A4746AEB134F4C6DAC8EE"/>
    <w:rsid w:val="00C4431B"/>
  </w:style>
  <w:style w:type="paragraph" w:customStyle="1" w:styleId="BC8E91D0756347419D21D9DF41EB1F44">
    <w:name w:val="BC8E91D0756347419D21D9DF41EB1F44"/>
    <w:rsid w:val="003D0FED"/>
  </w:style>
  <w:style w:type="paragraph" w:customStyle="1" w:styleId="975D9B0679C4422AAD2A35FE597E9FE8">
    <w:name w:val="975D9B0679C4422AAD2A35FE597E9FE8"/>
    <w:rsid w:val="003D0FED"/>
  </w:style>
  <w:style w:type="paragraph" w:customStyle="1" w:styleId="3154ED41A41F45C49FA234DFCB7E6D6C">
    <w:name w:val="3154ED41A41F45C49FA234DFCB7E6D6C"/>
    <w:rsid w:val="003D0FED"/>
  </w:style>
  <w:style w:type="paragraph" w:customStyle="1" w:styleId="2005450450274F3A978A1BC2C75B997E">
    <w:name w:val="2005450450274F3A978A1BC2C75B997E"/>
    <w:rsid w:val="003D0FED"/>
  </w:style>
  <w:style w:type="paragraph" w:customStyle="1" w:styleId="974329818CF64526A5C1D5E6A7CD5F67">
    <w:name w:val="974329818CF64526A5C1D5E6A7CD5F67"/>
    <w:rsid w:val="003D0FED"/>
  </w:style>
  <w:style w:type="paragraph" w:customStyle="1" w:styleId="37EAB62724E54472BF7C15D0B31F5567">
    <w:name w:val="37EAB62724E54472BF7C15D0B31F5567"/>
    <w:rsid w:val="003D0FED"/>
  </w:style>
  <w:style w:type="paragraph" w:customStyle="1" w:styleId="EF9CCB267531488CA29D68796F6F10EA">
    <w:name w:val="EF9CCB267531488CA29D68796F6F10EA"/>
    <w:rsid w:val="003D0FED"/>
  </w:style>
  <w:style w:type="paragraph" w:customStyle="1" w:styleId="CAFE5BD627D64609BC393419DE526552">
    <w:name w:val="CAFE5BD627D64609BC393419DE526552"/>
    <w:rsid w:val="003D0FED"/>
  </w:style>
  <w:style w:type="paragraph" w:customStyle="1" w:styleId="3B3525D6E04A4B77962C505945BCF561">
    <w:name w:val="3B3525D6E04A4B77962C505945BCF561"/>
    <w:rsid w:val="003D0FED"/>
  </w:style>
  <w:style w:type="paragraph" w:customStyle="1" w:styleId="0CB09345D9864AD1ABE4C23671E69E48">
    <w:name w:val="0CB09345D9864AD1ABE4C23671E69E48"/>
    <w:rsid w:val="003D0FED"/>
  </w:style>
  <w:style w:type="paragraph" w:customStyle="1" w:styleId="6DBBD07E40E4441BA635081E3F2A47C8">
    <w:name w:val="6DBBD07E40E4441BA635081E3F2A47C8"/>
    <w:rsid w:val="003D0FED"/>
  </w:style>
  <w:style w:type="paragraph" w:customStyle="1" w:styleId="037B82D05023453F885F7AC239EC9AC4">
    <w:name w:val="037B82D05023453F885F7AC239EC9AC4"/>
    <w:rsid w:val="003D0FED"/>
  </w:style>
  <w:style w:type="paragraph" w:customStyle="1" w:styleId="D240EF30493544A3BC6B993374E59B01">
    <w:name w:val="D240EF30493544A3BC6B993374E59B01"/>
    <w:rsid w:val="003D0FED"/>
  </w:style>
  <w:style w:type="paragraph" w:customStyle="1" w:styleId="98E3C29E93DE42A5B6FB02DAE6D8F78F">
    <w:name w:val="98E3C29E93DE42A5B6FB02DAE6D8F78F"/>
    <w:rsid w:val="003D0FED"/>
  </w:style>
  <w:style w:type="paragraph" w:customStyle="1" w:styleId="E7A6E7F3E3FD4EFFBB51CA85F27E71B2">
    <w:name w:val="E7A6E7F3E3FD4EFFBB51CA85F27E71B2"/>
    <w:rsid w:val="003D0FED"/>
  </w:style>
  <w:style w:type="paragraph" w:customStyle="1" w:styleId="B1F20EAE14CB404EBB15D9218BAA3A1F">
    <w:name w:val="B1F20EAE14CB404EBB15D9218BAA3A1F"/>
    <w:rsid w:val="003D0FED"/>
  </w:style>
  <w:style w:type="paragraph" w:customStyle="1" w:styleId="B3743D1E4F7B4410981F2E28D6C5CC52">
    <w:name w:val="B3743D1E4F7B4410981F2E28D6C5CC52"/>
    <w:rsid w:val="003D0FED"/>
  </w:style>
  <w:style w:type="paragraph" w:customStyle="1" w:styleId="A7EE0B5D9B1042E48D7D62CB1094B04F">
    <w:name w:val="A7EE0B5D9B1042E48D7D62CB1094B04F"/>
    <w:rsid w:val="003D0FED"/>
  </w:style>
  <w:style w:type="paragraph" w:customStyle="1" w:styleId="656544B3DCDF45FDBB5832CB19691FE6">
    <w:name w:val="656544B3DCDF45FDBB5832CB19691FE6"/>
    <w:rsid w:val="003D0FED"/>
  </w:style>
  <w:style w:type="paragraph" w:customStyle="1" w:styleId="FA89E246F66A4615A4F0D1D117006F49">
    <w:name w:val="FA89E246F66A4615A4F0D1D117006F49"/>
    <w:rsid w:val="003D0FED"/>
  </w:style>
  <w:style w:type="paragraph" w:customStyle="1" w:styleId="94E304BAF6A24549BF83EE8B00685E7F">
    <w:name w:val="94E304BAF6A24549BF83EE8B00685E7F"/>
    <w:rsid w:val="003D0FED"/>
  </w:style>
  <w:style w:type="paragraph" w:customStyle="1" w:styleId="7027BB1008864F35A184AB6E62306B77">
    <w:name w:val="7027BB1008864F35A184AB6E62306B77"/>
    <w:rsid w:val="003D0FED"/>
  </w:style>
  <w:style w:type="paragraph" w:customStyle="1" w:styleId="C52E7B7BD1B34665BA7DD86E9E984926">
    <w:name w:val="C52E7B7BD1B34665BA7DD86E9E984926"/>
    <w:rsid w:val="003D0FED"/>
  </w:style>
  <w:style w:type="paragraph" w:customStyle="1" w:styleId="01FB40D937AB41EAB3D75BB1B1B0B638">
    <w:name w:val="01FB40D937AB41EAB3D75BB1B1B0B638"/>
    <w:rsid w:val="003D0FED"/>
  </w:style>
  <w:style w:type="paragraph" w:customStyle="1" w:styleId="6D1F488A922849DEB9A2276B8CA0D6D7">
    <w:name w:val="6D1F488A922849DEB9A2276B8CA0D6D7"/>
    <w:rsid w:val="003D0FED"/>
  </w:style>
  <w:style w:type="paragraph" w:customStyle="1" w:styleId="C7815467E49244DD944569EF54CA9DE4">
    <w:name w:val="C7815467E49244DD944569EF54CA9DE4"/>
    <w:rsid w:val="003D0FED"/>
  </w:style>
  <w:style w:type="paragraph" w:customStyle="1" w:styleId="CEE0F6B147BF4421BF38D66F276A5ED1">
    <w:name w:val="CEE0F6B147BF4421BF38D66F276A5ED1"/>
    <w:rsid w:val="003D0FED"/>
  </w:style>
  <w:style w:type="paragraph" w:customStyle="1" w:styleId="6722457EC9C44073A449D532046FBF12">
    <w:name w:val="6722457EC9C44073A449D532046FBF12"/>
    <w:rsid w:val="003D0FED"/>
  </w:style>
  <w:style w:type="paragraph" w:customStyle="1" w:styleId="9118DD12718D4764BF93795E623BF284">
    <w:name w:val="9118DD12718D4764BF93795E623BF284"/>
    <w:rsid w:val="003D0FED"/>
  </w:style>
  <w:style w:type="paragraph" w:customStyle="1" w:styleId="3CE7B0B5963047EC84E30A148EDE12D9">
    <w:name w:val="3CE7B0B5963047EC84E30A148EDE12D9"/>
    <w:rsid w:val="003D0FED"/>
  </w:style>
  <w:style w:type="paragraph" w:customStyle="1" w:styleId="BF3FB4C66F3F45BB9F0FCAA3BBF1DCD3">
    <w:name w:val="BF3FB4C66F3F45BB9F0FCAA3BBF1DCD3"/>
    <w:rsid w:val="003D0FED"/>
  </w:style>
  <w:style w:type="paragraph" w:customStyle="1" w:styleId="CE35025BE95C4D02B879FF6DB005DCA1">
    <w:name w:val="CE35025BE95C4D02B879FF6DB005DCA1"/>
    <w:rsid w:val="003D0FED"/>
  </w:style>
  <w:style w:type="paragraph" w:customStyle="1" w:styleId="642AA793B09B4E0FAA6B628DB83CE2CC">
    <w:name w:val="642AA793B09B4E0FAA6B628DB83CE2CC"/>
    <w:rsid w:val="003D0FED"/>
  </w:style>
  <w:style w:type="paragraph" w:customStyle="1" w:styleId="90C3F575E5F74B919898899EF7EA9E63">
    <w:name w:val="90C3F575E5F74B919898899EF7EA9E63"/>
    <w:rsid w:val="003D0FED"/>
  </w:style>
  <w:style w:type="paragraph" w:customStyle="1" w:styleId="F99A9C50B6DC43BEB2124C6727CAEC42">
    <w:name w:val="F99A9C50B6DC43BEB2124C6727CAEC42"/>
    <w:rsid w:val="003D0FED"/>
  </w:style>
  <w:style w:type="paragraph" w:customStyle="1" w:styleId="81B6226D52D64967A26BA0E42A5700C9">
    <w:name w:val="81B6226D52D64967A26BA0E42A5700C9"/>
    <w:rsid w:val="003D0FED"/>
  </w:style>
  <w:style w:type="paragraph" w:customStyle="1" w:styleId="C82FAF1041C047CFA0B12B5E9E712306">
    <w:name w:val="C82FAF1041C047CFA0B12B5E9E712306"/>
    <w:rsid w:val="003D0FED"/>
  </w:style>
  <w:style w:type="paragraph" w:customStyle="1" w:styleId="18B9605566E34B22839A3FDDDEB9525E">
    <w:name w:val="18B9605566E34B22839A3FDDDEB9525E"/>
    <w:rsid w:val="003D0FED"/>
  </w:style>
  <w:style w:type="paragraph" w:customStyle="1" w:styleId="6F180CB0D2A048C184124BE053101D87">
    <w:name w:val="6F180CB0D2A048C184124BE053101D87"/>
    <w:rsid w:val="003D0FED"/>
  </w:style>
  <w:style w:type="paragraph" w:customStyle="1" w:styleId="59CE14A02CC146E49230A9A1509383C8">
    <w:name w:val="59CE14A02CC146E49230A9A1509383C8"/>
    <w:rsid w:val="003D0FED"/>
  </w:style>
  <w:style w:type="paragraph" w:customStyle="1" w:styleId="8DA35CABD35D4E0698FA1CF804B4584C">
    <w:name w:val="8DA35CABD35D4E0698FA1CF804B4584C"/>
    <w:rsid w:val="003D0FED"/>
  </w:style>
  <w:style w:type="paragraph" w:customStyle="1" w:styleId="CF96B2171B3F409790AFA125274680F6">
    <w:name w:val="CF96B2171B3F409790AFA125274680F6"/>
    <w:rsid w:val="003D0FED"/>
  </w:style>
  <w:style w:type="paragraph" w:customStyle="1" w:styleId="580B1F72175C4420A114B22736BF020B">
    <w:name w:val="580B1F72175C4420A114B22736BF020B"/>
    <w:rsid w:val="003D0FED"/>
  </w:style>
  <w:style w:type="paragraph" w:customStyle="1" w:styleId="243DA1300E5E43E6A7BA855BAF333661">
    <w:name w:val="243DA1300E5E43E6A7BA855BAF333661"/>
    <w:rsid w:val="003D0FED"/>
  </w:style>
  <w:style w:type="paragraph" w:customStyle="1" w:styleId="65A4215B15984DAB9AF7DB63CBB195FE">
    <w:name w:val="65A4215B15984DAB9AF7DB63CBB195FE"/>
    <w:rsid w:val="003D0FED"/>
  </w:style>
  <w:style w:type="paragraph" w:customStyle="1" w:styleId="F0E79D2996DB439AB0BB71460E9CDFA1">
    <w:name w:val="F0E79D2996DB439AB0BB71460E9CDFA1"/>
    <w:rsid w:val="003D0FED"/>
  </w:style>
  <w:style w:type="paragraph" w:customStyle="1" w:styleId="A7BF7EB8516C44AEA15C01334BA346F3">
    <w:name w:val="A7BF7EB8516C44AEA15C01334BA346F3"/>
    <w:rsid w:val="003D0FED"/>
  </w:style>
  <w:style w:type="paragraph" w:customStyle="1" w:styleId="C628D484748442538FBC41708DFAAEB8">
    <w:name w:val="C628D484748442538FBC41708DFAAEB8"/>
    <w:rsid w:val="003D0FED"/>
  </w:style>
  <w:style w:type="paragraph" w:customStyle="1" w:styleId="A881F0A1BC4E44D0BA8DB96142D7820E">
    <w:name w:val="A881F0A1BC4E44D0BA8DB96142D7820E"/>
    <w:rsid w:val="003D0FED"/>
  </w:style>
  <w:style w:type="paragraph" w:customStyle="1" w:styleId="8369D987C6644F918CED2144A5A928AF">
    <w:name w:val="8369D987C6644F918CED2144A5A928AF"/>
    <w:rsid w:val="003D0FED"/>
  </w:style>
  <w:style w:type="paragraph" w:customStyle="1" w:styleId="C430294BCBDC45488D1AA07511A0CD14">
    <w:name w:val="C430294BCBDC45488D1AA07511A0CD14"/>
    <w:rsid w:val="003D0FED"/>
  </w:style>
  <w:style w:type="paragraph" w:customStyle="1" w:styleId="7F0B5D7144E143ABAEECB485CEDA9389">
    <w:name w:val="7F0B5D7144E143ABAEECB485CEDA9389"/>
    <w:rsid w:val="003D0FED"/>
  </w:style>
  <w:style w:type="paragraph" w:customStyle="1" w:styleId="1941BF17DD114374BEFF0789D8D69A97">
    <w:name w:val="1941BF17DD114374BEFF0789D8D69A97"/>
    <w:rsid w:val="003D0FED"/>
  </w:style>
  <w:style w:type="paragraph" w:customStyle="1" w:styleId="907FFE35898B4F86A380B3FD822483C3">
    <w:name w:val="907FFE35898B4F86A380B3FD822483C3"/>
    <w:rsid w:val="003D0FED"/>
  </w:style>
  <w:style w:type="paragraph" w:customStyle="1" w:styleId="6D100DEE0CDC48B8875643303CA8AB25">
    <w:name w:val="6D100DEE0CDC48B8875643303CA8AB25"/>
    <w:rsid w:val="003D0FED"/>
  </w:style>
  <w:style w:type="paragraph" w:customStyle="1" w:styleId="F1CC1E0A3E434AD981652650932D767F">
    <w:name w:val="F1CC1E0A3E434AD981652650932D767F"/>
    <w:rsid w:val="003D0FED"/>
  </w:style>
  <w:style w:type="paragraph" w:customStyle="1" w:styleId="C40DC59FF19C4971A2D4F5F1C535CAE6">
    <w:name w:val="C40DC59FF19C4971A2D4F5F1C535CAE6"/>
    <w:rsid w:val="003D0FED"/>
  </w:style>
  <w:style w:type="paragraph" w:customStyle="1" w:styleId="0D4C166020384CF99A6878F7AC7C070A">
    <w:name w:val="0D4C166020384CF99A6878F7AC7C070A"/>
    <w:rsid w:val="003D0FED"/>
  </w:style>
  <w:style w:type="paragraph" w:customStyle="1" w:styleId="073D6A445A5843BCAABB69DF27A52807">
    <w:name w:val="073D6A445A5843BCAABB69DF27A52807"/>
    <w:rsid w:val="003D0FED"/>
  </w:style>
  <w:style w:type="paragraph" w:customStyle="1" w:styleId="5302A9B553CE4C43A4BE115473849CB9">
    <w:name w:val="5302A9B553CE4C43A4BE115473849CB9"/>
    <w:rsid w:val="003D0FED"/>
  </w:style>
  <w:style w:type="paragraph" w:customStyle="1" w:styleId="C5AD9528D010496792F1740C9D6270AF">
    <w:name w:val="C5AD9528D010496792F1740C9D6270AF"/>
    <w:rsid w:val="003D0FED"/>
  </w:style>
  <w:style w:type="paragraph" w:customStyle="1" w:styleId="C668780B46C04BE98175D3A1AF435798">
    <w:name w:val="C668780B46C04BE98175D3A1AF435798"/>
    <w:rsid w:val="003D0FED"/>
  </w:style>
  <w:style w:type="paragraph" w:customStyle="1" w:styleId="9A04C9AA0B33456C93A7438DEDEAC0F0">
    <w:name w:val="9A04C9AA0B33456C93A7438DEDEAC0F0"/>
    <w:rsid w:val="003D0FED"/>
  </w:style>
  <w:style w:type="paragraph" w:customStyle="1" w:styleId="333D3F04173B4EC9BFE59332BB6ECB59">
    <w:name w:val="333D3F04173B4EC9BFE59332BB6ECB59"/>
    <w:rsid w:val="003D0FED"/>
  </w:style>
  <w:style w:type="paragraph" w:customStyle="1" w:styleId="FAE4C0C7016944B68E9DE04F6A0E6946">
    <w:name w:val="FAE4C0C7016944B68E9DE04F6A0E6946"/>
    <w:rsid w:val="003D0FED"/>
  </w:style>
  <w:style w:type="paragraph" w:customStyle="1" w:styleId="C2CAB8C07C784641994F9E76288FB916">
    <w:name w:val="C2CAB8C07C784641994F9E76288FB916"/>
    <w:rsid w:val="003D0FED"/>
  </w:style>
  <w:style w:type="paragraph" w:customStyle="1" w:styleId="9DC9955E9D2A4F009B64F6DD2E94EF3E">
    <w:name w:val="9DC9955E9D2A4F009B64F6DD2E94EF3E"/>
    <w:rsid w:val="003D0FED"/>
  </w:style>
  <w:style w:type="paragraph" w:customStyle="1" w:styleId="A01A6637EE994341B405F113D4B5CFDC">
    <w:name w:val="A01A6637EE994341B405F113D4B5CFDC"/>
    <w:rsid w:val="003D0FED"/>
  </w:style>
  <w:style w:type="paragraph" w:customStyle="1" w:styleId="AA10C7B819444A9CB1507D831697A26B">
    <w:name w:val="AA10C7B819444A9CB1507D831697A26B"/>
    <w:rsid w:val="003D0FED"/>
  </w:style>
  <w:style w:type="paragraph" w:customStyle="1" w:styleId="A8A0DAF86D1348F59B07298E4946D55C">
    <w:name w:val="A8A0DAF86D1348F59B07298E4946D55C"/>
    <w:rsid w:val="003D0FED"/>
  </w:style>
  <w:style w:type="paragraph" w:customStyle="1" w:styleId="948451E7FE7B43C3B15686507CC2F6B8">
    <w:name w:val="948451E7FE7B43C3B15686507CC2F6B8"/>
    <w:rsid w:val="003D0FED"/>
  </w:style>
  <w:style w:type="paragraph" w:customStyle="1" w:styleId="96404C2705BE48E993C944B101A0A2F8">
    <w:name w:val="96404C2705BE48E993C944B101A0A2F8"/>
    <w:rsid w:val="003D0FED"/>
  </w:style>
  <w:style w:type="paragraph" w:customStyle="1" w:styleId="0281333504EC46AFB6EC55862A9A0EA8">
    <w:name w:val="0281333504EC46AFB6EC55862A9A0EA8"/>
    <w:rsid w:val="003D0FED"/>
  </w:style>
  <w:style w:type="paragraph" w:customStyle="1" w:styleId="8039E02FC711418888B09F6715B5B0E2">
    <w:name w:val="8039E02FC711418888B09F6715B5B0E2"/>
    <w:rsid w:val="003D0FED"/>
  </w:style>
  <w:style w:type="paragraph" w:customStyle="1" w:styleId="4A16116F308D4EF99C5D3EEA612DF61F">
    <w:name w:val="4A16116F308D4EF99C5D3EEA612DF61F"/>
    <w:rsid w:val="003D0FED"/>
  </w:style>
  <w:style w:type="paragraph" w:customStyle="1" w:styleId="4BD2C131E1CC41C8A7D806CF8BE40588">
    <w:name w:val="4BD2C131E1CC41C8A7D806CF8BE40588"/>
    <w:rsid w:val="003D0FED"/>
  </w:style>
  <w:style w:type="paragraph" w:customStyle="1" w:styleId="C1C612673DAB4E7BBF95B60666967608">
    <w:name w:val="C1C612673DAB4E7BBF95B60666967608"/>
    <w:rsid w:val="003D0FED"/>
  </w:style>
  <w:style w:type="paragraph" w:customStyle="1" w:styleId="AAABD0FC536C40B995AA34900336AAA4">
    <w:name w:val="AAABD0FC536C40B995AA34900336AAA4"/>
    <w:rsid w:val="003D0FED"/>
  </w:style>
  <w:style w:type="paragraph" w:customStyle="1" w:styleId="3F18566BC0F44E0B818F5123A89C0702">
    <w:name w:val="3F18566BC0F44E0B818F5123A89C0702"/>
    <w:rsid w:val="003D0FED"/>
  </w:style>
  <w:style w:type="paragraph" w:customStyle="1" w:styleId="3887A750DE12419BA96FEBE86BE27766">
    <w:name w:val="3887A750DE12419BA96FEBE86BE27766"/>
    <w:rsid w:val="003D0FED"/>
  </w:style>
  <w:style w:type="paragraph" w:customStyle="1" w:styleId="08A1006BAAAE48AF8020A96DB59CA518">
    <w:name w:val="08A1006BAAAE48AF8020A96DB59CA518"/>
    <w:rsid w:val="003D0FED"/>
  </w:style>
  <w:style w:type="paragraph" w:customStyle="1" w:styleId="EC853FE7E32C4ADEB2F28D7E5A93B1A4">
    <w:name w:val="EC853FE7E32C4ADEB2F28D7E5A93B1A4"/>
    <w:rsid w:val="003D0FED"/>
  </w:style>
  <w:style w:type="paragraph" w:customStyle="1" w:styleId="9C9397A839854007965483815B3096D5">
    <w:name w:val="9C9397A839854007965483815B3096D5"/>
    <w:rsid w:val="003D0FED"/>
  </w:style>
  <w:style w:type="paragraph" w:customStyle="1" w:styleId="FC08CD49E62540F1A7438439413E72C8">
    <w:name w:val="FC08CD49E62540F1A7438439413E72C8"/>
    <w:rsid w:val="003D0FED"/>
  </w:style>
  <w:style w:type="paragraph" w:customStyle="1" w:styleId="BF509453D0F7428EB1DC61F299C5D12B">
    <w:name w:val="BF509453D0F7428EB1DC61F299C5D12B"/>
    <w:rsid w:val="003D0FED"/>
  </w:style>
  <w:style w:type="paragraph" w:customStyle="1" w:styleId="914C58CA3A114867BE6012D0E7667F11">
    <w:name w:val="914C58CA3A114867BE6012D0E7667F11"/>
    <w:rsid w:val="003D0FED"/>
  </w:style>
  <w:style w:type="paragraph" w:customStyle="1" w:styleId="A0B23771CF2145A8A980E9658060BF4B">
    <w:name w:val="A0B23771CF2145A8A980E9658060BF4B"/>
    <w:rsid w:val="003D0FED"/>
  </w:style>
  <w:style w:type="paragraph" w:customStyle="1" w:styleId="32553FAD194641DABFAF35E6072F9408">
    <w:name w:val="32553FAD194641DABFAF35E6072F9408"/>
    <w:rsid w:val="003D0FED"/>
  </w:style>
  <w:style w:type="paragraph" w:customStyle="1" w:styleId="C1527F6E6C094A5B91F254CAD547DC36">
    <w:name w:val="C1527F6E6C094A5B91F254CAD547DC36"/>
    <w:rsid w:val="003D0FED"/>
  </w:style>
  <w:style w:type="paragraph" w:customStyle="1" w:styleId="17D0124A39CD45F2B434EBAC572A8BED">
    <w:name w:val="17D0124A39CD45F2B434EBAC572A8BED"/>
    <w:rsid w:val="003D0FED"/>
  </w:style>
  <w:style w:type="paragraph" w:customStyle="1" w:styleId="A3B37C570AC94935A599317465CC32E6">
    <w:name w:val="A3B37C570AC94935A599317465CC32E6"/>
    <w:rsid w:val="003D0FED"/>
  </w:style>
  <w:style w:type="paragraph" w:customStyle="1" w:styleId="31B4A6D4BA5D43D2BDFE5C0870A4DD15">
    <w:name w:val="31B4A6D4BA5D43D2BDFE5C0870A4DD15"/>
    <w:rsid w:val="003D0FED"/>
  </w:style>
  <w:style w:type="paragraph" w:customStyle="1" w:styleId="AA267C70AF99441D933D2DA21DE721AD">
    <w:name w:val="AA267C70AF99441D933D2DA21DE721AD"/>
    <w:rsid w:val="003D0FED"/>
  </w:style>
  <w:style w:type="paragraph" w:customStyle="1" w:styleId="9056F7D1AD4B4044AAB84177E88F4014">
    <w:name w:val="9056F7D1AD4B4044AAB84177E88F4014"/>
    <w:rsid w:val="003D0FED"/>
  </w:style>
  <w:style w:type="paragraph" w:customStyle="1" w:styleId="53649D3537E7497C882F170F7A3D2A09">
    <w:name w:val="53649D3537E7497C882F170F7A3D2A09"/>
    <w:rsid w:val="003D0FED"/>
  </w:style>
  <w:style w:type="paragraph" w:customStyle="1" w:styleId="C2AB2A8E8C8B428E8E748240F6CE8BE1">
    <w:name w:val="C2AB2A8E8C8B428E8E748240F6CE8BE1"/>
    <w:rsid w:val="003D0FED"/>
  </w:style>
  <w:style w:type="paragraph" w:customStyle="1" w:styleId="F2E576B9CD854260B05B1AC1EC0898AD">
    <w:name w:val="F2E576B9CD854260B05B1AC1EC0898AD"/>
    <w:rsid w:val="003D0FED"/>
  </w:style>
  <w:style w:type="paragraph" w:customStyle="1" w:styleId="F61F712E24DA42CA962A36D018B36B5D">
    <w:name w:val="F61F712E24DA42CA962A36D018B36B5D"/>
    <w:rsid w:val="003D0FED"/>
  </w:style>
  <w:style w:type="paragraph" w:customStyle="1" w:styleId="EB6484181F3C4D38BD79E1714B845089">
    <w:name w:val="EB6484181F3C4D38BD79E1714B845089"/>
    <w:rsid w:val="003D0FED"/>
  </w:style>
  <w:style w:type="paragraph" w:customStyle="1" w:styleId="19B48A4CCBAC4633A4B371D1A4F83A90">
    <w:name w:val="19B48A4CCBAC4633A4B371D1A4F83A90"/>
    <w:rsid w:val="003D0FED"/>
  </w:style>
  <w:style w:type="paragraph" w:customStyle="1" w:styleId="0F4BF3149A3447B59049EDF650E6C8DA">
    <w:name w:val="0F4BF3149A3447B59049EDF650E6C8DA"/>
    <w:rsid w:val="003D0FED"/>
  </w:style>
  <w:style w:type="paragraph" w:customStyle="1" w:styleId="C06B96285ACC4715A0E84FA2E2520E2B">
    <w:name w:val="C06B96285ACC4715A0E84FA2E2520E2B"/>
    <w:rsid w:val="003D0FED"/>
  </w:style>
  <w:style w:type="paragraph" w:customStyle="1" w:styleId="1A726E244E474A32869F0F5A4D1D57FC">
    <w:name w:val="1A726E244E474A32869F0F5A4D1D57FC"/>
    <w:rsid w:val="003D0FED"/>
  </w:style>
  <w:style w:type="paragraph" w:customStyle="1" w:styleId="731E2058DA534F129697F803123DCAAE">
    <w:name w:val="731E2058DA534F129697F803123DCAAE"/>
    <w:rsid w:val="003D0FED"/>
  </w:style>
  <w:style w:type="paragraph" w:customStyle="1" w:styleId="C7D992AB488640CCBB09FFC46A8B7EF7">
    <w:name w:val="C7D992AB488640CCBB09FFC46A8B7EF7"/>
    <w:rsid w:val="003D0FED"/>
  </w:style>
  <w:style w:type="paragraph" w:customStyle="1" w:styleId="738E7DB45D1C43C0B2D467132967B0AD">
    <w:name w:val="738E7DB45D1C43C0B2D467132967B0AD"/>
    <w:rsid w:val="003D0FED"/>
  </w:style>
  <w:style w:type="paragraph" w:customStyle="1" w:styleId="197BE02037664CA4BB079F6DD4330CB4">
    <w:name w:val="197BE02037664CA4BB079F6DD4330CB4"/>
    <w:rsid w:val="003D0FED"/>
  </w:style>
  <w:style w:type="paragraph" w:customStyle="1" w:styleId="CAB37B2B12334004A6FDE3CDB7B31FE0">
    <w:name w:val="CAB37B2B12334004A6FDE3CDB7B31FE0"/>
    <w:rsid w:val="003D0FED"/>
  </w:style>
  <w:style w:type="paragraph" w:customStyle="1" w:styleId="4857E65D7BA64FB79AE6728EC44DAD14">
    <w:name w:val="4857E65D7BA64FB79AE6728EC44DAD14"/>
    <w:rsid w:val="003D0FED"/>
  </w:style>
  <w:style w:type="paragraph" w:customStyle="1" w:styleId="FB66510A062F4CAEB90F099310E8B646">
    <w:name w:val="FB66510A062F4CAEB90F099310E8B646"/>
    <w:rsid w:val="003D0FED"/>
  </w:style>
  <w:style w:type="paragraph" w:customStyle="1" w:styleId="9D309302E62E4288B2353E14C84BF92E">
    <w:name w:val="9D309302E62E4288B2353E14C84BF92E"/>
    <w:rsid w:val="003D0FED"/>
  </w:style>
  <w:style w:type="paragraph" w:customStyle="1" w:styleId="4CE89DA5C05D4735B172AD0EA7724E33">
    <w:name w:val="4CE89DA5C05D4735B172AD0EA7724E33"/>
    <w:rsid w:val="003D0FED"/>
  </w:style>
  <w:style w:type="paragraph" w:customStyle="1" w:styleId="E8DEAE85CF6241669623FB4FE3B8A6A3">
    <w:name w:val="E8DEAE85CF6241669623FB4FE3B8A6A3"/>
    <w:rsid w:val="003D0FED"/>
  </w:style>
  <w:style w:type="paragraph" w:customStyle="1" w:styleId="EEE2E806548C484CB19B3559E32C0D3D">
    <w:name w:val="EEE2E806548C484CB19B3559E32C0D3D"/>
    <w:rsid w:val="003D0FED"/>
  </w:style>
  <w:style w:type="paragraph" w:customStyle="1" w:styleId="1889075696D8400B967EDB71F4C15266">
    <w:name w:val="1889075696D8400B967EDB71F4C15266"/>
    <w:rsid w:val="003D0FED"/>
  </w:style>
  <w:style w:type="paragraph" w:customStyle="1" w:styleId="83D3B0D331FA483D8F769EDE7AC8D781">
    <w:name w:val="83D3B0D331FA483D8F769EDE7AC8D781"/>
    <w:rsid w:val="003D0FED"/>
  </w:style>
  <w:style w:type="paragraph" w:customStyle="1" w:styleId="3B22258B48B8482BB5DA4636F4EC91CF">
    <w:name w:val="3B22258B48B8482BB5DA4636F4EC91CF"/>
    <w:rsid w:val="003D0FED"/>
  </w:style>
  <w:style w:type="paragraph" w:customStyle="1" w:styleId="E8BBAA3FE437402C80CCAB1BBA1F9D8C">
    <w:name w:val="E8BBAA3FE437402C80CCAB1BBA1F9D8C"/>
    <w:rsid w:val="003D0FED"/>
  </w:style>
  <w:style w:type="paragraph" w:customStyle="1" w:styleId="8E2A73D3595B46D9B0266417A1BEE56C">
    <w:name w:val="8E2A73D3595B46D9B0266417A1BEE56C"/>
    <w:rsid w:val="003D0FED"/>
  </w:style>
  <w:style w:type="paragraph" w:customStyle="1" w:styleId="C84AD914E195474C9669B7F86FC21D36">
    <w:name w:val="C84AD914E195474C9669B7F86FC21D36"/>
    <w:rsid w:val="003D0FED"/>
  </w:style>
  <w:style w:type="paragraph" w:customStyle="1" w:styleId="76DD6F3B30ED46E7B14660FC29A00DF7">
    <w:name w:val="76DD6F3B30ED46E7B14660FC29A00DF7"/>
    <w:rsid w:val="003D0FED"/>
  </w:style>
  <w:style w:type="paragraph" w:customStyle="1" w:styleId="89199B8F4D794189918914BC50E9BF0E">
    <w:name w:val="89199B8F4D794189918914BC50E9BF0E"/>
    <w:rsid w:val="003D0FED"/>
  </w:style>
  <w:style w:type="paragraph" w:customStyle="1" w:styleId="118F10CAC64246DAA3EDFC8BDF362CA4">
    <w:name w:val="118F10CAC64246DAA3EDFC8BDF362CA4"/>
    <w:rsid w:val="00677C83"/>
  </w:style>
  <w:style w:type="paragraph" w:customStyle="1" w:styleId="3AB05C041F4C471E8DFB639D2179FE69">
    <w:name w:val="3AB05C041F4C471E8DFB639D2179FE69"/>
    <w:rsid w:val="00677C83"/>
  </w:style>
  <w:style w:type="paragraph" w:customStyle="1" w:styleId="C973B294A2C04A41A254B1F1087BEF65">
    <w:name w:val="C973B294A2C04A41A254B1F1087BEF65"/>
    <w:rsid w:val="00677C83"/>
  </w:style>
  <w:style w:type="paragraph" w:customStyle="1" w:styleId="66CB9DA8110F42C3B835CA13ABD3F858">
    <w:name w:val="66CB9DA8110F42C3B835CA13ABD3F858"/>
    <w:rsid w:val="00677C83"/>
  </w:style>
  <w:style w:type="paragraph" w:customStyle="1" w:styleId="5A0F921C1F9F4ECC972872913B64D51F">
    <w:name w:val="5A0F921C1F9F4ECC972872913B64D51F"/>
    <w:rsid w:val="00677C83"/>
  </w:style>
  <w:style w:type="paragraph" w:customStyle="1" w:styleId="1862DC90FC9C4DBD94A3EDFCD521666D">
    <w:name w:val="1862DC90FC9C4DBD94A3EDFCD521666D"/>
    <w:rsid w:val="00677C83"/>
  </w:style>
  <w:style w:type="paragraph" w:customStyle="1" w:styleId="9098001B5F9B46CFBA22DCC00B9543C1">
    <w:name w:val="9098001B5F9B46CFBA22DCC00B9543C1"/>
    <w:rsid w:val="00677C83"/>
  </w:style>
  <w:style w:type="paragraph" w:customStyle="1" w:styleId="96C8966B191D47C49863DF2AF74D4E2E">
    <w:name w:val="96C8966B191D47C49863DF2AF74D4E2E"/>
    <w:rsid w:val="00677C83"/>
  </w:style>
  <w:style w:type="paragraph" w:customStyle="1" w:styleId="B046FBB2E73B4AE3AE293210ECD02AF0">
    <w:name w:val="B046FBB2E73B4AE3AE293210ECD02AF0"/>
    <w:rsid w:val="00677C83"/>
  </w:style>
  <w:style w:type="paragraph" w:customStyle="1" w:styleId="DC021E060CE848DDAC525D21010F4455">
    <w:name w:val="DC021E060CE848DDAC525D21010F4455"/>
    <w:rsid w:val="00677C83"/>
  </w:style>
  <w:style w:type="paragraph" w:customStyle="1" w:styleId="72F63B2B01D34069BDFBB29A0EFC96C2">
    <w:name w:val="72F63B2B01D34069BDFBB29A0EFC96C2"/>
    <w:rsid w:val="00677C83"/>
  </w:style>
  <w:style w:type="paragraph" w:customStyle="1" w:styleId="0A549823B16E4EF0A2E58EDDF1F34369">
    <w:name w:val="0A549823B16E4EF0A2E58EDDF1F34369"/>
    <w:rsid w:val="00677C83"/>
  </w:style>
  <w:style w:type="paragraph" w:customStyle="1" w:styleId="B2E4F2F8A37E4549B2FFD0A849951D3C">
    <w:name w:val="B2E4F2F8A37E4549B2FFD0A849951D3C"/>
    <w:rsid w:val="00677C83"/>
  </w:style>
  <w:style w:type="paragraph" w:customStyle="1" w:styleId="D32AB90486214E3C908EF56755781796">
    <w:name w:val="D32AB90486214E3C908EF56755781796"/>
    <w:rsid w:val="00677C83"/>
  </w:style>
  <w:style w:type="paragraph" w:customStyle="1" w:styleId="FF15CBDA50EA454CBE31C3B46932CC1D">
    <w:name w:val="FF15CBDA50EA454CBE31C3B46932CC1D"/>
    <w:rsid w:val="00677C83"/>
  </w:style>
  <w:style w:type="paragraph" w:customStyle="1" w:styleId="F1E5C58426C94D8D928FFBEC7F0EF32B">
    <w:name w:val="F1E5C58426C94D8D928FFBEC7F0EF32B"/>
    <w:rsid w:val="00677C83"/>
  </w:style>
  <w:style w:type="paragraph" w:customStyle="1" w:styleId="AA0A45CFB622478CB3513C8F5038539B">
    <w:name w:val="AA0A45CFB622478CB3513C8F5038539B"/>
    <w:rsid w:val="00677C83"/>
  </w:style>
  <w:style w:type="paragraph" w:customStyle="1" w:styleId="D14873FD13714096A5F5DDA1C164FD1D">
    <w:name w:val="D14873FD13714096A5F5DDA1C164FD1D"/>
    <w:rsid w:val="00677C83"/>
  </w:style>
  <w:style w:type="paragraph" w:customStyle="1" w:styleId="34F64E9266884A4BA9B375DE6B0C8962">
    <w:name w:val="34F64E9266884A4BA9B375DE6B0C8962"/>
    <w:rsid w:val="00677C83"/>
  </w:style>
  <w:style w:type="paragraph" w:customStyle="1" w:styleId="42BF01A12D0F4BA992F764B1B1E8F1F9">
    <w:name w:val="42BF01A12D0F4BA992F764B1B1E8F1F9"/>
    <w:rsid w:val="00677C83"/>
  </w:style>
  <w:style w:type="paragraph" w:customStyle="1" w:styleId="020F5805661C424E9D54ED6969DFFC08">
    <w:name w:val="020F5805661C424E9D54ED6969DFFC08"/>
    <w:rsid w:val="00677C83"/>
  </w:style>
  <w:style w:type="paragraph" w:customStyle="1" w:styleId="C2D80675A279418DAD7C935378DF039F">
    <w:name w:val="C2D80675A279418DAD7C935378DF039F"/>
    <w:rsid w:val="00677C83"/>
  </w:style>
  <w:style w:type="paragraph" w:customStyle="1" w:styleId="9165C26F142A40CBBF88DEF15D9E0F2F">
    <w:name w:val="9165C26F142A40CBBF88DEF15D9E0F2F"/>
    <w:rsid w:val="00677C83"/>
  </w:style>
  <w:style w:type="paragraph" w:customStyle="1" w:styleId="BF9822AAC48341299BABD9C74ECBF121">
    <w:name w:val="BF9822AAC48341299BABD9C74ECBF121"/>
    <w:rsid w:val="00677C83"/>
  </w:style>
  <w:style w:type="paragraph" w:customStyle="1" w:styleId="D6188742BA884652BEB91462F7D96422">
    <w:name w:val="D6188742BA884652BEB91462F7D96422"/>
    <w:rsid w:val="00677C83"/>
  </w:style>
  <w:style w:type="paragraph" w:customStyle="1" w:styleId="6C9A976A37FA4302BAC9B31850410BA4">
    <w:name w:val="6C9A976A37FA4302BAC9B31850410BA4"/>
    <w:rsid w:val="00677C83"/>
  </w:style>
  <w:style w:type="paragraph" w:customStyle="1" w:styleId="7670E9AF1A6D4381AD10FD66A4274B2C">
    <w:name w:val="7670E9AF1A6D4381AD10FD66A4274B2C"/>
    <w:rsid w:val="00677C83"/>
  </w:style>
  <w:style w:type="paragraph" w:customStyle="1" w:styleId="90272EFC0FD3487BA28F916B5BD65104">
    <w:name w:val="90272EFC0FD3487BA28F916B5BD65104"/>
    <w:rsid w:val="00677C83"/>
  </w:style>
  <w:style w:type="paragraph" w:customStyle="1" w:styleId="23279E4138974E2FBCA74FFEFDB4A9D6">
    <w:name w:val="23279E4138974E2FBCA74FFEFDB4A9D6"/>
    <w:rsid w:val="00677C83"/>
  </w:style>
  <w:style w:type="paragraph" w:customStyle="1" w:styleId="D33D8BDA7C9348BFB15AC05311447D82">
    <w:name w:val="D33D8BDA7C9348BFB15AC05311447D82"/>
    <w:rsid w:val="00677C83"/>
  </w:style>
  <w:style w:type="paragraph" w:customStyle="1" w:styleId="9CBD0E969B064EEDA11E16F94C94158C">
    <w:name w:val="9CBD0E969B064EEDA11E16F94C94158C"/>
    <w:rsid w:val="00677C83"/>
  </w:style>
  <w:style w:type="paragraph" w:customStyle="1" w:styleId="28B41F63202A4827962DFC0C97A1079C">
    <w:name w:val="28B41F63202A4827962DFC0C97A1079C"/>
    <w:rsid w:val="00677C83"/>
  </w:style>
  <w:style w:type="paragraph" w:customStyle="1" w:styleId="3BD83C5D1FF7426388F2E4814A64669D">
    <w:name w:val="3BD83C5D1FF7426388F2E4814A64669D"/>
    <w:rsid w:val="00677C83"/>
  </w:style>
  <w:style w:type="paragraph" w:customStyle="1" w:styleId="CBDBDB6FD2DC4AA3992D9B5D4F6D466C">
    <w:name w:val="CBDBDB6FD2DC4AA3992D9B5D4F6D466C"/>
    <w:rsid w:val="00677C83"/>
  </w:style>
  <w:style w:type="paragraph" w:customStyle="1" w:styleId="97CAA21472FF4B2CA775225FE9318A5E">
    <w:name w:val="97CAA21472FF4B2CA775225FE9318A5E"/>
    <w:rsid w:val="00677C83"/>
  </w:style>
  <w:style w:type="paragraph" w:customStyle="1" w:styleId="C2A66862B53748D5ABE2D167D4D6AB56">
    <w:name w:val="C2A66862B53748D5ABE2D167D4D6AB56"/>
    <w:rsid w:val="00677C83"/>
  </w:style>
  <w:style w:type="paragraph" w:customStyle="1" w:styleId="5C6BBBD7278F4011AC511C85A634FBB8">
    <w:name w:val="5C6BBBD7278F4011AC511C85A634FBB8"/>
    <w:rsid w:val="00677C83"/>
  </w:style>
  <w:style w:type="paragraph" w:customStyle="1" w:styleId="171A17087B7B4EF78191BADFDCF253F1">
    <w:name w:val="171A17087B7B4EF78191BADFDCF253F1"/>
    <w:rsid w:val="00677C83"/>
  </w:style>
  <w:style w:type="paragraph" w:customStyle="1" w:styleId="8181EAFBEE7A42E2B08BD215B7EBDBBE">
    <w:name w:val="8181EAFBEE7A42E2B08BD215B7EBDBBE"/>
    <w:rsid w:val="00677C83"/>
  </w:style>
  <w:style w:type="paragraph" w:customStyle="1" w:styleId="529E404B3AD14BE2A5A55FAA87188D06">
    <w:name w:val="529E404B3AD14BE2A5A55FAA87188D06"/>
    <w:rsid w:val="00677C83"/>
  </w:style>
  <w:style w:type="paragraph" w:customStyle="1" w:styleId="72A41AEE90CD4952899639012572F291">
    <w:name w:val="72A41AEE90CD4952899639012572F291"/>
    <w:rsid w:val="00677C83"/>
  </w:style>
  <w:style w:type="paragraph" w:customStyle="1" w:styleId="37489F7D14984CD5A70165689D5CA84B">
    <w:name w:val="37489F7D14984CD5A70165689D5CA84B"/>
    <w:rsid w:val="00677C83"/>
  </w:style>
  <w:style w:type="paragraph" w:customStyle="1" w:styleId="6CEAB09BF1EB49AAB705E6C21C15F6DE">
    <w:name w:val="6CEAB09BF1EB49AAB705E6C21C15F6DE"/>
    <w:rsid w:val="00677C83"/>
  </w:style>
  <w:style w:type="paragraph" w:customStyle="1" w:styleId="0EE6C46AF3F54AC789EF08761C6A1CED">
    <w:name w:val="0EE6C46AF3F54AC789EF08761C6A1CED"/>
    <w:rsid w:val="00677C83"/>
  </w:style>
  <w:style w:type="paragraph" w:customStyle="1" w:styleId="2F1A1FE512F04E67A109446A684420D8">
    <w:name w:val="2F1A1FE512F04E67A109446A684420D8"/>
    <w:rsid w:val="00677C83"/>
  </w:style>
  <w:style w:type="paragraph" w:customStyle="1" w:styleId="BA543451A9864F04AD8F8BD307144795">
    <w:name w:val="BA543451A9864F04AD8F8BD307144795"/>
    <w:rsid w:val="00677C83"/>
  </w:style>
  <w:style w:type="paragraph" w:customStyle="1" w:styleId="FC4A9A88AB484931AC28C85BF46124CF">
    <w:name w:val="FC4A9A88AB484931AC28C85BF46124CF"/>
    <w:rsid w:val="00677C83"/>
  </w:style>
  <w:style w:type="paragraph" w:customStyle="1" w:styleId="8A62403A3E074968B771D26271FAD5CA">
    <w:name w:val="8A62403A3E074968B771D26271FAD5CA"/>
    <w:rsid w:val="00677C83"/>
  </w:style>
  <w:style w:type="paragraph" w:customStyle="1" w:styleId="07736C56577F4C029E3637773102503F">
    <w:name w:val="07736C56577F4C029E3637773102503F"/>
    <w:rsid w:val="00677C83"/>
  </w:style>
  <w:style w:type="paragraph" w:customStyle="1" w:styleId="620F6F11C222439D9F2D50D7EE9B7C9C">
    <w:name w:val="620F6F11C222439D9F2D50D7EE9B7C9C"/>
    <w:rsid w:val="00677C83"/>
  </w:style>
  <w:style w:type="paragraph" w:customStyle="1" w:styleId="1BCB70C237CE45E1848A8397E8CADF60">
    <w:name w:val="1BCB70C237CE45E1848A8397E8CADF60"/>
    <w:rsid w:val="00677C83"/>
  </w:style>
  <w:style w:type="paragraph" w:customStyle="1" w:styleId="7FDA81CEFBDB4071BDC0E9E91E44374B">
    <w:name w:val="7FDA81CEFBDB4071BDC0E9E91E44374B"/>
    <w:rsid w:val="00677C83"/>
  </w:style>
  <w:style w:type="paragraph" w:customStyle="1" w:styleId="915601684AE94AE4A6B78FB8E137B1A7">
    <w:name w:val="915601684AE94AE4A6B78FB8E137B1A7"/>
    <w:rsid w:val="00677C83"/>
  </w:style>
  <w:style w:type="paragraph" w:customStyle="1" w:styleId="0E50758E31B4492B9A2EF0AB146E51A7">
    <w:name w:val="0E50758E31B4492B9A2EF0AB146E51A7"/>
    <w:rsid w:val="00677C83"/>
  </w:style>
  <w:style w:type="paragraph" w:customStyle="1" w:styleId="522703DF07C7441F88007310C0B13FDB">
    <w:name w:val="522703DF07C7441F88007310C0B13FDB"/>
    <w:rsid w:val="00677C83"/>
  </w:style>
  <w:style w:type="paragraph" w:customStyle="1" w:styleId="672F2411F01A4DB88903A65DE658BCD0">
    <w:name w:val="672F2411F01A4DB88903A65DE658BCD0"/>
    <w:rsid w:val="00677C83"/>
  </w:style>
  <w:style w:type="paragraph" w:customStyle="1" w:styleId="803BCF68AB0B4A8783412F291996A1E6">
    <w:name w:val="803BCF68AB0B4A8783412F291996A1E6"/>
    <w:rsid w:val="00677C83"/>
  </w:style>
  <w:style w:type="paragraph" w:customStyle="1" w:styleId="916B0EA45CD24453B919FC7D8F6EF62E">
    <w:name w:val="916B0EA45CD24453B919FC7D8F6EF62E"/>
    <w:rsid w:val="00677C83"/>
  </w:style>
  <w:style w:type="paragraph" w:customStyle="1" w:styleId="F32136D989AB47A9BA440254A0AD0D69">
    <w:name w:val="F32136D989AB47A9BA440254A0AD0D69"/>
    <w:rsid w:val="00677C83"/>
  </w:style>
  <w:style w:type="paragraph" w:customStyle="1" w:styleId="D0F4EB41D5844F0BADB0178FFD0BD345">
    <w:name w:val="D0F4EB41D5844F0BADB0178FFD0BD345"/>
    <w:rsid w:val="00677C83"/>
  </w:style>
  <w:style w:type="paragraph" w:customStyle="1" w:styleId="4899D0EA919B4103B3A73B5F1E2F208E">
    <w:name w:val="4899D0EA919B4103B3A73B5F1E2F208E"/>
    <w:rsid w:val="00677C83"/>
  </w:style>
  <w:style w:type="paragraph" w:customStyle="1" w:styleId="FB7091EEF5D4429B97750F342D7AE0DC">
    <w:name w:val="FB7091EEF5D4429B97750F342D7AE0DC"/>
    <w:rsid w:val="00677C83"/>
  </w:style>
  <w:style w:type="paragraph" w:customStyle="1" w:styleId="6FAD4AC675E147F6883BFFDF8044ED19">
    <w:name w:val="6FAD4AC675E147F6883BFFDF8044ED19"/>
    <w:rsid w:val="00677C83"/>
  </w:style>
  <w:style w:type="paragraph" w:customStyle="1" w:styleId="721384E0D2E647CF93607C313A25DC9A">
    <w:name w:val="721384E0D2E647CF93607C313A25DC9A"/>
    <w:rsid w:val="00677C83"/>
  </w:style>
  <w:style w:type="paragraph" w:customStyle="1" w:styleId="FD35590EFD2C46BA99827E3B18D395F9">
    <w:name w:val="FD35590EFD2C46BA99827E3B18D395F9"/>
    <w:rsid w:val="00951EB4"/>
  </w:style>
  <w:style w:type="paragraph" w:customStyle="1" w:styleId="D204B3EAA3774FBDB866DBD045C34407">
    <w:name w:val="D204B3EAA3774FBDB866DBD045C34407"/>
    <w:rsid w:val="00951EB4"/>
  </w:style>
  <w:style w:type="paragraph" w:customStyle="1" w:styleId="BC72886CAB7F4CEF99BC75B1EEC77A60">
    <w:name w:val="BC72886CAB7F4CEF99BC75B1EEC77A60"/>
    <w:rsid w:val="00951EB4"/>
  </w:style>
  <w:style w:type="paragraph" w:customStyle="1" w:styleId="07BF664BF71542D8829A19AF43283A7F">
    <w:name w:val="07BF664BF71542D8829A19AF43283A7F"/>
    <w:rsid w:val="00951EB4"/>
  </w:style>
  <w:style w:type="paragraph" w:customStyle="1" w:styleId="81BB2A86488740B2A2329BFEADEC3083">
    <w:name w:val="81BB2A86488740B2A2329BFEADEC3083"/>
    <w:rsid w:val="00951EB4"/>
  </w:style>
  <w:style w:type="paragraph" w:customStyle="1" w:styleId="FE60C446AF9B40A98102B93C4901A054">
    <w:name w:val="FE60C446AF9B40A98102B93C4901A054"/>
    <w:rsid w:val="00951EB4"/>
  </w:style>
  <w:style w:type="paragraph" w:customStyle="1" w:styleId="F26C5B6804384BA88DB9CFB987B0DF55">
    <w:name w:val="F26C5B6804384BA88DB9CFB987B0DF55"/>
    <w:rsid w:val="00951EB4"/>
  </w:style>
  <w:style w:type="paragraph" w:customStyle="1" w:styleId="0D3E58914E6B4C51B9C8395FB63680A1">
    <w:name w:val="0D3E58914E6B4C51B9C8395FB63680A1"/>
    <w:rsid w:val="00951EB4"/>
  </w:style>
  <w:style w:type="paragraph" w:customStyle="1" w:styleId="93F3B8DB9E204CB1B10C5953166D2A98">
    <w:name w:val="93F3B8DB9E204CB1B10C5953166D2A98"/>
    <w:rsid w:val="00951EB4"/>
  </w:style>
  <w:style w:type="paragraph" w:customStyle="1" w:styleId="E08F965FB6E84635A3CFA8CB8A64BD23">
    <w:name w:val="E08F965FB6E84635A3CFA8CB8A64BD23"/>
    <w:rsid w:val="00951EB4"/>
  </w:style>
  <w:style w:type="paragraph" w:customStyle="1" w:styleId="6274C3374E204691A4FB10213BBD7EA9">
    <w:name w:val="6274C3374E204691A4FB10213BBD7EA9"/>
    <w:rsid w:val="00951EB4"/>
  </w:style>
  <w:style w:type="paragraph" w:customStyle="1" w:styleId="055C3257BD50470181533FFE662BC5D2">
    <w:name w:val="055C3257BD50470181533FFE662BC5D2"/>
    <w:rsid w:val="00951EB4"/>
  </w:style>
  <w:style w:type="paragraph" w:customStyle="1" w:styleId="EF0ECED57CDC45AFAE16331C9680F783">
    <w:name w:val="EF0ECED57CDC45AFAE16331C9680F783"/>
    <w:rsid w:val="00951EB4"/>
  </w:style>
  <w:style w:type="paragraph" w:customStyle="1" w:styleId="EE88AF1F56F649E59B3B2DC43FB636C8">
    <w:name w:val="EE88AF1F56F649E59B3B2DC43FB636C8"/>
    <w:rsid w:val="00951EB4"/>
  </w:style>
  <w:style w:type="paragraph" w:customStyle="1" w:styleId="416DF2024F22489594E33A98BC6D900A">
    <w:name w:val="416DF2024F22489594E33A98BC6D900A"/>
    <w:rsid w:val="00951EB4"/>
  </w:style>
  <w:style w:type="paragraph" w:customStyle="1" w:styleId="F3E34F8E05984F3E85CA6B60F5D520B2">
    <w:name w:val="F3E34F8E05984F3E85CA6B60F5D520B2"/>
    <w:rsid w:val="00951EB4"/>
  </w:style>
  <w:style w:type="paragraph" w:customStyle="1" w:styleId="4C3912A0FDC14AFEA4E750A7686B1601">
    <w:name w:val="4C3912A0FDC14AFEA4E750A7686B1601"/>
    <w:rsid w:val="00951EB4"/>
  </w:style>
  <w:style w:type="paragraph" w:customStyle="1" w:styleId="0E1C0DFB2C8A45BAA8EA6B90E846636B">
    <w:name w:val="0E1C0DFB2C8A45BAA8EA6B90E846636B"/>
    <w:rsid w:val="00951EB4"/>
  </w:style>
  <w:style w:type="paragraph" w:customStyle="1" w:styleId="DD398BB141F1497E8A888508CA1E1CC3">
    <w:name w:val="DD398BB141F1497E8A888508CA1E1CC3"/>
    <w:rsid w:val="00951EB4"/>
  </w:style>
  <w:style w:type="paragraph" w:customStyle="1" w:styleId="22A4EC0EE2BA4D5EB755AB3386901D28">
    <w:name w:val="22A4EC0EE2BA4D5EB755AB3386901D28"/>
    <w:rsid w:val="00951EB4"/>
  </w:style>
  <w:style w:type="paragraph" w:customStyle="1" w:styleId="336A034297844C79AD938CE41EE9739C">
    <w:name w:val="336A034297844C79AD938CE41EE9739C"/>
    <w:rsid w:val="00951EB4"/>
  </w:style>
  <w:style w:type="paragraph" w:customStyle="1" w:styleId="C2FBCD2B89C84BFEADAADB177022067D">
    <w:name w:val="C2FBCD2B89C84BFEADAADB177022067D"/>
    <w:rsid w:val="00951EB4"/>
  </w:style>
  <w:style w:type="paragraph" w:customStyle="1" w:styleId="A3AFEFF621304BB482E7D9D399E7EDD9">
    <w:name w:val="A3AFEFF621304BB482E7D9D399E7EDD9"/>
    <w:rsid w:val="00951EB4"/>
  </w:style>
  <w:style w:type="paragraph" w:customStyle="1" w:styleId="77E7A0885D26464DB4EAE57FE8894593">
    <w:name w:val="77E7A0885D26464DB4EAE57FE8894593"/>
    <w:rsid w:val="00951EB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951EB4"/>
    <w:rPr>
      <w:color w:val="808080"/>
    </w:rPr>
  </w:style>
  <w:style w:type="paragraph" w:customStyle="1" w:styleId="B65F385668D84DA392D0BA1A28DB9BF0">
    <w:name w:val="B65F385668D84DA392D0BA1A28DB9BF0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34C42110EEBD4C75BDD62E8853A98D41">
    <w:name w:val="34C42110EEBD4C75BDD62E8853A98D41"/>
    <w:rsid w:val="000E3F3E"/>
  </w:style>
  <w:style w:type="paragraph" w:customStyle="1" w:styleId="256080DB5D9346DDB5AB58AB244A9062">
    <w:name w:val="256080DB5D9346DDB5AB58AB244A9062"/>
    <w:rsid w:val="000E3F3E"/>
  </w:style>
  <w:style w:type="paragraph" w:customStyle="1" w:styleId="A0716C4F90D649BEA51DE2E8299E4923">
    <w:name w:val="A0716C4F90D649BEA51DE2E8299E4923"/>
    <w:rsid w:val="000E3F3E"/>
  </w:style>
  <w:style w:type="paragraph" w:customStyle="1" w:styleId="5549F1E89F5541C1A6CA37E736AF4A9D">
    <w:name w:val="5549F1E89F5541C1A6CA37E736AF4A9D"/>
    <w:rsid w:val="000E3F3E"/>
  </w:style>
  <w:style w:type="paragraph" w:customStyle="1" w:styleId="1F17CC13C66F40479F427725F4478D8A">
    <w:name w:val="1F17CC13C66F40479F427725F4478D8A"/>
    <w:rsid w:val="000E3F3E"/>
  </w:style>
  <w:style w:type="paragraph" w:customStyle="1" w:styleId="CFC517CFAAFA471F8C85AC4A4363B2E8">
    <w:name w:val="CFC517CFAAFA471F8C85AC4A4363B2E8"/>
    <w:rsid w:val="000E3F3E"/>
  </w:style>
  <w:style w:type="paragraph" w:customStyle="1" w:styleId="5E1AE18D0D8740A78320A11FB36E7AC3">
    <w:name w:val="5E1AE18D0D8740A78320A11FB36E7AC3"/>
    <w:rsid w:val="000E3F3E"/>
  </w:style>
  <w:style w:type="paragraph" w:customStyle="1" w:styleId="0F1A5489E6BD45359815B868E035D351">
    <w:name w:val="0F1A5489E6BD45359815B868E035D351"/>
    <w:rsid w:val="000E3F3E"/>
  </w:style>
  <w:style w:type="paragraph" w:customStyle="1" w:styleId="67D67E8DA8A34DF39B921D2808C5CF2D">
    <w:name w:val="67D67E8DA8A34DF39B921D2808C5CF2D"/>
    <w:rsid w:val="000E3F3E"/>
  </w:style>
  <w:style w:type="paragraph" w:customStyle="1" w:styleId="2A5E259FE8C848FB8626BBD7DAC7BBD0">
    <w:name w:val="2A5E259FE8C848FB8626BBD7DAC7BBD0"/>
    <w:rsid w:val="000E3F3E"/>
  </w:style>
  <w:style w:type="paragraph" w:customStyle="1" w:styleId="2200579DBEBB4172B4117410DA9F56BE">
    <w:name w:val="2200579DBEBB4172B4117410DA9F56BE"/>
    <w:rsid w:val="000E3F3E"/>
  </w:style>
  <w:style w:type="paragraph" w:customStyle="1" w:styleId="B65F385668D84DA392D0BA1A28DB9BF01">
    <w:name w:val="B65F385668D84DA392D0BA1A28DB9BF0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34C42110EEBD4C75BDD62E8853A98D411">
    <w:name w:val="34C42110EEBD4C75BDD62E8853A98D41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56080DB5D9346DDB5AB58AB244A90621">
    <w:name w:val="256080DB5D9346DDB5AB58AB244A9062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A0716C4F90D649BEA51DE2E8299E49231">
    <w:name w:val="A0716C4F90D649BEA51DE2E8299E4923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549F1E89F5541C1A6CA37E736AF4A9D1">
    <w:name w:val="5549F1E89F5541C1A6CA37E736AF4A9D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1F17CC13C66F40479F427725F4478D8A1">
    <w:name w:val="1F17CC13C66F40479F427725F4478D8A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CFC517CFAAFA471F8C85AC4A4363B2E81">
    <w:name w:val="CFC517CFAAFA471F8C85AC4A4363B2E8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E1AE18D0D8740A78320A11FB36E7AC31">
    <w:name w:val="5E1AE18D0D8740A78320A11FB36E7AC3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0F1A5489E6BD45359815B868E035D3511">
    <w:name w:val="0F1A5489E6BD45359815B868E035D351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67D67E8DA8A34DF39B921D2808C5CF2D1">
    <w:name w:val="67D67E8DA8A34DF39B921D2808C5CF2D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A5E259FE8C848FB8626BBD7DAC7BBD01">
    <w:name w:val="2A5E259FE8C848FB8626BBD7DAC7BBD0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200579DBEBB4172B4117410DA9F56BE1">
    <w:name w:val="2200579DBEBB4172B4117410DA9F56BE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A0716C4F90D649BEA51DE2E8299E49232">
    <w:name w:val="A0716C4F90D649BEA51DE2E8299E4923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549F1E89F5541C1A6CA37E736AF4A9D2">
    <w:name w:val="5549F1E89F5541C1A6CA37E736AF4A9D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1F17CC13C66F40479F427725F4478D8A2">
    <w:name w:val="1F17CC13C66F40479F427725F4478D8A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CFC517CFAAFA471F8C85AC4A4363B2E82">
    <w:name w:val="CFC517CFAAFA471F8C85AC4A4363B2E8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E1AE18D0D8740A78320A11FB36E7AC32">
    <w:name w:val="5E1AE18D0D8740A78320A11FB36E7AC3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0F1A5489E6BD45359815B868E035D3512">
    <w:name w:val="0F1A5489E6BD45359815B868E035D351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67D67E8DA8A34DF39B921D2808C5CF2D2">
    <w:name w:val="67D67E8DA8A34DF39B921D2808C5CF2D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A5E259FE8C848FB8626BBD7DAC7BBD02">
    <w:name w:val="2A5E259FE8C848FB8626BBD7DAC7BBD0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200579DBEBB4172B4117410DA9F56BE2">
    <w:name w:val="2200579DBEBB4172B4117410DA9F56BE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F61E0E7F08D84984A6C0679FE9E41BCC">
    <w:name w:val="F61E0E7F08D84984A6C0679FE9E41BCC"/>
    <w:rsid w:val="000E3F3E"/>
  </w:style>
  <w:style w:type="paragraph" w:customStyle="1" w:styleId="D227EC0211F841168B9EEC9CDD3E8188">
    <w:name w:val="D227EC0211F841168B9EEC9CDD3E8188"/>
    <w:rsid w:val="000E3F3E"/>
  </w:style>
  <w:style w:type="paragraph" w:customStyle="1" w:styleId="E773E92720034EF1B14E3DAC35726C4C">
    <w:name w:val="E773E92720034EF1B14E3DAC35726C4C"/>
    <w:rsid w:val="000E3F3E"/>
  </w:style>
  <w:style w:type="paragraph" w:customStyle="1" w:styleId="2AA0071D7AB54AA89A57B108875A8BB6">
    <w:name w:val="2AA0071D7AB54AA89A57B108875A8BB6"/>
    <w:rsid w:val="000E3F3E"/>
  </w:style>
  <w:style w:type="paragraph" w:customStyle="1" w:styleId="FCA26AFDC2E5412B9B532CDF61256C29">
    <w:name w:val="FCA26AFDC2E5412B9B532CDF61256C29"/>
    <w:rsid w:val="000E3F3E"/>
  </w:style>
  <w:style w:type="paragraph" w:customStyle="1" w:styleId="041FB4BF461F43D39B7CA819057E448E">
    <w:name w:val="041FB4BF461F43D39B7CA819057E448E"/>
    <w:rsid w:val="000E3F3E"/>
  </w:style>
  <w:style w:type="paragraph" w:customStyle="1" w:styleId="B837DCD0541D412699C4846CD6A18B2F">
    <w:name w:val="B837DCD0541D412699C4846CD6A18B2F"/>
    <w:rsid w:val="000E3F3E"/>
  </w:style>
  <w:style w:type="paragraph" w:customStyle="1" w:styleId="95E88485B92A42E3B37E3EDEC8E7DDB9">
    <w:name w:val="95E88485B92A42E3B37E3EDEC8E7DDB9"/>
    <w:rsid w:val="000E3F3E"/>
  </w:style>
  <w:style w:type="paragraph" w:customStyle="1" w:styleId="9608854BA69F4AAD8A67D216CE47A417">
    <w:name w:val="9608854BA69F4AAD8A67D216CE47A417"/>
    <w:rsid w:val="000E3F3E"/>
  </w:style>
  <w:style w:type="paragraph" w:customStyle="1" w:styleId="A5EA54BD3F5F4AC3B7B9712D8F64849D">
    <w:name w:val="A5EA54BD3F5F4AC3B7B9712D8F64849D"/>
    <w:rsid w:val="000E3F3E"/>
  </w:style>
  <w:style w:type="paragraph" w:customStyle="1" w:styleId="433A1EAF25454787B7F90B5FF2AC4E86">
    <w:name w:val="433A1EAF25454787B7F90B5FF2AC4E86"/>
    <w:rsid w:val="000E3F3E"/>
  </w:style>
  <w:style w:type="paragraph" w:customStyle="1" w:styleId="804A9AB6E721474C895C0F7FE739B69C">
    <w:name w:val="804A9AB6E721474C895C0F7FE739B69C"/>
    <w:rsid w:val="000E3F3E"/>
  </w:style>
  <w:style w:type="paragraph" w:customStyle="1" w:styleId="5B46CBC7EF9B4BD9AF370858394D5890">
    <w:name w:val="5B46CBC7EF9B4BD9AF370858394D5890"/>
    <w:rsid w:val="000E3F3E"/>
  </w:style>
  <w:style w:type="paragraph" w:customStyle="1" w:styleId="0354918126704817AC94F5522F03A862">
    <w:name w:val="0354918126704817AC94F5522F03A862"/>
    <w:rsid w:val="000E3F3E"/>
  </w:style>
  <w:style w:type="paragraph" w:customStyle="1" w:styleId="808D7BD52EF24402AC1BB9DB3EE4160C">
    <w:name w:val="808D7BD52EF24402AC1BB9DB3EE4160C"/>
    <w:rsid w:val="000E3F3E"/>
  </w:style>
  <w:style w:type="paragraph" w:customStyle="1" w:styleId="A8D202D3D03940BAB05CFD9BDC3BD1D8">
    <w:name w:val="A8D202D3D03940BAB05CFD9BDC3BD1D8"/>
    <w:rsid w:val="000E3F3E"/>
  </w:style>
  <w:style w:type="paragraph" w:customStyle="1" w:styleId="DFE474D2C8DD4FDF9EFCAA2F91ACE1A4">
    <w:name w:val="DFE474D2C8DD4FDF9EFCAA2F91ACE1A4"/>
    <w:rsid w:val="000E3F3E"/>
  </w:style>
  <w:style w:type="paragraph" w:customStyle="1" w:styleId="18CC5B647D954BD2BFF0918A1D58EF91">
    <w:name w:val="18CC5B647D954BD2BFF0918A1D58EF91"/>
    <w:rsid w:val="000E3F3E"/>
  </w:style>
  <w:style w:type="paragraph" w:customStyle="1" w:styleId="13ED6F92FC934AD085AE81B7DA67D7EB">
    <w:name w:val="13ED6F92FC934AD085AE81B7DA67D7EB"/>
    <w:rsid w:val="000E3F3E"/>
  </w:style>
  <w:style w:type="paragraph" w:customStyle="1" w:styleId="5A00BFF24385403B8D06F38A4EC4D988">
    <w:name w:val="5A00BFF24385403B8D06F38A4EC4D988"/>
    <w:rsid w:val="000E3F3E"/>
  </w:style>
  <w:style w:type="paragraph" w:customStyle="1" w:styleId="A47C4345E9294C1E9426CE9949C769DA">
    <w:name w:val="A47C4345E9294C1E9426CE9949C769DA"/>
    <w:rsid w:val="000E3F3E"/>
  </w:style>
  <w:style w:type="paragraph" w:customStyle="1" w:styleId="9CF9CB2A892B4D49B8B5A5F4928FAF11">
    <w:name w:val="9CF9CB2A892B4D49B8B5A5F4928FAF11"/>
    <w:rsid w:val="000E3F3E"/>
  </w:style>
  <w:style w:type="paragraph" w:customStyle="1" w:styleId="1A8E720F67A043768A083F7EC69CB3A7">
    <w:name w:val="1A8E720F67A043768A083F7EC69CB3A7"/>
    <w:rsid w:val="000E3F3E"/>
  </w:style>
  <w:style w:type="paragraph" w:customStyle="1" w:styleId="CE7E55E7179B4EE9B5807A83E4500452">
    <w:name w:val="CE7E55E7179B4EE9B5807A83E4500452"/>
    <w:rsid w:val="000E3F3E"/>
  </w:style>
  <w:style w:type="paragraph" w:customStyle="1" w:styleId="0A367DB343BC4961BF36204BEF5C996E">
    <w:name w:val="0A367DB343BC4961BF36204BEF5C996E"/>
    <w:rsid w:val="000E3F3E"/>
  </w:style>
  <w:style w:type="paragraph" w:customStyle="1" w:styleId="7B04182D63F44C56BF1613EBCC407F22">
    <w:name w:val="7B04182D63F44C56BF1613EBCC407F22"/>
    <w:rsid w:val="000E3F3E"/>
  </w:style>
  <w:style w:type="paragraph" w:customStyle="1" w:styleId="286AFF03F671461C8559F111857ED75D">
    <w:name w:val="286AFF03F671461C8559F111857ED75D"/>
    <w:rsid w:val="000E3F3E"/>
  </w:style>
  <w:style w:type="paragraph" w:customStyle="1" w:styleId="EC499AEEF3184B1594C08B027C21A9E7">
    <w:name w:val="EC499AEEF3184B1594C08B027C21A9E7"/>
    <w:rsid w:val="000E3F3E"/>
  </w:style>
  <w:style w:type="paragraph" w:customStyle="1" w:styleId="AA73F704F2EB43848BAEC98EA17380B4">
    <w:name w:val="AA73F704F2EB43848BAEC98EA17380B4"/>
    <w:rsid w:val="000E3F3E"/>
  </w:style>
  <w:style w:type="paragraph" w:customStyle="1" w:styleId="5C3D1B377ADD4736A8840A3CE2E611A6">
    <w:name w:val="5C3D1B377ADD4736A8840A3CE2E611A6"/>
    <w:rsid w:val="000E3F3E"/>
  </w:style>
  <w:style w:type="paragraph" w:customStyle="1" w:styleId="A9112CE4DE2049BEABBD7BFF5090DE21">
    <w:name w:val="A9112CE4DE2049BEABBD7BFF5090DE21"/>
    <w:rsid w:val="000E3F3E"/>
  </w:style>
  <w:style w:type="paragraph" w:customStyle="1" w:styleId="A350AE3F498846A9AB33FC108B750559">
    <w:name w:val="A350AE3F498846A9AB33FC108B750559"/>
    <w:rsid w:val="000E3F3E"/>
  </w:style>
  <w:style w:type="paragraph" w:customStyle="1" w:styleId="96D09716FC41440BAACE771E928F358F">
    <w:name w:val="96D09716FC41440BAACE771E928F358F"/>
    <w:rsid w:val="000E3F3E"/>
  </w:style>
  <w:style w:type="paragraph" w:customStyle="1" w:styleId="BFF095D9498344379E054683D8367656">
    <w:name w:val="BFF095D9498344379E054683D8367656"/>
    <w:rsid w:val="000E3F3E"/>
  </w:style>
  <w:style w:type="paragraph" w:customStyle="1" w:styleId="EC7F571DF65D4E63904128AF8926902A">
    <w:name w:val="EC7F571DF65D4E63904128AF8926902A"/>
    <w:rsid w:val="00C4431B"/>
  </w:style>
  <w:style w:type="paragraph" w:customStyle="1" w:styleId="E91E21D1440D4FD1BF9869CAA7052389">
    <w:name w:val="E91E21D1440D4FD1BF9869CAA7052389"/>
    <w:rsid w:val="00C4431B"/>
  </w:style>
  <w:style w:type="paragraph" w:customStyle="1" w:styleId="54FFF510152048C99C4B7F5683353676">
    <w:name w:val="54FFF510152048C99C4B7F5683353676"/>
    <w:rsid w:val="00C4431B"/>
  </w:style>
  <w:style w:type="paragraph" w:customStyle="1" w:styleId="FC3EFA995E1C4603921A6F779A6B4735">
    <w:name w:val="FC3EFA995E1C4603921A6F779A6B4735"/>
    <w:rsid w:val="00C4431B"/>
  </w:style>
  <w:style w:type="paragraph" w:customStyle="1" w:styleId="379BAFEC708C482EA705967C070F0319">
    <w:name w:val="379BAFEC708C482EA705967C070F0319"/>
    <w:rsid w:val="00C4431B"/>
  </w:style>
  <w:style w:type="paragraph" w:customStyle="1" w:styleId="276419BA3C9C41E0894E4F27282A707D">
    <w:name w:val="276419BA3C9C41E0894E4F27282A707D"/>
    <w:rsid w:val="00C4431B"/>
  </w:style>
  <w:style w:type="paragraph" w:customStyle="1" w:styleId="7E5B0C3983CD41FEB05FB151B62C559B">
    <w:name w:val="7E5B0C3983CD41FEB05FB151B62C559B"/>
    <w:rsid w:val="00C4431B"/>
  </w:style>
  <w:style w:type="paragraph" w:customStyle="1" w:styleId="C03004BD5A7442EAB090145C932C3E68">
    <w:name w:val="C03004BD5A7442EAB090145C932C3E68"/>
    <w:rsid w:val="00C4431B"/>
  </w:style>
  <w:style w:type="paragraph" w:customStyle="1" w:styleId="325CBD78A981490092A0F3F9B0C498D3">
    <w:name w:val="325CBD78A981490092A0F3F9B0C498D3"/>
    <w:rsid w:val="00C4431B"/>
  </w:style>
  <w:style w:type="paragraph" w:customStyle="1" w:styleId="BA06C9FDA60144E992274130EFD34CD8">
    <w:name w:val="BA06C9FDA60144E992274130EFD34CD8"/>
    <w:rsid w:val="00C4431B"/>
  </w:style>
  <w:style w:type="paragraph" w:customStyle="1" w:styleId="33DAB302CE9847D987D7642BCC3D6C8D">
    <w:name w:val="33DAB302CE9847D987D7642BCC3D6C8D"/>
    <w:rsid w:val="00C4431B"/>
  </w:style>
  <w:style w:type="paragraph" w:customStyle="1" w:styleId="ACCA9D9AD83C4E73BB035F39B9878730">
    <w:name w:val="ACCA9D9AD83C4E73BB035F39B9878730"/>
    <w:rsid w:val="00C4431B"/>
  </w:style>
  <w:style w:type="paragraph" w:customStyle="1" w:styleId="17AA22AD49BC4835B3B2188128BE6FF6">
    <w:name w:val="17AA22AD49BC4835B3B2188128BE6FF6"/>
    <w:rsid w:val="00C4431B"/>
  </w:style>
  <w:style w:type="paragraph" w:customStyle="1" w:styleId="BF8E86F637A94EC392DC7CF7F915319A">
    <w:name w:val="BF8E86F637A94EC392DC7CF7F915319A"/>
    <w:rsid w:val="00C4431B"/>
  </w:style>
  <w:style w:type="paragraph" w:customStyle="1" w:styleId="B036CD8F513F4A9FBC258FCE42E5D10E">
    <w:name w:val="B036CD8F513F4A9FBC258FCE42E5D10E"/>
    <w:rsid w:val="00C4431B"/>
  </w:style>
  <w:style w:type="paragraph" w:customStyle="1" w:styleId="F6CE7E26BB494225BDF62B783A38753C">
    <w:name w:val="F6CE7E26BB494225BDF62B783A38753C"/>
    <w:rsid w:val="00C4431B"/>
  </w:style>
  <w:style w:type="paragraph" w:customStyle="1" w:styleId="4536ADF724B64684ABDE15D1CFD51268">
    <w:name w:val="4536ADF724B64684ABDE15D1CFD51268"/>
    <w:rsid w:val="00C4431B"/>
  </w:style>
  <w:style w:type="paragraph" w:customStyle="1" w:styleId="3E4791015D62424894779A099945806B">
    <w:name w:val="3E4791015D62424894779A099945806B"/>
    <w:rsid w:val="00C4431B"/>
  </w:style>
  <w:style w:type="paragraph" w:customStyle="1" w:styleId="12AE294B49834D4D8F9E16681B9C0335">
    <w:name w:val="12AE294B49834D4D8F9E16681B9C0335"/>
    <w:rsid w:val="00C4431B"/>
  </w:style>
  <w:style w:type="paragraph" w:customStyle="1" w:styleId="502E82225770473D8ECEAEE82F3F7EE4">
    <w:name w:val="502E82225770473D8ECEAEE82F3F7EE4"/>
    <w:rsid w:val="00C4431B"/>
  </w:style>
  <w:style w:type="paragraph" w:customStyle="1" w:styleId="9461666EDD2D436CA494DB5AACF8D35F">
    <w:name w:val="9461666EDD2D436CA494DB5AACF8D35F"/>
    <w:rsid w:val="00C4431B"/>
  </w:style>
  <w:style w:type="paragraph" w:customStyle="1" w:styleId="6B6A4FF356B1472981FAB990F5A9115D">
    <w:name w:val="6B6A4FF356B1472981FAB990F5A9115D"/>
    <w:rsid w:val="00C4431B"/>
  </w:style>
  <w:style w:type="paragraph" w:customStyle="1" w:styleId="A68620BC0E34437F9CDD544535A49A7A">
    <w:name w:val="A68620BC0E34437F9CDD544535A49A7A"/>
    <w:rsid w:val="00C4431B"/>
  </w:style>
  <w:style w:type="paragraph" w:customStyle="1" w:styleId="739E93C922D942A3805BB31AEE0E5F4D">
    <w:name w:val="739E93C922D942A3805BB31AEE0E5F4D"/>
    <w:rsid w:val="00C4431B"/>
  </w:style>
  <w:style w:type="paragraph" w:customStyle="1" w:styleId="977076438C264B5CADF65BF56244AC0F">
    <w:name w:val="977076438C264B5CADF65BF56244AC0F"/>
    <w:rsid w:val="00C4431B"/>
  </w:style>
  <w:style w:type="paragraph" w:customStyle="1" w:styleId="52A561EAB7B144F79D991DF016AD1B0D">
    <w:name w:val="52A561EAB7B144F79D991DF016AD1B0D"/>
    <w:rsid w:val="00C4431B"/>
  </w:style>
  <w:style w:type="paragraph" w:customStyle="1" w:styleId="24053206E86148CFA0D440451BF7662A">
    <w:name w:val="24053206E86148CFA0D440451BF7662A"/>
    <w:rsid w:val="00C4431B"/>
  </w:style>
  <w:style w:type="paragraph" w:customStyle="1" w:styleId="D2A120C5DA6343588AC91D8C3E010DD9">
    <w:name w:val="D2A120C5DA6343588AC91D8C3E010DD9"/>
    <w:rsid w:val="00C4431B"/>
  </w:style>
  <w:style w:type="paragraph" w:customStyle="1" w:styleId="FA179692BF614705A2ACDD68FA061ED4">
    <w:name w:val="FA179692BF614705A2ACDD68FA061ED4"/>
    <w:rsid w:val="00C4431B"/>
  </w:style>
  <w:style w:type="paragraph" w:customStyle="1" w:styleId="40BB43E9AD8549869AAA736B0F322B7B">
    <w:name w:val="40BB43E9AD8549869AAA736B0F322B7B"/>
    <w:rsid w:val="00C4431B"/>
  </w:style>
  <w:style w:type="paragraph" w:customStyle="1" w:styleId="EF36CDD262384815B6C5AB5B1D896896">
    <w:name w:val="EF36CDD262384815B6C5AB5B1D896896"/>
    <w:rsid w:val="00C4431B"/>
  </w:style>
  <w:style w:type="paragraph" w:customStyle="1" w:styleId="F5E8304C34FF401195CDCFD9A95D4333">
    <w:name w:val="F5E8304C34FF401195CDCFD9A95D4333"/>
    <w:rsid w:val="00C4431B"/>
  </w:style>
  <w:style w:type="paragraph" w:customStyle="1" w:styleId="DC0BAB579289478599BBAD7BA6B778A3">
    <w:name w:val="DC0BAB579289478599BBAD7BA6B778A3"/>
    <w:rsid w:val="00C4431B"/>
  </w:style>
  <w:style w:type="paragraph" w:customStyle="1" w:styleId="F94D452786614C07925E7BEEF3B6C547">
    <w:name w:val="F94D452786614C07925E7BEEF3B6C547"/>
    <w:rsid w:val="00C4431B"/>
  </w:style>
  <w:style w:type="paragraph" w:customStyle="1" w:styleId="9D704F84696C4FB7BA03354E2C3C823F">
    <w:name w:val="9D704F84696C4FB7BA03354E2C3C823F"/>
    <w:rsid w:val="00C4431B"/>
  </w:style>
  <w:style w:type="paragraph" w:customStyle="1" w:styleId="CD64101C17024B1D94F231743D9D9FA2">
    <w:name w:val="CD64101C17024B1D94F231743D9D9FA2"/>
    <w:rsid w:val="00C4431B"/>
  </w:style>
  <w:style w:type="paragraph" w:customStyle="1" w:styleId="F9AF2E90217F423F8261CC69FFB1CCF0">
    <w:name w:val="F9AF2E90217F423F8261CC69FFB1CCF0"/>
    <w:rsid w:val="00C4431B"/>
  </w:style>
  <w:style w:type="paragraph" w:customStyle="1" w:styleId="2095E9B447CB407DAAC172B49A875B28">
    <w:name w:val="2095E9B447CB407DAAC172B49A875B28"/>
    <w:rsid w:val="00C4431B"/>
  </w:style>
  <w:style w:type="paragraph" w:customStyle="1" w:styleId="FD3CD94E930A450BBA55EB03CC2B746B">
    <w:name w:val="FD3CD94E930A450BBA55EB03CC2B746B"/>
    <w:rsid w:val="00C4431B"/>
  </w:style>
  <w:style w:type="paragraph" w:customStyle="1" w:styleId="0B13FD79F73A4746AEB134F4C6DAC8EE">
    <w:name w:val="0B13FD79F73A4746AEB134F4C6DAC8EE"/>
    <w:rsid w:val="00C4431B"/>
  </w:style>
  <w:style w:type="paragraph" w:customStyle="1" w:styleId="BC8E91D0756347419D21D9DF41EB1F44">
    <w:name w:val="BC8E91D0756347419D21D9DF41EB1F44"/>
    <w:rsid w:val="003D0FED"/>
  </w:style>
  <w:style w:type="paragraph" w:customStyle="1" w:styleId="975D9B0679C4422AAD2A35FE597E9FE8">
    <w:name w:val="975D9B0679C4422AAD2A35FE597E9FE8"/>
    <w:rsid w:val="003D0FED"/>
  </w:style>
  <w:style w:type="paragraph" w:customStyle="1" w:styleId="3154ED41A41F45C49FA234DFCB7E6D6C">
    <w:name w:val="3154ED41A41F45C49FA234DFCB7E6D6C"/>
    <w:rsid w:val="003D0FED"/>
  </w:style>
  <w:style w:type="paragraph" w:customStyle="1" w:styleId="2005450450274F3A978A1BC2C75B997E">
    <w:name w:val="2005450450274F3A978A1BC2C75B997E"/>
    <w:rsid w:val="003D0FED"/>
  </w:style>
  <w:style w:type="paragraph" w:customStyle="1" w:styleId="974329818CF64526A5C1D5E6A7CD5F67">
    <w:name w:val="974329818CF64526A5C1D5E6A7CD5F67"/>
    <w:rsid w:val="003D0FED"/>
  </w:style>
  <w:style w:type="paragraph" w:customStyle="1" w:styleId="37EAB62724E54472BF7C15D0B31F5567">
    <w:name w:val="37EAB62724E54472BF7C15D0B31F5567"/>
    <w:rsid w:val="003D0FED"/>
  </w:style>
  <w:style w:type="paragraph" w:customStyle="1" w:styleId="EF9CCB267531488CA29D68796F6F10EA">
    <w:name w:val="EF9CCB267531488CA29D68796F6F10EA"/>
    <w:rsid w:val="003D0FED"/>
  </w:style>
  <w:style w:type="paragraph" w:customStyle="1" w:styleId="CAFE5BD627D64609BC393419DE526552">
    <w:name w:val="CAFE5BD627D64609BC393419DE526552"/>
    <w:rsid w:val="003D0FED"/>
  </w:style>
  <w:style w:type="paragraph" w:customStyle="1" w:styleId="3B3525D6E04A4B77962C505945BCF561">
    <w:name w:val="3B3525D6E04A4B77962C505945BCF561"/>
    <w:rsid w:val="003D0FED"/>
  </w:style>
  <w:style w:type="paragraph" w:customStyle="1" w:styleId="0CB09345D9864AD1ABE4C23671E69E48">
    <w:name w:val="0CB09345D9864AD1ABE4C23671E69E48"/>
    <w:rsid w:val="003D0FED"/>
  </w:style>
  <w:style w:type="paragraph" w:customStyle="1" w:styleId="6DBBD07E40E4441BA635081E3F2A47C8">
    <w:name w:val="6DBBD07E40E4441BA635081E3F2A47C8"/>
    <w:rsid w:val="003D0FED"/>
  </w:style>
  <w:style w:type="paragraph" w:customStyle="1" w:styleId="037B82D05023453F885F7AC239EC9AC4">
    <w:name w:val="037B82D05023453F885F7AC239EC9AC4"/>
    <w:rsid w:val="003D0FED"/>
  </w:style>
  <w:style w:type="paragraph" w:customStyle="1" w:styleId="D240EF30493544A3BC6B993374E59B01">
    <w:name w:val="D240EF30493544A3BC6B993374E59B01"/>
    <w:rsid w:val="003D0FED"/>
  </w:style>
  <w:style w:type="paragraph" w:customStyle="1" w:styleId="98E3C29E93DE42A5B6FB02DAE6D8F78F">
    <w:name w:val="98E3C29E93DE42A5B6FB02DAE6D8F78F"/>
    <w:rsid w:val="003D0FED"/>
  </w:style>
  <w:style w:type="paragraph" w:customStyle="1" w:styleId="E7A6E7F3E3FD4EFFBB51CA85F27E71B2">
    <w:name w:val="E7A6E7F3E3FD4EFFBB51CA85F27E71B2"/>
    <w:rsid w:val="003D0FED"/>
  </w:style>
  <w:style w:type="paragraph" w:customStyle="1" w:styleId="B1F20EAE14CB404EBB15D9218BAA3A1F">
    <w:name w:val="B1F20EAE14CB404EBB15D9218BAA3A1F"/>
    <w:rsid w:val="003D0FED"/>
  </w:style>
  <w:style w:type="paragraph" w:customStyle="1" w:styleId="B3743D1E4F7B4410981F2E28D6C5CC52">
    <w:name w:val="B3743D1E4F7B4410981F2E28D6C5CC52"/>
    <w:rsid w:val="003D0FED"/>
  </w:style>
  <w:style w:type="paragraph" w:customStyle="1" w:styleId="A7EE0B5D9B1042E48D7D62CB1094B04F">
    <w:name w:val="A7EE0B5D9B1042E48D7D62CB1094B04F"/>
    <w:rsid w:val="003D0FED"/>
  </w:style>
  <w:style w:type="paragraph" w:customStyle="1" w:styleId="656544B3DCDF45FDBB5832CB19691FE6">
    <w:name w:val="656544B3DCDF45FDBB5832CB19691FE6"/>
    <w:rsid w:val="003D0FED"/>
  </w:style>
  <w:style w:type="paragraph" w:customStyle="1" w:styleId="FA89E246F66A4615A4F0D1D117006F49">
    <w:name w:val="FA89E246F66A4615A4F0D1D117006F49"/>
    <w:rsid w:val="003D0FED"/>
  </w:style>
  <w:style w:type="paragraph" w:customStyle="1" w:styleId="94E304BAF6A24549BF83EE8B00685E7F">
    <w:name w:val="94E304BAF6A24549BF83EE8B00685E7F"/>
    <w:rsid w:val="003D0FED"/>
  </w:style>
  <w:style w:type="paragraph" w:customStyle="1" w:styleId="7027BB1008864F35A184AB6E62306B77">
    <w:name w:val="7027BB1008864F35A184AB6E62306B77"/>
    <w:rsid w:val="003D0FED"/>
  </w:style>
  <w:style w:type="paragraph" w:customStyle="1" w:styleId="C52E7B7BD1B34665BA7DD86E9E984926">
    <w:name w:val="C52E7B7BD1B34665BA7DD86E9E984926"/>
    <w:rsid w:val="003D0FED"/>
  </w:style>
  <w:style w:type="paragraph" w:customStyle="1" w:styleId="01FB40D937AB41EAB3D75BB1B1B0B638">
    <w:name w:val="01FB40D937AB41EAB3D75BB1B1B0B638"/>
    <w:rsid w:val="003D0FED"/>
  </w:style>
  <w:style w:type="paragraph" w:customStyle="1" w:styleId="6D1F488A922849DEB9A2276B8CA0D6D7">
    <w:name w:val="6D1F488A922849DEB9A2276B8CA0D6D7"/>
    <w:rsid w:val="003D0FED"/>
  </w:style>
  <w:style w:type="paragraph" w:customStyle="1" w:styleId="C7815467E49244DD944569EF54CA9DE4">
    <w:name w:val="C7815467E49244DD944569EF54CA9DE4"/>
    <w:rsid w:val="003D0FED"/>
  </w:style>
  <w:style w:type="paragraph" w:customStyle="1" w:styleId="CEE0F6B147BF4421BF38D66F276A5ED1">
    <w:name w:val="CEE0F6B147BF4421BF38D66F276A5ED1"/>
    <w:rsid w:val="003D0FED"/>
  </w:style>
  <w:style w:type="paragraph" w:customStyle="1" w:styleId="6722457EC9C44073A449D532046FBF12">
    <w:name w:val="6722457EC9C44073A449D532046FBF12"/>
    <w:rsid w:val="003D0FED"/>
  </w:style>
  <w:style w:type="paragraph" w:customStyle="1" w:styleId="9118DD12718D4764BF93795E623BF284">
    <w:name w:val="9118DD12718D4764BF93795E623BF284"/>
    <w:rsid w:val="003D0FED"/>
  </w:style>
  <w:style w:type="paragraph" w:customStyle="1" w:styleId="3CE7B0B5963047EC84E30A148EDE12D9">
    <w:name w:val="3CE7B0B5963047EC84E30A148EDE12D9"/>
    <w:rsid w:val="003D0FED"/>
  </w:style>
  <w:style w:type="paragraph" w:customStyle="1" w:styleId="BF3FB4C66F3F45BB9F0FCAA3BBF1DCD3">
    <w:name w:val="BF3FB4C66F3F45BB9F0FCAA3BBF1DCD3"/>
    <w:rsid w:val="003D0FED"/>
  </w:style>
  <w:style w:type="paragraph" w:customStyle="1" w:styleId="CE35025BE95C4D02B879FF6DB005DCA1">
    <w:name w:val="CE35025BE95C4D02B879FF6DB005DCA1"/>
    <w:rsid w:val="003D0FED"/>
  </w:style>
  <w:style w:type="paragraph" w:customStyle="1" w:styleId="642AA793B09B4E0FAA6B628DB83CE2CC">
    <w:name w:val="642AA793B09B4E0FAA6B628DB83CE2CC"/>
    <w:rsid w:val="003D0FED"/>
  </w:style>
  <w:style w:type="paragraph" w:customStyle="1" w:styleId="90C3F575E5F74B919898899EF7EA9E63">
    <w:name w:val="90C3F575E5F74B919898899EF7EA9E63"/>
    <w:rsid w:val="003D0FED"/>
  </w:style>
  <w:style w:type="paragraph" w:customStyle="1" w:styleId="F99A9C50B6DC43BEB2124C6727CAEC42">
    <w:name w:val="F99A9C50B6DC43BEB2124C6727CAEC42"/>
    <w:rsid w:val="003D0FED"/>
  </w:style>
  <w:style w:type="paragraph" w:customStyle="1" w:styleId="81B6226D52D64967A26BA0E42A5700C9">
    <w:name w:val="81B6226D52D64967A26BA0E42A5700C9"/>
    <w:rsid w:val="003D0FED"/>
  </w:style>
  <w:style w:type="paragraph" w:customStyle="1" w:styleId="C82FAF1041C047CFA0B12B5E9E712306">
    <w:name w:val="C82FAF1041C047CFA0B12B5E9E712306"/>
    <w:rsid w:val="003D0FED"/>
  </w:style>
  <w:style w:type="paragraph" w:customStyle="1" w:styleId="18B9605566E34B22839A3FDDDEB9525E">
    <w:name w:val="18B9605566E34B22839A3FDDDEB9525E"/>
    <w:rsid w:val="003D0FED"/>
  </w:style>
  <w:style w:type="paragraph" w:customStyle="1" w:styleId="6F180CB0D2A048C184124BE053101D87">
    <w:name w:val="6F180CB0D2A048C184124BE053101D87"/>
    <w:rsid w:val="003D0FED"/>
  </w:style>
  <w:style w:type="paragraph" w:customStyle="1" w:styleId="59CE14A02CC146E49230A9A1509383C8">
    <w:name w:val="59CE14A02CC146E49230A9A1509383C8"/>
    <w:rsid w:val="003D0FED"/>
  </w:style>
  <w:style w:type="paragraph" w:customStyle="1" w:styleId="8DA35CABD35D4E0698FA1CF804B4584C">
    <w:name w:val="8DA35CABD35D4E0698FA1CF804B4584C"/>
    <w:rsid w:val="003D0FED"/>
  </w:style>
  <w:style w:type="paragraph" w:customStyle="1" w:styleId="CF96B2171B3F409790AFA125274680F6">
    <w:name w:val="CF96B2171B3F409790AFA125274680F6"/>
    <w:rsid w:val="003D0FED"/>
  </w:style>
  <w:style w:type="paragraph" w:customStyle="1" w:styleId="580B1F72175C4420A114B22736BF020B">
    <w:name w:val="580B1F72175C4420A114B22736BF020B"/>
    <w:rsid w:val="003D0FED"/>
  </w:style>
  <w:style w:type="paragraph" w:customStyle="1" w:styleId="243DA1300E5E43E6A7BA855BAF333661">
    <w:name w:val="243DA1300E5E43E6A7BA855BAF333661"/>
    <w:rsid w:val="003D0FED"/>
  </w:style>
  <w:style w:type="paragraph" w:customStyle="1" w:styleId="65A4215B15984DAB9AF7DB63CBB195FE">
    <w:name w:val="65A4215B15984DAB9AF7DB63CBB195FE"/>
    <w:rsid w:val="003D0FED"/>
  </w:style>
  <w:style w:type="paragraph" w:customStyle="1" w:styleId="F0E79D2996DB439AB0BB71460E9CDFA1">
    <w:name w:val="F0E79D2996DB439AB0BB71460E9CDFA1"/>
    <w:rsid w:val="003D0FED"/>
  </w:style>
  <w:style w:type="paragraph" w:customStyle="1" w:styleId="A7BF7EB8516C44AEA15C01334BA346F3">
    <w:name w:val="A7BF7EB8516C44AEA15C01334BA346F3"/>
    <w:rsid w:val="003D0FED"/>
  </w:style>
  <w:style w:type="paragraph" w:customStyle="1" w:styleId="C628D484748442538FBC41708DFAAEB8">
    <w:name w:val="C628D484748442538FBC41708DFAAEB8"/>
    <w:rsid w:val="003D0FED"/>
  </w:style>
  <w:style w:type="paragraph" w:customStyle="1" w:styleId="A881F0A1BC4E44D0BA8DB96142D7820E">
    <w:name w:val="A881F0A1BC4E44D0BA8DB96142D7820E"/>
    <w:rsid w:val="003D0FED"/>
  </w:style>
  <w:style w:type="paragraph" w:customStyle="1" w:styleId="8369D987C6644F918CED2144A5A928AF">
    <w:name w:val="8369D987C6644F918CED2144A5A928AF"/>
    <w:rsid w:val="003D0FED"/>
  </w:style>
  <w:style w:type="paragraph" w:customStyle="1" w:styleId="C430294BCBDC45488D1AA07511A0CD14">
    <w:name w:val="C430294BCBDC45488D1AA07511A0CD14"/>
    <w:rsid w:val="003D0FED"/>
  </w:style>
  <w:style w:type="paragraph" w:customStyle="1" w:styleId="7F0B5D7144E143ABAEECB485CEDA9389">
    <w:name w:val="7F0B5D7144E143ABAEECB485CEDA9389"/>
    <w:rsid w:val="003D0FED"/>
  </w:style>
  <w:style w:type="paragraph" w:customStyle="1" w:styleId="1941BF17DD114374BEFF0789D8D69A97">
    <w:name w:val="1941BF17DD114374BEFF0789D8D69A97"/>
    <w:rsid w:val="003D0FED"/>
  </w:style>
  <w:style w:type="paragraph" w:customStyle="1" w:styleId="907FFE35898B4F86A380B3FD822483C3">
    <w:name w:val="907FFE35898B4F86A380B3FD822483C3"/>
    <w:rsid w:val="003D0FED"/>
  </w:style>
  <w:style w:type="paragraph" w:customStyle="1" w:styleId="6D100DEE0CDC48B8875643303CA8AB25">
    <w:name w:val="6D100DEE0CDC48B8875643303CA8AB25"/>
    <w:rsid w:val="003D0FED"/>
  </w:style>
  <w:style w:type="paragraph" w:customStyle="1" w:styleId="F1CC1E0A3E434AD981652650932D767F">
    <w:name w:val="F1CC1E0A3E434AD981652650932D767F"/>
    <w:rsid w:val="003D0FED"/>
  </w:style>
  <w:style w:type="paragraph" w:customStyle="1" w:styleId="C40DC59FF19C4971A2D4F5F1C535CAE6">
    <w:name w:val="C40DC59FF19C4971A2D4F5F1C535CAE6"/>
    <w:rsid w:val="003D0FED"/>
  </w:style>
  <w:style w:type="paragraph" w:customStyle="1" w:styleId="0D4C166020384CF99A6878F7AC7C070A">
    <w:name w:val="0D4C166020384CF99A6878F7AC7C070A"/>
    <w:rsid w:val="003D0FED"/>
  </w:style>
  <w:style w:type="paragraph" w:customStyle="1" w:styleId="073D6A445A5843BCAABB69DF27A52807">
    <w:name w:val="073D6A445A5843BCAABB69DF27A52807"/>
    <w:rsid w:val="003D0FED"/>
  </w:style>
  <w:style w:type="paragraph" w:customStyle="1" w:styleId="5302A9B553CE4C43A4BE115473849CB9">
    <w:name w:val="5302A9B553CE4C43A4BE115473849CB9"/>
    <w:rsid w:val="003D0FED"/>
  </w:style>
  <w:style w:type="paragraph" w:customStyle="1" w:styleId="C5AD9528D010496792F1740C9D6270AF">
    <w:name w:val="C5AD9528D010496792F1740C9D6270AF"/>
    <w:rsid w:val="003D0FED"/>
  </w:style>
  <w:style w:type="paragraph" w:customStyle="1" w:styleId="C668780B46C04BE98175D3A1AF435798">
    <w:name w:val="C668780B46C04BE98175D3A1AF435798"/>
    <w:rsid w:val="003D0FED"/>
  </w:style>
  <w:style w:type="paragraph" w:customStyle="1" w:styleId="9A04C9AA0B33456C93A7438DEDEAC0F0">
    <w:name w:val="9A04C9AA0B33456C93A7438DEDEAC0F0"/>
    <w:rsid w:val="003D0FED"/>
  </w:style>
  <w:style w:type="paragraph" w:customStyle="1" w:styleId="333D3F04173B4EC9BFE59332BB6ECB59">
    <w:name w:val="333D3F04173B4EC9BFE59332BB6ECB59"/>
    <w:rsid w:val="003D0FED"/>
  </w:style>
  <w:style w:type="paragraph" w:customStyle="1" w:styleId="FAE4C0C7016944B68E9DE04F6A0E6946">
    <w:name w:val="FAE4C0C7016944B68E9DE04F6A0E6946"/>
    <w:rsid w:val="003D0FED"/>
  </w:style>
  <w:style w:type="paragraph" w:customStyle="1" w:styleId="C2CAB8C07C784641994F9E76288FB916">
    <w:name w:val="C2CAB8C07C784641994F9E76288FB916"/>
    <w:rsid w:val="003D0FED"/>
  </w:style>
  <w:style w:type="paragraph" w:customStyle="1" w:styleId="9DC9955E9D2A4F009B64F6DD2E94EF3E">
    <w:name w:val="9DC9955E9D2A4F009B64F6DD2E94EF3E"/>
    <w:rsid w:val="003D0FED"/>
  </w:style>
  <w:style w:type="paragraph" w:customStyle="1" w:styleId="A01A6637EE994341B405F113D4B5CFDC">
    <w:name w:val="A01A6637EE994341B405F113D4B5CFDC"/>
    <w:rsid w:val="003D0FED"/>
  </w:style>
  <w:style w:type="paragraph" w:customStyle="1" w:styleId="AA10C7B819444A9CB1507D831697A26B">
    <w:name w:val="AA10C7B819444A9CB1507D831697A26B"/>
    <w:rsid w:val="003D0FED"/>
  </w:style>
  <w:style w:type="paragraph" w:customStyle="1" w:styleId="A8A0DAF86D1348F59B07298E4946D55C">
    <w:name w:val="A8A0DAF86D1348F59B07298E4946D55C"/>
    <w:rsid w:val="003D0FED"/>
  </w:style>
  <w:style w:type="paragraph" w:customStyle="1" w:styleId="948451E7FE7B43C3B15686507CC2F6B8">
    <w:name w:val="948451E7FE7B43C3B15686507CC2F6B8"/>
    <w:rsid w:val="003D0FED"/>
  </w:style>
  <w:style w:type="paragraph" w:customStyle="1" w:styleId="96404C2705BE48E993C944B101A0A2F8">
    <w:name w:val="96404C2705BE48E993C944B101A0A2F8"/>
    <w:rsid w:val="003D0FED"/>
  </w:style>
  <w:style w:type="paragraph" w:customStyle="1" w:styleId="0281333504EC46AFB6EC55862A9A0EA8">
    <w:name w:val="0281333504EC46AFB6EC55862A9A0EA8"/>
    <w:rsid w:val="003D0FED"/>
  </w:style>
  <w:style w:type="paragraph" w:customStyle="1" w:styleId="8039E02FC711418888B09F6715B5B0E2">
    <w:name w:val="8039E02FC711418888B09F6715B5B0E2"/>
    <w:rsid w:val="003D0FED"/>
  </w:style>
  <w:style w:type="paragraph" w:customStyle="1" w:styleId="4A16116F308D4EF99C5D3EEA612DF61F">
    <w:name w:val="4A16116F308D4EF99C5D3EEA612DF61F"/>
    <w:rsid w:val="003D0FED"/>
  </w:style>
  <w:style w:type="paragraph" w:customStyle="1" w:styleId="4BD2C131E1CC41C8A7D806CF8BE40588">
    <w:name w:val="4BD2C131E1CC41C8A7D806CF8BE40588"/>
    <w:rsid w:val="003D0FED"/>
  </w:style>
  <w:style w:type="paragraph" w:customStyle="1" w:styleId="C1C612673DAB4E7BBF95B60666967608">
    <w:name w:val="C1C612673DAB4E7BBF95B60666967608"/>
    <w:rsid w:val="003D0FED"/>
  </w:style>
  <w:style w:type="paragraph" w:customStyle="1" w:styleId="AAABD0FC536C40B995AA34900336AAA4">
    <w:name w:val="AAABD0FC536C40B995AA34900336AAA4"/>
    <w:rsid w:val="003D0FED"/>
  </w:style>
  <w:style w:type="paragraph" w:customStyle="1" w:styleId="3F18566BC0F44E0B818F5123A89C0702">
    <w:name w:val="3F18566BC0F44E0B818F5123A89C0702"/>
    <w:rsid w:val="003D0FED"/>
  </w:style>
  <w:style w:type="paragraph" w:customStyle="1" w:styleId="3887A750DE12419BA96FEBE86BE27766">
    <w:name w:val="3887A750DE12419BA96FEBE86BE27766"/>
    <w:rsid w:val="003D0FED"/>
  </w:style>
  <w:style w:type="paragraph" w:customStyle="1" w:styleId="08A1006BAAAE48AF8020A96DB59CA518">
    <w:name w:val="08A1006BAAAE48AF8020A96DB59CA518"/>
    <w:rsid w:val="003D0FED"/>
  </w:style>
  <w:style w:type="paragraph" w:customStyle="1" w:styleId="EC853FE7E32C4ADEB2F28D7E5A93B1A4">
    <w:name w:val="EC853FE7E32C4ADEB2F28D7E5A93B1A4"/>
    <w:rsid w:val="003D0FED"/>
  </w:style>
  <w:style w:type="paragraph" w:customStyle="1" w:styleId="9C9397A839854007965483815B3096D5">
    <w:name w:val="9C9397A839854007965483815B3096D5"/>
    <w:rsid w:val="003D0FED"/>
  </w:style>
  <w:style w:type="paragraph" w:customStyle="1" w:styleId="FC08CD49E62540F1A7438439413E72C8">
    <w:name w:val="FC08CD49E62540F1A7438439413E72C8"/>
    <w:rsid w:val="003D0FED"/>
  </w:style>
  <w:style w:type="paragraph" w:customStyle="1" w:styleId="BF509453D0F7428EB1DC61F299C5D12B">
    <w:name w:val="BF509453D0F7428EB1DC61F299C5D12B"/>
    <w:rsid w:val="003D0FED"/>
  </w:style>
  <w:style w:type="paragraph" w:customStyle="1" w:styleId="914C58CA3A114867BE6012D0E7667F11">
    <w:name w:val="914C58CA3A114867BE6012D0E7667F11"/>
    <w:rsid w:val="003D0FED"/>
  </w:style>
  <w:style w:type="paragraph" w:customStyle="1" w:styleId="A0B23771CF2145A8A980E9658060BF4B">
    <w:name w:val="A0B23771CF2145A8A980E9658060BF4B"/>
    <w:rsid w:val="003D0FED"/>
  </w:style>
  <w:style w:type="paragraph" w:customStyle="1" w:styleId="32553FAD194641DABFAF35E6072F9408">
    <w:name w:val="32553FAD194641DABFAF35E6072F9408"/>
    <w:rsid w:val="003D0FED"/>
  </w:style>
  <w:style w:type="paragraph" w:customStyle="1" w:styleId="C1527F6E6C094A5B91F254CAD547DC36">
    <w:name w:val="C1527F6E6C094A5B91F254CAD547DC36"/>
    <w:rsid w:val="003D0FED"/>
  </w:style>
  <w:style w:type="paragraph" w:customStyle="1" w:styleId="17D0124A39CD45F2B434EBAC572A8BED">
    <w:name w:val="17D0124A39CD45F2B434EBAC572A8BED"/>
    <w:rsid w:val="003D0FED"/>
  </w:style>
  <w:style w:type="paragraph" w:customStyle="1" w:styleId="A3B37C570AC94935A599317465CC32E6">
    <w:name w:val="A3B37C570AC94935A599317465CC32E6"/>
    <w:rsid w:val="003D0FED"/>
  </w:style>
  <w:style w:type="paragraph" w:customStyle="1" w:styleId="31B4A6D4BA5D43D2BDFE5C0870A4DD15">
    <w:name w:val="31B4A6D4BA5D43D2BDFE5C0870A4DD15"/>
    <w:rsid w:val="003D0FED"/>
  </w:style>
  <w:style w:type="paragraph" w:customStyle="1" w:styleId="AA267C70AF99441D933D2DA21DE721AD">
    <w:name w:val="AA267C70AF99441D933D2DA21DE721AD"/>
    <w:rsid w:val="003D0FED"/>
  </w:style>
  <w:style w:type="paragraph" w:customStyle="1" w:styleId="9056F7D1AD4B4044AAB84177E88F4014">
    <w:name w:val="9056F7D1AD4B4044AAB84177E88F4014"/>
    <w:rsid w:val="003D0FED"/>
  </w:style>
  <w:style w:type="paragraph" w:customStyle="1" w:styleId="53649D3537E7497C882F170F7A3D2A09">
    <w:name w:val="53649D3537E7497C882F170F7A3D2A09"/>
    <w:rsid w:val="003D0FED"/>
  </w:style>
  <w:style w:type="paragraph" w:customStyle="1" w:styleId="C2AB2A8E8C8B428E8E748240F6CE8BE1">
    <w:name w:val="C2AB2A8E8C8B428E8E748240F6CE8BE1"/>
    <w:rsid w:val="003D0FED"/>
  </w:style>
  <w:style w:type="paragraph" w:customStyle="1" w:styleId="F2E576B9CD854260B05B1AC1EC0898AD">
    <w:name w:val="F2E576B9CD854260B05B1AC1EC0898AD"/>
    <w:rsid w:val="003D0FED"/>
  </w:style>
  <w:style w:type="paragraph" w:customStyle="1" w:styleId="F61F712E24DA42CA962A36D018B36B5D">
    <w:name w:val="F61F712E24DA42CA962A36D018B36B5D"/>
    <w:rsid w:val="003D0FED"/>
  </w:style>
  <w:style w:type="paragraph" w:customStyle="1" w:styleId="EB6484181F3C4D38BD79E1714B845089">
    <w:name w:val="EB6484181F3C4D38BD79E1714B845089"/>
    <w:rsid w:val="003D0FED"/>
  </w:style>
  <w:style w:type="paragraph" w:customStyle="1" w:styleId="19B48A4CCBAC4633A4B371D1A4F83A90">
    <w:name w:val="19B48A4CCBAC4633A4B371D1A4F83A90"/>
    <w:rsid w:val="003D0FED"/>
  </w:style>
  <w:style w:type="paragraph" w:customStyle="1" w:styleId="0F4BF3149A3447B59049EDF650E6C8DA">
    <w:name w:val="0F4BF3149A3447B59049EDF650E6C8DA"/>
    <w:rsid w:val="003D0FED"/>
  </w:style>
  <w:style w:type="paragraph" w:customStyle="1" w:styleId="C06B96285ACC4715A0E84FA2E2520E2B">
    <w:name w:val="C06B96285ACC4715A0E84FA2E2520E2B"/>
    <w:rsid w:val="003D0FED"/>
  </w:style>
  <w:style w:type="paragraph" w:customStyle="1" w:styleId="1A726E244E474A32869F0F5A4D1D57FC">
    <w:name w:val="1A726E244E474A32869F0F5A4D1D57FC"/>
    <w:rsid w:val="003D0FED"/>
  </w:style>
  <w:style w:type="paragraph" w:customStyle="1" w:styleId="731E2058DA534F129697F803123DCAAE">
    <w:name w:val="731E2058DA534F129697F803123DCAAE"/>
    <w:rsid w:val="003D0FED"/>
  </w:style>
  <w:style w:type="paragraph" w:customStyle="1" w:styleId="C7D992AB488640CCBB09FFC46A8B7EF7">
    <w:name w:val="C7D992AB488640CCBB09FFC46A8B7EF7"/>
    <w:rsid w:val="003D0FED"/>
  </w:style>
  <w:style w:type="paragraph" w:customStyle="1" w:styleId="738E7DB45D1C43C0B2D467132967B0AD">
    <w:name w:val="738E7DB45D1C43C0B2D467132967B0AD"/>
    <w:rsid w:val="003D0FED"/>
  </w:style>
  <w:style w:type="paragraph" w:customStyle="1" w:styleId="197BE02037664CA4BB079F6DD4330CB4">
    <w:name w:val="197BE02037664CA4BB079F6DD4330CB4"/>
    <w:rsid w:val="003D0FED"/>
  </w:style>
  <w:style w:type="paragraph" w:customStyle="1" w:styleId="CAB37B2B12334004A6FDE3CDB7B31FE0">
    <w:name w:val="CAB37B2B12334004A6FDE3CDB7B31FE0"/>
    <w:rsid w:val="003D0FED"/>
  </w:style>
  <w:style w:type="paragraph" w:customStyle="1" w:styleId="4857E65D7BA64FB79AE6728EC44DAD14">
    <w:name w:val="4857E65D7BA64FB79AE6728EC44DAD14"/>
    <w:rsid w:val="003D0FED"/>
  </w:style>
  <w:style w:type="paragraph" w:customStyle="1" w:styleId="FB66510A062F4CAEB90F099310E8B646">
    <w:name w:val="FB66510A062F4CAEB90F099310E8B646"/>
    <w:rsid w:val="003D0FED"/>
  </w:style>
  <w:style w:type="paragraph" w:customStyle="1" w:styleId="9D309302E62E4288B2353E14C84BF92E">
    <w:name w:val="9D309302E62E4288B2353E14C84BF92E"/>
    <w:rsid w:val="003D0FED"/>
  </w:style>
  <w:style w:type="paragraph" w:customStyle="1" w:styleId="4CE89DA5C05D4735B172AD0EA7724E33">
    <w:name w:val="4CE89DA5C05D4735B172AD0EA7724E33"/>
    <w:rsid w:val="003D0FED"/>
  </w:style>
  <w:style w:type="paragraph" w:customStyle="1" w:styleId="E8DEAE85CF6241669623FB4FE3B8A6A3">
    <w:name w:val="E8DEAE85CF6241669623FB4FE3B8A6A3"/>
    <w:rsid w:val="003D0FED"/>
  </w:style>
  <w:style w:type="paragraph" w:customStyle="1" w:styleId="EEE2E806548C484CB19B3559E32C0D3D">
    <w:name w:val="EEE2E806548C484CB19B3559E32C0D3D"/>
    <w:rsid w:val="003D0FED"/>
  </w:style>
  <w:style w:type="paragraph" w:customStyle="1" w:styleId="1889075696D8400B967EDB71F4C15266">
    <w:name w:val="1889075696D8400B967EDB71F4C15266"/>
    <w:rsid w:val="003D0FED"/>
  </w:style>
  <w:style w:type="paragraph" w:customStyle="1" w:styleId="83D3B0D331FA483D8F769EDE7AC8D781">
    <w:name w:val="83D3B0D331FA483D8F769EDE7AC8D781"/>
    <w:rsid w:val="003D0FED"/>
  </w:style>
  <w:style w:type="paragraph" w:customStyle="1" w:styleId="3B22258B48B8482BB5DA4636F4EC91CF">
    <w:name w:val="3B22258B48B8482BB5DA4636F4EC91CF"/>
    <w:rsid w:val="003D0FED"/>
  </w:style>
  <w:style w:type="paragraph" w:customStyle="1" w:styleId="E8BBAA3FE437402C80CCAB1BBA1F9D8C">
    <w:name w:val="E8BBAA3FE437402C80CCAB1BBA1F9D8C"/>
    <w:rsid w:val="003D0FED"/>
  </w:style>
  <w:style w:type="paragraph" w:customStyle="1" w:styleId="8E2A73D3595B46D9B0266417A1BEE56C">
    <w:name w:val="8E2A73D3595B46D9B0266417A1BEE56C"/>
    <w:rsid w:val="003D0FED"/>
  </w:style>
  <w:style w:type="paragraph" w:customStyle="1" w:styleId="C84AD914E195474C9669B7F86FC21D36">
    <w:name w:val="C84AD914E195474C9669B7F86FC21D36"/>
    <w:rsid w:val="003D0FED"/>
  </w:style>
  <w:style w:type="paragraph" w:customStyle="1" w:styleId="76DD6F3B30ED46E7B14660FC29A00DF7">
    <w:name w:val="76DD6F3B30ED46E7B14660FC29A00DF7"/>
    <w:rsid w:val="003D0FED"/>
  </w:style>
  <w:style w:type="paragraph" w:customStyle="1" w:styleId="89199B8F4D794189918914BC50E9BF0E">
    <w:name w:val="89199B8F4D794189918914BC50E9BF0E"/>
    <w:rsid w:val="003D0FED"/>
  </w:style>
  <w:style w:type="paragraph" w:customStyle="1" w:styleId="118F10CAC64246DAA3EDFC8BDF362CA4">
    <w:name w:val="118F10CAC64246DAA3EDFC8BDF362CA4"/>
    <w:rsid w:val="00677C83"/>
  </w:style>
  <w:style w:type="paragraph" w:customStyle="1" w:styleId="3AB05C041F4C471E8DFB639D2179FE69">
    <w:name w:val="3AB05C041F4C471E8DFB639D2179FE69"/>
    <w:rsid w:val="00677C83"/>
  </w:style>
  <w:style w:type="paragraph" w:customStyle="1" w:styleId="C973B294A2C04A41A254B1F1087BEF65">
    <w:name w:val="C973B294A2C04A41A254B1F1087BEF65"/>
    <w:rsid w:val="00677C83"/>
  </w:style>
  <w:style w:type="paragraph" w:customStyle="1" w:styleId="66CB9DA8110F42C3B835CA13ABD3F858">
    <w:name w:val="66CB9DA8110F42C3B835CA13ABD3F858"/>
    <w:rsid w:val="00677C83"/>
  </w:style>
  <w:style w:type="paragraph" w:customStyle="1" w:styleId="5A0F921C1F9F4ECC972872913B64D51F">
    <w:name w:val="5A0F921C1F9F4ECC972872913B64D51F"/>
    <w:rsid w:val="00677C83"/>
  </w:style>
  <w:style w:type="paragraph" w:customStyle="1" w:styleId="1862DC90FC9C4DBD94A3EDFCD521666D">
    <w:name w:val="1862DC90FC9C4DBD94A3EDFCD521666D"/>
    <w:rsid w:val="00677C83"/>
  </w:style>
  <w:style w:type="paragraph" w:customStyle="1" w:styleId="9098001B5F9B46CFBA22DCC00B9543C1">
    <w:name w:val="9098001B5F9B46CFBA22DCC00B9543C1"/>
    <w:rsid w:val="00677C83"/>
  </w:style>
  <w:style w:type="paragraph" w:customStyle="1" w:styleId="96C8966B191D47C49863DF2AF74D4E2E">
    <w:name w:val="96C8966B191D47C49863DF2AF74D4E2E"/>
    <w:rsid w:val="00677C83"/>
  </w:style>
  <w:style w:type="paragraph" w:customStyle="1" w:styleId="B046FBB2E73B4AE3AE293210ECD02AF0">
    <w:name w:val="B046FBB2E73B4AE3AE293210ECD02AF0"/>
    <w:rsid w:val="00677C83"/>
  </w:style>
  <w:style w:type="paragraph" w:customStyle="1" w:styleId="DC021E060CE848DDAC525D21010F4455">
    <w:name w:val="DC021E060CE848DDAC525D21010F4455"/>
    <w:rsid w:val="00677C83"/>
  </w:style>
  <w:style w:type="paragraph" w:customStyle="1" w:styleId="72F63B2B01D34069BDFBB29A0EFC96C2">
    <w:name w:val="72F63B2B01D34069BDFBB29A0EFC96C2"/>
    <w:rsid w:val="00677C83"/>
  </w:style>
  <w:style w:type="paragraph" w:customStyle="1" w:styleId="0A549823B16E4EF0A2E58EDDF1F34369">
    <w:name w:val="0A549823B16E4EF0A2E58EDDF1F34369"/>
    <w:rsid w:val="00677C83"/>
  </w:style>
  <w:style w:type="paragraph" w:customStyle="1" w:styleId="B2E4F2F8A37E4549B2FFD0A849951D3C">
    <w:name w:val="B2E4F2F8A37E4549B2FFD0A849951D3C"/>
    <w:rsid w:val="00677C83"/>
  </w:style>
  <w:style w:type="paragraph" w:customStyle="1" w:styleId="D32AB90486214E3C908EF56755781796">
    <w:name w:val="D32AB90486214E3C908EF56755781796"/>
    <w:rsid w:val="00677C83"/>
  </w:style>
  <w:style w:type="paragraph" w:customStyle="1" w:styleId="FF15CBDA50EA454CBE31C3B46932CC1D">
    <w:name w:val="FF15CBDA50EA454CBE31C3B46932CC1D"/>
    <w:rsid w:val="00677C83"/>
  </w:style>
  <w:style w:type="paragraph" w:customStyle="1" w:styleId="F1E5C58426C94D8D928FFBEC7F0EF32B">
    <w:name w:val="F1E5C58426C94D8D928FFBEC7F0EF32B"/>
    <w:rsid w:val="00677C83"/>
  </w:style>
  <w:style w:type="paragraph" w:customStyle="1" w:styleId="AA0A45CFB622478CB3513C8F5038539B">
    <w:name w:val="AA0A45CFB622478CB3513C8F5038539B"/>
    <w:rsid w:val="00677C83"/>
  </w:style>
  <w:style w:type="paragraph" w:customStyle="1" w:styleId="D14873FD13714096A5F5DDA1C164FD1D">
    <w:name w:val="D14873FD13714096A5F5DDA1C164FD1D"/>
    <w:rsid w:val="00677C83"/>
  </w:style>
  <w:style w:type="paragraph" w:customStyle="1" w:styleId="34F64E9266884A4BA9B375DE6B0C8962">
    <w:name w:val="34F64E9266884A4BA9B375DE6B0C8962"/>
    <w:rsid w:val="00677C83"/>
  </w:style>
  <w:style w:type="paragraph" w:customStyle="1" w:styleId="42BF01A12D0F4BA992F764B1B1E8F1F9">
    <w:name w:val="42BF01A12D0F4BA992F764B1B1E8F1F9"/>
    <w:rsid w:val="00677C83"/>
  </w:style>
  <w:style w:type="paragraph" w:customStyle="1" w:styleId="020F5805661C424E9D54ED6969DFFC08">
    <w:name w:val="020F5805661C424E9D54ED6969DFFC08"/>
    <w:rsid w:val="00677C83"/>
  </w:style>
  <w:style w:type="paragraph" w:customStyle="1" w:styleId="C2D80675A279418DAD7C935378DF039F">
    <w:name w:val="C2D80675A279418DAD7C935378DF039F"/>
    <w:rsid w:val="00677C83"/>
  </w:style>
  <w:style w:type="paragraph" w:customStyle="1" w:styleId="9165C26F142A40CBBF88DEF15D9E0F2F">
    <w:name w:val="9165C26F142A40CBBF88DEF15D9E0F2F"/>
    <w:rsid w:val="00677C83"/>
  </w:style>
  <w:style w:type="paragraph" w:customStyle="1" w:styleId="BF9822AAC48341299BABD9C74ECBF121">
    <w:name w:val="BF9822AAC48341299BABD9C74ECBF121"/>
    <w:rsid w:val="00677C83"/>
  </w:style>
  <w:style w:type="paragraph" w:customStyle="1" w:styleId="D6188742BA884652BEB91462F7D96422">
    <w:name w:val="D6188742BA884652BEB91462F7D96422"/>
    <w:rsid w:val="00677C83"/>
  </w:style>
  <w:style w:type="paragraph" w:customStyle="1" w:styleId="6C9A976A37FA4302BAC9B31850410BA4">
    <w:name w:val="6C9A976A37FA4302BAC9B31850410BA4"/>
    <w:rsid w:val="00677C83"/>
  </w:style>
  <w:style w:type="paragraph" w:customStyle="1" w:styleId="7670E9AF1A6D4381AD10FD66A4274B2C">
    <w:name w:val="7670E9AF1A6D4381AD10FD66A4274B2C"/>
    <w:rsid w:val="00677C83"/>
  </w:style>
  <w:style w:type="paragraph" w:customStyle="1" w:styleId="90272EFC0FD3487BA28F916B5BD65104">
    <w:name w:val="90272EFC0FD3487BA28F916B5BD65104"/>
    <w:rsid w:val="00677C83"/>
  </w:style>
  <w:style w:type="paragraph" w:customStyle="1" w:styleId="23279E4138974E2FBCA74FFEFDB4A9D6">
    <w:name w:val="23279E4138974E2FBCA74FFEFDB4A9D6"/>
    <w:rsid w:val="00677C83"/>
  </w:style>
  <w:style w:type="paragraph" w:customStyle="1" w:styleId="D33D8BDA7C9348BFB15AC05311447D82">
    <w:name w:val="D33D8BDA7C9348BFB15AC05311447D82"/>
    <w:rsid w:val="00677C83"/>
  </w:style>
  <w:style w:type="paragraph" w:customStyle="1" w:styleId="9CBD0E969B064EEDA11E16F94C94158C">
    <w:name w:val="9CBD0E969B064EEDA11E16F94C94158C"/>
    <w:rsid w:val="00677C83"/>
  </w:style>
  <w:style w:type="paragraph" w:customStyle="1" w:styleId="28B41F63202A4827962DFC0C97A1079C">
    <w:name w:val="28B41F63202A4827962DFC0C97A1079C"/>
    <w:rsid w:val="00677C83"/>
  </w:style>
  <w:style w:type="paragraph" w:customStyle="1" w:styleId="3BD83C5D1FF7426388F2E4814A64669D">
    <w:name w:val="3BD83C5D1FF7426388F2E4814A64669D"/>
    <w:rsid w:val="00677C83"/>
  </w:style>
  <w:style w:type="paragraph" w:customStyle="1" w:styleId="CBDBDB6FD2DC4AA3992D9B5D4F6D466C">
    <w:name w:val="CBDBDB6FD2DC4AA3992D9B5D4F6D466C"/>
    <w:rsid w:val="00677C83"/>
  </w:style>
  <w:style w:type="paragraph" w:customStyle="1" w:styleId="97CAA21472FF4B2CA775225FE9318A5E">
    <w:name w:val="97CAA21472FF4B2CA775225FE9318A5E"/>
    <w:rsid w:val="00677C83"/>
  </w:style>
  <w:style w:type="paragraph" w:customStyle="1" w:styleId="C2A66862B53748D5ABE2D167D4D6AB56">
    <w:name w:val="C2A66862B53748D5ABE2D167D4D6AB56"/>
    <w:rsid w:val="00677C83"/>
  </w:style>
  <w:style w:type="paragraph" w:customStyle="1" w:styleId="5C6BBBD7278F4011AC511C85A634FBB8">
    <w:name w:val="5C6BBBD7278F4011AC511C85A634FBB8"/>
    <w:rsid w:val="00677C83"/>
  </w:style>
  <w:style w:type="paragraph" w:customStyle="1" w:styleId="171A17087B7B4EF78191BADFDCF253F1">
    <w:name w:val="171A17087B7B4EF78191BADFDCF253F1"/>
    <w:rsid w:val="00677C83"/>
  </w:style>
  <w:style w:type="paragraph" w:customStyle="1" w:styleId="8181EAFBEE7A42E2B08BD215B7EBDBBE">
    <w:name w:val="8181EAFBEE7A42E2B08BD215B7EBDBBE"/>
    <w:rsid w:val="00677C83"/>
  </w:style>
  <w:style w:type="paragraph" w:customStyle="1" w:styleId="529E404B3AD14BE2A5A55FAA87188D06">
    <w:name w:val="529E404B3AD14BE2A5A55FAA87188D06"/>
    <w:rsid w:val="00677C83"/>
  </w:style>
  <w:style w:type="paragraph" w:customStyle="1" w:styleId="72A41AEE90CD4952899639012572F291">
    <w:name w:val="72A41AEE90CD4952899639012572F291"/>
    <w:rsid w:val="00677C83"/>
  </w:style>
  <w:style w:type="paragraph" w:customStyle="1" w:styleId="37489F7D14984CD5A70165689D5CA84B">
    <w:name w:val="37489F7D14984CD5A70165689D5CA84B"/>
    <w:rsid w:val="00677C83"/>
  </w:style>
  <w:style w:type="paragraph" w:customStyle="1" w:styleId="6CEAB09BF1EB49AAB705E6C21C15F6DE">
    <w:name w:val="6CEAB09BF1EB49AAB705E6C21C15F6DE"/>
    <w:rsid w:val="00677C83"/>
  </w:style>
  <w:style w:type="paragraph" w:customStyle="1" w:styleId="0EE6C46AF3F54AC789EF08761C6A1CED">
    <w:name w:val="0EE6C46AF3F54AC789EF08761C6A1CED"/>
    <w:rsid w:val="00677C83"/>
  </w:style>
  <w:style w:type="paragraph" w:customStyle="1" w:styleId="2F1A1FE512F04E67A109446A684420D8">
    <w:name w:val="2F1A1FE512F04E67A109446A684420D8"/>
    <w:rsid w:val="00677C83"/>
  </w:style>
  <w:style w:type="paragraph" w:customStyle="1" w:styleId="BA543451A9864F04AD8F8BD307144795">
    <w:name w:val="BA543451A9864F04AD8F8BD307144795"/>
    <w:rsid w:val="00677C83"/>
  </w:style>
  <w:style w:type="paragraph" w:customStyle="1" w:styleId="FC4A9A88AB484931AC28C85BF46124CF">
    <w:name w:val="FC4A9A88AB484931AC28C85BF46124CF"/>
    <w:rsid w:val="00677C83"/>
  </w:style>
  <w:style w:type="paragraph" w:customStyle="1" w:styleId="8A62403A3E074968B771D26271FAD5CA">
    <w:name w:val="8A62403A3E074968B771D26271FAD5CA"/>
    <w:rsid w:val="00677C83"/>
  </w:style>
  <w:style w:type="paragraph" w:customStyle="1" w:styleId="07736C56577F4C029E3637773102503F">
    <w:name w:val="07736C56577F4C029E3637773102503F"/>
    <w:rsid w:val="00677C83"/>
  </w:style>
  <w:style w:type="paragraph" w:customStyle="1" w:styleId="620F6F11C222439D9F2D50D7EE9B7C9C">
    <w:name w:val="620F6F11C222439D9F2D50D7EE9B7C9C"/>
    <w:rsid w:val="00677C83"/>
  </w:style>
  <w:style w:type="paragraph" w:customStyle="1" w:styleId="1BCB70C237CE45E1848A8397E8CADF60">
    <w:name w:val="1BCB70C237CE45E1848A8397E8CADF60"/>
    <w:rsid w:val="00677C83"/>
  </w:style>
  <w:style w:type="paragraph" w:customStyle="1" w:styleId="7FDA81CEFBDB4071BDC0E9E91E44374B">
    <w:name w:val="7FDA81CEFBDB4071BDC0E9E91E44374B"/>
    <w:rsid w:val="00677C83"/>
  </w:style>
  <w:style w:type="paragraph" w:customStyle="1" w:styleId="915601684AE94AE4A6B78FB8E137B1A7">
    <w:name w:val="915601684AE94AE4A6B78FB8E137B1A7"/>
    <w:rsid w:val="00677C83"/>
  </w:style>
  <w:style w:type="paragraph" w:customStyle="1" w:styleId="0E50758E31B4492B9A2EF0AB146E51A7">
    <w:name w:val="0E50758E31B4492B9A2EF0AB146E51A7"/>
    <w:rsid w:val="00677C83"/>
  </w:style>
  <w:style w:type="paragraph" w:customStyle="1" w:styleId="522703DF07C7441F88007310C0B13FDB">
    <w:name w:val="522703DF07C7441F88007310C0B13FDB"/>
    <w:rsid w:val="00677C83"/>
  </w:style>
  <w:style w:type="paragraph" w:customStyle="1" w:styleId="672F2411F01A4DB88903A65DE658BCD0">
    <w:name w:val="672F2411F01A4DB88903A65DE658BCD0"/>
    <w:rsid w:val="00677C83"/>
  </w:style>
  <w:style w:type="paragraph" w:customStyle="1" w:styleId="803BCF68AB0B4A8783412F291996A1E6">
    <w:name w:val="803BCF68AB0B4A8783412F291996A1E6"/>
    <w:rsid w:val="00677C83"/>
  </w:style>
  <w:style w:type="paragraph" w:customStyle="1" w:styleId="916B0EA45CD24453B919FC7D8F6EF62E">
    <w:name w:val="916B0EA45CD24453B919FC7D8F6EF62E"/>
    <w:rsid w:val="00677C83"/>
  </w:style>
  <w:style w:type="paragraph" w:customStyle="1" w:styleId="F32136D989AB47A9BA440254A0AD0D69">
    <w:name w:val="F32136D989AB47A9BA440254A0AD0D69"/>
    <w:rsid w:val="00677C83"/>
  </w:style>
  <w:style w:type="paragraph" w:customStyle="1" w:styleId="D0F4EB41D5844F0BADB0178FFD0BD345">
    <w:name w:val="D0F4EB41D5844F0BADB0178FFD0BD345"/>
    <w:rsid w:val="00677C83"/>
  </w:style>
  <w:style w:type="paragraph" w:customStyle="1" w:styleId="4899D0EA919B4103B3A73B5F1E2F208E">
    <w:name w:val="4899D0EA919B4103B3A73B5F1E2F208E"/>
    <w:rsid w:val="00677C83"/>
  </w:style>
  <w:style w:type="paragraph" w:customStyle="1" w:styleId="FB7091EEF5D4429B97750F342D7AE0DC">
    <w:name w:val="FB7091EEF5D4429B97750F342D7AE0DC"/>
    <w:rsid w:val="00677C83"/>
  </w:style>
  <w:style w:type="paragraph" w:customStyle="1" w:styleId="6FAD4AC675E147F6883BFFDF8044ED19">
    <w:name w:val="6FAD4AC675E147F6883BFFDF8044ED19"/>
    <w:rsid w:val="00677C83"/>
  </w:style>
  <w:style w:type="paragraph" w:customStyle="1" w:styleId="721384E0D2E647CF93607C313A25DC9A">
    <w:name w:val="721384E0D2E647CF93607C313A25DC9A"/>
    <w:rsid w:val="00677C83"/>
  </w:style>
  <w:style w:type="paragraph" w:customStyle="1" w:styleId="FD35590EFD2C46BA99827E3B18D395F9">
    <w:name w:val="FD35590EFD2C46BA99827E3B18D395F9"/>
    <w:rsid w:val="00951EB4"/>
  </w:style>
  <w:style w:type="paragraph" w:customStyle="1" w:styleId="D204B3EAA3774FBDB866DBD045C34407">
    <w:name w:val="D204B3EAA3774FBDB866DBD045C34407"/>
    <w:rsid w:val="00951EB4"/>
  </w:style>
  <w:style w:type="paragraph" w:customStyle="1" w:styleId="BC72886CAB7F4CEF99BC75B1EEC77A60">
    <w:name w:val="BC72886CAB7F4CEF99BC75B1EEC77A60"/>
    <w:rsid w:val="00951EB4"/>
  </w:style>
  <w:style w:type="paragraph" w:customStyle="1" w:styleId="07BF664BF71542D8829A19AF43283A7F">
    <w:name w:val="07BF664BF71542D8829A19AF43283A7F"/>
    <w:rsid w:val="00951EB4"/>
  </w:style>
  <w:style w:type="paragraph" w:customStyle="1" w:styleId="81BB2A86488740B2A2329BFEADEC3083">
    <w:name w:val="81BB2A86488740B2A2329BFEADEC3083"/>
    <w:rsid w:val="00951EB4"/>
  </w:style>
  <w:style w:type="paragraph" w:customStyle="1" w:styleId="FE60C446AF9B40A98102B93C4901A054">
    <w:name w:val="FE60C446AF9B40A98102B93C4901A054"/>
    <w:rsid w:val="00951EB4"/>
  </w:style>
  <w:style w:type="paragraph" w:customStyle="1" w:styleId="F26C5B6804384BA88DB9CFB987B0DF55">
    <w:name w:val="F26C5B6804384BA88DB9CFB987B0DF55"/>
    <w:rsid w:val="00951EB4"/>
  </w:style>
  <w:style w:type="paragraph" w:customStyle="1" w:styleId="0D3E58914E6B4C51B9C8395FB63680A1">
    <w:name w:val="0D3E58914E6B4C51B9C8395FB63680A1"/>
    <w:rsid w:val="00951EB4"/>
  </w:style>
  <w:style w:type="paragraph" w:customStyle="1" w:styleId="93F3B8DB9E204CB1B10C5953166D2A98">
    <w:name w:val="93F3B8DB9E204CB1B10C5953166D2A98"/>
    <w:rsid w:val="00951EB4"/>
  </w:style>
  <w:style w:type="paragraph" w:customStyle="1" w:styleId="E08F965FB6E84635A3CFA8CB8A64BD23">
    <w:name w:val="E08F965FB6E84635A3CFA8CB8A64BD23"/>
    <w:rsid w:val="00951EB4"/>
  </w:style>
  <w:style w:type="paragraph" w:customStyle="1" w:styleId="6274C3374E204691A4FB10213BBD7EA9">
    <w:name w:val="6274C3374E204691A4FB10213BBD7EA9"/>
    <w:rsid w:val="00951EB4"/>
  </w:style>
  <w:style w:type="paragraph" w:customStyle="1" w:styleId="055C3257BD50470181533FFE662BC5D2">
    <w:name w:val="055C3257BD50470181533FFE662BC5D2"/>
    <w:rsid w:val="00951EB4"/>
  </w:style>
  <w:style w:type="paragraph" w:customStyle="1" w:styleId="EF0ECED57CDC45AFAE16331C9680F783">
    <w:name w:val="EF0ECED57CDC45AFAE16331C9680F783"/>
    <w:rsid w:val="00951EB4"/>
  </w:style>
  <w:style w:type="paragraph" w:customStyle="1" w:styleId="EE88AF1F56F649E59B3B2DC43FB636C8">
    <w:name w:val="EE88AF1F56F649E59B3B2DC43FB636C8"/>
    <w:rsid w:val="00951EB4"/>
  </w:style>
  <w:style w:type="paragraph" w:customStyle="1" w:styleId="416DF2024F22489594E33A98BC6D900A">
    <w:name w:val="416DF2024F22489594E33A98BC6D900A"/>
    <w:rsid w:val="00951EB4"/>
  </w:style>
  <w:style w:type="paragraph" w:customStyle="1" w:styleId="F3E34F8E05984F3E85CA6B60F5D520B2">
    <w:name w:val="F3E34F8E05984F3E85CA6B60F5D520B2"/>
    <w:rsid w:val="00951EB4"/>
  </w:style>
  <w:style w:type="paragraph" w:customStyle="1" w:styleId="4C3912A0FDC14AFEA4E750A7686B1601">
    <w:name w:val="4C3912A0FDC14AFEA4E750A7686B1601"/>
    <w:rsid w:val="00951EB4"/>
  </w:style>
  <w:style w:type="paragraph" w:customStyle="1" w:styleId="0E1C0DFB2C8A45BAA8EA6B90E846636B">
    <w:name w:val="0E1C0DFB2C8A45BAA8EA6B90E846636B"/>
    <w:rsid w:val="00951EB4"/>
  </w:style>
  <w:style w:type="paragraph" w:customStyle="1" w:styleId="DD398BB141F1497E8A888508CA1E1CC3">
    <w:name w:val="DD398BB141F1497E8A888508CA1E1CC3"/>
    <w:rsid w:val="00951EB4"/>
  </w:style>
  <w:style w:type="paragraph" w:customStyle="1" w:styleId="22A4EC0EE2BA4D5EB755AB3386901D28">
    <w:name w:val="22A4EC0EE2BA4D5EB755AB3386901D28"/>
    <w:rsid w:val="00951EB4"/>
  </w:style>
  <w:style w:type="paragraph" w:customStyle="1" w:styleId="336A034297844C79AD938CE41EE9739C">
    <w:name w:val="336A034297844C79AD938CE41EE9739C"/>
    <w:rsid w:val="00951EB4"/>
  </w:style>
  <w:style w:type="paragraph" w:customStyle="1" w:styleId="C2FBCD2B89C84BFEADAADB177022067D">
    <w:name w:val="C2FBCD2B89C84BFEADAADB177022067D"/>
    <w:rsid w:val="00951EB4"/>
  </w:style>
  <w:style w:type="paragraph" w:customStyle="1" w:styleId="A3AFEFF621304BB482E7D9D399E7EDD9">
    <w:name w:val="A3AFEFF621304BB482E7D9D399E7EDD9"/>
    <w:rsid w:val="00951EB4"/>
  </w:style>
  <w:style w:type="paragraph" w:customStyle="1" w:styleId="77E7A0885D26464DB4EAE57FE8894593">
    <w:name w:val="77E7A0885D26464DB4EAE57FE8894593"/>
    <w:rsid w:val="00951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AEA637438F6A47E78FCB034A060E2431" ma:contentTypeName="Non constituent Bodies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aziland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SGO"/>
          <xsd:enumeration value="CER"/>
          <xsd:enumeration value="CER/COMM"/>
          <xsd:enumeration value="CER/EXT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LCP"/>
          <xsd:enumeration value="LCP/CNF"/>
          <xsd:enumeration value="LCP/DPM"/>
          <xsd:enumeration value="LCP/LSU"/>
          <xsd:enumeration value="OBS-WIGOS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OBS-WIS</Department>
    <Subject_x0020_ xmlns="0e656187-b300-4fb0-8bf4-3a50f872073c">WIS-related decisions to be made by CBS-MG following TECO</Subject_x0020_>
    <Project_x0020_Identification_x0020__x002f__x0020_Reference xmlns="0e656187-b300-4fb0-8bf4-3a50f872073c">CBS-TECO-2018</Project_x0020_Identification_x0020__x002f__x0020_Referenc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46A2D5B2-C91A-44CD-884F-0B2413347E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82CE66A-6A89-4A21-A091-21D981A1FB33}">
  <ds:schemaRefs>
    <ds:schemaRef ds:uri="http://schemas.microsoft.com/office/2006/metadata/properties"/>
    <ds:schemaRef ds:uri="http://schemas.microsoft.com/office/infopath/2007/PartnerControls"/>
    <ds:schemaRef ds:uri="0e656187-b300-4fb0-8bf4-3a50f872073c"/>
  </ds:schemaRefs>
</ds:datastoreItem>
</file>

<file path=customXml/itemProps3.xml><?xml version="1.0" encoding="utf-8"?>
<ds:datastoreItem xmlns:ds="http://schemas.openxmlformats.org/officeDocument/2006/customXml" ds:itemID="{8AFDFA01-22D1-4C29-9683-B127F171F2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29A457-8360-437E-8326-DBCAFB2795D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Drawing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4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wmo</Company>
  <LinksUpToDate>false</LinksUpToDate>
  <CharactersWithSpaces>668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Decisions related to the CBS-led review of emerging data issues</dc:title>
  <dc:subject>Geneva, 29 March  2018</dc:subject>
  <dc:creator>Steve Foreman</dc:creator>
  <cp:lastModifiedBy>Steve Foreman</cp:lastModifiedBy>
  <cp:revision>3</cp:revision>
  <cp:lastPrinted>2018-03-05T10:09:00Z</cp:lastPrinted>
  <dcterms:created xsi:type="dcterms:W3CDTF">2018-03-09T13:17:00Z</dcterms:created>
  <dcterms:modified xsi:type="dcterms:W3CDTF">2018-03-09T13:20:00Z</dcterms:modified>
  <cp:category>2(3)</cp:category>
</cp:coreProperties>
</file>