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jc w:val="center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483D16">
        <w:trPr>
          <w:trHeight w:val="282"/>
          <w:jc w:val="center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483D16" w:rsidRDefault="00483D16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483D16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CBS Management Group</w:t>
            </w:r>
          </w:p>
          <w:p w:rsidR="00B74B70" w:rsidRPr="005D666D" w:rsidRDefault="00483D16" w:rsidP="00E62960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483D16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CBS-MG 2018</w:t>
            </w:r>
            <w:r w:rsidR="00B74B70" w:rsidRPr="00B74B70"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</w:rPr>
              <w:br/>
            </w:r>
            <w:sdt>
              <w:sdtPr>
                <w:rPr>
                  <w:rFonts w:cstheme="minorBidi"/>
                  <w:b/>
                  <w:snapToGrid w:val="0"/>
                  <w:color w:val="365F91" w:themeColor="accent1" w:themeShade="BF"/>
                  <w:szCs w:val="22"/>
                </w:rPr>
                <w:alias w:val="Subject"/>
                <w:tag w:val=""/>
                <w:id w:val="-1895891472"/>
                <w:placeholder>
                  <w:docPart w:val="37D492CCED5D445EB66408749E9AA063"/>
                </w:placeholder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/>
              </w:sdtPr>
              <w:sdtContent>
                <w:r w:rsidRPr="00483D16">
                  <w:rPr>
                    <w:rFonts w:cstheme="minorBidi"/>
                    <w:b/>
                    <w:snapToGrid w:val="0"/>
                    <w:color w:val="365F91" w:themeColor="accent1" w:themeShade="BF"/>
                    <w:szCs w:val="22"/>
                  </w:rPr>
                  <w:t xml:space="preserve">Geneva, </w:t>
                </w:r>
                <w:r w:rsidR="00E62960">
                  <w:rPr>
                    <w:rFonts w:cstheme="minorBidi"/>
                    <w:b/>
                    <w:snapToGrid w:val="0"/>
                    <w:color w:val="365F91" w:themeColor="accent1" w:themeShade="BF"/>
                    <w:szCs w:val="22"/>
                  </w:rPr>
                  <w:t>2</w:t>
                </w:r>
                <w:r w:rsidRPr="00483D16">
                  <w:rPr>
                    <w:rFonts w:cstheme="minorBidi"/>
                    <w:b/>
                    <w:snapToGrid w:val="0"/>
                    <w:color w:val="365F91" w:themeColor="accent1" w:themeShade="BF"/>
                    <w:szCs w:val="22"/>
                  </w:rPr>
                  <w:t xml:space="preserve">9 </w:t>
                </w:r>
                <w:r w:rsidR="00E62960">
                  <w:rPr>
                    <w:rFonts w:cstheme="minorBidi"/>
                    <w:b/>
                    <w:snapToGrid w:val="0"/>
                    <w:color w:val="365F91" w:themeColor="accent1" w:themeShade="BF"/>
                    <w:szCs w:val="22"/>
                  </w:rPr>
                  <w:t xml:space="preserve">March </w:t>
                </w:r>
                <w:r w:rsidRPr="00483D16">
                  <w:rPr>
                    <w:rFonts w:cstheme="minorBidi"/>
                    <w:b/>
                    <w:snapToGrid w:val="0"/>
                    <w:color w:val="365F91" w:themeColor="accent1" w:themeShade="BF"/>
                    <w:szCs w:val="22"/>
                  </w:rPr>
                  <w:t xml:space="preserve"> 2018</w:t>
                </w:r>
              </w:sdtContent>
            </w:sdt>
          </w:p>
        </w:tc>
        <w:tc>
          <w:tcPr>
            <w:tcW w:w="2977" w:type="dxa"/>
          </w:tcPr>
          <w:p w:rsidR="00B74B70" w:rsidRPr="00F61675" w:rsidRDefault="00483D16" w:rsidP="00EF3D05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483D16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CBS-MG-2018</w:t>
            </w:r>
            <w:r w:rsidR="00EF3D05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 xml:space="preserve">/Doc 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Category"/>
                <w:tag w:val=""/>
                <w:id w:val="1274438136"/>
                <w:placeholder>
                  <w:docPart w:val="F30F278F9F414211A7F8122F94D445E5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Content>
                <w:proofErr w:type="spellStart"/>
                <w:r w:rsidR="00EF3D05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x.y</w:t>
                </w:r>
                <w:proofErr w:type="spellEnd"/>
              </w:sdtContent>
            </w:sdt>
          </w:p>
        </w:tc>
      </w:tr>
      <w:tr w:rsidR="00B74B70" w:rsidRPr="005D666D" w:rsidTr="00483D16">
        <w:trPr>
          <w:trHeight w:val="730"/>
          <w:jc w:val="center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384070" w:rsidRDefault="00B74B70" w:rsidP="0048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483D16">
              <w:rPr>
                <w:rFonts w:cs="Tahoma"/>
                <w:color w:val="365F91" w:themeColor="accent1" w:themeShade="BF"/>
                <w:szCs w:val="22"/>
              </w:rPr>
              <w:t>Secretariat</w:t>
            </w:r>
          </w:p>
          <w:p w:rsidR="00B74B70" w:rsidRPr="005D666D" w:rsidRDefault="00384070" w:rsidP="0048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DRAFT 1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411535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6</w:t>
            </w:r>
            <w:r w:rsidR="00A4755E">
              <w:rPr>
                <w:rFonts w:cs="Tahoma"/>
                <w:color w:val="365F91" w:themeColor="accent1" w:themeShade="BF"/>
                <w:szCs w:val="22"/>
              </w:rPr>
              <w:t>.Mar</w:t>
            </w:r>
            <w:r w:rsidR="00483D16">
              <w:rPr>
                <w:rFonts w:cs="Tahoma"/>
                <w:color w:val="365F91" w:themeColor="accent1" w:themeShade="BF"/>
                <w:szCs w:val="22"/>
              </w:rPr>
              <w:t>.2018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sdt>
      <w:sdtPr>
        <w:alias w:val="Title"/>
        <w:tag w:val=""/>
        <w:id w:val="-278026716"/>
        <w:placeholder>
          <w:docPart w:val="A68F542D7CD54EA9872ED4B12C0B55D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:rsidR="00480313" w:rsidRDefault="00EF3D05" w:rsidP="000E3612">
          <w:pPr>
            <w:pStyle w:val="Heading1"/>
            <w:jc w:val="center"/>
          </w:pPr>
          <w:r w:rsidRPr="00EF3D05">
            <w:t>Title</w:t>
          </w:r>
        </w:p>
      </w:sdtContent>
    </w:sdt>
    <w:p w:rsidR="00483D16" w:rsidRDefault="00483D16" w:rsidP="00483D16">
      <w:pPr>
        <w:pStyle w:val="Heading2"/>
        <w:rPr>
          <w:rFonts w:hint="eastAsia"/>
        </w:rPr>
      </w:pPr>
      <w:r>
        <w:t>Discussion</w:t>
      </w:r>
    </w:p>
    <w:p w:rsidR="00483D16" w:rsidRDefault="00483D16" w:rsidP="00EF3D05">
      <w:r>
        <w:t xml:space="preserve">This document summarizes the decisions to be made by CBS-MG in order to support </w:t>
      </w:r>
      <w:r w:rsidR="00EF3D05">
        <w:t>????</w:t>
      </w:r>
    </w:p>
    <w:p w:rsidR="00483D16" w:rsidRDefault="00483D16" w:rsidP="00483D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3"/>
        <w:gridCol w:w="1385"/>
        <w:gridCol w:w="1559"/>
        <w:gridCol w:w="6946"/>
        <w:gridCol w:w="2835"/>
      </w:tblGrid>
      <w:tr w:rsidR="00BF48FE" w:rsidTr="00995974">
        <w:trPr>
          <w:cantSplit/>
          <w:tblHeader/>
        </w:trPr>
        <w:tc>
          <w:tcPr>
            <w:tcW w:w="1133" w:type="dxa"/>
          </w:tcPr>
          <w:p w:rsidR="00BF48FE" w:rsidRPr="00483D16" w:rsidRDefault="00BF48FE" w:rsidP="00483D16">
            <w:pPr>
              <w:rPr>
                <w:b/>
                <w:bCs/>
              </w:rPr>
            </w:pPr>
            <w:r w:rsidRPr="00483D16">
              <w:rPr>
                <w:b/>
                <w:bCs/>
              </w:rPr>
              <w:t>Decision</w:t>
            </w:r>
          </w:p>
        </w:tc>
        <w:tc>
          <w:tcPr>
            <w:tcW w:w="1385" w:type="dxa"/>
          </w:tcPr>
          <w:p w:rsidR="00BF48FE" w:rsidRPr="00483D16" w:rsidRDefault="00BF48FE" w:rsidP="00483D16">
            <w:pPr>
              <w:rPr>
                <w:b/>
                <w:bCs/>
              </w:rPr>
            </w:pPr>
            <w:r w:rsidRPr="00483D16">
              <w:rPr>
                <w:b/>
                <w:bCs/>
              </w:rPr>
              <w:t>TECO item</w:t>
            </w:r>
          </w:p>
        </w:tc>
        <w:tc>
          <w:tcPr>
            <w:tcW w:w="1559" w:type="dxa"/>
          </w:tcPr>
          <w:p w:rsidR="00BF48FE" w:rsidRPr="00483D16" w:rsidRDefault="00BF48FE" w:rsidP="00483D16">
            <w:pPr>
              <w:rPr>
                <w:b/>
                <w:bCs/>
              </w:rPr>
            </w:pPr>
            <w:r w:rsidRPr="00483D16">
              <w:rPr>
                <w:b/>
                <w:bCs/>
              </w:rPr>
              <w:t>Refs</w:t>
            </w:r>
          </w:p>
        </w:tc>
        <w:tc>
          <w:tcPr>
            <w:tcW w:w="6946" w:type="dxa"/>
          </w:tcPr>
          <w:p w:rsidR="00BF48FE" w:rsidRPr="00483D16" w:rsidRDefault="00BF48FE" w:rsidP="00483D16">
            <w:pPr>
              <w:rPr>
                <w:b/>
                <w:bCs/>
              </w:rPr>
            </w:pPr>
            <w:r w:rsidRPr="00483D16">
              <w:rPr>
                <w:b/>
                <w:bCs/>
              </w:rPr>
              <w:t>Topic</w:t>
            </w:r>
          </w:p>
        </w:tc>
        <w:tc>
          <w:tcPr>
            <w:tcW w:w="2835" w:type="dxa"/>
          </w:tcPr>
          <w:p w:rsidR="00BF48FE" w:rsidRPr="00483D16" w:rsidRDefault="00BF48FE" w:rsidP="00483D16">
            <w:pPr>
              <w:rPr>
                <w:b/>
                <w:bCs/>
              </w:rPr>
            </w:pPr>
            <w:r w:rsidRPr="00483D16">
              <w:rPr>
                <w:b/>
                <w:bCs/>
              </w:rPr>
              <w:t>Decision</w:t>
            </w:r>
          </w:p>
        </w:tc>
      </w:tr>
      <w:tr w:rsidR="00BF48FE" w:rsidTr="00995974">
        <w:trPr>
          <w:cantSplit/>
        </w:trPr>
        <w:tc>
          <w:tcPr>
            <w:tcW w:w="1133" w:type="dxa"/>
          </w:tcPr>
          <w:p w:rsidR="00BF48FE" w:rsidRDefault="00EF3D05" w:rsidP="00483D16">
            <w:sdt>
              <w:sdtPr>
                <w:alias w:val="Category"/>
                <w:tag w:val=""/>
                <w:id w:val="1659953094"/>
                <w:placeholder>
                  <w:docPart w:val="F6B3DEC8D3D1499C987178C2BAE1D5EE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Content>
                <w:proofErr w:type="spellStart"/>
                <w:r>
                  <w:t>x.y</w:t>
                </w:r>
                <w:proofErr w:type="spellEnd"/>
              </w:sdtContent>
            </w:sdt>
            <w:r w:rsidR="00411535">
              <w:t>/</w:t>
            </w:r>
            <w:r w:rsidR="00BF48FE">
              <w:t>01</w:t>
            </w:r>
          </w:p>
        </w:tc>
        <w:tc>
          <w:tcPr>
            <w:tcW w:w="1385" w:type="dxa"/>
          </w:tcPr>
          <w:p w:rsidR="00BF48FE" w:rsidRDefault="00BF48FE" w:rsidP="00EF3D05">
            <w:r>
              <w:t xml:space="preserve">Issue </w:t>
            </w:r>
            <w:r w:rsidR="00EF3D05">
              <w:t>?</w:t>
            </w:r>
          </w:p>
        </w:tc>
        <w:tc>
          <w:tcPr>
            <w:tcW w:w="1559" w:type="dxa"/>
          </w:tcPr>
          <w:p w:rsidR="00BF48FE" w:rsidRDefault="00EF3D05" w:rsidP="00483D16">
            <w:r>
              <w:t>?</w:t>
            </w:r>
          </w:p>
        </w:tc>
        <w:tc>
          <w:tcPr>
            <w:tcW w:w="6946" w:type="dxa"/>
          </w:tcPr>
          <w:p w:rsidR="00BF48FE" w:rsidRPr="00DC0CB6" w:rsidRDefault="00EF3D05" w:rsidP="00483D16">
            <w:r>
              <w:t xml:space="preserve">Topic </w:t>
            </w:r>
            <w:r w:rsidRPr="00223FD9">
              <w:rPr>
                <w:highlight w:val="yellow"/>
              </w:rPr>
              <w:t>– the recommended action to the right is a drop-down box, copy it to new rows you create.</w:t>
            </w:r>
          </w:p>
        </w:tc>
        <w:sdt>
          <w:sdtPr>
            <w:id w:val="-1566790360"/>
            <w:placeholder>
              <w:docPart w:val="19B48A4CCBAC4633A4B371D1A4F83A90"/>
            </w:placeholder>
            <w:dropDownList>
              <w:listItem w:value="Choose an item."/>
              <w:listItem w:displayText="Approve" w:value="Approve"/>
              <w:listItem w:displayText="Recommend to EC-70" w:value="Recommend to EC-70"/>
              <w:listItem w:displayText="Recommend for Cg agenda" w:value="Recommend for Cg agenda"/>
              <w:listItem w:displayText="Recommend for Cg-18 agenda and consultation" w:value="Recommend for Cg-18 agenda and consultation"/>
              <w:listItem w:displayText="Approve editorial change" w:value="Approve editorial change"/>
              <w:listItem w:displayText="Approve for fast track" w:value="Approve for fast track"/>
              <w:listItem w:displayText="Approve for between sessions" w:value="Approve for between sessions"/>
              <w:listItem w:displayText="Return to ET" w:value="Return to ET"/>
              <w:listItem w:displayText="Reject" w:value="Reject"/>
              <w:listItem w:displayText="See detailed response" w:value="See detailed response"/>
            </w:dropDownList>
          </w:sdtPr>
          <w:sdtEndPr/>
          <w:sdtContent>
            <w:tc>
              <w:tcPr>
                <w:tcW w:w="2835" w:type="dxa"/>
              </w:tcPr>
              <w:p w:rsidR="00BF48FE" w:rsidRDefault="00BF48FE" w:rsidP="00483D16">
                <w:r>
                  <w:t>Recommend to EC-70</w:t>
                </w:r>
              </w:p>
            </w:tc>
          </w:sdtContent>
        </w:sdt>
      </w:tr>
      <w:tr w:rsidR="00223FD9" w:rsidTr="00995974">
        <w:trPr>
          <w:cantSplit/>
        </w:trPr>
        <w:tc>
          <w:tcPr>
            <w:tcW w:w="1133" w:type="dxa"/>
          </w:tcPr>
          <w:p w:rsidR="00223FD9" w:rsidRDefault="00223FD9" w:rsidP="00483D16">
            <w:sdt>
              <w:sdtPr>
                <w:alias w:val="Category"/>
                <w:tag w:val=""/>
                <w:id w:val="-1540274106"/>
                <w:placeholder>
                  <w:docPart w:val="93F3B8DB9E204CB1B10C5953166D2A98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Content>
                <w:proofErr w:type="spellStart"/>
                <w:r>
                  <w:t>x.y</w:t>
                </w:r>
                <w:proofErr w:type="spellEnd"/>
              </w:sdtContent>
            </w:sdt>
            <w:r>
              <w:t>/</w:t>
            </w:r>
            <w:r>
              <w:t>02</w:t>
            </w:r>
          </w:p>
        </w:tc>
        <w:tc>
          <w:tcPr>
            <w:tcW w:w="1385" w:type="dxa"/>
          </w:tcPr>
          <w:p w:rsidR="00223FD9" w:rsidRDefault="00223FD9" w:rsidP="0028201C">
            <w:r>
              <w:t>Issue ?</w:t>
            </w:r>
          </w:p>
        </w:tc>
        <w:tc>
          <w:tcPr>
            <w:tcW w:w="1559" w:type="dxa"/>
          </w:tcPr>
          <w:p w:rsidR="00223FD9" w:rsidRDefault="00223FD9" w:rsidP="0028201C">
            <w:r>
              <w:t>?</w:t>
            </w:r>
          </w:p>
        </w:tc>
        <w:tc>
          <w:tcPr>
            <w:tcW w:w="6946" w:type="dxa"/>
          </w:tcPr>
          <w:p w:rsidR="00223FD9" w:rsidRDefault="00223FD9" w:rsidP="00483D16">
            <w:r>
              <w:t>….</w:t>
            </w:r>
          </w:p>
        </w:tc>
        <w:sdt>
          <w:sdtPr>
            <w:id w:val="224718229"/>
            <w:placeholder>
              <w:docPart w:val="E08F965FB6E84635A3CFA8CB8A64BD23"/>
            </w:placeholder>
            <w:dropDownList>
              <w:listItem w:value="Choose an item."/>
              <w:listItem w:displayText="Approve" w:value="Approve"/>
              <w:listItem w:displayText="Recommend to EC-70" w:value="Recommend to EC-70"/>
              <w:listItem w:displayText="Recommend for Cg agenda" w:value="Recommend for Cg agenda"/>
              <w:listItem w:displayText="Recommend for Cg-18 agenda and consultation" w:value="Recommend for Cg-18 agenda and consultation"/>
              <w:listItem w:displayText="Approve editorial change" w:value="Approve editorial change"/>
              <w:listItem w:displayText="Approve for fast track" w:value="Approve for fast track"/>
              <w:listItem w:displayText="Approve for between sessions" w:value="Approve for between sessions"/>
              <w:listItem w:displayText="Return to ET" w:value="Return to ET"/>
              <w:listItem w:displayText="Reject" w:value="Reject"/>
              <w:listItem w:displayText="See detailed response" w:value="See detailed response"/>
            </w:dropDownList>
          </w:sdtPr>
          <w:sdtContent>
            <w:tc>
              <w:tcPr>
                <w:tcW w:w="2835" w:type="dxa"/>
              </w:tcPr>
              <w:p w:rsidR="00223FD9" w:rsidRDefault="00223FD9" w:rsidP="00483D16">
                <w:r>
                  <w:t>Approve</w:t>
                </w:r>
              </w:p>
            </w:tc>
          </w:sdtContent>
        </w:sdt>
      </w:tr>
      <w:tr w:rsidR="00223FD9" w:rsidTr="00995974">
        <w:trPr>
          <w:cantSplit/>
        </w:trPr>
        <w:tc>
          <w:tcPr>
            <w:tcW w:w="1133" w:type="dxa"/>
          </w:tcPr>
          <w:p w:rsidR="00223FD9" w:rsidRDefault="00223FD9" w:rsidP="00483D16">
            <w:sdt>
              <w:sdtPr>
                <w:alias w:val="Category"/>
                <w:tag w:val=""/>
                <w:id w:val="420229484"/>
                <w:placeholder>
                  <w:docPart w:val="6274C3374E204691A4FB10213BBD7EA9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Content>
                <w:proofErr w:type="spellStart"/>
                <w:r>
                  <w:t>x.y</w:t>
                </w:r>
                <w:proofErr w:type="spellEnd"/>
              </w:sdtContent>
            </w:sdt>
            <w:r>
              <w:t>/</w:t>
            </w:r>
            <w:r>
              <w:t>03</w:t>
            </w:r>
          </w:p>
        </w:tc>
        <w:tc>
          <w:tcPr>
            <w:tcW w:w="1385" w:type="dxa"/>
          </w:tcPr>
          <w:p w:rsidR="00223FD9" w:rsidRDefault="00223FD9" w:rsidP="0028201C">
            <w:r>
              <w:t>Issue ?</w:t>
            </w:r>
          </w:p>
        </w:tc>
        <w:tc>
          <w:tcPr>
            <w:tcW w:w="1559" w:type="dxa"/>
          </w:tcPr>
          <w:p w:rsidR="00223FD9" w:rsidRDefault="00223FD9" w:rsidP="0028201C">
            <w:r>
              <w:t>?</w:t>
            </w:r>
          </w:p>
        </w:tc>
        <w:tc>
          <w:tcPr>
            <w:tcW w:w="6946" w:type="dxa"/>
          </w:tcPr>
          <w:p w:rsidR="00223FD9" w:rsidRDefault="00223FD9" w:rsidP="000731F6">
            <w:r>
              <w:t>….</w:t>
            </w:r>
          </w:p>
        </w:tc>
        <w:sdt>
          <w:sdtPr>
            <w:id w:val="624052743"/>
            <w:placeholder>
              <w:docPart w:val="055C3257BD50470181533FFE662BC5D2"/>
            </w:placeholder>
            <w:dropDownList>
              <w:listItem w:value="Choose an item."/>
              <w:listItem w:displayText="Approve" w:value="Approve"/>
              <w:listItem w:displayText="Recommend to EC-70" w:value="Recommend to EC-70"/>
              <w:listItem w:displayText="Recommend for Cg agenda" w:value="Recommend for Cg agenda"/>
              <w:listItem w:displayText="Recommend for Cg-18 agenda and consultation" w:value="Recommend for Cg-18 agenda and consultation"/>
              <w:listItem w:displayText="Approve editorial change" w:value="Approve editorial change"/>
              <w:listItem w:displayText="Approve for fast track" w:value="Approve for fast track"/>
              <w:listItem w:displayText="Approve for between sessions" w:value="Approve for between sessions"/>
              <w:listItem w:displayText="Return to ET" w:value="Return to ET"/>
              <w:listItem w:displayText="Reject" w:value="Reject"/>
              <w:listItem w:displayText="See detailed response" w:value="See detailed response"/>
            </w:dropDownList>
          </w:sdtPr>
          <w:sdtContent>
            <w:tc>
              <w:tcPr>
                <w:tcW w:w="2835" w:type="dxa"/>
              </w:tcPr>
              <w:p w:rsidR="00223FD9" w:rsidRDefault="00223FD9" w:rsidP="000731F6">
                <w:r>
                  <w:t>Approve</w:t>
                </w:r>
              </w:p>
            </w:tc>
          </w:sdtContent>
        </w:sdt>
      </w:tr>
      <w:tr w:rsidR="00223FD9" w:rsidTr="00995974">
        <w:trPr>
          <w:cantSplit/>
        </w:trPr>
        <w:tc>
          <w:tcPr>
            <w:tcW w:w="1133" w:type="dxa"/>
          </w:tcPr>
          <w:p w:rsidR="00223FD9" w:rsidRDefault="00223FD9" w:rsidP="00483D16">
            <w:sdt>
              <w:sdtPr>
                <w:alias w:val="Category"/>
                <w:tag w:val=""/>
                <w:id w:val="178791287"/>
                <w:placeholder>
                  <w:docPart w:val="EF0ECED57CDC45AFAE16331C9680F783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Content>
                <w:proofErr w:type="spellStart"/>
                <w:r>
                  <w:t>x.y</w:t>
                </w:r>
                <w:proofErr w:type="spellEnd"/>
              </w:sdtContent>
            </w:sdt>
            <w:r>
              <w:t>/</w:t>
            </w:r>
            <w:r>
              <w:t>04</w:t>
            </w:r>
          </w:p>
        </w:tc>
        <w:tc>
          <w:tcPr>
            <w:tcW w:w="1385" w:type="dxa"/>
          </w:tcPr>
          <w:p w:rsidR="00223FD9" w:rsidRDefault="00223FD9" w:rsidP="0028201C">
            <w:r>
              <w:t>Issue ?</w:t>
            </w:r>
          </w:p>
        </w:tc>
        <w:tc>
          <w:tcPr>
            <w:tcW w:w="1559" w:type="dxa"/>
          </w:tcPr>
          <w:p w:rsidR="00223FD9" w:rsidRDefault="00223FD9" w:rsidP="0028201C">
            <w:r>
              <w:t>?</w:t>
            </w:r>
          </w:p>
        </w:tc>
        <w:tc>
          <w:tcPr>
            <w:tcW w:w="6946" w:type="dxa"/>
          </w:tcPr>
          <w:p w:rsidR="00223FD9" w:rsidRDefault="00223FD9" w:rsidP="00A4755E">
            <w:r>
              <w:t>….</w:t>
            </w:r>
          </w:p>
        </w:tc>
        <w:sdt>
          <w:sdtPr>
            <w:id w:val="-809471569"/>
            <w:placeholder>
              <w:docPart w:val="EE88AF1F56F649E59B3B2DC43FB636C8"/>
            </w:placeholder>
            <w:dropDownList>
              <w:listItem w:value="Choose an item."/>
              <w:listItem w:displayText="Approve" w:value="Approve"/>
              <w:listItem w:displayText="Recommend to EC-70" w:value="Recommend to EC-70"/>
              <w:listItem w:displayText="Recommend for Cg agenda" w:value="Recommend for Cg agenda"/>
              <w:listItem w:displayText="Recommend for Cg-18 agenda and consultation" w:value="Recommend for Cg-18 agenda and consultation"/>
              <w:listItem w:displayText="Approve editorial change" w:value="Approve editorial change"/>
              <w:listItem w:displayText="Approve for fast track" w:value="Approve for fast track"/>
              <w:listItem w:displayText="Approve for between sessions" w:value="Approve for between sessions"/>
              <w:listItem w:displayText="Return to ET" w:value="Return to ET"/>
              <w:listItem w:displayText="Reject" w:value="Reject"/>
              <w:listItem w:displayText="See detailed response" w:value="See detailed response"/>
            </w:dropDownList>
          </w:sdtPr>
          <w:sdtContent>
            <w:tc>
              <w:tcPr>
                <w:tcW w:w="2835" w:type="dxa"/>
              </w:tcPr>
              <w:p w:rsidR="00223FD9" w:rsidRDefault="00223FD9" w:rsidP="00483D16">
                <w:r>
                  <w:t>Approve for between sessions</w:t>
                </w:r>
              </w:p>
            </w:tc>
          </w:sdtContent>
        </w:sdt>
      </w:tr>
      <w:tr w:rsidR="00223FD9" w:rsidTr="00995974">
        <w:trPr>
          <w:cantSplit/>
        </w:trPr>
        <w:tc>
          <w:tcPr>
            <w:tcW w:w="1133" w:type="dxa"/>
          </w:tcPr>
          <w:p w:rsidR="00223FD9" w:rsidRDefault="00223FD9" w:rsidP="0098673D">
            <w:sdt>
              <w:sdtPr>
                <w:alias w:val="Category"/>
                <w:tag w:val=""/>
                <w:id w:val="1781594873"/>
                <w:placeholder>
                  <w:docPart w:val="416DF2024F22489594E33A98BC6D900A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Content>
                <w:proofErr w:type="spellStart"/>
                <w:r>
                  <w:t>x.y</w:t>
                </w:r>
                <w:proofErr w:type="spellEnd"/>
              </w:sdtContent>
            </w:sdt>
            <w:r>
              <w:t>/</w:t>
            </w:r>
            <w:r>
              <w:t>05</w:t>
            </w:r>
          </w:p>
        </w:tc>
        <w:tc>
          <w:tcPr>
            <w:tcW w:w="1385" w:type="dxa"/>
          </w:tcPr>
          <w:p w:rsidR="00223FD9" w:rsidRDefault="00223FD9" w:rsidP="0028201C">
            <w:r>
              <w:t>Issue ?</w:t>
            </w:r>
          </w:p>
        </w:tc>
        <w:tc>
          <w:tcPr>
            <w:tcW w:w="1559" w:type="dxa"/>
          </w:tcPr>
          <w:p w:rsidR="00223FD9" w:rsidRDefault="00223FD9" w:rsidP="0028201C">
            <w:r>
              <w:t>?</w:t>
            </w:r>
          </w:p>
        </w:tc>
        <w:tc>
          <w:tcPr>
            <w:tcW w:w="6946" w:type="dxa"/>
          </w:tcPr>
          <w:p w:rsidR="00223FD9" w:rsidRDefault="00223FD9" w:rsidP="003014C0">
            <w:r>
              <w:t>….</w:t>
            </w:r>
            <w:bookmarkStart w:id="0" w:name="_GoBack"/>
            <w:bookmarkEnd w:id="0"/>
          </w:p>
        </w:tc>
        <w:sdt>
          <w:sdtPr>
            <w:id w:val="285630048"/>
            <w:placeholder>
              <w:docPart w:val="F3E34F8E05984F3E85CA6B60F5D520B2"/>
            </w:placeholder>
            <w:dropDownList>
              <w:listItem w:value="Choose an item."/>
              <w:listItem w:displayText="Approve" w:value="Approve"/>
              <w:listItem w:displayText="Recommend to EC-70" w:value="Recommend to EC-70"/>
              <w:listItem w:displayText="Recommend for Cg agenda" w:value="Recommend for Cg agenda"/>
              <w:listItem w:displayText="Recommend for Cg-18 agenda and consultation" w:value="Recommend for Cg-18 agenda and consultation"/>
              <w:listItem w:displayText="Approve editorial change" w:value="Approve editorial change"/>
              <w:listItem w:displayText="Approve for fast track" w:value="Approve for fast track"/>
              <w:listItem w:displayText="Approve for between sessions" w:value="Approve for between sessions"/>
              <w:listItem w:displayText="Return to ET" w:value="Return to ET"/>
              <w:listItem w:displayText="Reject" w:value="Reject"/>
              <w:listItem w:displayText="See detailed response" w:value="See detailed response"/>
            </w:dropDownList>
          </w:sdtPr>
          <w:sdtContent>
            <w:tc>
              <w:tcPr>
                <w:tcW w:w="2835" w:type="dxa"/>
              </w:tcPr>
              <w:p w:rsidR="00223FD9" w:rsidRDefault="00223FD9" w:rsidP="00483D16">
                <w:r>
                  <w:t>Recommend for Cg-18 agenda and consultation</w:t>
                </w:r>
              </w:p>
            </w:tc>
          </w:sdtContent>
        </w:sdt>
      </w:tr>
      <w:tr w:rsidR="00223FD9" w:rsidTr="00995974">
        <w:trPr>
          <w:cantSplit/>
        </w:trPr>
        <w:tc>
          <w:tcPr>
            <w:tcW w:w="1133" w:type="dxa"/>
          </w:tcPr>
          <w:p w:rsidR="00223FD9" w:rsidRDefault="00223FD9" w:rsidP="00995974">
            <w:sdt>
              <w:sdtPr>
                <w:alias w:val="Category"/>
                <w:tag w:val=""/>
                <w:id w:val="-2004654522"/>
                <w:placeholder>
                  <w:docPart w:val="4C3912A0FDC14AFEA4E750A7686B1601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Content>
                <w:proofErr w:type="spellStart"/>
                <w:r>
                  <w:t>x.y</w:t>
                </w:r>
                <w:proofErr w:type="spellEnd"/>
              </w:sdtContent>
            </w:sdt>
            <w:r>
              <w:t>/</w:t>
            </w:r>
            <w:r>
              <w:t>06</w:t>
            </w:r>
          </w:p>
        </w:tc>
        <w:tc>
          <w:tcPr>
            <w:tcW w:w="1385" w:type="dxa"/>
          </w:tcPr>
          <w:p w:rsidR="00223FD9" w:rsidRDefault="00223FD9" w:rsidP="0028201C">
            <w:r>
              <w:t>Issue ?</w:t>
            </w:r>
          </w:p>
        </w:tc>
        <w:tc>
          <w:tcPr>
            <w:tcW w:w="1559" w:type="dxa"/>
          </w:tcPr>
          <w:p w:rsidR="00223FD9" w:rsidRDefault="00223FD9" w:rsidP="0028201C">
            <w:r>
              <w:t>?</w:t>
            </w:r>
          </w:p>
        </w:tc>
        <w:tc>
          <w:tcPr>
            <w:tcW w:w="6946" w:type="dxa"/>
          </w:tcPr>
          <w:p w:rsidR="00223FD9" w:rsidRDefault="00223FD9" w:rsidP="00027543">
            <w:r>
              <w:t>….</w:t>
            </w:r>
          </w:p>
        </w:tc>
        <w:sdt>
          <w:sdtPr>
            <w:id w:val="1204372610"/>
            <w:placeholder>
              <w:docPart w:val="0E1C0DFB2C8A45BAA8EA6B90E846636B"/>
            </w:placeholder>
            <w:dropDownList>
              <w:listItem w:value="Choose an item."/>
              <w:listItem w:displayText="Approve" w:value="Approve"/>
              <w:listItem w:displayText="Recommend to EC-70" w:value="Recommend to EC-70"/>
              <w:listItem w:displayText="Recommend for Cg agenda" w:value="Recommend for Cg agenda"/>
              <w:listItem w:displayText="Recommend for Cg-18 agenda and consultation" w:value="Recommend for Cg-18 agenda and consultation"/>
              <w:listItem w:displayText="Approve editorial change" w:value="Approve editorial change"/>
              <w:listItem w:displayText="Approve for fast track" w:value="Approve for fast track"/>
              <w:listItem w:displayText="Approve for between sessions" w:value="Approve for between sessions"/>
              <w:listItem w:displayText="Return to ET" w:value="Return to ET"/>
              <w:listItem w:displayText="Reject" w:value="Reject"/>
              <w:listItem w:displayText="See detailed response" w:value="See detailed response"/>
            </w:dropDownList>
          </w:sdtPr>
          <w:sdtContent>
            <w:tc>
              <w:tcPr>
                <w:tcW w:w="2835" w:type="dxa"/>
              </w:tcPr>
              <w:p w:rsidR="00223FD9" w:rsidRDefault="00223FD9" w:rsidP="00483D16">
                <w:r>
                  <w:t>Recommend for Cg-18 agenda and consultation</w:t>
                </w:r>
              </w:p>
            </w:tc>
          </w:sdtContent>
        </w:sdt>
      </w:tr>
      <w:tr w:rsidR="00223FD9" w:rsidTr="00995974">
        <w:trPr>
          <w:cantSplit/>
        </w:trPr>
        <w:tc>
          <w:tcPr>
            <w:tcW w:w="1133" w:type="dxa"/>
          </w:tcPr>
          <w:p w:rsidR="00223FD9" w:rsidRDefault="00223FD9" w:rsidP="00995974">
            <w:sdt>
              <w:sdtPr>
                <w:alias w:val="Category"/>
                <w:tag w:val=""/>
                <w:id w:val="746848640"/>
                <w:placeholder>
                  <w:docPart w:val="DD398BB141F1497E8A888508CA1E1CC3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Content>
                <w:proofErr w:type="spellStart"/>
                <w:r>
                  <w:t>x.y</w:t>
                </w:r>
                <w:proofErr w:type="spellEnd"/>
              </w:sdtContent>
            </w:sdt>
            <w:r>
              <w:t>/</w:t>
            </w:r>
            <w:r>
              <w:t>07</w:t>
            </w:r>
          </w:p>
        </w:tc>
        <w:tc>
          <w:tcPr>
            <w:tcW w:w="1385" w:type="dxa"/>
          </w:tcPr>
          <w:p w:rsidR="00223FD9" w:rsidRDefault="00223FD9" w:rsidP="0028201C">
            <w:r>
              <w:t>Issue ?</w:t>
            </w:r>
          </w:p>
        </w:tc>
        <w:tc>
          <w:tcPr>
            <w:tcW w:w="1559" w:type="dxa"/>
          </w:tcPr>
          <w:p w:rsidR="00223FD9" w:rsidRDefault="00223FD9" w:rsidP="0028201C">
            <w:r>
              <w:t>?</w:t>
            </w:r>
          </w:p>
        </w:tc>
        <w:tc>
          <w:tcPr>
            <w:tcW w:w="6946" w:type="dxa"/>
          </w:tcPr>
          <w:p w:rsidR="00223FD9" w:rsidRDefault="00223FD9" w:rsidP="00483D16">
            <w:r>
              <w:t>….</w:t>
            </w:r>
          </w:p>
        </w:tc>
        <w:sdt>
          <w:sdtPr>
            <w:id w:val="1223567758"/>
            <w:placeholder>
              <w:docPart w:val="22A4EC0EE2BA4D5EB755AB3386901D28"/>
            </w:placeholder>
            <w:dropDownList>
              <w:listItem w:value="Choose an item."/>
              <w:listItem w:displayText="Approve" w:value="Approve"/>
              <w:listItem w:displayText="Recommend to EC-70" w:value="Recommend to EC-70"/>
              <w:listItem w:displayText="Recommend for Cg agenda" w:value="Recommend for Cg agenda"/>
              <w:listItem w:displayText="Recommend for Cg-18 agenda and consultation" w:value="Recommend for Cg-18 agenda and consultation"/>
              <w:listItem w:displayText="Approve editorial change" w:value="Approve editorial change"/>
              <w:listItem w:displayText="Approve for fast track" w:value="Approve for fast track"/>
              <w:listItem w:displayText="Approve for between sessions" w:value="Approve for between sessions"/>
              <w:listItem w:displayText="Return to ET" w:value="Return to ET"/>
              <w:listItem w:displayText="Reject" w:value="Reject"/>
              <w:listItem w:displayText="See detailed response" w:value="See detailed response"/>
            </w:dropDownList>
          </w:sdtPr>
          <w:sdtContent>
            <w:tc>
              <w:tcPr>
                <w:tcW w:w="2835" w:type="dxa"/>
              </w:tcPr>
              <w:p w:rsidR="00223FD9" w:rsidRDefault="00223FD9" w:rsidP="00483D16">
                <w:r>
                  <w:t>Approve</w:t>
                </w:r>
              </w:p>
            </w:tc>
          </w:sdtContent>
        </w:sdt>
      </w:tr>
      <w:tr w:rsidR="00223FD9" w:rsidTr="00995974">
        <w:trPr>
          <w:cantSplit/>
        </w:trPr>
        <w:tc>
          <w:tcPr>
            <w:tcW w:w="1133" w:type="dxa"/>
          </w:tcPr>
          <w:p w:rsidR="00223FD9" w:rsidRDefault="00223FD9" w:rsidP="00995974">
            <w:sdt>
              <w:sdtPr>
                <w:alias w:val="Category"/>
                <w:tag w:val=""/>
                <w:id w:val="1056892233"/>
                <w:placeholder>
                  <w:docPart w:val="336A034297844C79AD938CE41EE9739C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Content>
                <w:proofErr w:type="spellStart"/>
                <w:r>
                  <w:t>x.y</w:t>
                </w:r>
                <w:proofErr w:type="spellEnd"/>
              </w:sdtContent>
            </w:sdt>
            <w:r>
              <w:t>/</w:t>
            </w:r>
            <w:r>
              <w:t>08</w:t>
            </w:r>
          </w:p>
        </w:tc>
        <w:tc>
          <w:tcPr>
            <w:tcW w:w="1385" w:type="dxa"/>
          </w:tcPr>
          <w:p w:rsidR="00223FD9" w:rsidRDefault="00223FD9" w:rsidP="0028201C">
            <w:r>
              <w:t>Issue ?</w:t>
            </w:r>
          </w:p>
        </w:tc>
        <w:tc>
          <w:tcPr>
            <w:tcW w:w="1559" w:type="dxa"/>
          </w:tcPr>
          <w:p w:rsidR="00223FD9" w:rsidRDefault="00223FD9" w:rsidP="0028201C">
            <w:r>
              <w:t>?</w:t>
            </w:r>
          </w:p>
        </w:tc>
        <w:tc>
          <w:tcPr>
            <w:tcW w:w="6946" w:type="dxa"/>
          </w:tcPr>
          <w:p w:rsidR="00223FD9" w:rsidRDefault="00223FD9" w:rsidP="00E916B6">
            <w:r>
              <w:t>….</w:t>
            </w:r>
          </w:p>
        </w:tc>
        <w:sdt>
          <w:sdtPr>
            <w:id w:val="128064915"/>
            <w:placeholder>
              <w:docPart w:val="C2FBCD2B89C84BFEADAADB177022067D"/>
            </w:placeholder>
            <w:dropDownList>
              <w:listItem w:value="Choose an item."/>
              <w:listItem w:displayText="Approve" w:value="Approve"/>
              <w:listItem w:displayText="Recommend to EC-70" w:value="Recommend to EC-70"/>
              <w:listItem w:displayText="Recommend for Cg agenda" w:value="Recommend for Cg agenda"/>
              <w:listItem w:displayText="Recommend for Cg-18 agenda and consultation" w:value="Recommend for Cg-18 agenda and consultation"/>
              <w:listItem w:displayText="Approve editorial change" w:value="Approve editorial change"/>
              <w:listItem w:displayText="Approve for fast track" w:value="Approve for fast track"/>
              <w:listItem w:displayText="Approve for between sessions" w:value="Approve for between sessions"/>
              <w:listItem w:displayText="Return to ET" w:value="Return to ET"/>
              <w:listItem w:displayText="Reject" w:value="Reject"/>
              <w:listItem w:displayText="See detailed response" w:value="See detailed response"/>
            </w:dropDownList>
          </w:sdtPr>
          <w:sdtContent>
            <w:tc>
              <w:tcPr>
                <w:tcW w:w="2835" w:type="dxa"/>
              </w:tcPr>
              <w:p w:rsidR="00223FD9" w:rsidRDefault="00223FD9" w:rsidP="00483D16">
                <w:r>
                  <w:t>Recommend for Cg-18 agenda and consultation</w:t>
                </w:r>
              </w:p>
            </w:tc>
          </w:sdtContent>
        </w:sdt>
      </w:tr>
      <w:tr w:rsidR="00223FD9" w:rsidTr="00995974">
        <w:trPr>
          <w:cantSplit/>
        </w:trPr>
        <w:tc>
          <w:tcPr>
            <w:tcW w:w="1133" w:type="dxa"/>
          </w:tcPr>
          <w:p w:rsidR="00223FD9" w:rsidRDefault="00223FD9" w:rsidP="00F922D5">
            <w:sdt>
              <w:sdtPr>
                <w:alias w:val="Category"/>
                <w:tag w:val=""/>
                <w:id w:val="-797220711"/>
                <w:placeholder>
                  <w:docPart w:val="A3AFEFF621304BB482E7D9D399E7EDD9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Content>
                <w:proofErr w:type="spellStart"/>
                <w:r>
                  <w:t>x.y</w:t>
                </w:r>
                <w:proofErr w:type="spellEnd"/>
              </w:sdtContent>
            </w:sdt>
            <w:r>
              <w:t>/</w:t>
            </w:r>
            <w:r>
              <w:t>09</w:t>
            </w:r>
          </w:p>
        </w:tc>
        <w:tc>
          <w:tcPr>
            <w:tcW w:w="1385" w:type="dxa"/>
          </w:tcPr>
          <w:p w:rsidR="00223FD9" w:rsidRDefault="00223FD9" w:rsidP="0028201C">
            <w:r>
              <w:t>Issue ?</w:t>
            </w:r>
          </w:p>
        </w:tc>
        <w:tc>
          <w:tcPr>
            <w:tcW w:w="1559" w:type="dxa"/>
          </w:tcPr>
          <w:p w:rsidR="00223FD9" w:rsidRDefault="00223FD9" w:rsidP="0028201C">
            <w:r>
              <w:t>?</w:t>
            </w:r>
          </w:p>
        </w:tc>
        <w:tc>
          <w:tcPr>
            <w:tcW w:w="6946" w:type="dxa"/>
          </w:tcPr>
          <w:p w:rsidR="00223FD9" w:rsidRDefault="00223FD9" w:rsidP="00F922D5">
            <w:r>
              <w:t>….</w:t>
            </w:r>
          </w:p>
        </w:tc>
        <w:sdt>
          <w:sdtPr>
            <w:id w:val="1285702266"/>
            <w:placeholder>
              <w:docPart w:val="77E7A0885D26464DB4EAE57FE8894593"/>
            </w:placeholder>
            <w:dropDownList>
              <w:listItem w:value="Choose an item."/>
              <w:listItem w:displayText="Approve" w:value="Approve"/>
              <w:listItem w:displayText="Recommend to EC-70" w:value="Recommend to EC-70"/>
              <w:listItem w:displayText="Recommend for Cg agenda" w:value="Recommend for Cg agenda"/>
              <w:listItem w:displayText="Recommend for Cg-18 agenda and consultation" w:value="Recommend for Cg-18 agenda and consultation"/>
              <w:listItem w:displayText="Approve editorial change" w:value="Approve editorial change"/>
              <w:listItem w:displayText="Approve for fast track" w:value="Approve for fast track"/>
              <w:listItem w:displayText="Approve for between sessions" w:value="Approve for between sessions"/>
              <w:listItem w:displayText="Return to ET" w:value="Return to ET"/>
              <w:listItem w:displayText="Reject" w:value="Reject"/>
              <w:listItem w:displayText="See detailed response" w:value="See detailed response"/>
            </w:dropDownList>
          </w:sdtPr>
          <w:sdtContent>
            <w:tc>
              <w:tcPr>
                <w:tcW w:w="2835" w:type="dxa"/>
              </w:tcPr>
              <w:p w:rsidR="00223FD9" w:rsidRDefault="00223FD9" w:rsidP="00F922D5">
                <w:r>
                  <w:t>Recommend for Cg-18 agenda and consultation</w:t>
                </w:r>
              </w:p>
            </w:tc>
          </w:sdtContent>
        </w:sdt>
      </w:tr>
    </w:tbl>
    <w:p w:rsidR="00EF3D05" w:rsidRDefault="00223FD9" w:rsidP="00EF3D05">
      <w:pPr>
        <w:pStyle w:val="Heading2"/>
      </w:pPr>
      <w:r>
        <w:t>Additional information</w:t>
      </w:r>
    </w:p>
    <w:p w:rsidR="00483D16" w:rsidRDefault="00EF3D05" w:rsidP="00483D16">
      <w:r w:rsidRPr="00223FD9">
        <w:rPr>
          <w:highlight w:val="yellow"/>
        </w:rPr>
        <w:t>Only if necessary, place additional information on decisions here.</w:t>
      </w:r>
    </w:p>
    <w:p w:rsidR="00EF3D05" w:rsidRDefault="00EF3D05" w:rsidP="00EF3D05">
      <w:pPr>
        <w:pStyle w:val="Heading3"/>
      </w:pPr>
      <w:r>
        <w:t xml:space="preserve">Decision </w:t>
      </w:r>
      <w:sdt>
        <w:sdtPr>
          <w:alias w:val="Category"/>
          <w:tag w:val=""/>
          <w:id w:val="426008404"/>
          <w:placeholder>
            <w:docPart w:val="4B83C1F93FB045709DD46AE61F760570"/>
          </w:placeholder>
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<w:text/>
        </w:sdtPr>
        <w:sdtContent>
          <w:proofErr w:type="spellStart"/>
          <w:r>
            <w:rPr>
              <w:lang w:val="en-US"/>
            </w:rPr>
            <w:t>x.y</w:t>
          </w:r>
          <w:proofErr w:type="spellEnd"/>
        </w:sdtContent>
      </w:sdt>
      <w:r>
        <w:t>/??</w:t>
      </w:r>
    </w:p>
    <w:p w:rsidR="00EF3D05" w:rsidRDefault="00EF3D05" w:rsidP="00EF3D05">
      <w:pPr>
        <w:tabs>
          <w:tab w:val="left" w:pos="3832"/>
        </w:tabs>
      </w:pPr>
      <w:r>
        <w:t>Explanatory text</w:t>
      </w:r>
    </w:p>
    <w:sectPr w:rsidR="00EF3D05" w:rsidSect="00483D16">
      <w:headerReference w:type="even" r:id="rId13"/>
      <w:headerReference w:type="default" r:id="rId14"/>
      <w:headerReference w:type="first" r:id="rId15"/>
      <w:pgSz w:w="16840" w:h="11907" w:orient="landscape" w:code="9"/>
      <w:pgMar w:top="1440" w:right="1440" w:bottom="1440" w:left="1440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420" w:rsidRDefault="00DA1420">
      <w:r>
        <w:separator/>
      </w:r>
    </w:p>
    <w:p w:rsidR="00DA1420" w:rsidRDefault="00DA1420"/>
  </w:endnote>
  <w:endnote w:type="continuationSeparator" w:id="0">
    <w:p w:rsidR="00DA1420" w:rsidRDefault="00DA1420">
      <w:r>
        <w:continuationSeparator/>
      </w:r>
    </w:p>
    <w:p w:rsidR="00DA1420" w:rsidRDefault="00DA14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420" w:rsidRDefault="00DA1420">
      <w:r>
        <w:separator/>
      </w:r>
    </w:p>
    <w:p w:rsidR="00DA1420" w:rsidRDefault="00DA1420"/>
  </w:footnote>
  <w:footnote w:type="continuationSeparator" w:id="0">
    <w:p w:rsidR="00DA1420" w:rsidRDefault="00DA1420">
      <w:r>
        <w:continuationSeparator/>
      </w:r>
    </w:p>
    <w:p w:rsidR="00DA1420" w:rsidRDefault="00DA142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1A6" w:rsidRDefault="00223FD9">
    <w:pPr>
      <w:pStyle w:val="Header"/>
    </w:pPr>
    <w:r>
      <w:rPr>
        <w:noProof/>
      </w:rPr>
      <w:pict>
        <v:shapetype id="_x0000_m208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64" type="#_x0000_m2082" style="position:absolute;left:0;text-align:left;margin-left:0;margin-top:0;width:595.3pt;height:550pt;z-index:-251650048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8D1906" w:rsidRDefault="008D1906"/>
  <w:p w:rsidR="00B070CB" w:rsidRDefault="00223FD9">
    <w:pPr>
      <w:pStyle w:val="Header"/>
    </w:pPr>
    <w:r>
      <w:rPr>
        <w:noProof/>
      </w:rPr>
      <w:pict w14:anchorId="5D1CDC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7" type="#_x0000_t75" style="position:absolute;left:0;text-align:left;margin-left:0;margin-top:0;width:50pt;height:50pt;z-index:251654144;visibility:hidden">
          <v:path gradientshapeok="f"/>
          <o:lock v:ext="edit" selection="t"/>
        </v:shape>
      </w:pict>
    </w:r>
    <w:r>
      <w:pict>
        <v:shapetype id="_x0000_m208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WordPictureWatermark835936646" o:spid="_x0000_s2050" type="#_x0000_m2081" style="position:absolute;left:0;text-align:left;margin-left:0;margin-top:0;width:595.3pt;height:550pt;z-index:-251654144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472EE4" w:rsidRDefault="00472EE4"/>
  <w:p w:rsidR="00466813" w:rsidRDefault="00223FD9">
    <w:pPr>
      <w:pStyle w:val="Header"/>
    </w:pPr>
    <w:r>
      <w:rPr>
        <w:noProof/>
      </w:rPr>
      <w:pict w14:anchorId="5D1CDC51">
        <v:shape id="_x0000_s2063" type="#_x0000_t75" style="position:absolute;left:0;text-align:left;margin-left:0;margin-top:0;width:50pt;height:50pt;z-index:251659264;visibility:hidden">
          <v:path gradientshapeok="f"/>
          <o:lock v:ext="edit" selection="t"/>
        </v:shape>
      </w:pict>
    </w:r>
    <w:r>
      <w:pict w14:anchorId="5D1CDC52">
        <v:shape id="_x0000_s2075" type="#_x0000_t75" style="position:absolute;left:0;text-align:left;margin-left:0;margin-top:0;width:50pt;height:50pt;z-index:251655168;visibility:hidden">
          <v:path gradientshapeok="f"/>
          <o:lock v:ext="edit" selection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D16" w:rsidRPr="00483D16" w:rsidRDefault="00483D16" w:rsidP="00CF6237">
    <w:pPr>
      <w:pStyle w:val="Header"/>
      <w:rPr>
        <w:lang w:val="en-GB"/>
      </w:rPr>
    </w:pPr>
    <w:r>
      <w:rPr>
        <w:lang w:val="en-GB"/>
      </w:rPr>
      <w:t>CBS-MG-2018/Doc</w:t>
    </w:r>
    <w:r w:rsidR="00CF6237">
      <w:rPr>
        <w:lang w:val="en-GB"/>
      </w:rPr>
      <w:t xml:space="preserve"> </w:t>
    </w:r>
    <w:sdt>
      <w:sdtPr>
        <w:rPr>
          <w:lang w:val="en-GB"/>
        </w:rPr>
        <w:alias w:val="Category"/>
        <w:tag w:val=""/>
        <w:id w:val="2132129680"/>
        <w:placeholder>
          <w:docPart w:val="D71F259C9C7F45B5B412085CCC0D382A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proofErr w:type="spellStart"/>
        <w:r w:rsidR="00EF3D05">
          <w:rPr>
            <w:lang w:val="en-US"/>
          </w:rPr>
          <w:t>x.</w:t>
        </w:r>
        <w:proofErr w:type="spellEnd"/>
        <w:r w:rsidR="00EF3D05">
          <w:rPr>
            <w:lang w:val="en-US"/>
          </w:rPr>
          <w:t>y</w:t>
        </w:r>
      </w:sdtContent>
    </w:sdt>
    <w:r>
      <w:rPr>
        <w:lang w:val="en-GB"/>
      </w:rPr>
      <w:t xml:space="preserve">. Page </w:t>
    </w:r>
    <w:r>
      <w:rPr>
        <w:lang w:val="en-GB"/>
      </w:rPr>
      <w:fldChar w:fldCharType="begin"/>
    </w:r>
    <w:r>
      <w:rPr>
        <w:lang w:val="en-GB"/>
      </w:rPr>
      <w:instrText xml:space="preserve"> PAGE   \* MERGEFORMAT </w:instrText>
    </w:r>
    <w:r>
      <w:rPr>
        <w:lang w:val="en-GB"/>
      </w:rPr>
      <w:fldChar w:fldCharType="separate"/>
    </w:r>
    <w:r w:rsidR="00223FD9">
      <w:rPr>
        <w:noProof/>
        <w:lang w:val="en-GB"/>
      </w:rPr>
      <w:t>1</w:t>
    </w:r>
    <w:r>
      <w:rPr>
        <w:lang w:val="en-GB"/>
      </w:rPr>
      <w:fldChar w:fldCharType="end"/>
    </w:r>
    <w:r>
      <w:rPr>
        <w:lang w:val="en-GB"/>
      </w:rPr>
      <w:t xml:space="preserve"> of </w:t>
    </w:r>
    <w:r>
      <w:rPr>
        <w:lang w:val="en-GB"/>
      </w:rPr>
      <w:fldChar w:fldCharType="begin"/>
    </w:r>
    <w:r>
      <w:rPr>
        <w:lang w:val="en-GB"/>
      </w:rPr>
      <w:instrText xml:space="preserve"> NUMPAGES   \* MERGEFORMAT </w:instrText>
    </w:r>
    <w:r>
      <w:rPr>
        <w:lang w:val="en-GB"/>
      </w:rPr>
      <w:fldChar w:fldCharType="separate"/>
    </w:r>
    <w:r w:rsidR="00223FD9">
      <w:rPr>
        <w:noProof/>
        <w:lang w:val="en-GB"/>
      </w:rPr>
      <w:t>2</w:t>
    </w:r>
    <w:r>
      <w:rPr>
        <w:lang w:val="en-GB"/>
      </w:rPr>
      <w:fldChar w:fldCharType="end"/>
    </w:r>
    <w:r w:rsidR="00223FD9">
      <w:pict w14:anchorId="5D1CDC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0;margin-top:0;width:50pt;height:50pt;z-index:251660288;visibility:hidden;mso-position-horizontal-relative:text;mso-position-vertical-relative:text">
          <v:path gradientshapeok="f"/>
          <o:lock v:ext="edit" selection="t"/>
        </v:shape>
      </w:pict>
    </w:r>
    <w:r w:rsidR="00223FD9">
      <w:pict w14:anchorId="5D1CDC55">
        <v:shape id="_x0000_s2074" type="#_x0000_t75" style="position:absolute;left:0;text-align:left;margin-left:0;margin-top:0;width:50pt;height:50pt;z-index:251656192;visibility:hidden;mso-position-horizontal-relative:text;mso-position-vertical-relative:text">
          <v:path gradientshapeok="f"/>
          <o:lock v:ext="edit" selection="t"/>
        </v:shape>
      </w:pict>
    </w:r>
    <w:r w:rsidR="00223FD9">
      <w:pict>
        <v:shape id="_x0000_s2080" type="#_x0000_t75" style="position:absolute;left:0;text-align:left;margin-left:0;margin-top:0;width:50pt;height:50pt;z-index:251651072;visibility:hidden;mso-position-horizontal-relative:text;mso-position-vertical-relative:text">
          <v:path gradientshapeok="f"/>
          <o:lock v:ext="edit" selection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21A6" w:rsidRDefault="00223FD9">
    <w:pPr>
      <w:pStyle w:val="Header"/>
    </w:pPr>
    <w:r>
      <w:rPr>
        <w:noProof/>
      </w:rPr>
      <w:pict>
        <v:shapetype id="_x0000_m207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066" type="#_x0000_m2079" style="position:absolute;left:0;text-align:left;margin-left:0;margin-top:0;width:595.3pt;height:550pt;z-index:-251651072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8D1906" w:rsidRDefault="008D1906"/>
  <w:p w:rsidR="00B070CB" w:rsidRDefault="00223FD9">
    <w:pPr>
      <w:pStyle w:val="Header"/>
    </w:pPr>
    <w:r>
      <w:rPr>
        <w:noProof/>
      </w:rPr>
      <w:pict w14:anchorId="5D1CDC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1" type="#_x0000_t75" style="position:absolute;left:0;text-align:left;margin-left:0;margin-top:0;width:50pt;height:50pt;z-index:251657216;visibility:hidden">
          <v:path gradientshapeok="f"/>
          <o:lock v:ext="edit" selection="t"/>
        </v:shape>
      </w:pict>
    </w:r>
    <w:r>
      <w:pict>
        <v:shapetype id="_x0000_m207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069" type="#_x0000_m2078" style="position:absolute;left:0;text-align:left;margin-left:0;margin-top:0;width:595.3pt;height:550pt;z-index:-251653120;mso-position-horizontal:left;mso-position-horizontal-relative:page;mso-position-vertical:top;mso-position-vertical-relative:page" o:preferrelative="t" o:allowincell="f">
          <v:imagedata r:id="rId1" o:title="docx4j-logo"/>
          <w10:wrap anchorx="page" anchory="page"/>
        </v:shape>
      </w:pict>
    </w:r>
  </w:p>
  <w:p w:rsidR="00472EE4" w:rsidRDefault="00472EE4"/>
  <w:p w:rsidR="00466813" w:rsidRDefault="00223FD9">
    <w:pPr>
      <w:pStyle w:val="Header"/>
    </w:pPr>
    <w:r>
      <w:rPr>
        <w:noProof/>
      </w:rPr>
      <w:pict w14:anchorId="5D1CDC59">
        <v:shape id="_x0000_s2058" type="#_x0000_t75" style="position:absolute;left:0;text-align:left;margin-left:0;margin-top:0;width:50pt;height:50pt;z-index:251661312;visibility:hidden">
          <v:path gradientshapeok="f"/>
          <o:lock v:ext="edit" selection="t"/>
        </v:shape>
      </w:pict>
    </w:r>
    <w:r>
      <w:pict w14:anchorId="5D1CDC5A">
        <v:shape id="_x0000_s2068" type="#_x0000_t75" style="position:absolute;left:0;text-align:left;margin-left:0;margin-top:0;width:50pt;height:50pt;z-index:251658240;visibility:hidden">
          <v:path gradientshapeok="f"/>
          <o:lock v:ext="edit" selection="t"/>
        </v:shape>
      </w:pict>
    </w:r>
  </w:p>
  <w:p w:rsidR="00172B8A" w:rsidRDefault="00172B8A"/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  <w:r w:rsidR="00223FD9">
      <w:pict w14:anchorId="5D1CDC5C">
        <v:shape id="_x0000_s2055" type="#_x0000_t75" style="position:absolute;left:0;text-align:left;margin-left:0;margin-top:0;width:50pt;height:50pt;z-index:251664384;visibility:hidden;mso-position-horizontal-relative:text;mso-position-vertical-relative:text">
          <v:path gradientshapeok="f"/>
          <o:lock v:ext="edit" selection="t"/>
        </v:shape>
      </w:pic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19E98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8702C3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E4803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5807B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3E8230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21A796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164A9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76A4B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A9088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44AC3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8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9E6"/>
    <w:rsid w:val="00002465"/>
    <w:rsid w:val="000048B5"/>
    <w:rsid w:val="000104BD"/>
    <w:rsid w:val="0001212F"/>
    <w:rsid w:val="000135F6"/>
    <w:rsid w:val="00020B8C"/>
    <w:rsid w:val="00027543"/>
    <w:rsid w:val="00032134"/>
    <w:rsid w:val="00033326"/>
    <w:rsid w:val="00037813"/>
    <w:rsid w:val="00047952"/>
    <w:rsid w:val="00051ED5"/>
    <w:rsid w:val="000522FD"/>
    <w:rsid w:val="000531BD"/>
    <w:rsid w:val="000555A3"/>
    <w:rsid w:val="00055CB6"/>
    <w:rsid w:val="00062C21"/>
    <w:rsid w:val="000700C3"/>
    <w:rsid w:val="000731F6"/>
    <w:rsid w:val="00073C93"/>
    <w:rsid w:val="000874E4"/>
    <w:rsid w:val="00095554"/>
    <w:rsid w:val="000A64C1"/>
    <w:rsid w:val="000A7240"/>
    <w:rsid w:val="000B0882"/>
    <w:rsid w:val="000B5E64"/>
    <w:rsid w:val="000C3C25"/>
    <w:rsid w:val="000C6ECA"/>
    <w:rsid w:val="000D13A7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72B8A"/>
    <w:rsid w:val="00183776"/>
    <w:rsid w:val="00187554"/>
    <w:rsid w:val="0019137E"/>
    <w:rsid w:val="001A5CB4"/>
    <w:rsid w:val="001A7F46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3FD9"/>
    <w:rsid w:val="002250BE"/>
    <w:rsid w:val="00225545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0A1"/>
    <w:rsid w:val="002C499A"/>
    <w:rsid w:val="002C738A"/>
    <w:rsid w:val="002D5529"/>
    <w:rsid w:val="002D7217"/>
    <w:rsid w:val="002E1642"/>
    <w:rsid w:val="002E5A73"/>
    <w:rsid w:val="002F1B0A"/>
    <w:rsid w:val="003014C0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84070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1535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13"/>
    <w:rsid w:val="004668E7"/>
    <w:rsid w:val="00472482"/>
    <w:rsid w:val="00472EE4"/>
    <w:rsid w:val="00480313"/>
    <w:rsid w:val="00483D16"/>
    <w:rsid w:val="004938CC"/>
    <w:rsid w:val="00495EEF"/>
    <w:rsid w:val="004A77F1"/>
    <w:rsid w:val="004C1599"/>
    <w:rsid w:val="004D3BAA"/>
    <w:rsid w:val="004D5B00"/>
    <w:rsid w:val="004D77E1"/>
    <w:rsid w:val="004E577D"/>
    <w:rsid w:val="004F3BA0"/>
    <w:rsid w:val="004F6651"/>
    <w:rsid w:val="00511DA0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6D53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491A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D1906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49E6"/>
    <w:rsid w:val="00945DA1"/>
    <w:rsid w:val="00953DE3"/>
    <w:rsid w:val="00982B27"/>
    <w:rsid w:val="00995974"/>
    <w:rsid w:val="009A3F73"/>
    <w:rsid w:val="009A4470"/>
    <w:rsid w:val="009A52D6"/>
    <w:rsid w:val="009B0CA5"/>
    <w:rsid w:val="009B2952"/>
    <w:rsid w:val="009B3463"/>
    <w:rsid w:val="009B58CC"/>
    <w:rsid w:val="009C2528"/>
    <w:rsid w:val="009D07AB"/>
    <w:rsid w:val="009D6338"/>
    <w:rsid w:val="009E7EA6"/>
    <w:rsid w:val="009F10F4"/>
    <w:rsid w:val="009F332A"/>
    <w:rsid w:val="00A00183"/>
    <w:rsid w:val="00A12112"/>
    <w:rsid w:val="00A414EB"/>
    <w:rsid w:val="00A45F94"/>
    <w:rsid w:val="00A4755E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AF45EB"/>
    <w:rsid w:val="00B0249F"/>
    <w:rsid w:val="00B04592"/>
    <w:rsid w:val="00B05BBA"/>
    <w:rsid w:val="00B06CE2"/>
    <w:rsid w:val="00B070C6"/>
    <w:rsid w:val="00B070CB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BF48FE"/>
    <w:rsid w:val="00C00432"/>
    <w:rsid w:val="00C021A6"/>
    <w:rsid w:val="00C10690"/>
    <w:rsid w:val="00C1389A"/>
    <w:rsid w:val="00C20DB0"/>
    <w:rsid w:val="00C33C63"/>
    <w:rsid w:val="00C4012A"/>
    <w:rsid w:val="00C40691"/>
    <w:rsid w:val="00C458CF"/>
    <w:rsid w:val="00C47922"/>
    <w:rsid w:val="00C57EFE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5B7C"/>
    <w:rsid w:val="00CB6DF9"/>
    <w:rsid w:val="00CC23C9"/>
    <w:rsid w:val="00CD47BE"/>
    <w:rsid w:val="00CF6237"/>
    <w:rsid w:val="00D01387"/>
    <w:rsid w:val="00D02FA8"/>
    <w:rsid w:val="00D11DB2"/>
    <w:rsid w:val="00D17948"/>
    <w:rsid w:val="00D22E8A"/>
    <w:rsid w:val="00D35ABB"/>
    <w:rsid w:val="00D37E35"/>
    <w:rsid w:val="00D70B08"/>
    <w:rsid w:val="00D733B4"/>
    <w:rsid w:val="00D9579B"/>
    <w:rsid w:val="00DA1420"/>
    <w:rsid w:val="00DA40B5"/>
    <w:rsid w:val="00DB1BA5"/>
    <w:rsid w:val="00DB3060"/>
    <w:rsid w:val="00DC0CB6"/>
    <w:rsid w:val="00DD1C37"/>
    <w:rsid w:val="00DD4013"/>
    <w:rsid w:val="00DF04C7"/>
    <w:rsid w:val="00E106FE"/>
    <w:rsid w:val="00E2668A"/>
    <w:rsid w:val="00E40C83"/>
    <w:rsid w:val="00E43CAF"/>
    <w:rsid w:val="00E62960"/>
    <w:rsid w:val="00E6623A"/>
    <w:rsid w:val="00E916B6"/>
    <w:rsid w:val="00E91F0F"/>
    <w:rsid w:val="00E95AB2"/>
    <w:rsid w:val="00EA3D1A"/>
    <w:rsid w:val="00EA4E26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3D05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27EF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TableGrid">
    <w:name w:val="Table Grid"/>
    <w:basedOn w:val="TableNormal"/>
    <w:rsid w:val="00483D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840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TableGrid">
    <w:name w:val="Table Grid"/>
    <w:basedOn w:val="TableNormal"/>
    <w:rsid w:val="00483D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840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9B48A4CCBAC4633A4B371D1A4F83A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4D9DA9-78EE-46DA-B10D-FA4BA22FF3F8}"/>
      </w:docPartPr>
      <w:docPartBody>
        <w:p w:rsidR="00677C83" w:rsidRDefault="003D0FED" w:rsidP="003D0FED">
          <w:pPr>
            <w:pStyle w:val="19B48A4CCBAC4633A4B371D1A4F83A90"/>
          </w:pPr>
          <w:r w:rsidRPr="0000146D">
            <w:rPr>
              <w:rStyle w:val="PlaceholderText"/>
              <w:rFonts w:eastAsia="MS Mincho"/>
            </w:rPr>
            <w:t>Choose an item.</w:t>
          </w:r>
        </w:p>
      </w:docPartBody>
    </w:docPart>
    <w:docPart>
      <w:docPartPr>
        <w:name w:val="F30F278F9F414211A7F8122F94D445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A78689-9DB6-41CC-BC42-67C5BC59E0BB}"/>
      </w:docPartPr>
      <w:docPartBody>
        <w:p w:rsidR="00000000" w:rsidRDefault="00951EB4">
          <w:r w:rsidRPr="00E505AA">
            <w:rPr>
              <w:rStyle w:val="PlaceholderText"/>
            </w:rPr>
            <w:t>[Category]</w:t>
          </w:r>
        </w:p>
      </w:docPartBody>
    </w:docPart>
    <w:docPart>
      <w:docPartPr>
        <w:name w:val="37D492CCED5D445EB66408749E9AA0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4D1B53-B2ED-441A-9FD2-7544A9061484}"/>
      </w:docPartPr>
      <w:docPartBody>
        <w:p w:rsidR="00000000" w:rsidRDefault="00951EB4">
          <w:r w:rsidRPr="00E505AA">
            <w:rPr>
              <w:rStyle w:val="PlaceholderText"/>
            </w:rPr>
            <w:t>[Subject]</w:t>
          </w:r>
        </w:p>
      </w:docPartBody>
    </w:docPart>
    <w:docPart>
      <w:docPartPr>
        <w:name w:val="A68F542D7CD54EA9872ED4B12C0B55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224561-0CF7-4569-AC6D-AF34F95BC849}"/>
      </w:docPartPr>
      <w:docPartBody>
        <w:p w:rsidR="00000000" w:rsidRDefault="00951EB4">
          <w:r w:rsidRPr="00E505AA">
            <w:rPr>
              <w:rStyle w:val="PlaceholderText"/>
            </w:rPr>
            <w:t>[Title]</w:t>
          </w:r>
        </w:p>
      </w:docPartBody>
    </w:docPart>
    <w:docPart>
      <w:docPartPr>
        <w:name w:val="F6B3DEC8D3D1499C987178C2BAE1D5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60384-CF26-4BAC-8FF1-FBE2767C81A1}"/>
      </w:docPartPr>
      <w:docPartBody>
        <w:p w:rsidR="00000000" w:rsidRDefault="00951EB4">
          <w:r w:rsidRPr="00E505AA">
            <w:rPr>
              <w:rStyle w:val="PlaceholderText"/>
            </w:rPr>
            <w:t>[Category]</w:t>
          </w:r>
        </w:p>
      </w:docPartBody>
    </w:docPart>
    <w:docPart>
      <w:docPartPr>
        <w:name w:val="4B83C1F93FB045709DD46AE61F760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2775A4-2E67-4AF3-A597-0F00803EDBFE}"/>
      </w:docPartPr>
      <w:docPartBody>
        <w:p w:rsidR="00000000" w:rsidRDefault="00951EB4">
          <w:r w:rsidRPr="00E505AA">
            <w:rPr>
              <w:rStyle w:val="PlaceholderText"/>
            </w:rPr>
            <w:t>[Category]</w:t>
          </w:r>
        </w:p>
      </w:docPartBody>
    </w:docPart>
    <w:docPart>
      <w:docPartPr>
        <w:name w:val="D71F259C9C7F45B5B412085CCC0D38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41B3C-01B9-4483-AEB7-6AC64E830D5F}"/>
      </w:docPartPr>
      <w:docPartBody>
        <w:p w:rsidR="00000000" w:rsidRDefault="00951EB4">
          <w:r w:rsidRPr="00E505AA">
            <w:rPr>
              <w:rStyle w:val="PlaceholderText"/>
            </w:rPr>
            <w:t>[Category]</w:t>
          </w:r>
        </w:p>
      </w:docPartBody>
    </w:docPart>
    <w:docPart>
      <w:docPartPr>
        <w:name w:val="93F3B8DB9E204CB1B10C5953166D2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9A6AA-F0C9-4357-BF22-0ED22A3CCE82}"/>
      </w:docPartPr>
      <w:docPartBody>
        <w:p w:rsidR="00000000" w:rsidRDefault="00951EB4" w:rsidP="00951EB4">
          <w:pPr>
            <w:pStyle w:val="93F3B8DB9E204CB1B10C5953166D2A98"/>
          </w:pPr>
          <w:r w:rsidRPr="00E505AA">
            <w:rPr>
              <w:rStyle w:val="PlaceholderText"/>
            </w:rPr>
            <w:t>[Category]</w:t>
          </w:r>
        </w:p>
      </w:docPartBody>
    </w:docPart>
    <w:docPart>
      <w:docPartPr>
        <w:name w:val="E08F965FB6E84635A3CFA8CB8A64BD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9ABC0-1D33-4213-B629-FF60C1D613BF}"/>
      </w:docPartPr>
      <w:docPartBody>
        <w:p w:rsidR="00000000" w:rsidRDefault="00951EB4" w:rsidP="00951EB4">
          <w:pPr>
            <w:pStyle w:val="E08F965FB6E84635A3CFA8CB8A64BD23"/>
          </w:pPr>
          <w:r w:rsidRPr="0000146D">
            <w:rPr>
              <w:rStyle w:val="PlaceholderText"/>
            </w:rPr>
            <w:t>Choose an item.</w:t>
          </w:r>
        </w:p>
      </w:docPartBody>
    </w:docPart>
    <w:docPart>
      <w:docPartPr>
        <w:name w:val="6274C3374E204691A4FB10213BBD7E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F82E0F-CF65-4592-A776-9BAADA6A5B58}"/>
      </w:docPartPr>
      <w:docPartBody>
        <w:p w:rsidR="00000000" w:rsidRDefault="00951EB4" w:rsidP="00951EB4">
          <w:pPr>
            <w:pStyle w:val="6274C3374E204691A4FB10213BBD7EA9"/>
          </w:pPr>
          <w:r w:rsidRPr="00E505AA">
            <w:rPr>
              <w:rStyle w:val="PlaceholderText"/>
            </w:rPr>
            <w:t>[Category]</w:t>
          </w:r>
        </w:p>
      </w:docPartBody>
    </w:docPart>
    <w:docPart>
      <w:docPartPr>
        <w:name w:val="055C3257BD50470181533FFE662BC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F62F61-7282-44A5-B3FA-D9EC40CB2E19}"/>
      </w:docPartPr>
      <w:docPartBody>
        <w:p w:rsidR="00000000" w:rsidRDefault="00951EB4" w:rsidP="00951EB4">
          <w:pPr>
            <w:pStyle w:val="055C3257BD50470181533FFE662BC5D2"/>
          </w:pPr>
          <w:r w:rsidRPr="0000146D">
            <w:rPr>
              <w:rStyle w:val="PlaceholderText"/>
            </w:rPr>
            <w:t>Choose an item.</w:t>
          </w:r>
        </w:p>
      </w:docPartBody>
    </w:docPart>
    <w:docPart>
      <w:docPartPr>
        <w:name w:val="EF0ECED57CDC45AFAE16331C9680F7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B85E2D-F921-49CE-9678-80054B5CAC6B}"/>
      </w:docPartPr>
      <w:docPartBody>
        <w:p w:rsidR="00000000" w:rsidRDefault="00951EB4" w:rsidP="00951EB4">
          <w:pPr>
            <w:pStyle w:val="EF0ECED57CDC45AFAE16331C9680F783"/>
          </w:pPr>
          <w:r w:rsidRPr="00E505AA">
            <w:rPr>
              <w:rStyle w:val="PlaceholderText"/>
            </w:rPr>
            <w:t>[Category]</w:t>
          </w:r>
        </w:p>
      </w:docPartBody>
    </w:docPart>
    <w:docPart>
      <w:docPartPr>
        <w:name w:val="EE88AF1F56F649E59B3B2DC43FB63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ABFB4-DA24-4A5B-8588-DE3F64EACABC}"/>
      </w:docPartPr>
      <w:docPartBody>
        <w:p w:rsidR="00000000" w:rsidRDefault="00951EB4" w:rsidP="00951EB4">
          <w:pPr>
            <w:pStyle w:val="EE88AF1F56F649E59B3B2DC43FB636C8"/>
          </w:pPr>
          <w:r w:rsidRPr="0000146D">
            <w:rPr>
              <w:rStyle w:val="PlaceholderText"/>
            </w:rPr>
            <w:t>Choose an item.</w:t>
          </w:r>
        </w:p>
      </w:docPartBody>
    </w:docPart>
    <w:docPart>
      <w:docPartPr>
        <w:name w:val="416DF2024F22489594E33A98BC6D90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7497E-76E1-452E-ACDE-AEF361FC3964}"/>
      </w:docPartPr>
      <w:docPartBody>
        <w:p w:rsidR="00000000" w:rsidRDefault="00951EB4" w:rsidP="00951EB4">
          <w:pPr>
            <w:pStyle w:val="416DF2024F22489594E33A98BC6D900A"/>
          </w:pPr>
          <w:r w:rsidRPr="00E505AA">
            <w:rPr>
              <w:rStyle w:val="PlaceholderText"/>
            </w:rPr>
            <w:t>[Category]</w:t>
          </w:r>
        </w:p>
      </w:docPartBody>
    </w:docPart>
    <w:docPart>
      <w:docPartPr>
        <w:name w:val="F3E34F8E05984F3E85CA6B60F5D520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429BF8-92BF-482F-9185-FE8B80F8D71B}"/>
      </w:docPartPr>
      <w:docPartBody>
        <w:p w:rsidR="00000000" w:rsidRDefault="00951EB4" w:rsidP="00951EB4">
          <w:pPr>
            <w:pStyle w:val="F3E34F8E05984F3E85CA6B60F5D520B2"/>
          </w:pPr>
          <w:r w:rsidRPr="0000146D">
            <w:rPr>
              <w:rStyle w:val="PlaceholderText"/>
            </w:rPr>
            <w:t>Choose an item.</w:t>
          </w:r>
        </w:p>
      </w:docPartBody>
    </w:docPart>
    <w:docPart>
      <w:docPartPr>
        <w:name w:val="4C3912A0FDC14AFEA4E750A7686B16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AB08B-93CB-4F78-9E4D-605C6A70B22A}"/>
      </w:docPartPr>
      <w:docPartBody>
        <w:p w:rsidR="00000000" w:rsidRDefault="00951EB4" w:rsidP="00951EB4">
          <w:pPr>
            <w:pStyle w:val="4C3912A0FDC14AFEA4E750A7686B1601"/>
          </w:pPr>
          <w:r w:rsidRPr="00E505AA">
            <w:rPr>
              <w:rStyle w:val="PlaceholderText"/>
            </w:rPr>
            <w:t>[Category]</w:t>
          </w:r>
        </w:p>
      </w:docPartBody>
    </w:docPart>
    <w:docPart>
      <w:docPartPr>
        <w:name w:val="0E1C0DFB2C8A45BAA8EA6B90E8466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B864AA-FB05-4E2A-BE84-15DEF6110FC8}"/>
      </w:docPartPr>
      <w:docPartBody>
        <w:p w:rsidR="00000000" w:rsidRDefault="00951EB4" w:rsidP="00951EB4">
          <w:pPr>
            <w:pStyle w:val="0E1C0DFB2C8A45BAA8EA6B90E846636B"/>
          </w:pPr>
          <w:r w:rsidRPr="0000146D">
            <w:rPr>
              <w:rStyle w:val="PlaceholderText"/>
            </w:rPr>
            <w:t>Choose an item.</w:t>
          </w:r>
        </w:p>
      </w:docPartBody>
    </w:docPart>
    <w:docPart>
      <w:docPartPr>
        <w:name w:val="DD398BB141F1497E8A888508CA1E1C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2E336-87A6-4C32-AB2A-14E7E5E6F79D}"/>
      </w:docPartPr>
      <w:docPartBody>
        <w:p w:rsidR="00000000" w:rsidRDefault="00951EB4" w:rsidP="00951EB4">
          <w:pPr>
            <w:pStyle w:val="DD398BB141F1497E8A888508CA1E1CC3"/>
          </w:pPr>
          <w:r w:rsidRPr="00E505AA">
            <w:rPr>
              <w:rStyle w:val="PlaceholderText"/>
            </w:rPr>
            <w:t>[Category]</w:t>
          </w:r>
        </w:p>
      </w:docPartBody>
    </w:docPart>
    <w:docPart>
      <w:docPartPr>
        <w:name w:val="22A4EC0EE2BA4D5EB755AB3386901D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062822-2F96-4277-B226-9C1E79A8F174}"/>
      </w:docPartPr>
      <w:docPartBody>
        <w:p w:rsidR="00000000" w:rsidRDefault="00951EB4" w:rsidP="00951EB4">
          <w:pPr>
            <w:pStyle w:val="22A4EC0EE2BA4D5EB755AB3386901D28"/>
          </w:pPr>
          <w:r w:rsidRPr="0000146D">
            <w:rPr>
              <w:rStyle w:val="PlaceholderText"/>
            </w:rPr>
            <w:t>Choose an item.</w:t>
          </w:r>
        </w:p>
      </w:docPartBody>
    </w:docPart>
    <w:docPart>
      <w:docPartPr>
        <w:name w:val="336A034297844C79AD938CE41EE973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5C76D-4DB8-49B5-A5D5-B921F634C7B0}"/>
      </w:docPartPr>
      <w:docPartBody>
        <w:p w:rsidR="00000000" w:rsidRDefault="00951EB4" w:rsidP="00951EB4">
          <w:pPr>
            <w:pStyle w:val="336A034297844C79AD938CE41EE9739C"/>
          </w:pPr>
          <w:r w:rsidRPr="00E505AA">
            <w:rPr>
              <w:rStyle w:val="PlaceholderText"/>
            </w:rPr>
            <w:t>[Category]</w:t>
          </w:r>
        </w:p>
      </w:docPartBody>
    </w:docPart>
    <w:docPart>
      <w:docPartPr>
        <w:name w:val="C2FBCD2B89C84BFEADAADB17702206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65B9B-0B23-483D-8DBA-4B4653B416F7}"/>
      </w:docPartPr>
      <w:docPartBody>
        <w:p w:rsidR="00000000" w:rsidRDefault="00951EB4" w:rsidP="00951EB4">
          <w:pPr>
            <w:pStyle w:val="C2FBCD2B89C84BFEADAADB177022067D"/>
          </w:pPr>
          <w:r w:rsidRPr="0000146D">
            <w:rPr>
              <w:rStyle w:val="PlaceholderText"/>
            </w:rPr>
            <w:t>Choose an item.</w:t>
          </w:r>
        </w:p>
      </w:docPartBody>
    </w:docPart>
    <w:docPart>
      <w:docPartPr>
        <w:name w:val="A3AFEFF621304BB482E7D9D399E7ED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323AED-E3CE-49D3-9F53-DAF0ACBAA9CF}"/>
      </w:docPartPr>
      <w:docPartBody>
        <w:p w:rsidR="00000000" w:rsidRDefault="00951EB4" w:rsidP="00951EB4">
          <w:pPr>
            <w:pStyle w:val="A3AFEFF621304BB482E7D9D399E7EDD9"/>
          </w:pPr>
          <w:r w:rsidRPr="00E505AA">
            <w:rPr>
              <w:rStyle w:val="PlaceholderText"/>
            </w:rPr>
            <w:t>[Category]</w:t>
          </w:r>
        </w:p>
      </w:docPartBody>
    </w:docPart>
    <w:docPart>
      <w:docPartPr>
        <w:name w:val="77E7A0885D26464DB4EAE57FE8894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39F06C-C673-4BE0-9222-70940F39A1B0}"/>
      </w:docPartPr>
      <w:docPartBody>
        <w:p w:rsidR="00000000" w:rsidRDefault="00951EB4" w:rsidP="00951EB4">
          <w:pPr>
            <w:pStyle w:val="77E7A0885D26464DB4EAE57FE8894593"/>
          </w:pPr>
          <w:r w:rsidRPr="0000146D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F3E"/>
    <w:rsid w:val="000E3F3E"/>
    <w:rsid w:val="003D0FED"/>
    <w:rsid w:val="005B45C8"/>
    <w:rsid w:val="00677C83"/>
    <w:rsid w:val="00951EB4"/>
    <w:rsid w:val="00AC1ECB"/>
    <w:rsid w:val="00C4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21D57E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951EB4"/>
    <w:rPr>
      <w:color w:val="808080"/>
    </w:rPr>
  </w:style>
  <w:style w:type="paragraph" w:customStyle="1" w:styleId="B65F385668D84DA392D0BA1A28DB9BF0">
    <w:name w:val="B65F385668D84DA392D0BA1A28DB9BF0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34C42110EEBD4C75BDD62E8853A98D41">
    <w:name w:val="34C42110EEBD4C75BDD62E8853A98D41"/>
    <w:rsid w:val="000E3F3E"/>
  </w:style>
  <w:style w:type="paragraph" w:customStyle="1" w:styleId="256080DB5D9346DDB5AB58AB244A9062">
    <w:name w:val="256080DB5D9346DDB5AB58AB244A9062"/>
    <w:rsid w:val="000E3F3E"/>
  </w:style>
  <w:style w:type="paragraph" w:customStyle="1" w:styleId="A0716C4F90D649BEA51DE2E8299E4923">
    <w:name w:val="A0716C4F90D649BEA51DE2E8299E4923"/>
    <w:rsid w:val="000E3F3E"/>
  </w:style>
  <w:style w:type="paragraph" w:customStyle="1" w:styleId="5549F1E89F5541C1A6CA37E736AF4A9D">
    <w:name w:val="5549F1E89F5541C1A6CA37E736AF4A9D"/>
    <w:rsid w:val="000E3F3E"/>
  </w:style>
  <w:style w:type="paragraph" w:customStyle="1" w:styleId="1F17CC13C66F40479F427725F4478D8A">
    <w:name w:val="1F17CC13C66F40479F427725F4478D8A"/>
    <w:rsid w:val="000E3F3E"/>
  </w:style>
  <w:style w:type="paragraph" w:customStyle="1" w:styleId="CFC517CFAAFA471F8C85AC4A4363B2E8">
    <w:name w:val="CFC517CFAAFA471F8C85AC4A4363B2E8"/>
    <w:rsid w:val="000E3F3E"/>
  </w:style>
  <w:style w:type="paragraph" w:customStyle="1" w:styleId="5E1AE18D0D8740A78320A11FB36E7AC3">
    <w:name w:val="5E1AE18D0D8740A78320A11FB36E7AC3"/>
    <w:rsid w:val="000E3F3E"/>
  </w:style>
  <w:style w:type="paragraph" w:customStyle="1" w:styleId="0F1A5489E6BD45359815B868E035D351">
    <w:name w:val="0F1A5489E6BD45359815B868E035D351"/>
    <w:rsid w:val="000E3F3E"/>
  </w:style>
  <w:style w:type="paragraph" w:customStyle="1" w:styleId="67D67E8DA8A34DF39B921D2808C5CF2D">
    <w:name w:val="67D67E8DA8A34DF39B921D2808C5CF2D"/>
    <w:rsid w:val="000E3F3E"/>
  </w:style>
  <w:style w:type="paragraph" w:customStyle="1" w:styleId="2A5E259FE8C848FB8626BBD7DAC7BBD0">
    <w:name w:val="2A5E259FE8C848FB8626BBD7DAC7BBD0"/>
    <w:rsid w:val="000E3F3E"/>
  </w:style>
  <w:style w:type="paragraph" w:customStyle="1" w:styleId="2200579DBEBB4172B4117410DA9F56BE">
    <w:name w:val="2200579DBEBB4172B4117410DA9F56BE"/>
    <w:rsid w:val="000E3F3E"/>
  </w:style>
  <w:style w:type="paragraph" w:customStyle="1" w:styleId="B65F385668D84DA392D0BA1A28DB9BF01">
    <w:name w:val="B65F385668D84DA392D0BA1A28DB9BF0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34C42110EEBD4C75BDD62E8853A98D411">
    <w:name w:val="34C42110EEBD4C75BDD62E8853A98D41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56080DB5D9346DDB5AB58AB244A90621">
    <w:name w:val="256080DB5D9346DDB5AB58AB244A9062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A0716C4F90D649BEA51DE2E8299E49231">
    <w:name w:val="A0716C4F90D649BEA51DE2E8299E4923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549F1E89F5541C1A6CA37E736AF4A9D1">
    <w:name w:val="5549F1E89F5541C1A6CA37E736AF4A9D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1F17CC13C66F40479F427725F4478D8A1">
    <w:name w:val="1F17CC13C66F40479F427725F4478D8A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CFC517CFAAFA471F8C85AC4A4363B2E81">
    <w:name w:val="CFC517CFAAFA471F8C85AC4A4363B2E8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E1AE18D0D8740A78320A11FB36E7AC31">
    <w:name w:val="5E1AE18D0D8740A78320A11FB36E7AC3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0F1A5489E6BD45359815B868E035D3511">
    <w:name w:val="0F1A5489E6BD45359815B868E035D351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67D67E8DA8A34DF39B921D2808C5CF2D1">
    <w:name w:val="67D67E8DA8A34DF39B921D2808C5CF2D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A5E259FE8C848FB8626BBD7DAC7BBD01">
    <w:name w:val="2A5E259FE8C848FB8626BBD7DAC7BBD0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200579DBEBB4172B4117410DA9F56BE1">
    <w:name w:val="2200579DBEBB4172B4117410DA9F56BE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A0716C4F90D649BEA51DE2E8299E49232">
    <w:name w:val="A0716C4F90D649BEA51DE2E8299E4923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549F1E89F5541C1A6CA37E736AF4A9D2">
    <w:name w:val="5549F1E89F5541C1A6CA37E736AF4A9D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1F17CC13C66F40479F427725F4478D8A2">
    <w:name w:val="1F17CC13C66F40479F427725F4478D8A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CFC517CFAAFA471F8C85AC4A4363B2E82">
    <w:name w:val="CFC517CFAAFA471F8C85AC4A4363B2E8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E1AE18D0D8740A78320A11FB36E7AC32">
    <w:name w:val="5E1AE18D0D8740A78320A11FB36E7AC3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0F1A5489E6BD45359815B868E035D3512">
    <w:name w:val="0F1A5489E6BD45359815B868E035D351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67D67E8DA8A34DF39B921D2808C5CF2D2">
    <w:name w:val="67D67E8DA8A34DF39B921D2808C5CF2D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A5E259FE8C848FB8626BBD7DAC7BBD02">
    <w:name w:val="2A5E259FE8C848FB8626BBD7DAC7BBD0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200579DBEBB4172B4117410DA9F56BE2">
    <w:name w:val="2200579DBEBB4172B4117410DA9F56BE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F61E0E7F08D84984A6C0679FE9E41BCC">
    <w:name w:val="F61E0E7F08D84984A6C0679FE9E41BCC"/>
    <w:rsid w:val="000E3F3E"/>
  </w:style>
  <w:style w:type="paragraph" w:customStyle="1" w:styleId="D227EC0211F841168B9EEC9CDD3E8188">
    <w:name w:val="D227EC0211F841168B9EEC9CDD3E8188"/>
    <w:rsid w:val="000E3F3E"/>
  </w:style>
  <w:style w:type="paragraph" w:customStyle="1" w:styleId="E773E92720034EF1B14E3DAC35726C4C">
    <w:name w:val="E773E92720034EF1B14E3DAC35726C4C"/>
    <w:rsid w:val="000E3F3E"/>
  </w:style>
  <w:style w:type="paragraph" w:customStyle="1" w:styleId="2AA0071D7AB54AA89A57B108875A8BB6">
    <w:name w:val="2AA0071D7AB54AA89A57B108875A8BB6"/>
    <w:rsid w:val="000E3F3E"/>
  </w:style>
  <w:style w:type="paragraph" w:customStyle="1" w:styleId="FCA26AFDC2E5412B9B532CDF61256C29">
    <w:name w:val="FCA26AFDC2E5412B9B532CDF61256C29"/>
    <w:rsid w:val="000E3F3E"/>
  </w:style>
  <w:style w:type="paragraph" w:customStyle="1" w:styleId="041FB4BF461F43D39B7CA819057E448E">
    <w:name w:val="041FB4BF461F43D39B7CA819057E448E"/>
    <w:rsid w:val="000E3F3E"/>
  </w:style>
  <w:style w:type="paragraph" w:customStyle="1" w:styleId="B837DCD0541D412699C4846CD6A18B2F">
    <w:name w:val="B837DCD0541D412699C4846CD6A18B2F"/>
    <w:rsid w:val="000E3F3E"/>
  </w:style>
  <w:style w:type="paragraph" w:customStyle="1" w:styleId="95E88485B92A42E3B37E3EDEC8E7DDB9">
    <w:name w:val="95E88485B92A42E3B37E3EDEC8E7DDB9"/>
    <w:rsid w:val="000E3F3E"/>
  </w:style>
  <w:style w:type="paragraph" w:customStyle="1" w:styleId="9608854BA69F4AAD8A67D216CE47A417">
    <w:name w:val="9608854BA69F4AAD8A67D216CE47A417"/>
    <w:rsid w:val="000E3F3E"/>
  </w:style>
  <w:style w:type="paragraph" w:customStyle="1" w:styleId="A5EA54BD3F5F4AC3B7B9712D8F64849D">
    <w:name w:val="A5EA54BD3F5F4AC3B7B9712D8F64849D"/>
    <w:rsid w:val="000E3F3E"/>
  </w:style>
  <w:style w:type="paragraph" w:customStyle="1" w:styleId="433A1EAF25454787B7F90B5FF2AC4E86">
    <w:name w:val="433A1EAF25454787B7F90B5FF2AC4E86"/>
    <w:rsid w:val="000E3F3E"/>
  </w:style>
  <w:style w:type="paragraph" w:customStyle="1" w:styleId="804A9AB6E721474C895C0F7FE739B69C">
    <w:name w:val="804A9AB6E721474C895C0F7FE739B69C"/>
    <w:rsid w:val="000E3F3E"/>
  </w:style>
  <w:style w:type="paragraph" w:customStyle="1" w:styleId="5B46CBC7EF9B4BD9AF370858394D5890">
    <w:name w:val="5B46CBC7EF9B4BD9AF370858394D5890"/>
    <w:rsid w:val="000E3F3E"/>
  </w:style>
  <w:style w:type="paragraph" w:customStyle="1" w:styleId="0354918126704817AC94F5522F03A862">
    <w:name w:val="0354918126704817AC94F5522F03A862"/>
    <w:rsid w:val="000E3F3E"/>
  </w:style>
  <w:style w:type="paragraph" w:customStyle="1" w:styleId="808D7BD52EF24402AC1BB9DB3EE4160C">
    <w:name w:val="808D7BD52EF24402AC1BB9DB3EE4160C"/>
    <w:rsid w:val="000E3F3E"/>
  </w:style>
  <w:style w:type="paragraph" w:customStyle="1" w:styleId="A8D202D3D03940BAB05CFD9BDC3BD1D8">
    <w:name w:val="A8D202D3D03940BAB05CFD9BDC3BD1D8"/>
    <w:rsid w:val="000E3F3E"/>
  </w:style>
  <w:style w:type="paragraph" w:customStyle="1" w:styleId="DFE474D2C8DD4FDF9EFCAA2F91ACE1A4">
    <w:name w:val="DFE474D2C8DD4FDF9EFCAA2F91ACE1A4"/>
    <w:rsid w:val="000E3F3E"/>
  </w:style>
  <w:style w:type="paragraph" w:customStyle="1" w:styleId="18CC5B647D954BD2BFF0918A1D58EF91">
    <w:name w:val="18CC5B647D954BD2BFF0918A1D58EF91"/>
    <w:rsid w:val="000E3F3E"/>
  </w:style>
  <w:style w:type="paragraph" w:customStyle="1" w:styleId="13ED6F92FC934AD085AE81B7DA67D7EB">
    <w:name w:val="13ED6F92FC934AD085AE81B7DA67D7EB"/>
    <w:rsid w:val="000E3F3E"/>
  </w:style>
  <w:style w:type="paragraph" w:customStyle="1" w:styleId="5A00BFF24385403B8D06F38A4EC4D988">
    <w:name w:val="5A00BFF24385403B8D06F38A4EC4D988"/>
    <w:rsid w:val="000E3F3E"/>
  </w:style>
  <w:style w:type="paragraph" w:customStyle="1" w:styleId="A47C4345E9294C1E9426CE9949C769DA">
    <w:name w:val="A47C4345E9294C1E9426CE9949C769DA"/>
    <w:rsid w:val="000E3F3E"/>
  </w:style>
  <w:style w:type="paragraph" w:customStyle="1" w:styleId="9CF9CB2A892B4D49B8B5A5F4928FAF11">
    <w:name w:val="9CF9CB2A892B4D49B8B5A5F4928FAF11"/>
    <w:rsid w:val="000E3F3E"/>
  </w:style>
  <w:style w:type="paragraph" w:customStyle="1" w:styleId="1A8E720F67A043768A083F7EC69CB3A7">
    <w:name w:val="1A8E720F67A043768A083F7EC69CB3A7"/>
    <w:rsid w:val="000E3F3E"/>
  </w:style>
  <w:style w:type="paragraph" w:customStyle="1" w:styleId="CE7E55E7179B4EE9B5807A83E4500452">
    <w:name w:val="CE7E55E7179B4EE9B5807A83E4500452"/>
    <w:rsid w:val="000E3F3E"/>
  </w:style>
  <w:style w:type="paragraph" w:customStyle="1" w:styleId="0A367DB343BC4961BF36204BEF5C996E">
    <w:name w:val="0A367DB343BC4961BF36204BEF5C996E"/>
    <w:rsid w:val="000E3F3E"/>
  </w:style>
  <w:style w:type="paragraph" w:customStyle="1" w:styleId="7B04182D63F44C56BF1613EBCC407F22">
    <w:name w:val="7B04182D63F44C56BF1613EBCC407F22"/>
    <w:rsid w:val="000E3F3E"/>
  </w:style>
  <w:style w:type="paragraph" w:customStyle="1" w:styleId="286AFF03F671461C8559F111857ED75D">
    <w:name w:val="286AFF03F671461C8559F111857ED75D"/>
    <w:rsid w:val="000E3F3E"/>
  </w:style>
  <w:style w:type="paragraph" w:customStyle="1" w:styleId="EC499AEEF3184B1594C08B027C21A9E7">
    <w:name w:val="EC499AEEF3184B1594C08B027C21A9E7"/>
    <w:rsid w:val="000E3F3E"/>
  </w:style>
  <w:style w:type="paragraph" w:customStyle="1" w:styleId="AA73F704F2EB43848BAEC98EA17380B4">
    <w:name w:val="AA73F704F2EB43848BAEC98EA17380B4"/>
    <w:rsid w:val="000E3F3E"/>
  </w:style>
  <w:style w:type="paragraph" w:customStyle="1" w:styleId="5C3D1B377ADD4736A8840A3CE2E611A6">
    <w:name w:val="5C3D1B377ADD4736A8840A3CE2E611A6"/>
    <w:rsid w:val="000E3F3E"/>
  </w:style>
  <w:style w:type="paragraph" w:customStyle="1" w:styleId="A9112CE4DE2049BEABBD7BFF5090DE21">
    <w:name w:val="A9112CE4DE2049BEABBD7BFF5090DE21"/>
    <w:rsid w:val="000E3F3E"/>
  </w:style>
  <w:style w:type="paragraph" w:customStyle="1" w:styleId="A350AE3F498846A9AB33FC108B750559">
    <w:name w:val="A350AE3F498846A9AB33FC108B750559"/>
    <w:rsid w:val="000E3F3E"/>
  </w:style>
  <w:style w:type="paragraph" w:customStyle="1" w:styleId="96D09716FC41440BAACE771E928F358F">
    <w:name w:val="96D09716FC41440BAACE771E928F358F"/>
    <w:rsid w:val="000E3F3E"/>
  </w:style>
  <w:style w:type="paragraph" w:customStyle="1" w:styleId="BFF095D9498344379E054683D8367656">
    <w:name w:val="BFF095D9498344379E054683D8367656"/>
    <w:rsid w:val="000E3F3E"/>
  </w:style>
  <w:style w:type="paragraph" w:customStyle="1" w:styleId="EC7F571DF65D4E63904128AF8926902A">
    <w:name w:val="EC7F571DF65D4E63904128AF8926902A"/>
    <w:rsid w:val="00C4431B"/>
  </w:style>
  <w:style w:type="paragraph" w:customStyle="1" w:styleId="E91E21D1440D4FD1BF9869CAA7052389">
    <w:name w:val="E91E21D1440D4FD1BF9869CAA7052389"/>
    <w:rsid w:val="00C4431B"/>
  </w:style>
  <w:style w:type="paragraph" w:customStyle="1" w:styleId="54FFF510152048C99C4B7F5683353676">
    <w:name w:val="54FFF510152048C99C4B7F5683353676"/>
    <w:rsid w:val="00C4431B"/>
  </w:style>
  <w:style w:type="paragraph" w:customStyle="1" w:styleId="FC3EFA995E1C4603921A6F779A6B4735">
    <w:name w:val="FC3EFA995E1C4603921A6F779A6B4735"/>
    <w:rsid w:val="00C4431B"/>
  </w:style>
  <w:style w:type="paragraph" w:customStyle="1" w:styleId="379BAFEC708C482EA705967C070F0319">
    <w:name w:val="379BAFEC708C482EA705967C070F0319"/>
    <w:rsid w:val="00C4431B"/>
  </w:style>
  <w:style w:type="paragraph" w:customStyle="1" w:styleId="276419BA3C9C41E0894E4F27282A707D">
    <w:name w:val="276419BA3C9C41E0894E4F27282A707D"/>
    <w:rsid w:val="00C4431B"/>
  </w:style>
  <w:style w:type="paragraph" w:customStyle="1" w:styleId="7E5B0C3983CD41FEB05FB151B62C559B">
    <w:name w:val="7E5B0C3983CD41FEB05FB151B62C559B"/>
    <w:rsid w:val="00C4431B"/>
  </w:style>
  <w:style w:type="paragraph" w:customStyle="1" w:styleId="C03004BD5A7442EAB090145C932C3E68">
    <w:name w:val="C03004BD5A7442EAB090145C932C3E68"/>
    <w:rsid w:val="00C4431B"/>
  </w:style>
  <w:style w:type="paragraph" w:customStyle="1" w:styleId="325CBD78A981490092A0F3F9B0C498D3">
    <w:name w:val="325CBD78A981490092A0F3F9B0C498D3"/>
    <w:rsid w:val="00C4431B"/>
  </w:style>
  <w:style w:type="paragraph" w:customStyle="1" w:styleId="BA06C9FDA60144E992274130EFD34CD8">
    <w:name w:val="BA06C9FDA60144E992274130EFD34CD8"/>
    <w:rsid w:val="00C4431B"/>
  </w:style>
  <w:style w:type="paragraph" w:customStyle="1" w:styleId="33DAB302CE9847D987D7642BCC3D6C8D">
    <w:name w:val="33DAB302CE9847D987D7642BCC3D6C8D"/>
    <w:rsid w:val="00C4431B"/>
  </w:style>
  <w:style w:type="paragraph" w:customStyle="1" w:styleId="ACCA9D9AD83C4E73BB035F39B9878730">
    <w:name w:val="ACCA9D9AD83C4E73BB035F39B9878730"/>
    <w:rsid w:val="00C4431B"/>
  </w:style>
  <w:style w:type="paragraph" w:customStyle="1" w:styleId="17AA22AD49BC4835B3B2188128BE6FF6">
    <w:name w:val="17AA22AD49BC4835B3B2188128BE6FF6"/>
    <w:rsid w:val="00C4431B"/>
  </w:style>
  <w:style w:type="paragraph" w:customStyle="1" w:styleId="BF8E86F637A94EC392DC7CF7F915319A">
    <w:name w:val="BF8E86F637A94EC392DC7CF7F915319A"/>
    <w:rsid w:val="00C4431B"/>
  </w:style>
  <w:style w:type="paragraph" w:customStyle="1" w:styleId="B036CD8F513F4A9FBC258FCE42E5D10E">
    <w:name w:val="B036CD8F513F4A9FBC258FCE42E5D10E"/>
    <w:rsid w:val="00C4431B"/>
  </w:style>
  <w:style w:type="paragraph" w:customStyle="1" w:styleId="F6CE7E26BB494225BDF62B783A38753C">
    <w:name w:val="F6CE7E26BB494225BDF62B783A38753C"/>
    <w:rsid w:val="00C4431B"/>
  </w:style>
  <w:style w:type="paragraph" w:customStyle="1" w:styleId="4536ADF724B64684ABDE15D1CFD51268">
    <w:name w:val="4536ADF724B64684ABDE15D1CFD51268"/>
    <w:rsid w:val="00C4431B"/>
  </w:style>
  <w:style w:type="paragraph" w:customStyle="1" w:styleId="3E4791015D62424894779A099945806B">
    <w:name w:val="3E4791015D62424894779A099945806B"/>
    <w:rsid w:val="00C4431B"/>
  </w:style>
  <w:style w:type="paragraph" w:customStyle="1" w:styleId="12AE294B49834D4D8F9E16681B9C0335">
    <w:name w:val="12AE294B49834D4D8F9E16681B9C0335"/>
    <w:rsid w:val="00C4431B"/>
  </w:style>
  <w:style w:type="paragraph" w:customStyle="1" w:styleId="502E82225770473D8ECEAEE82F3F7EE4">
    <w:name w:val="502E82225770473D8ECEAEE82F3F7EE4"/>
    <w:rsid w:val="00C4431B"/>
  </w:style>
  <w:style w:type="paragraph" w:customStyle="1" w:styleId="9461666EDD2D436CA494DB5AACF8D35F">
    <w:name w:val="9461666EDD2D436CA494DB5AACF8D35F"/>
    <w:rsid w:val="00C4431B"/>
  </w:style>
  <w:style w:type="paragraph" w:customStyle="1" w:styleId="6B6A4FF356B1472981FAB990F5A9115D">
    <w:name w:val="6B6A4FF356B1472981FAB990F5A9115D"/>
    <w:rsid w:val="00C4431B"/>
  </w:style>
  <w:style w:type="paragraph" w:customStyle="1" w:styleId="A68620BC0E34437F9CDD544535A49A7A">
    <w:name w:val="A68620BC0E34437F9CDD544535A49A7A"/>
    <w:rsid w:val="00C4431B"/>
  </w:style>
  <w:style w:type="paragraph" w:customStyle="1" w:styleId="739E93C922D942A3805BB31AEE0E5F4D">
    <w:name w:val="739E93C922D942A3805BB31AEE0E5F4D"/>
    <w:rsid w:val="00C4431B"/>
  </w:style>
  <w:style w:type="paragraph" w:customStyle="1" w:styleId="977076438C264B5CADF65BF56244AC0F">
    <w:name w:val="977076438C264B5CADF65BF56244AC0F"/>
    <w:rsid w:val="00C4431B"/>
  </w:style>
  <w:style w:type="paragraph" w:customStyle="1" w:styleId="52A561EAB7B144F79D991DF016AD1B0D">
    <w:name w:val="52A561EAB7B144F79D991DF016AD1B0D"/>
    <w:rsid w:val="00C4431B"/>
  </w:style>
  <w:style w:type="paragraph" w:customStyle="1" w:styleId="24053206E86148CFA0D440451BF7662A">
    <w:name w:val="24053206E86148CFA0D440451BF7662A"/>
    <w:rsid w:val="00C4431B"/>
  </w:style>
  <w:style w:type="paragraph" w:customStyle="1" w:styleId="D2A120C5DA6343588AC91D8C3E010DD9">
    <w:name w:val="D2A120C5DA6343588AC91D8C3E010DD9"/>
    <w:rsid w:val="00C4431B"/>
  </w:style>
  <w:style w:type="paragraph" w:customStyle="1" w:styleId="FA179692BF614705A2ACDD68FA061ED4">
    <w:name w:val="FA179692BF614705A2ACDD68FA061ED4"/>
    <w:rsid w:val="00C4431B"/>
  </w:style>
  <w:style w:type="paragraph" w:customStyle="1" w:styleId="40BB43E9AD8549869AAA736B0F322B7B">
    <w:name w:val="40BB43E9AD8549869AAA736B0F322B7B"/>
    <w:rsid w:val="00C4431B"/>
  </w:style>
  <w:style w:type="paragraph" w:customStyle="1" w:styleId="EF36CDD262384815B6C5AB5B1D896896">
    <w:name w:val="EF36CDD262384815B6C5AB5B1D896896"/>
    <w:rsid w:val="00C4431B"/>
  </w:style>
  <w:style w:type="paragraph" w:customStyle="1" w:styleId="F5E8304C34FF401195CDCFD9A95D4333">
    <w:name w:val="F5E8304C34FF401195CDCFD9A95D4333"/>
    <w:rsid w:val="00C4431B"/>
  </w:style>
  <w:style w:type="paragraph" w:customStyle="1" w:styleId="DC0BAB579289478599BBAD7BA6B778A3">
    <w:name w:val="DC0BAB579289478599BBAD7BA6B778A3"/>
    <w:rsid w:val="00C4431B"/>
  </w:style>
  <w:style w:type="paragraph" w:customStyle="1" w:styleId="F94D452786614C07925E7BEEF3B6C547">
    <w:name w:val="F94D452786614C07925E7BEEF3B6C547"/>
    <w:rsid w:val="00C4431B"/>
  </w:style>
  <w:style w:type="paragraph" w:customStyle="1" w:styleId="9D704F84696C4FB7BA03354E2C3C823F">
    <w:name w:val="9D704F84696C4FB7BA03354E2C3C823F"/>
    <w:rsid w:val="00C4431B"/>
  </w:style>
  <w:style w:type="paragraph" w:customStyle="1" w:styleId="CD64101C17024B1D94F231743D9D9FA2">
    <w:name w:val="CD64101C17024B1D94F231743D9D9FA2"/>
    <w:rsid w:val="00C4431B"/>
  </w:style>
  <w:style w:type="paragraph" w:customStyle="1" w:styleId="F9AF2E90217F423F8261CC69FFB1CCF0">
    <w:name w:val="F9AF2E90217F423F8261CC69FFB1CCF0"/>
    <w:rsid w:val="00C4431B"/>
  </w:style>
  <w:style w:type="paragraph" w:customStyle="1" w:styleId="2095E9B447CB407DAAC172B49A875B28">
    <w:name w:val="2095E9B447CB407DAAC172B49A875B28"/>
    <w:rsid w:val="00C4431B"/>
  </w:style>
  <w:style w:type="paragraph" w:customStyle="1" w:styleId="FD3CD94E930A450BBA55EB03CC2B746B">
    <w:name w:val="FD3CD94E930A450BBA55EB03CC2B746B"/>
    <w:rsid w:val="00C4431B"/>
  </w:style>
  <w:style w:type="paragraph" w:customStyle="1" w:styleId="0B13FD79F73A4746AEB134F4C6DAC8EE">
    <w:name w:val="0B13FD79F73A4746AEB134F4C6DAC8EE"/>
    <w:rsid w:val="00C4431B"/>
  </w:style>
  <w:style w:type="paragraph" w:customStyle="1" w:styleId="BC8E91D0756347419D21D9DF41EB1F44">
    <w:name w:val="BC8E91D0756347419D21D9DF41EB1F44"/>
    <w:rsid w:val="003D0FED"/>
  </w:style>
  <w:style w:type="paragraph" w:customStyle="1" w:styleId="975D9B0679C4422AAD2A35FE597E9FE8">
    <w:name w:val="975D9B0679C4422AAD2A35FE597E9FE8"/>
    <w:rsid w:val="003D0FED"/>
  </w:style>
  <w:style w:type="paragraph" w:customStyle="1" w:styleId="3154ED41A41F45C49FA234DFCB7E6D6C">
    <w:name w:val="3154ED41A41F45C49FA234DFCB7E6D6C"/>
    <w:rsid w:val="003D0FED"/>
  </w:style>
  <w:style w:type="paragraph" w:customStyle="1" w:styleId="2005450450274F3A978A1BC2C75B997E">
    <w:name w:val="2005450450274F3A978A1BC2C75B997E"/>
    <w:rsid w:val="003D0FED"/>
  </w:style>
  <w:style w:type="paragraph" w:customStyle="1" w:styleId="974329818CF64526A5C1D5E6A7CD5F67">
    <w:name w:val="974329818CF64526A5C1D5E6A7CD5F67"/>
    <w:rsid w:val="003D0FED"/>
  </w:style>
  <w:style w:type="paragraph" w:customStyle="1" w:styleId="37EAB62724E54472BF7C15D0B31F5567">
    <w:name w:val="37EAB62724E54472BF7C15D0B31F5567"/>
    <w:rsid w:val="003D0FED"/>
  </w:style>
  <w:style w:type="paragraph" w:customStyle="1" w:styleId="EF9CCB267531488CA29D68796F6F10EA">
    <w:name w:val="EF9CCB267531488CA29D68796F6F10EA"/>
    <w:rsid w:val="003D0FED"/>
  </w:style>
  <w:style w:type="paragraph" w:customStyle="1" w:styleId="CAFE5BD627D64609BC393419DE526552">
    <w:name w:val="CAFE5BD627D64609BC393419DE526552"/>
    <w:rsid w:val="003D0FED"/>
  </w:style>
  <w:style w:type="paragraph" w:customStyle="1" w:styleId="3B3525D6E04A4B77962C505945BCF561">
    <w:name w:val="3B3525D6E04A4B77962C505945BCF561"/>
    <w:rsid w:val="003D0FED"/>
  </w:style>
  <w:style w:type="paragraph" w:customStyle="1" w:styleId="0CB09345D9864AD1ABE4C23671E69E48">
    <w:name w:val="0CB09345D9864AD1ABE4C23671E69E48"/>
    <w:rsid w:val="003D0FED"/>
  </w:style>
  <w:style w:type="paragraph" w:customStyle="1" w:styleId="6DBBD07E40E4441BA635081E3F2A47C8">
    <w:name w:val="6DBBD07E40E4441BA635081E3F2A47C8"/>
    <w:rsid w:val="003D0FED"/>
  </w:style>
  <w:style w:type="paragraph" w:customStyle="1" w:styleId="037B82D05023453F885F7AC239EC9AC4">
    <w:name w:val="037B82D05023453F885F7AC239EC9AC4"/>
    <w:rsid w:val="003D0FED"/>
  </w:style>
  <w:style w:type="paragraph" w:customStyle="1" w:styleId="D240EF30493544A3BC6B993374E59B01">
    <w:name w:val="D240EF30493544A3BC6B993374E59B01"/>
    <w:rsid w:val="003D0FED"/>
  </w:style>
  <w:style w:type="paragraph" w:customStyle="1" w:styleId="98E3C29E93DE42A5B6FB02DAE6D8F78F">
    <w:name w:val="98E3C29E93DE42A5B6FB02DAE6D8F78F"/>
    <w:rsid w:val="003D0FED"/>
  </w:style>
  <w:style w:type="paragraph" w:customStyle="1" w:styleId="E7A6E7F3E3FD4EFFBB51CA85F27E71B2">
    <w:name w:val="E7A6E7F3E3FD4EFFBB51CA85F27E71B2"/>
    <w:rsid w:val="003D0FED"/>
  </w:style>
  <w:style w:type="paragraph" w:customStyle="1" w:styleId="B1F20EAE14CB404EBB15D9218BAA3A1F">
    <w:name w:val="B1F20EAE14CB404EBB15D9218BAA3A1F"/>
    <w:rsid w:val="003D0FED"/>
  </w:style>
  <w:style w:type="paragraph" w:customStyle="1" w:styleId="B3743D1E4F7B4410981F2E28D6C5CC52">
    <w:name w:val="B3743D1E4F7B4410981F2E28D6C5CC52"/>
    <w:rsid w:val="003D0FED"/>
  </w:style>
  <w:style w:type="paragraph" w:customStyle="1" w:styleId="A7EE0B5D9B1042E48D7D62CB1094B04F">
    <w:name w:val="A7EE0B5D9B1042E48D7D62CB1094B04F"/>
    <w:rsid w:val="003D0FED"/>
  </w:style>
  <w:style w:type="paragraph" w:customStyle="1" w:styleId="656544B3DCDF45FDBB5832CB19691FE6">
    <w:name w:val="656544B3DCDF45FDBB5832CB19691FE6"/>
    <w:rsid w:val="003D0FED"/>
  </w:style>
  <w:style w:type="paragraph" w:customStyle="1" w:styleId="FA89E246F66A4615A4F0D1D117006F49">
    <w:name w:val="FA89E246F66A4615A4F0D1D117006F49"/>
    <w:rsid w:val="003D0FED"/>
  </w:style>
  <w:style w:type="paragraph" w:customStyle="1" w:styleId="94E304BAF6A24549BF83EE8B00685E7F">
    <w:name w:val="94E304BAF6A24549BF83EE8B00685E7F"/>
    <w:rsid w:val="003D0FED"/>
  </w:style>
  <w:style w:type="paragraph" w:customStyle="1" w:styleId="7027BB1008864F35A184AB6E62306B77">
    <w:name w:val="7027BB1008864F35A184AB6E62306B77"/>
    <w:rsid w:val="003D0FED"/>
  </w:style>
  <w:style w:type="paragraph" w:customStyle="1" w:styleId="C52E7B7BD1B34665BA7DD86E9E984926">
    <w:name w:val="C52E7B7BD1B34665BA7DD86E9E984926"/>
    <w:rsid w:val="003D0FED"/>
  </w:style>
  <w:style w:type="paragraph" w:customStyle="1" w:styleId="01FB40D937AB41EAB3D75BB1B1B0B638">
    <w:name w:val="01FB40D937AB41EAB3D75BB1B1B0B638"/>
    <w:rsid w:val="003D0FED"/>
  </w:style>
  <w:style w:type="paragraph" w:customStyle="1" w:styleId="6D1F488A922849DEB9A2276B8CA0D6D7">
    <w:name w:val="6D1F488A922849DEB9A2276B8CA0D6D7"/>
    <w:rsid w:val="003D0FED"/>
  </w:style>
  <w:style w:type="paragraph" w:customStyle="1" w:styleId="C7815467E49244DD944569EF54CA9DE4">
    <w:name w:val="C7815467E49244DD944569EF54CA9DE4"/>
    <w:rsid w:val="003D0FED"/>
  </w:style>
  <w:style w:type="paragraph" w:customStyle="1" w:styleId="CEE0F6B147BF4421BF38D66F276A5ED1">
    <w:name w:val="CEE0F6B147BF4421BF38D66F276A5ED1"/>
    <w:rsid w:val="003D0FED"/>
  </w:style>
  <w:style w:type="paragraph" w:customStyle="1" w:styleId="6722457EC9C44073A449D532046FBF12">
    <w:name w:val="6722457EC9C44073A449D532046FBF12"/>
    <w:rsid w:val="003D0FED"/>
  </w:style>
  <w:style w:type="paragraph" w:customStyle="1" w:styleId="9118DD12718D4764BF93795E623BF284">
    <w:name w:val="9118DD12718D4764BF93795E623BF284"/>
    <w:rsid w:val="003D0FED"/>
  </w:style>
  <w:style w:type="paragraph" w:customStyle="1" w:styleId="3CE7B0B5963047EC84E30A148EDE12D9">
    <w:name w:val="3CE7B0B5963047EC84E30A148EDE12D9"/>
    <w:rsid w:val="003D0FED"/>
  </w:style>
  <w:style w:type="paragraph" w:customStyle="1" w:styleId="BF3FB4C66F3F45BB9F0FCAA3BBF1DCD3">
    <w:name w:val="BF3FB4C66F3F45BB9F0FCAA3BBF1DCD3"/>
    <w:rsid w:val="003D0FED"/>
  </w:style>
  <w:style w:type="paragraph" w:customStyle="1" w:styleId="CE35025BE95C4D02B879FF6DB005DCA1">
    <w:name w:val="CE35025BE95C4D02B879FF6DB005DCA1"/>
    <w:rsid w:val="003D0FED"/>
  </w:style>
  <w:style w:type="paragraph" w:customStyle="1" w:styleId="642AA793B09B4E0FAA6B628DB83CE2CC">
    <w:name w:val="642AA793B09B4E0FAA6B628DB83CE2CC"/>
    <w:rsid w:val="003D0FED"/>
  </w:style>
  <w:style w:type="paragraph" w:customStyle="1" w:styleId="90C3F575E5F74B919898899EF7EA9E63">
    <w:name w:val="90C3F575E5F74B919898899EF7EA9E63"/>
    <w:rsid w:val="003D0FED"/>
  </w:style>
  <w:style w:type="paragraph" w:customStyle="1" w:styleId="F99A9C50B6DC43BEB2124C6727CAEC42">
    <w:name w:val="F99A9C50B6DC43BEB2124C6727CAEC42"/>
    <w:rsid w:val="003D0FED"/>
  </w:style>
  <w:style w:type="paragraph" w:customStyle="1" w:styleId="81B6226D52D64967A26BA0E42A5700C9">
    <w:name w:val="81B6226D52D64967A26BA0E42A5700C9"/>
    <w:rsid w:val="003D0FED"/>
  </w:style>
  <w:style w:type="paragraph" w:customStyle="1" w:styleId="C82FAF1041C047CFA0B12B5E9E712306">
    <w:name w:val="C82FAF1041C047CFA0B12B5E9E712306"/>
    <w:rsid w:val="003D0FED"/>
  </w:style>
  <w:style w:type="paragraph" w:customStyle="1" w:styleId="18B9605566E34B22839A3FDDDEB9525E">
    <w:name w:val="18B9605566E34B22839A3FDDDEB9525E"/>
    <w:rsid w:val="003D0FED"/>
  </w:style>
  <w:style w:type="paragraph" w:customStyle="1" w:styleId="6F180CB0D2A048C184124BE053101D87">
    <w:name w:val="6F180CB0D2A048C184124BE053101D87"/>
    <w:rsid w:val="003D0FED"/>
  </w:style>
  <w:style w:type="paragraph" w:customStyle="1" w:styleId="59CE14A02CC146E49230A9A1509383C8">
    <w:name w:val="59CE14A02CC146E49230A9A1509383C8"/>
    <w:rsid w:val="003D0FED"/>
  </w:style>
  <w:style w:type="paragraph" w:customStyle="1" w:styleId="8DA35CABD35D4E0698FA1CF804B4584C">
    <w:name w:val="8DA35CABD35D4E0698FA1CF804B4584C"/>
    <w:rsid w:val="003D0FED"/>
  </w:style>
  <w:style w:type="paragraph" w:customStyle="1" w:styleId="CF96B2171B3F409790AFA125274680F6">
    <w:name w:val="CF96B2171B3F409790AFA125274680F6"/>
    <w:rsid w:val="003D0FED"/>
  </w:style>
  <w:style w:type="paragraph" w:customStyle="1" w:styleId="580B1F72175C4420A114B22736BF020B">
    <w:name w:val="580B1F72175C4420A114B22736BF020B"/>
    <w:rsid w:val="003D0FED"/>
  </w:style>
  <w:style w:type="paragraph" w:customStyle="1" w:styleId="243DA1300E5E43E6A7BA855BAF333661">
    <w:name w:val="243DA1300E5E43E6A7BA855BAF333661"/>
    <w:rsid w:val="003D0FED"/>
  </w:style>
  <w:style w:type="paragraph" w:customStyle="1" w:styleId="65A4215B15984DAB9AF7DB63CBB195FE">
    <w:name w:val="65A4215B15984DAB9AF7DB63CBB195FE"/>
    <w:rsid w:val="003D0FED"/>
  </w:style>
  <w:style w:type="paragraph" w:customStyle="1" w:styleId="F0E79D2996DB439AB0BB71460E9CDFA1">
    <w:name w:val="F0E79D2996DB439AB0BB71460E9CDFA1"/>
    <w:rsid w:val="003D0FED"/>
  </w:style>
  <w:style w:type="paragraph" w:customStyle="1" w:styleId="A7BF7EB8516C44AEA15C01334BA346F3">
    <w:name w:val="A7BF7EB8516C44AEA15C01334BA346F3"/>
    <w:rsid w:val="003D0FED"/>
  </w:style>
  <w:style w:type="paragraph" w:customStyle="1" w:styleId="C628D484748442538FBC41708DFAAEB8">
    <w:name w:val="C628D484748442538FBC41708DFAAEB8"/>
    <w:rsid w:val="003D0FED"/>
  </w:style>
  <w:style w:type="paragraph" w:customStyle="1" w:styleId="A881F0A1BC4E44D0BA8DB96142D7820E">
    <w:name w:val="A881F0A1BC4E44D0BA8DB96142D7820E"/>
    <w:rsid w:val="003D0FED"/>
  </w:style>
  <w:style w:type="paragraph" w:customStyle="1" w:styleId="8369D987C6644F918CED2144A5A928AF">
    <w:name w:val="8369D987C6644F918CED2144A5A928AF"/>
    <w:rsid w:val="003D0FED"/>
  </w:style>
  <w:style w:type="paragraph" w:customStyle="1" w:styleId="C430294BCBDC45488D1AA07511A0CD14">
    <w:name w:val="C430294BCBDC45488D1AA07511A0CD14"/>
    <w:rsid w:val="003D0FED"/>
  </w:style>
  <w:style w:type="paragraph" w:customStyle="1" w:styleId="7F0B5D7144E143ABAEECB485CEDA9389">
    <w:name w:val="7F0B5D7144E143ABAEECB485CEDA9389"/>
    <w:rsid w:val="003D0FED"/>
  </w:style>
  <w:style w:type="paragraph" w:customStyle="1" w:styleId="1941BF17DD114374BEFF0789D8D69A97">
    <w:name w:val="1941BF17DD114374BEFF0789D8D69A97"/>
    <w:rsid w:val="003D0FED"/>
  </w:style>
  <w:style w:type="paragraph" w:customStyle="1" w:styleId="907FFE35898B4F86A380B3FD822483C3">
    <w:name w:val="907FFE35898B4F86A380B3FD822483C3"/>
    <w:rsid w:val="003D0FED"/>
  </w:style>
  <w:style w:type="paragraph" w:customStyle="1" w:styleId="6D100DEE0CDC48B8875643303CA8AB25">
    <w:name w:val="6D100DEE0CDC48B8875643303CA8AB25"/>
    <w:rsid w:val="003D0FED"/>
  </w:style>
  <w:style w:type="paragraph" w:customStyle="1" w:styleId="F1CC1E0A3E434AD981652650932D767F">
    <w:name w:val="F1CC1E0A3E434AD981652650932D767F"/>
    <w:rsid w:val="003D0FED"/>
  </w:style>
  <w:style w:type="paragraph" w:customStyle="1" w:styleId="C40DC59FF19C4971A2D4F5F1C535CAE6">
    <w:name w:val="C40DC59FF19C4971A2D4F5F1C535CAE6"/>
    <w:rsid w:val="003D0FED"/>
  </w:style>
  <w:style w:type="paragraph" w:customStyle="1" w:styleId="0D4C166020384CF99A6878F7AC7C070A">
    <w:name w:val="0D4C166020384CF99A6878F7AC7C070A"/>
    <w:rsid w:val="003D0FED"/>
  </w:style>
  <w:style w:type="paragraph" w:customStyle="1" w:styleId="073D6A445A5843BCAABB69DF27A52807">
    <w:name w:val="073D6A445A5843BCAABB69DF27A52807"/>
    <w:rsid w:val="003D0FED"/>
  </w:style>
  <w:style w:type="paragraph" w:customStyle="1" w:styleId="5302A9B553CE4C43A4BE115473849CB9">
    <w:name w:val="5302A9B553CE4C43A4BE115473849CB9"/>
    <w:rsid w:val="003D0FED"/>
  </w:style>
  <w:style w:type="paragraph" w:customStyle="1" w:styleId="C5AD9528D010496792F1740C9D6270AF">
    <w:name w:val="C5AD9528D010496792F1740C9D6270AF"/>
    <w:rsid w:val="003D0FED"/>
  </w:style>
  <w:style w:type="paragraph" w:customStyle="1" w:styleId="C668780B46C04BE98175D3A1AF435798">
    <w:name w:val="C668780B46C04BE98175D3A1AF435798"/>
    <w:rsid w:val="003D0FED"/>
  </w:style>
  <w:style w:type="paragraph" w:customStyle="1" w:styleId="9A04C9AA0B33456C93A7438DEDEAC0F0">
    <w:name w:val="9A04C9AA0B33456C93A7438DEDEAC0F0"/>
    <w:rsid w:val="003D0FED"/>
  </w:style>
  <w:style w:type="paragraph" w:customStyle="1" w:styleId="333D3F04173B4EC9BFE59332BB6ECB59">
    <w:name w:val="333D3F04173B4EC9BFE59332BB6ECB59"/>
    <w:rsid w:val="003D0FED"/>
  </w:style>
  <w:style w:type="paragraph" w:customStyle="1" w:styleId="FAE4C0C7016944B68E9DE04F6A0E6946">
    <w:name w:val="FAE4C0C7016944B68E9DE04F6A0E6946"/>
    <w:rsid w:val="003D0FED"/>
  </w:style>
  <w:style w:type="paragraph" w:customStyle="1" w:styleId="C2CAB8C07C784641994F9E76288FB916">
    <w:name w:val="C2CAB8C07C784641994F9E76288FB916"/>
    <w:rsid w:val="003D0FED"/>
  </w:style>
  <w:style w:type="paragraph" w:customStyle="1" w:styleId="9DC9955E9D2A4F009B64F6DD2E94EF3E">
    <w:name w:val="9DC9955E9D2A4F009B64F6DD2E94EF3E"/>
    <w:rsid w:val="003D0FED"/>
  </w:style>
  <w:style w:type="paragraph" w:customStyle="1" w:styleId="A01A6637EE994341B405F113D4B5CFDC">
    <w:name w:val="A01A6637EE994341B405F113D4B5CFDC"/>
    <w:rsid w:val="003D0FED"/>
  </w:style>
  <w:style w:type="paragraph" w:customStyle="1" w:styleId="AA10C7B819444A9CB1507D831697A26B">
    <w:name w:val="AA10C7B819444A9CB1507D831697A26B"/>
    <w:rsid w:val="003D0FED"/>
  </w:style>
  <w:style w:type="paragraph" w:customStyle="1" w:styleId="A8A0DAF86D1348F59B07298E4946D55C">
    <w:name w:val="A8A0DAF86D1348F59B07298E4946D55C"/>
    <w:rsid w:val="003D0FED"/>
  </w:style>
  <w:style w:type="paragraph" w:customStyle="1" w:styleId="948451E7FE7B43C3B15686507CC2F6B8">
    <w:name w:val="948451E7FE7B43C3B15686507CC2F6B8"/>
    <w:rsid w:val="003D0FED"/>
  </w:style>
  <w:style w:type="paragraph" w:customStyle="1" w:styleId="96404C2705BE48E993C944B101A0A2F8">
    <w:name w:val="96404C2705BE48E993C944B101A0A2F8"/>
    <w:rsid w:val="003D0FED"/>
  </w:style>
  <w:style w:type="paragraph" w:customStyle="1" w:styleId="0281333504EC46AFB6EC55862A9A0EA8">
    <w:name w:val="0281333504EC46AFB6EC55862A9A0EA8"/>
    <w:rsid w:val="003D0FED"/>
  </w:style>
  <w:style w:type="paragraph" w:customStyle="1" w:styleId="8039E02FC711418888B09F6715B5B0E2">
    <w:name w:val="8039E02FC711418888B09F6715B5B0E2"/>
    <w:rsid w:val="003D0FED"/>
  </w:style>
  <w:style w:type="paragraph" w:customStyle="1" w:styleId="4A16116F308D4EF99C5D3EEA612DF61F">
    <w:name w:val="4A16116F308D4EF99C5D3EEA612DF61F"/>
    <w:rsid w:val="003D0FED"/>
  </w:style>
  <w:style w:type="paragraph" w:customStyle="1" w:styleId="4BD2C131E1CC41C8A7D806CF8BE40588">
    <w:name w:val="4BD2C131E1CC41C8A7D806CF8BE40588"/>
    <w:rsid w:val="003D0FED"/>
  </w:style>
  <w:style w:type="paragraph" w:customStyle="1" w:styleId="C1C612673DAB4E7BBF95B60666967608">
    <w:name w:val="C1C612673DAB4E7BBF95B60666967608"/>
    <w:rsid w:val="003D0FED"/>
  </w:style>
  <w:style w:type="paragraph" w:customStyle="1" w:styleId="AAABD0FC536C40B995AA34900336AAA4">
    <w:name w:val="AAABD0FC536C40B995AA34900336AAA4"/>
    <w:rsid w:val="003D0FED"/>
  </w:style>
  <w:style w:type="paragraph" w:customStyle="1" w:styleId="3F18566BC0F44E0B818F5123A89C0702">
    <w:name w:val="3F18566BC0F44E0B818F5123A89C0702"/>
    <w:rsid w:val="003D0FED"/>
  </w:style>
  <w:style w:type="paragraph" w:customStyle="1" w:styleId="3887A750DE12419BA96FEBE86BE27766">
    <w:name w:val="3887A750DE12419BA96FEBE86BE27766"/>
    <w:rsid w:val="003D0FED"/>
  </w:style>
  <w:style w:type="paragraph" w:customStyle="1" w:styleId="08A1006BAAAE48AF8020A96DB59CA518">
    <w:name w:val="08A1006BAAAE48AF8020A96DB59CA518"/>
    <w:rsid w:val="003D0FED"/>
  </w:style>
  <w:style w:type="paragraph" w:customStyle="1" w:styleId="EC853FE7E32C4ADEB2F28D7E5A93B1A4">
    <w:name w:val="EC853FE7E32C4ADEB2F28D7E5A93B1A4"/>
    <w:rsid w:val="003D0FED"/>
  </w:style>
  <w:style w:type="paragraph" w:customStyle="1" w:styleId="9C9397A839854007965483815B3096D5">
    <w:name w:val="9C9397A839854007965483815B3096D5"/>
    <w:rsid w:val="003D0FED"/>
  </w:style>
  <w:style w:type="paragraph" w:customStyle="1" w:styleId="FC08CD49E62540F1A7438439413E72C8">
    <w:name w:val="FC08CD49E62540F1A7438439413E72C8"/>
    <w:rsid w:val="003D0FED"/>
  </w:style>
  <w:style w:type="paragraph" w:customStyle="1" w:styleId="BF509453D0F7428EB1DC61F299C5D12B">
    <w:name w:val="BF509453D0F7428EB1DC61F299C5D12B"/>
    <w:rsid w:val="003D0FED"/>
  </w:style>
  <w:style w:type="paragraph" w:customStyle="1" w:styleId="914C58CA3A114867BE6012D0E7667F11">
    <w:name w:val="914C58CA3A114867BE6012D0E7667F11"/>
    <w:rsid w:val="003D0FED"/>
  </w:style>
  <w:style w:type="paragraph" w:customStyle="1" w:styleId="A0B23771CF2145A8A980E9658060BF4B">
    <w:name w:val="A0B23771CF2145A8A980E9658060BF4B"/>
    <w:rsid w:val="003D0FED"/>
  </w:style>
  <w:style w:type="paragraph" w:customStyle="1" w:styleId="32553FAD194641DABFAF35E6072F9408">
    <w:name w:val="32553FAD194641DABFAF35E6072F9408"/>
    <w:rsid w:val="003D0FED"/>
  </w:style>
  <w:style w:type="paragraph" w:customStyle="1" w:styleId="C1527F6E6C094A5B91F254CAD547DC36">
    <w:name w:val="C1527F6E6C094A5B91F254CAD547DC36"/>
    <w:rsid w:val="003D0FED"/>
  </w:style>
  <w:style w:type="paragraph" w:customStyle="1" w:styleId="17D0124A39CD45F2B434EBAC572A8BED">
    <w:name w:val="17D0124A39CD45F2B434EBAC572A8BED"/>
    <w:rsid w:val="003D0FED"/>
  </w:style>
  <w:style w:type="paragraph" w:customStyle="1" w:styleId="A3B37C570AC94935A599317465CC32E6">
    <w:name w:val="A3B37C570AC94935A599317465CC32E6"/>
    <w:rsid w:val="003D0FED"/>
  </w:style>
  <w:style w:type="paragraph" w:customStyle="1" w:styleId="31B4A6D4BA5D43D2BDFE5C0870A4DD15">
    <w:name w:val="31B4A6D4BA5D43D2BDFE5C0870A4DD15"/>
    <w:rsid w:val="003D0FED"/>
  </w:style>
  <w:style w:type="paragraph" w:customStyle="1" w:styleId="AA267C70AF99441D933D2DA21DE721AD">
    <w:name w:val="AA267C70AF99441D933D2DA21DE721AD"/>
    <w:rsid w:val="003D0FED"/>
  </w:style>
  <w:style w:type="paragraph" w:customStyle="1" w:styleId="9056F7D1AD4B4044AAB84177E88F4014">
    <w:name w:val="9056F7D1AD4B4044AAB84177E88F4014"/>
    <w:rsid w:val="003D0FED"/>
  </w:style>
  <w:style w:type="paragraph" w:customStyle="1" w:styleId="53649D3537E7497C882F170F7A3D2A09">
    <w:name w:val="53649D3537E7497C882F170F7A3D2A09"/>
    <w:rsid w:val="003D0FED"/>
  </w:style>
  <w:style w:type="paragraph" w:customStyle="1" w:styleId="C2AB2A8E8C8B428E8E748240F6CE8BE1">
    <w:name w:val="C2AB2A8E8C8B428E8E748240F6CE8BE1"/>
    <w:rsid w:val="003D0FED"/>
  </w:style>
  <w:style w:type="paragraph" w:customStyle="1" w:styleId="F2E576B9CD854260B05B1AC1EC0898AD">
    <w:name w:val="F2E576B9CD854260B05B1AC1EC0898AD"/>
    <w:rsid w:val="003D0FED"/>
  </w:style>
  <w:style w:type="paragraph" w:customStyle="1" w:styleId="F61F712E24DA42CA962A36D018B36B5D">
    <w:name w:val="F61F712E24DA42CA962A36D018B36B5D"/>
    <w:rsid w:val="003D0FED"/>
  </w:style>
  <w:style w:type="paragraph" w:customStyle="1" w:styleId="EB6484181F3C4D38BD79E1714B845089">
    <w:name w:val="EB6484181F3C4D38BD79E1714B845089"/>
    <w:rsid w:val="003D0FED"/>
  </w:style>
  <w:style w:type="paragraph" w:customStyle="1" w:styleId="19B48A4CCBAC4633A4B371D1A4F83A90">
    <w:name w:val="19B48A4CCBAC4633A4B371D1A4F83A90"/>
    <w:rsid w:val="003D0FED"/>
  </w:style>
  <w:style w:type="paragraph" w:customStyle="1" w:styleId="0F4BF3149A3447B59049EDF650E6C8DA">
    <w:name w:val="0F4BF3149A3447B59049EDF650E6C8DA"/>
    <w:rsid w:val="003D0FED"/>
  </w:style>
  <w:style w:type="paragraph" w:customStyle="1" w:styleId="C06B96285ACC4715A0E84FA2E2520E2B">
    <w:name w:val="C06B96285ACC4715A0E84FA2E2520E2B"/>
    <w:rsid w:val="003D0FED"/>
  </w:style>
  <w:style w:type="paragraph" w:customStyle="1" w:styleId="1A726E244E474A32869F0F5A4D1D57FC">
    <w:name w:val="1A726E244E474A32869F0F5A4D1D57FC"/>
    <w:rsid w:val="003D0FED"/>
  </w:style>
  <w:style w:type="paragraph" w:customStyle="1" w:styleId="731E2058DA534F129697F803123DCAAE">
    <w:name w:val="731E2058DA534F129697F803123DCAAE"/>
    <w:rsid w:val="003D0FED"/>
  </w:style>
  <w:style w:type="paragraph" w:customStyle="1" w:styleId="C7D992AB488640CCBB09FFC46A8B7EF7">
    <w:name w:val="C7D992AB488640CCBB09FFC46A8B7EF7"/>
    <w:rsid w:val="003D0FED"/>
  </w:style>
  <w:style w:type="paragraph" w:customStyle="1" w:styleId="738E7DB45D1C43C0B2D467132967B0AD">
    <w:name w:val="738E7DB45D1C43C0B2D467132967B0AD"/>
    <w:rsid w:val="003D0FED"/>
  </w:style>
  <w:style w:type="paragraph" w:customStyle="1" w:styleId="197BE02037664CA4BB079F6DD4330CB4">
    <w:name w:val="197BE02037664CA4BB079F6DD4330CB4"/>
    <w:rsid w:val="003D0FED"/>
  </w:style>
  <w:style w:type="paragraph" w:customStyle="1" w:styleId="CAB37B2B12334004A6FDE3CDB7B31FE0">
    <w:name w:val="CAB37B2B12334004A6FDE3CDB7B31FE0"/>
    <w:rsid w:val="003D0FED"/>
  </w:style>
  <w:style w:type="paragraph" w:customStyle="1" w:styleId="4857E65D7BA64FB79AE6728EC44DAD14">
    <w:name w:val="4857E65D7BA64FB79AE6728EC44DAD14"/>
    <w:rsid w:val="003D0FED"/>
  </w:style>
  <w:style w:type="paragraph" w:customStyle="1" w:styleId="FB66510A062F4CAEB90F099310E8B646">
    <w:name w:val="FB66510A062F4CAEB90F099310E8B646"/>
    <w:rsid w:val="003D0FED"/>
  </w:style>
  <w:style w:type="paragraph" w:customStyle="1" w:styleId="9D309302E62E4288B2353E14C84BF92E">
    <w:name w:val="9D309302E62E4288B2353E14C84BF92E"/>
    <w:rsid w:val="003D0FED"/>
  </w:style>
  <w:style w:type="paragraph" w:customStyle="1" w:styleId="4CE89DA5C05D4735B172AD0EA7724E33">
    <w:name w:val="4CE89DA5C05D4735B172AD0EA7724E33"/>
    <w:rsid w:val="003D0FED"/>
  </w:style>
  <w:style w:type="paragraph" w:customStyle="1" w:styleId="E8DEAE85CF6241669623FB4FE3B8A6A3">
    <w:name w:val="E8DEAE85CF6241669623FB4FE3B8A6A3"/>
    <w:rsid w:val="003D0FED"/>
  </w:style>
  <w:style w:type="paragraph" w:customStyle="1" w:styleId="EEE2E806548C484CB19B3559E32C0D3D">
    <w:name w:val="EEE2E806548C484CB19B3559E32C0D3D"/>
    <w:rsid w:val="003D0FED"/>
  </w:style>
  <w:style w:type="paragraph" w:customStyle="1" w:styleId="1889075696D8400B967EDB71F4C15266">
    <w:name w:val="1889075696D8400B967EDB71F4C15266"/>
    <w:rsid w:val="003D0FED"/>
  </w:style>
  <w:style w:type="paragraph" w:customStyle="1" w:styleId="83D3B0D331FA483D8F769EDE7AC8D781">
    <w:name w:val="83D3B0D331FA483D8F769EDE7AC8D781"/>
    <w:rsid w:val="003D0FED"/>
  </w:style>
  <w:style w:type="paragraph" w:customStyle="1" w:styleId="3B22258B48B8482BB5DA4636F4EC91CF">
    <w:name w:val="3B22258B48B8482BB5DA4636F4EC91CF"/>
    <w:rsid w:val="003D0FED"/>
  </w:style>
  <w:style w:type="paragraph" w:customStyle="1" w:styleId="E8BBAA3FE437402C80CCAB1BBA1F9D8C">
    <w:name w:val="E8BBAA3FE437402C80CCAB1BBA1F9D8C"/>
    <w:rsid w:val="003D0FED"/>
  </w:style>
  <w:style w:type="paragraph" w:customStyle="1" w:styleId="8E2A73D3595B46D9B0266417A1BEE56C">
    <w:name w:val="8E2A73D3595B46D9B0266417A1BEE56C"/>
    <w:rsid w:val="003D0FED"/>
  </w:style>
  <w:style w:type="paragraph" w:customStyle="1" w:styleId="C84AD914E195474C9669B7F86FC21D36">
    <w:name w:val="C84AD914E195474C9669B7F86FC21D36"/>
    <w:rsid w:val="003D0FED"/>
  </w:style>
  <w:style w:type="paragraph" w:customStyle="1" w:styleId="76DD6F3B30ED46E7B14660FC29A00DF7">
    <w:name w:val="76DD6F3B30ED46E7B14660FC29A00DF7"/>
    <w:rsid w:val="003D0FED"/>
  </w:style>
  <w:style w:type="paragraph" w:customStyle="1" w:styleId="89199B8F4D794189918914BC50E9BF0E">
    <w:name w:val="89199B8F4D794189918914BC50E9BF0E"/>
    <w:rsid w:val="003D0FED"/>
  </w:style>
  <w:style w:type="paragraph" w:customStyle="1" w:styleId="118F10CAC64246DAA3EDFC8BDF362CA4">
    <w:name w:val="118F10CAC64246DAA3EDFC8BDF362CA4"/>
    <w:rsid w:val="00677C83"/>
  </w:style>
  <w:style w:type="paragraph" w:customStyle="1" w:styleId="3AB05C041F4C471E8DFB639D2179FE69">
    <w:name w:val="3AB05C041F4C471E8DFB639D2179FE69"/>
    <w:rsid w:val="00677C83"/>
  </w:style>
  <w:style w:type="paragraph" w:customStyle="1" w:styleId="C973B294A2C04A41A254B1F1087BEF65">
    <w:name w:val="C973B294A2C04A41A254B1F1087BEF65"/>
    <w:rsid w:val="00677C83"/>
  </w:style>
  <w:style w:type="paragraph" w:customStyle="1" w:styleId="66CB9DA8110F42C3B835CA13ABD3F858">
    <w:name w:val="66CB9DA8110F42C3B835CA13ABD3F858"/>
    <w:rsid w:val="00677C83"/>
  </w:style>
  <w:style w:type="paragraph" w:customStyle="1" w:styleId="5A0F921C1F9F4ECC972872913B64D51F">
    <w:name w:val="5A0F921C1F9F4ECC972872913B64D51F"/>
    <w:rsid w:val="00677C83"/>
  </w:style>
  <w:style w:type="paragraph" w:customStyle="1" w:styleId="1862DC90FC9C4DBD94A3EDFCD521666D">
    <w:name w:val="1862DC90FC9C4DBD94A3EDFCD521666D"/>
    <w:rsid w:val="00677C83"/>
  </w:style>
  <w:style w:type="paragraph" w:customStyle="1" w:styleId="9098001B5F9B46CFBA22DCC00B9543C1">
    <w:name w:val="9098001B5F9B46CFBA22DCC00B9543C1"/>
    <w:rsid w:val="00677C83"/>
  </w:style>
  <w:style w:type="paragraph" w:customStyle="1" w:styleId="96C8966B191D47C49863DF2AF74D4E2E">
    <w:name w:val="96C8966B191D47C49863DF2AF74D4E2E"/>
    <w:rsid w:val="00677C83"/>
  </w:style>
  <w:style w:type="paragraph" w:customStyle="1" w:styleId="B046FBB2E73B4AE3AE293210ECD02AF0">
    <w:name w:val="B046FBB2E73B4AE3AE293210ECD02AF0"/>
    <w:rsid w:val="00677C83"/>
  </w:style>
  <w:style w:type="paragraph" w:customStyle="1" w:styleId="DC021E060CE848DDAC525D21010F4455">
    <w:name w:val="DC021E060CE848DDAC525D21010F4455"/>
    <w:rsid w:val="00677C83"/>
  </w:style>
  <w:style w:type="paragraph" w:customStyle="1" w:styleId="72F63B2B01D34069BDFBB29A0EFC96C2">
    <w:name w:val="72F63B2B01D34069BDFBB29A0EFC96C2"/>
    <w:rsid w:val="00677C83"/>
  </w:style>
  <w:style w:type="paragraph" w:customStyle="1" w:styleId="0A549823B16E4EF0A2E58EDDF1F34369">
    <w:name w:val="0A549823B16E4EF0A2E58EDDF1F34369"/>
    <w:rsid w:val="00677C83"/>
  </w:style>
  <w:style w:type="paragraph" w:customStyle="1" w:styleId="B2E4F2F8A37E4549B2FFD0A849951D3C">
    <w:name w:val="B2E4F2F8A37E4549B2FFD0A849951D3C"/>
    <w:rsid w:val="00677C83"/>
  </w:style>
  <w:style w:type="paragraph" w:customStyle="1" w:styleId="D32AB90486214E3C908EF56755781796">
    <w:name w:val="D32AB90486214E3C908EF56755781796"/>
    <w:rsid w:val="00677C83"/>
  </w:style>
  <w:style w:type="paragraph" w:customStyle="1" w:styleId="FF15CBDA50EA454CBE31C3B46932CC1D">
    <w:name w:val="FF15CBDA50EA454CBE31C3B46932CC1D"/>
    <w:rsid w:val="00677C83"/>
  </w:style>
  <w:style w:type="paragraph" w:customStyle="1" w:styleId="F1E5C58426C94D8D928FFBEC7F0EF32B">
    <w:name w:val="F1E5C58426C94D8D928FFBEC7F0EF32B"/>
    <w:rsid w:val="00677C83"/>
  </w:style>
  <w:style w:type="paragraph" w:customStyle="1" w:styleId="AA0A45CFB622478CB3513C8F5038539B">
    <w:name w:val="AA0A45CFB622478CB3513C8F5038539B"/>
    <w:rsid w:val="00677C83"/>
  </w:style>
  <w:style w:type="paragraph" w:customStyle="1" w:styleId="D14873FD13714096A5F5DDA1C164FD1D">
    <w:name w:val="D14873FD13714096A5F5DDA1C164FD1D"/>
    <w:rsid w:val="00677C83"/>
  </w:style>
  <w:style w:type="paragraph" w:customStyle="1" w:styleId="34F64E9266884A4BA9B375DE6B0C8962">
    <w:name w:val="34F64E9266884A4BA9B375DE6B0C8962"/>
    <w:rsid w:val="00677C83"/>
  </w:style>
  <w:style w:type="paragraph" w:customStyle="1" w:styleId="42BF01A12D0F4BA992F764B1B1E8F1F9">
    <w:name w:val="42BF01A12D0F4BA992F764B1B1E8F1F9"/>
    <w:rsid w:val="00677C83"/>
  </w:style>
  <w:style w:type="paragraph" w:customStyle="1" w:styleId="020F5805661C424E9D54ED6969DFFC08">
    <w:name w:val="020F5805661C424E9D54ED6969DFFC08"/>
    <w:rsid w:val="00677C83"/>
  </w:style>
  <w:style w:type="paragraph" w:customStyle="1" w:styleId="C2D80675A279418DAD7C935378DF039F">
    <w:name w:val="C2D80675A279418DAD7C935378DF039F"/>
    <w:rsid w:val="00677C83"/>
  </w:style>
  <w:style w:type="paragraph" w:customStyle="1" w:styleId="9165C26F142A40CBBF88DEF15D9E0F2F">
    <w:name w:val="9165C26F142A40CBBF88DEF15D9E0F2F"/>
    <w:rsid w:val="00677C83"/>
  </w:style>
  <w:style w:type="paragraph" w:customStyle="1" w:styleId="BF9822AAC48341299BABD9C74ECBF121">
    <w:name w:val="BF9822AAC48341299BABD9C74ECBF121"/>
    <w:rsid w:val="00677C83"/>
  </w:style>
  <w:style w:type="paragraph" w:customStyle="1" w:styleId="D6188742BA884652BEB91462F7D96422">
    <w:name w:val="D6188742BA884652BEB91462F7D96422"/>
    <w:rsid w:val="00677C83"/>
  </w:style>
  <w:style w:type="paragraph" w:customStyle="1" w:styleId="6C9A976A37FA4302BAC9B31850410BA4">
    <w:name w:val="6C9A976A37FA4302BAC9B31850410BA4"/>
    <w:rsid w:val="00677C83"/>
  </w:style>
  <w:style w:type="paragraph" w:customStyle="1" w:styleId="7670E9AF1A6D4381AD10FD66A4274B2C">
    <w:name w:val="7670E9AF1A6D4381AD10FD66A4274B2C"/>
    <w:rsid w:val="00677C83"/>
  </w:style>
  <w:style w:type="paragraph" w:customStyle="1" w:styleId="90272EFC0FD3487BA28F916B5BD65104">
    <w:name w:val="90272EFC0FD3487BA28F916B5BD65104"/>
    <w:rsid w:val="00677C83"/>
  </w:style>
  <w:style w:type="paragraph" w:customStyle="1" w:styleId="23279E4138974E2FBCA74FFEFDB4A9D6">
    <w:name w:val="23279E4138974E2FBCA74FFEFDB4A9D6"/>
    <w:rsid w:val="00677C83"/>
  </w:style>
  <w:style w:type="paragraph" w:customStyle="1" w:styleId="D33D8BDA7C9348BFB15AC05311447D82">
    <w:name w:val="D33D8BDA7C9348BFB15AC05311447D82"/>
    <w:rsid w:val="00677C83"/>
  </w:style>
  <w:style w:type="paragraph" w:customStyle="1" w:styleId="9CBD0E969B064EEDA11E16F94C94158C">
    <w:name w:val="9CBD0E969B064EEDA11E16F94C94158C"/>
    <w:rsid w:val="00677C83"/>
  </w:style>
  <w:style w:type="paragraph" w:customStyle="1" w:styleId="28B41F63202A4827962DFC0C97A1079C">
    <w:name w:val="28B41F63202A4827962DFC0C97A1079C"/>
    <w:rsid w:val="00677C83"/>
  </w:style>
  <w:style w:type="paragraph" w:customStyle="1" w:styleId="3BD83C5D1FF7426388F2E4814A64669D">
    <w:name w:val="3BD83C5D1FF7426388F2E4814A64669D"/>
    <w:rsid w:val="00677C83"/>
  </w:style>
  <w:style w:type="paragraph" w:customStyle="1" w:styleId="CBDBDB6FD2DC4AA3992D9B5D4F6D466C">
    <w:name w:val="CBDBDB6FD2DC4AA3992D9B5D4F6D466C"/>
    <w:rsid w:val="00677C83"/>
  </w:style>
  <w:style w:type="paragraph" w:customStyle="1" w:styleId="97CAA21472FF4B2CA775225FE9318A5E">
    <w:name w:val="97CAA21472FF4B2CA775225FE9318A5E"/>
    <w:rsid w:val="00677C83"/>
  </w:style>
  <w:style w:type="paragraph" w:customStyle="1" w:styleId="C2A66862B53748D5ABE2D167D4D6AB56">
    <w:name w:val="C2A66862B53748D5ABE2D167D4D6AB56"/>
    <w:rsid w:val="00677C83"/>
  </w:style>
  <w:style w:type="paragraph" w:customStyle="1" w:styleId="5C6BBBD7278F4011AC511C85A634FBB8">
    <w:name w:val="5C6BBBD7278F4011AC511C85A634FBB8"/>
    <w:rsid w:val="00677C83"/>
  </w:style>
  <w:style w:type="paragraph" w:customStyle="1" w:styleId="171A17087B7B4EF78191BADFDCF253F1">
    <w:name w:val="171A17087B7B4EF78191BADFDCF253F1"/>
    <w:rsid w:val="00677C83"/>
  </w:style>
  <w:style w:type="paragraph" w:customStyle="1" w:styleId="8181EAFBEE7A42E2B08BD215B7EBDBBE">
    <w:name w:val="8181EAFBEE7A42E2B08BD215B7EBDBBE"/>
    <w:rsid w:val="00677C83"/>
  </w:style>
  <w:style w:type="paragraph" w:customStyle="1" w:styleId="529E404B3AD14BE2A5A55FAA87188D06">
    <w:name w:val="529E404B3AD14BE2A5A55FAA87188D06"/>
    <w:rsid w:val="00677C83"/>
  </w:style>
  <w:style w:type="paragraph" w:customStyle="1" w:styleId="72A41AEE90CD4952899639012572F291">
    <w:name w:val="72A41AEE90CD4952899639012572F291"/>
    <w:rsid w:val="00677C83"/>
  </w:style>
  <w:style w:type="paragraph" w:customStyle="1" w:styleId="37489F7D14984CD5A70165689D5CA84B">
    <w:name w:val="37489F7D14984CD5A70165689D5CA84B"/>
    <w:rsid w:val="00677C83"/>
  </w:style>
  <w:style w:type="paragraph" w:customStyle="1" w:styleId="6CEAB09BF1EB49AAB705E6C21C15F6DE">
    <w:name w:val="6CEAB09BF1EB49AAB705E6C21C15F6DE"/>
    <w:rsid w:val="00677C83"/>
  </w:style>
  <w:style w:type="paragraph" w:customStyle="1" w:styleId="0EE6C46AF3F54AC789EF08761C6A1CED">
    <w:name w:val="0EE6C46AF3F54AC789EF08761C6A1CED"/>
    <w:rsid w:val="00677C83"/>
  </w:style>
  <w:style w:type="paragraph" w:customStyle="1" w:styleId="2F1A1FE512F04E67A109446A684420D8">
    <w:name w:val="2F1A1FE512F04E67A109446A684420D8"/>
    <w:rsid w:val="00677C83"/>
  </w:style>
  <w:style w:type="paragraph" w:customStyle="1" w:styleId="BA543451A9864F04AD8F8BD307144795">
    <w:name w:val="BA543451A9864F04AD8F8BD307144795"/>
    <w:rsid w:val="00677C83"/>
  </w:style>
  <w:style w:type="paragraph" w:customStyle="1" w:styleId="FC4A9A88AB484931AC28C85BF46124CF">
    <w:name w:val="FC4A9A88AB484931AC28C85BF46124CF"/>
    <w:rsid w:val="00677C83"/>
  </w:style>
  <w:style w:type="paragraph" w:customStyle="1" w:styleId="8A62403A3E074968B771D26271FAD5CA">
    <w:name w:val="8A62403A3E074968B771D26271FAD5CA"/>
    <w:rsid w:val="00677C83"/>
  </w:style>
  <w:style w:type="paragraph" w:customStyle="1" w:styleId="07736C56577F4C029E3637773102503F">
    <w:name w:val="07736C56577F4C029E3637773102503F"/>
    <w:rsid w:val="00677C83"/>
  </w:style>
  <w:style w:type="paragraph" w:customStyle="1" w:styleId="620F6F11C222439D9F2D50D7EE9B7C9C">
    <w:name w:val="620F6F11C222439D9F2D50D7EE9B7C9C"/>
    <w:rsid w:val="00677C83"/>
  </w:style>
  <w:style w:type="paragraph" w:customStyle="1" w:styleId="1BCB70C237CE45E1848A8397E8CADF60">
    <w:name w:val="1BCB70C237CE45E1848A8397E8CADF60"/>
    <w:rsid w:val="00677C83"/>
  </w:style>
  <w:style w:type="paragraph" w:customStyle="1" w:styleId="7FDA81CEFBDB4071BDC0E9E91E44374B">
    <w:name w:val="7FDA81CEFBDB4071BDC0E9E91E44374B"/>
    <w:rsid w:val="00677C83"/>
  </w:style>
  <w:style w:type="paragraph" w:customStyle="1" w:styleId="915601684AE94AE4A6B78FB8E137B1A7">
    <w:name w:val="915601684AE94AE4A6B78FB8E137B1A7"/>
    <w:rsid w:val="00677C83"/>
  </w:style>
  <w:style w:type="paragraph" w:customStyle="1" w:styleId="0E50758E31B4492B9A2EF0AB146E51A7">
    <w:name w:val="0E50758E31B4492B9A2EF0AB146E51A7"/>
    <w:rsid w:val="00677C83"/>
  </w:style>
  <w:style w:type="paragraph" w:customStyle="1" w:styleId="522703DF07C7441F88007310C0B13FDB">
    <w:name w:val="522703DF07C7441F88007310C0B13FDB"/>
    <w:rsid w:val="00677C83"/>
  </w:style>
  <w:style w:type="paragraph" w:customStyle="1" w:styleId="672F2411F01A4DB88903A65DE658BCD0">
    <w:name w:val="672F2411F01A4DB88903A65DE658BCD0"/>
    <w:rsid w:val="00677C83"/>
  </w:style>
  <w:style w:type="paragraph" w:customStyle="1" w:styleId="803BCF68AB0B4A8783412F291996A1E6">
    <w:name w:val="803BCF68AB0B4A8783412F291996A1E6"/>
    <w:rsid w:val="00677C83"/>
  </w:style>
  <w:style w:type="paragraph" w:customStyle="1" w:styleId="916B0EA45CD24453B919FC7D8F6EF62E">
    <w:name w:val="916B0EA45CD24453B919FC7D8F6EF62E"/>
    <w:rsid w:val="00677C83"/>
  </w:style>
  <w:style w:type="paragraph" w:customStyle="1" w:styleId="F32136D989AB47A9BA440254A0AD0D69">
    <w:name w:val="F32136D989AB47A9BA440254A0AD0D69"/>
    <w:rsid w:val="00677C83"/>
  </w:style>
  <w:style w:type="paragraph" w:customStyle="1" w:styleId="D0F4EB41D5844F0BADB0178FFD0BD345">
    <w:name w:val="D0F4EB41D5844F0BADB0178FFD0BD345"/>
    <w:rsid w:val="00677C83"/>
  </w:style>
  <w:style w:type="paragraph" w:customStyle="1" w:styleId="4899D0EA919B4103B3A73B5F1E2F208E">
    <w:name w:val="4899D0EA919B4103B3A73B5F1E2F208E"/>
    <w:rsid w:val="00677C83"/>
  </w:style>
  <w:style w:type="paragraph" w:customStyle="1" w:styleId="FB7091EEF5D4429B97750F342D7AE0DC">
    <w:name w:val="FB7091EEF5D4429B97750F342D7AE0DC"/>
    <w:rsid w:val="00677C83"/>
  </w:style>
  <w:style w:type="paragraph" w:customStyle="1" w:styleId="6FAD4AC675E147F6883BFFDF8044ED19">
    <w:name w:val="6FAD4AC675E147F6883BFFDF8044ED19"/>
    <w:rsid w:val="00677C83"/>
  </w:style>
  <w:style w:type="paragraph" w:customStyle="1" w:styleId="721384E0D2E647CF93607C313A25DC9A">
    <w:name w:val="721384E0D2E647CF93607C313A25DC9A"/>
    <w:rsid w:val="00677C83"/>
  </w:style>
  <w:style w:type="paragraph" w:customStyle="1" w:styleId="FD35590EFD2C46BA99827E3B18D395F9">
    <w:name w:val="FD35590EFD2C46BA99827E3B18D395F9"/>
    <w:rsid w:val="00951EB4"/>
  </w:style>
  <w:style w:type="paragraph" w:customStyle="1" w:styleId="D204B3EAA3774FBDB866DBD045C34407">
    <w:name w:val="D204B3EAA3774FBDB866DBD045C34407"/>
    <w:rsid w:val="00951EB4"/>
  </w:style>
  <w:style w:type="paragraph" w:customStyle="1" w:styleId="BC72886CAB7F4CEF99BC75B1EEC77A60">
    <w:name w:val="BC72886CAB7F4CEF99BC75B1EEC77A60"/>
    <w:rsid w:val="00951EB4"/>
  </w:style>
  <w:style w:type="paragraph" w:customStyle="1" w:styleId="07BF664BF71542D8829A19AF43283A7F">
    <w:name w:val="07BF664BF71542D8829A19AF43283A7F"/>
    <w:rsid w:val="00951EB4"/>
  </w:style>
  <w:style w:type="paragraph" w:customStyle="1" w:styleId="81BB2A86488740B2A2329BFEADEC3083">
    <w:name w:val="81BB2A86488740B2A2329BFEADEC3083"/>
    <w:rsid w:val="00951EB4"/>
  </w:style>
  <w:style w:type="paragraph" w:customStyle="1" w:styleId="FE60C446AF9B40A98102B93C4901A054">
    <w:name w:val="FE60C446AF9B40A98102B93C4901A054"/>
    <w:rsid w:val="00951EB4"/>
  </w:style>
  <w:style w:type="paragraph" w:customStyle="1" w:styleId="F26C5B6804384BA88DB9CFB987B0DF55">
    <w:name w:val="F26C5B6804384BA88DB9CFB987B0DF55"/>
    <w:rsid w:val="00951EB4"/>
  </w:style>
  <w:style w:type="paragraph" w:customStyle="1" w:styleId="0D3E58914E6B4C51B9C8395FB63680A1">
    <w:name w:val="0D3E58914E6B4C51B9C8395FB63680A1"/>
    <w:rsid w:val="00951EB4"/>
  </w:style>
  <w:style w:type="paragraph" w:customStyle="1" w:styleId="93F3B8DB9E204CB1B10C5953166D2A98">
    <w:name w:val="93F3B8DB9E204CB1B10C5953166D2A98"/>
    <w:rsid w:val="00951EB4"/>
  </w:style>
  <w:style w:type="paragraph" w:customStyle="1" w:styleId="E08F965FB6E84635A3CFA8CB8A64BD23">
    <w:name w:val="E08F965FB6E84635A3CFA8CB8A64BD23"/>
    <w:rsid w:val="00951EB4"/>
  </w:style>
  <w:style w:type="paragraph" w:customStyle="1" w:styleId="6274C3374E204691A4FB10213BBD7EA9">
    <w:name w:val="6274C3374E204691A4FB10213BBD7EA9"/>
    <w:rsid w:val="00951EB4"/>
  </w:style>
  <w:style w:type="paragraph" w:customStyle="1" w:styleId="055C3257BD50470181533FFE662BC5D2">
    <w:name w:val="055C3257BD50470181533FFE662BC5D2"/>
    <w:rsid w:val="00951EB4"/>
  </w:style>
  <w:style w:type="paragraph" w:customStyle="1" w:styleId="EF0ECED57CDC45AFAE16331C9680F783">
    <w:name w:val="EF0ECED57CDC45AFAE16331C9680F783"/>
    <w:rsid w:val="00951EB4"/>
  </w:style>
  <w:style w:type="paragraph" w:customStyle="1" w:styleId="EE88AF1F56F649E59B3B2DC43FB636C8">
    <w:name w:val="EE88AF1F56F649E59B3B2DC43FB636C8"/>
    <w:rsid w:val="00951EB4"/>
  </w:style>
  <w:style w:type="paragraph" w:customStyle="1" w:styleId="416DF2024F22489594E33A98BC6D900A">
    <w:name w:val="416DF2024F22489594E33A98BC6D900A"/>
    <w:rsid w:val="00951EB4"/>
  </w:style>
  <w:style w:type="paragraph" w:customStyle="1" w:styleId="F3E34F8E05984F3E85CA6B60F5D520B2">
    <w:name w:val="F3E34F8E05984F3E85CA6B60F5D520B2"/>
    <w:rsid w:val="00951EB4"/>
  </w:style>
  <w:style w:type="paragraph" w:customStyle="1" w:styleId="4C3912A0FDC14AFEA4E750A7686B1601">
    <w:name w:val="4C3912A0FDC14AFEA4E750A7686B1601"/>
    <w:rsid w:val="00951EB4"/>
  </w:style>
  <w:style w:type="paragraph" w:customStyle="1" w:styleId="0E1C0DFB2C8A45BAA8EA6B90E846636B">
    <w:name w:val="0E1C0DFB2C8A45BAA8EA6B90E846636B"/>
    <w:rsid w:val="00951EB4"/>
  </w:style>
  <w:style w:type="paragraph" w:customStyle="1" w:styleId="DD398BB141F1497E8A888508CA1E1CC3">
    <w:name w:val="DD398BB141F1497E8A888508CA1E1CC3"/>
    <w:rsid w:val="00951EB4"/>
  </w:style>
  <w:style w:type="paragraph" w:customStyle="1" w:styleId="22A4EC0EE2BA4D5EB755AB3386901D28">
    <w:name w:val="22A4EC0EE2BA4D5EB755AB3386901D28"/>
    <w:rsid w:val="00951EB4"/>
  </w:style>
  <w:style w:type="paragraph" w:customStyle="1" w:styleId="336A034297844C79AD938CE41EE9739C">
    <w:name w:val="336A034297844C79AD938CE41EE9739C"/>
    <w:rsid w:val="00951EB4"/>
  </w:style>
  <w:style w:type="paragraph" w:customStyle="1" w:styleId="C2FBCD2B89C84BFEADAADB177022067D">
    <w:name w:val="C2FBCD2B89C84BFEADAADB177022067D"/>
    <w:rsid w:val="00951EB4"/>
  </w:style>
  <w:style w:type="paragraph" w:customStyle="1" w:styleId="A3AFEFF621304BB482E7D9D399E7EDD9">
    <w:name w:val="A3AFEFF621304BB482E7D9D399E7EDD9"/>
    <w:rsid w:val="00951EB4"/>
  </w:style>
  <w:style w:type="paragraph" w:customStyle="1" w:styleId="77E7A0885D26464DB4EAE57FE8894593">
    <w:name w:val="77E7A0885D26464DB4EAE57FE8894593"/>
    <w:rsid w:val="00951EB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951EB4"/>
    <w:rPr>
      <w:color w:val="808080"/>
    </w:rPr>
  </w:style>
  <w:style w:type="paragraph" w:customStyle="1" w:styleId="B65F385668D84DA392D0BA1A28DB9BF0">
    <w:name w:val="B65F385668D84DA392D0BA1A28DB9BF0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34C42110EEBD4C75BDD62E8853A98D41">
    <w:name w:val="34C42110EEBD4C75BDD62E8853A98D41"/>
    <w:rsid w:val="000E3F3E"/>
  </w:style>
  <w:style w:type="paragraph" w:customStyle="1" w:styleId="256080DB5D9346DDB5AB58AB244A9062">
    <w:name w:val="256080DB5D9346DDB5AB58AB244A9062"/>
    <w:rsid w:val="000E3F3E"/>
  </w:style>
  <w:style w:type="paragraph" w:customStyle="1" w:styleId="A0716C4F90D649BEA51DE2E8299E4923">
    <w:name w:val="A0716C4F90D649BEA51DE2E8299E4923"/>
    <w:rsid w:val="000E3F3E"/>
  </w:style>
  <w:style w:type="paragraph" w:customStyle="1" w:styleId="5549F1E89F5541C1A6CA37E736AF4A9D">
    <w:name w:val="5549F1E89F5541C1A6CA37E736AF4A9D"/>
    <w:rsid w:val="000E3F3E"/>
  </w:style>
  <w:style w:type="paragraph" w:customStyle="1" w:styleId="1F17CC13C66F40479F427725F4478D8A">
    <w:name w:val="1F17CC13C66F40479F427725F4478D8A"/>
    <w:rsid w:val="000E3F3E"/>
  </w:style>
  <w:style w:type="paragraph" w:customStyle="1" w:styleId="CFC517CFAAFA471F8C85AC4A4363B2E8">
    <w:name w:val="CFC517CFAAFA471F8C85AC4A4363B2E8"/>
    <w:rsid w:val="000E3F3E"/>
  </w:style>
  <w:style w:type="paragraph" w:customStyle="1" w:styleId="5E1AE18D0D8740A78320A11FB36E7AC3">
    <w:name w:val="5E1AE18D0D8740A78320A11FB36E7AC3"/>
    <w:rsid w:val="000E3F3E"/>
  </w:style>
  <w:style w:type="paragraph" w:customStyle="1" w:styleId="0F1A5489E6BD45359815B868E035D351">
    <w:name w:val="0F1A5489E6BD45359815B868E035D351"/>
    <w:rsid w:val="000E3F3E"/>
  </w:style>
  <w:style w:type="paragraph" w:customStyle="1" w:styleId="67D67E8DA8A34DF39B921D2808C5CF2D">
    <w:name w:val="67D67E8DA8A34DF39B921D2808C5CF2D"/>
    <w:rsid w:val="000E3F3E"/>
  </w:style>
  <w:style w:type="paragraph" w:customStyle="1" w:styleId="2A5E259FE8C848FB8626BBD7DAC7BBD0">
    <w:name w:val="2A5E259FE8C848FB8626BBD7DAC7BBD0"/>
    <w:rsid w:val="000E3F3E"/>
  </w:style>
  <w:style w:type="paragraph" w:customStyle="1" w:styleId="2200579DBEBB4172B4117410DA9F56BE">
    <w:name w:val="2200579DBEBB4172B4117410DA9F56BE"/>
    <w:rsid w:val="000E3F3E"/>
  </w:style>
  <w:style w:type="paragraph" w:customStyle="1" w:styleId="B65F385668D84DA392D0BA1A28DB9BF01">
    <w:name w:val="B65F385668D84DA392D0BA1A28DB9BF0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34C42110EEBD4C75BDD62E8853A98D411">
    <w:name w:val="34C42110EEBD4C75BDD62E8853A98D41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56080DB5D9346DDB5AB58AB244A90621">
    <w:name w:val="256080DB5D9346DDB5AB58AB244A9062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A0716C4F90D649BEA51DE2E8299E49231">
    <w:name w:val="A0716C4F90D649BEA51DE2E8299E4923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549F1E89F5541C1A6CA37E736AF4A9D1">
    <w:name w:val="5549F1E89F5541C1A6CA37E736AF4A9D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1F17CC13C66F40479F427725F4478D8A1">
    <w:name w:val="1F17CC13C66F40479F427725F4478D8A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CFC517CFAAFA471F8C85AC4A4363B2E81">
    <w:name w:val="CFC517CFAAFA471F8C85AC4A4363B2E8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E1AE18D0D8740A78320A11FB36E7AC31">
    <w:name w:val="5E1AE18D0D8740A78320A11FB36E7AC3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0F1A5489E6BD45359815B868E035D3511">
    <w:name w:val="0F1A5489E6BD45359815B868E035D351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67D67E8DA8A34DF39B921D2808C5CF2D1">
    <w:name w:val="67D67E8DA8A34DF39B921D2808C5CF2D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A5E259FE8C848FB8626BBD7DAC7BBD01">
    <w:name w:val="2A5E259FE8C848FB8626BBD7DAC7BBD0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200579DBEBB4172B4117410DA9F56BE1">
    <w:name w:val="2200579DBEBB4172B4117410DA9F56BE1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A0716C4F90D649BEA51DE2E8299E49232">
    <w:name w:val="A0716C4F90D649BEA51DE2E8299E4923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549F1E89F5541C1A6CA37E736AF4A9D2">
    <w:name w:val="5549F1E89F5541C1A6CA37E736AF4A9D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1F17CC13C66F40479F427725F4478D8A2">
    <w:name w:val="1F17CC13C66F40479F427725F4478D8A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CFC517CFAAFA471F8C85AC4A4363B2E82">
    <w:name w:val="CFC517CFAAFA471F8C85AC4A4363B2E8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5E1AE18D0D8740A78320A11FB36E7AC32">
    <w:name w:val="5E1AE18D0D8740A78320A11FB36E7AC3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0F1A5489E6BD45359815B868E035D3512">
    <w:name w:val="0F1A5489E6BD45359815B868E035D351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67D67E8DA8A34DF39B921D2808C5CF2D2">
    <w:name w:val="67D67E8DA8A34DF39B921D2808C5CF2D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A5E259FE8C848FB8626BBD7DAC7BBD02">
    <w:name w:val="2A5E259FE8C848FB8626BBD7DAC7BBD0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2200579DBEBB4172B4117410DA9F56BE2">
    <w:name w:val="2200579DBEBB4172B4117410DA9F56BE2"/>
    <w:rsid w:val="000E3F3E"/>
    <w:pPr>
      <w:spacing w:after="0" w:line="240" w:lineRule="auto"/>
    </w:pPr>
    <w:rPr>
      <w:rFonts w:ascii="Arial" w:eastAsia="Times New Roman" w:hAnsi="Arial" w:cs="Arial"/>
      <w:szCs w:val="20"/>
      <w:lang w:eastAsia="en-US"/>
    </w:rPr>
  </w:style>
  <w:style w:type="paragraph" w:customStyle="1" w:styleId="F61E0E7F08D84984A6C0679FE9E41BCC">
    <w:name w:val="F61E0E7F08D84984A6C0679FE9E41BCC"/>
    <w:rsid w:val="000E3F3E"/>
  </w:style>
  <w:style w:type="paragraph" w:customStyle="1" w:styleId="D227EC0211F841168B9EEC9CDD3E8188">
    <w:name w:val="D227EC0211F841168B9EEC9CDD3E8188"/>
    <w:rsid w:val="000E3F3E"/>
  </w:style>
  <w:style w:type="paragraph" w:customStyle="1" w:styleId="E773E92720034EF1B14E3DAC35726C4C">
    <w:name w:val="E773E92720034EF1B14E3DAC35726C4C"/>
    <w:rsid w:val="000E3F3E"/>
  </w:style>
  <w:style w:type="paragraph" w:customStyle="1" w:styleId="2AA0071D7AB54AA89A57B108875A8BB6">
    <w:name w:val="2AA0071D7AB54AA89A57B108875A8BB6"/>
    <w:rsid w:val="000E3F3E"/>
  </w:style>
  <w:style w:type="paragraph" w:customStyle="1" w:styleId="FCA26AFDC2E5412B9B532CDF61256C29">
    <w:name w:val="FCA26AFDC2E5412B9B532CDF61256C29"/>
    <w:rsid w:val="000E3F3E"/>
  </w:style>
  <w:style w:type="paragraph" w:customStyle="1" w:styleId="041FB4BF461F43D39B7CA819057E448E">
    <w:name w:val="041FB4BF461F43D39B7CA819057E448E"/>
    <w:rsid w:val="000E3F3E"/>
  </w:style>
  <w:style w:type="paragraph" w:customStyle="1" w:styleId="B837DCD0541D412699C4846CD6A18B2F">
    <w:name w:val="B837DCD0541D412699C4846CD6A18B2F"/>
    <w:rsid w:val="000E3F3E"/>
  </w:style>
  <w:style w:type="paragraph" w:customStyle="1" w:styleId="95E88485B92A42E3B37E3EDEC8E7DDB9">
    <w:name w:val="95E88485B92A42E3B37E3EDEC8E7DDB9"/>
    <w:rsid w:val="000E3F3E"/>
  </w:style>
  <w:style w:type="paragraph" w:customStyle="1" w:styleId="9608854BA69F4AAD8A67D216CE47A417">
    <w:name w:val="9608854BA69F4AAD8A67D216CE47A417"/>
    <w:rsid w:val="000E3F3E"/>
  </w:style>
  <w:style w:type="paragraph" w:customStyle="1" w:styleId="A5EA54BD3F5F4AC3B7B9712D8F64849D">
    <w:name w:val="A5EA54BD3F5F4AC3B7B9712D8F64849D"/>
    <w:rsid w:val="000E3F3E"/>
  </w:style>
  <w:style w:type="paragraph" w:customStyle="1" w:styleId="433A1EAF25454787B7F90B5FF2AC4E86">
    <w:name w:val="433A1EAF25454787B7F90B5FF2AC4E86"/>
    <w:rsid w:val="000E3F3E"/>
  </w:style>
  <w:style w:type="paragraph" w:customStyle="1" w:styleId="804A9AB6E721474C895C0F7FE739B69C">
    <w:name w:val="804A9AB6E721474C895C0F7FE739B69C"/>
    <w:rsid w:val="000E3F3E"/>
  </w:style>
  <w:style w:type="paragraph" w:customStyle="1" w:styleId="5B46CBC7EF9B4BD9AF370858394D5890">
    <w:name w:val="5B46CBC7EF9B4BD9AF370858394D5890"/>
    <w:rsid w:val="000E3F3E"/>
  </w:style>
  <w:style w:type="paragraph" w:customStyle="1" w:styleId="0354918126704817AC94F5522F03A862">
    <w:name w:val="0354918126704817AC94F5522F03A862"/>
    <w:rsid w:val="000E3F3E"/>
  </w:style>
  <w:style w:type="paragraph" w:customStyle="1" w:styleId="808D7BD52EF24402AC1BB9DB3EE4160C">
    <w:name w:val="808D7BD52EF24402AC1BB9DB3EE4160C"/>
    <w:rsid w:val="000E3F3E"/>
  </w:style>
  <w:style w:type="paragraph" w:customStyle="1" w:styleId="A8D202D3D03940BAB05CFD9BDC3BD1D8">
    <w:name w:val="A8D202D3D03940BAB05CFD9BDC3BD1D8"/>
    <w:rsid w:val="000E3F3E"/>
  </w:style>
  <w:style w:type="paragraph" w:customStyle="1" w:styleId="DFE474D2C8DD4FDF9EFCAA2F91ACE1A4">
    <w:name w:val="DFE474D2C8DD4FDF9EFCAA2F91ACE1A4"/>
    <w:rsid w:val="000E3F3E"/>
  </w:style>
  <w:style w:type="paragraph" w:customStyle="1" w:styleId="18CC5B647D954BD2BFF0918A1D58EF91">
    <w:name w:val="18CC5B647D954BD2BFF0918A1D58EF91"/>
    <w:rsid w:val="000E3F3E"/>
  </w:style>
  <w:style w:type="paragraph" w:customStyle="1" w:styleId="13ED6F92FC934AD085AE81B7DA67D7EB">
    <w:name w:val="13ED6F92FC934AD085AE81B7DA67D7EB"/>
    <w:rsid w:val="000E3F3E"/>
  </w:style>
  <w:style w:type="paragraph" w:customStyle="1" w:styleId="5A00BFF24385403B8D06F38A4EC4D988">
    <w:name w:val="5A00BFF24385403B8D06F38A4EC4D988"/>
    <w:rsid w:val="000E3F3E"/>
  </w:style>
  <w:style w:type="paragraph" w:customStyle="1" w:styleId="A47C4345E9294C1E9426CE9949C769DA">
    <w:name w:val="A47C4345E9294C1E9426CE9949C769DA"/>
    <w:rsid w:val="000E3F3E"/>
  </w:style>
  <w:style w:type="paragraph" w:customStyle="1" w:styleId="9CF9CB2A892B4D49B8B5A5F4928FAF11">
    <w:name w:val="9CF9CB2A892B4D49B8B5A5F4928FAF11"/>
    <w:rsid w:val="000E3F3E"/>
  </w:style>
  <w:style w:type="paragraph" w:customStyle="1" w:styleId="1A8E720F67A043768A083F7EC69CB3A7">
    <w:name w:val="1A8E720F67A043768A083F7EC69CB3A7"/>
    <w:rsid w:val="000E3F3E"/>
  </w:style>
  <w:style w:type="paragraph" w:customStyle="1" w:styleId="CE7E55E7179B4EE9B5807A83E4500452">
    <w:name w:val="CE7E55E7179B4EE9B5807A83E4500452"/>
    <w:rsid w:val="000E3F3E"/>
  </w:style>
  <w:style w:type="paragraph" w:customStyle="1" w:styleId="0A367DB343BC4961BF36204BEF5C996E">
    <w:name w:val="0A367DB343BC4961BF36204BEF5C996E"/>
    <w:rsid w:val="000E3F3E"/>
  </w:style>
  <w:style w:type="paragraph" w:customStyle="1" w:styleId="7B04182D63F44C56BF1613EBCC407F22">
    <w:name w:val="7B04182D63F44C56BF1613EBCC407F22"/>
    <w:rsid w:val="000E3F3E"/>
  </w:style>
  <w:style w:type="paragraph" w:customStyle="1" w:styleId="286AFF03F671461C8559F111857ED75D">
    <w:name w:val="286AFF03F671461C8559F111857ED75D"/>
    <w:rsid w:val="000E3F3E"/>
  </w:style>
  <w:style w:type="paragraph" w:customStyle="1" w:styleId="EC499AEEF3184B1594C08B027C21A9E7">
    <w:name w:val="EC499AEEF3184B1594C08B027C21A9E7"/>
    <w:rsid w:val="000E3F3E"/>
  </w:style>
  <w:style w:type="paragraph" w:customStyle="1" w:styleId="AA73F704F2EB43848BAEC98EA17380B4">
    <w:name w:val="AA73F704F2EB43848BAEC98EA17380B4"/>
    <w:rsid w:val="000E3F3E"/>
  </w:style>
  <w:style w:type="paragraph" w:customStyle="1" w:styleId="5C3D1B377ADD4736A8840A3CE2E611A6">
    <w:name w:val="5C3D1B377ADD4736A8840A3CE2E611A6"/>
    <w:rsid w:val="000E3F3E"/>
  </w:style>
  <w:style w:type="paragraph" w:customStyle="1" w:styleId="A9112CE4DE2049BEABBD7BFF5090DE21">
    <w:name w:val="A9112CE4DE2049BEABBD7BFF5090DE21"/>
    <w:rsid w:val="000E3F3E"/>
  </w:style>
  <w:style w:type="paragraph" w:customStyle="1" w:styleId="A350AE3F498846A9AB33FC108B750559">
    <w:name w:val="A350AE3F498846A9AB33FC108B750559"/>
    <w:rsid w:val="000E3F3E"/>
  </w:style>
  <w:style w:type="paragraph" w:customStyle="1" w:styleId="96D09716FC41440BAACE771E928F358F">
    <w:name w:val="96D09716FC41440BAACE771E928F358F"/>
    <w:rsid w:val="000E3F3E"/>
  </w:style>
  <w:style w:type="paragraph" w:customStyle="1" w:styleId="BFF095D9498344379E054683D8367656">
    <w:name w:val="BFF095D9498344379E054683D8367656"/>
    <w:rsid w:val="000E3F3E"/>
  </w:style>
  <w:style w:type="paragraph" w:customStyle="1" w:styleId="EC7F571DF65D4E63904128AF8926902A">
    <w:name w:val="EC7F571DF65D4E63904128AF8926902A"/>
    <w:rsid w:val="00C4431B"/>
  </w:style>
  <w:style w:type="paragraph" w:customStyle="1" w:styleId="E91E21D1440D4FD1BF9869CAA7052389">
    <w:name w:val="E91E21D1440D4FD1BF9869CAA7052389"/>
    <w:rsid w:val="00C4431B"/>
  </w:style>
  <w:style w:type="paragraph" w:customStyle="1" w:styleId="54FFF510152048C99C4B7F5683353676">
    <w:name w:val="54FFF510152048C99C4B7F5683353676"/>
    <w:rsid w:val="00C4431B"/>
  </w:style>
  <w:style w:type="paragraph" w:customStyle="1" w:styleId="FC3EFA995E1C4603921A6F779A6B4735">
    <w:name w:val="FC3EFA995E1C4603921A6F779A6B4735"/>
    <w:rsid w:val="00C4431B"/>
  </w:style>
  <w:style w:type="paragraph" w:customStyle="1" w:styleId="379BAFEC708C482EA705967C070F0319">
    <w:name w:val="379BAFEC708C482EA705967C070F0319"/>
    <w:rsid w:val="00C4431B"/>
  </w:style>
  <w:style w:type="paragraph" w:customStyle="1" w:styleId="276419BA3C9C41E0894E4F27282A707D">
    <w:name w:val="276419BA3C9C41E0894E4F27282A707D"/>
    <w:rsid w:val="00C4431B"/>
  </w:style>
  <w:style w:type="paragraph" w:customStyle="1" w:styleId="7E5B0C3983CD41FEB05FB151B62C559B">
    <w:name w:val="7E5B0C3983CD41FEB05FB151B62C559B"/>
    <w:rsid w:val="00C4431B"/>
  </w:style>
  <w:style w:type="paragraph" w:customStyle="1" w:styleId="C03004BD5A7442EAB090145C932C3E68">
    <w:name w:val="C03004BD5A7442EAB090145C932C3E68"/>
    <w:rsid w:val="00C4431B"/>
  </w:style>
  <w:style w:type="paragraph" w:customStyle="1" w:styleId="325CBD78A981490092A0F3F9B0C498D3">
    <w:name w:val="325CBD78A981490092A0F3F9B0C498D3"/>
    <w:rsid w:val="00C4431B"/>
  </w:style>
  <w:style w:type="paragraph" w:customStyle="1" w:styleId="BA06C9FDA60144E992274130EFD34CD8">
    <w:name w:val="BA06C9FDA60144E992274130EFD34CD8"/>
    <w:rsid w:val="00C4431B"/>
  </w:style>
  <w:style w:type="paragraph" w:customStyle="1" w:styleId="33DAB302CE9847D987D7642BCC3D6C8D">
    <w:name w:val="33DAB302CE9847D987D7642BCC3D6C8D"/>
    <w:rsid w:val="00C4431B"/>
  </w:style>
  <w:style w:type="paragraph" w:customStyle="1" w:styleId="ACCA9D9AD83C4E73BB035F39B9878730">
    <w:name w:val="ACCA9D9AD83C4E73BB035F39B9878730"/>
    <w:rsid w:val="00C4431B"/>
  </w:style>
  <w:style w:type="paragraph" w:customStyle="1" w:styleId="17AA22AD49BC4835B3B2188128BE6FF6">
    <w:name w:val="17AA22AD49BC4835B3B2188128BE6FF6"/>
    <w:rsid w:val="00C4431B"/>
  </w:style>
  <w:style w:type="paragraph" w:customStyle="1" w:styleId="BF8E86F637A94EC392DC7CF7F915319A">
    <w:name w:val="BF8E86F637A94EC392DC7CF7F915319A"/>
    <w:rsid w:val="00C4431B"/>
  </w:style>
  <w:style w:type="paragraph" w:customStyle="1" w:styleId="B036CD8F513F4A9FBC258FCE42E5D10E">
    <w:name w:val="B036CD8F513F4A9FBC258FCE42E5D10E"/>
    <w:rsid w:val="00C4431B"/>
  </w:style>
  <w:style w:type="paragraph" w:customStyle="1" w:styleId="F6CE7E26BB494225BDF62B783A38753C">
    <w:name w:val="F6CE7E26BB494225BDF62B783A38753C"/>
    <w:rsid w:val="00C4431B"/>
  </w:style>
  <w:style w:type="paragraph" w:customStyle="1" w:styleId="4536ADF724B64684ABDE15D1CFD51268">
    <w:name w:val="4536ADF724B64684ABDE15D1CFD51268"/>
    <w:rsid w:val="00C4431B"/>
  </w:style>
  <w:style w:type="paragraph" w:customStyle="1" w:styleId="3E4791015D62424894779A099945806B">
    <w:name w:val="3E4791015D62424894779A099945806B"/>
    <w:rsid w:val="00C4431B"/>
  </w:style>
  <w:style w:type="paragraph" w:customStyle="1" w:styleId="12AE294B49834D4D8F9E16681B9C0335">
    <w:name w:val="12AE294B49834D4D8F9E16681B9C0335"/>
    <w:rsid w:val="00C4431B"/>
  </w:style>
  <w:style w:type="paragraph" w:customStyle="1" w:styleId="502E82225770473D8ECEAEE82F3F7EE4">
    <w:name w:val="502E82225770473D8ECEAEE82F3F7EE4"/>
    <w:rsid w:val="00C4431B"/>
  </w:style>
  <w:style w:type="paragraph" w:customStyle="1" w:styleId="9461666EDD2D436CA494DB5AACF8D35F">
    <w:name w:val="9461666EDD2D436CA494DB5AACF8D35F"/>
    <w:rsid w:val="00C4431B"/>
  </w:style>
  <w:style w:type="paragraph" w:customStyle="1" w:styleId="6B6A4FF356B1472981FAB990F5A9115D">
    <w:name w:val="6B6A4FF356B1472981FAB990F5A9115D"/>
    <w:rsid w:val="00C4431B"/>
  </w:style>
  <w:style w:type="paragraph" w:customStyle="1" w:styleId="A68620BC0E34437F9CDD544535A49A7A">
    <w:name w:val="A68620BC0E34437F9CDD544535A49A7A"/>
    <w:rsid w:val="00C4431B"/>
  </w:style>
  <w:style w:type="paragraph" w:customStyle="1" w:styleId="739E93C922D942A3805BB31AEE0E5F4D">
    <w:name w:val="739E93C922D942A3805BB31AEE0E5F4D"/>
    <w:rsid w:val="00C4431B"/>
  </w:style>
  <w:style w:type="paragraph" w:customStyle="1" w:styleId="977076438C264B5CADF65BF56244AC0F">
    <w:name w:val="977076438C264B5CADF65BF56244AC0F"/>
    <w:rsid w:val="00C4431B"/>
  </w:style>
  <w:style w:type="paragraph" w:customStyle="1" w:styleId="52A561EAB7B144F79D991DF016AD1B0D">
    <w:name w:val="52A561EAB7B144F79D991DF016AD1B0D"/>
    <w:rsid w:val="00C4431B"/>
  </w:style>
  <w:style w:type="paragraph" w:customStyle="1" w:styleId="24053206E86148CFA0D440451BF7662A">
    <w:name w:val="24053206E86148CFA0D440451BF7662A"/>
    <w:rsid w:val="00C4431B"/>
  </w:style>
  <w:style w:type="paragraph" w:customStyle="1" w:styleId="D2A120C5DA6343588AC91D8C3E010DD9">
    <w:name w:val="D2A120C5DA6343588AC91D8C3E010DD9"/>
    <w:rsid w:val="00C4431B"/>
  </w:style>
  <w:style w:type="paragraph" w:customStyle="1" w:styleId="FA179692BF614705A2ACDD68FA061ED4">
    <w:name w:val="FA179692BF614705A2ACDD68FA061ED4"/>
    <w:rsid w:val="00C4431B"/>
  </w:style>
  <w:style w:type="paragraph" w:customStyle="1" w:styleId="40BB43E9AD8549869AAA736B0F322B7B">
    <w:name w:val="40BB43E9AD8549869AAA736B0F322B7B"/>
    <w:rsid w:val="00C4431B"/>
  </w:style>
  <w:style w:type="paragraph" w:customStyle="1" w:styleId="EF36CDD262384815B6C5AB5B1D896896">
    <w:name w:val="EF36CDD262384815B6C5AB5B1D896896"/>
    <w:rsid w:val="00C4431B"/>
  </w:style>
  <w:style w:type="paragraph" w:customStyle="1" w:styleId="F5E8304C34FF401195CDCFD9A95D4333">
    <w:name w:val="F5E8304C34FF401195CDCFD9A95D4333"/>
    <w:rsid w:val="00C4431B"/>
  </w:style>
  <w:style w:type="paragraph" w:customStyle="1" w:styleId="DC0BAB579289478599BBAD7BA6B778A3">
    <w:name w:val="DC0BAB579289478599BBAD7BA6B778A3"/>
    <w:rsid w:val="00C4431B"/>
  </w:style>
  <w:style w:type="paragraph" w:customStyle="1" w:styleId="F94D452786614C07925E7BEEF3B6C547">
    <w:name w:val="F94D452786614C07925E7BEEF3B6C547"/>
    <w:rsid w:val="00C4431B"/>
  </w:style>
  <w:style w:type="paragraph" w:customStyle="1" w:styleId="9D704F84696C4FB7BA03354E2C3C823F">
    <w:name w:val="9D704F84696C4FB7BA03354E2C3C823F"/>
    <w:rsid w:val="00C4431B"/>
  </w:style>
  <w:style w:type="paragraph" w:customStyle="1" w:styleId="CD64101C17024B1D94F231743D9D9FA2">
    <w:name w:val="CD64101C17024B1D94F231743D9D9FA2"/>
    <w:rsid w:val="00C4431B"/>
  </w:style>
  <w:style w:type="paragraph" w:customStyle="1" w:styleId="F9AF2E90217F423F8261CC69FFB1CCF0">
    <w:name w:val="F9AF2E90217F423F8261CC69FFB1CCF0"/>
    <w:rsid w:val="00C4431B"/>
  </w:style>
  <w:style w:type="paragraph" w:customStyle="1" w:styleId="2095E9B447CB407DAAC172B49A875B28">
    <w:name w:val="2095E9B447CB407DAAC172B49A875B28"/>
    <w:rsid w:val="00C4431B"/>
  </w:style>
  <w:style w:type="paragraph" w:customStyle="1" w:styleId="FD3CD94E930A450BBA55EB03CC2B746B">
    <w:name w:val="FD3CD94E930A450BBA55EB03CC2B746B"/>
    <w:rsid w:val="00C4431B"/>
  </w:style>
  <w:style w:type="paragraph" w:customStyle="1" w:styleId="0B13FD79F73A4746AEB134F4C6DAC8EE">
    <w:name w:val="0B13FD79F73A4746AEB134F4C6DAC8EE"/>
    <w:rsid w:val="00C4431B"/>
  </w:style>
  <w:style w:type="paragraph" w:customStyle="1" w:styleId="BC8E91D0756347419D21D9DF41EB1F44">
    <w:name w:val="BC8E91D0756347419D21D9DF41EB1F44"/>
    <w:rsid w:val="003D0FED"/>
  </w:style>
  <w:style w:type="paragraph" w:customStyle="1" w:styleId="975D9B0679C4422AAD2A35FE597E9FE8">
    <w:name w:val="975D9B0679C4422AAD2A35FE597E9FE8"/>
    <w:rsid w:val="003D0FED"/>
  </w:style>
  <w:style w:type="paragraph" w:customStyle="1" w:styleId="3154ED41A41F45C49FA234DFCB7E6D6C">
    <w:name w:val="3154ED41A41F45C49FA234DFCB7E6D6C"/>
    <w:rsid w:val="003D0FED"/>
  </w:style>
  <w:style w:type="paragraph" w:customStyle="1" w:styleId="2005450450274F3A978A1BC2C75B997E">
    <w:name w:val="2005450450274F3A978A1BC2C75B997E"/>
    <w:rsid w:val="003D0FED"/>
  </w:style>
  <w:style w:type="paragraph" w:customStyle="1" w:styleId="974329818CF64526A5C1D5E6A7CD5F67">
    <w:name w:val="974329818CF64526A5C1D5E6A7CD5F67"/>
    <w:rsid w:val="003D0FED"/>
  </w:style>
  <w:style w:type="paragraph" w:customStyle="1" w:styleId="37EAB62724E54472BF7C15D0B31F5567">
    <w:name w:val="37EAB62724E54472BF7C15D0B31F5567"/>
    <w:rsid w:val="003D0FED"/>
  </w:style>
  <w:style w:type="paragraph" w:customStyle="1" w:styleId="EF9CCB267531488CA29D68796F6F10EA">
    <w:name w:val="EF9CCB267531488CA29D68796F6F10EA"/>
    <w:rsid w:val="003D0FED"/>
  </w:style>
  <w:style w:type="paragraph" w:customStyle="1" w:styleId="CAFE5BD627D64609BC393419DE526552">
    <w:name w:val="CAFE5BD627D64609BC393419DE526552"/>
    <w:rsid w:val="003D0FED"/>
  </w:style>
  <w:style w:type="paragraph" w:customStyle="1" w:styleId="3B3525D6E04A4B77962C505945BCF561">
    <w:name w:val="3B3525D6E04A4B77962C505945BCF561"/>
    <w:rsid w:val="003D0FED"/>
  </w:style>
  <w:style w:type="paragraph" w:customStyle="1" w:styleId="0CB09345D9864AD1ABE4C23671E69E48">
    <w:name w:val="0CB09345D9864AD1ABE4C23671E69E48"/>
    <w:rsid w:val="003D0FED"/>
  </w:style>
  <w:style w:type="paragraph" w:customStyle="1" w:styleId="6DBBD07E40E4441BA635081E3F2A47C8">
    <w:name w:val="6DBBD07E40E4441BA635081E3F2A47C8"/>
    <w:rsid w:val="003D0FED"/>
  </w:style>
  <w:style w:type="paragraph" w:customStyle="1" w:styleId="037B82D05023453F885F7AC239EC9AC4">
    <w:name w:val="037B82D05023453F885F7AC239EC9AC4"/>
    <w:rsid w:val="003D0FED"/>
  </w:style>
  <w:style w:type="paragraph" w:customStyle="1" w:styleId="D240EF30493544A3BC6B993374E59B01">
    <w:name w:val="D240EF30493544A3BC6B993374E59B01"/>
    <w:rsid w:val="003D0FED"/>
  </w:style>
  <w:style w:type="paragraph" w:customStyle="1" w:styleId="98E3C29E93DE42A5B6FB02DAE6D8F78F">
    <w:name w:val="98E3C29E93DE42A5B6FB02DAE6D8F78F"/>
    <w:rsid w:val="003D0FED"/>
  </w:style>
  <w:style w:type="paragraph" w:customStyle="1" w:styleId="E7A6E7F3E3FD4EFFBB51CA85F27E71B2">
    <w:name w:val="E7A6E7F3E3FD4EFFBB51CA85F27E71B2"/>
    <w:rsid w:val="003D0FED"/>
  </w:style>
  <w:style w:type="paragraph" w:customStyle="1" w:styleId="B1F20EAE14CB404EBB15D9218BAA3A1F">
    <w:name w:val="B1F20EAE14CB404EBB15D9218BAA3A1F"/>
    <w:rsid w:val="003D0FED"/>
  </w:style>
  <w:style w:type="paragraph" w:customStyle="1" w:styleId="B3743D1E4F7B4410981F2E28D6C5CC52">
    <w:name w:val="B3743D1E4F7B4410981F2E28D6C5CC52"/>
    <w:rsid w:val="003D0FED"/>
  </w:style>
  <w:style w:type="paragraph" w:customStyle="1" w:styleId="A7EE0B5D9B1042E48D7D62CB1094B04F">
    <w:name w:val="A7EE0B5D9B1042E48D7D62CB1094B04F"/>
    <w:rsid w:val="003D0FED"/>
  </w:style>
  <w:style w:type="paragraph" w:customStyle="1" w:styleId="656544B3DCDF45FDBB5832CB19691FE6">
    <w:name w:val="656544B3DCDF45FDBB5832CB19691FE6"/>
    <w:rsid w:val="003D0FED"/>
  </w:style>
  <w:style w:type="paragraph" w:customStyle="1" w:styleId="FA89E246F66A4615A4F0D1D117006F49">
    <w:name w:val="FA89E246F66A4615A4F0D1D117006F49"/>
    <w:rsid w:val="003D0FED"/>
  </w:style>
  <w:style w:type="paragraph" w:customStyle="1" w:styleId="94E304BAF6A24549BF83EE8B00685E7F">
    <w:name w:val="94E304BAF6A24549BF83EE8B00685E7F"/>
    <w:rsid w:val="003D0FED"/>
  </w:style>
  <w:style w:type="paragraph" w:customStyle="1" w:styleId="7027BB1008864F35A184AB6E62306B77">
    <w:name w:val="7027BB1008864F35A184AB6E62306B77"/>
    <w:rsid w:val="003D0FED"/>
  </w:style>
  <w:style w:type="paragraph" w:customStyle="1" w:styleId="C52E7B7BD1B34665BA7DD86E9E984926">
    <w:name w:val="C52E7B7BD1B34665BA7DD86E9E984926"/>
    <w:rsid w:val="003D0FED"/>
  </w:style>
  <w:style w:type="paragraph" w:customStyle="1" w:styleId="01FB40D937AB41EAB3D75BB1B1B0B638">
    <w:name w:val="01FB40D937AB41EAB3D75BB1B1B0B638"/>
    <w:rsid w:val="003D0FED"/>
  </w:style>
  <w:style w:type="paragraph" w:customStyle="1" w:styleId="6D1F488A922849DEB9A2276B8CA0D6D7">
    <w:name w:val="6D1F488A922849DEB9A2276B8CA0D6D7"/>
    <w:rsid w:val="003D0FED"/>
  </w:style>
  <w:style w:type="paragraph" w:customStyle="1" w:styleId="C7815467E49244DD944569EF54CA9DE4">
    <w:name w:val="C7815467E49244DD944569EF54CA9DE4"/>
    <w:rsid w:val="003D0FED"/>
  </w:style>
  <w:style w:type="paragraph" w:customStyle="1" w:styleId="CEE0F6B147BF4421BF38D66F276A5ED1">
    <w:name w:val="CEE0F6B147BF4421BF38D66F276A5ED1"/>
    <w:rsid w:val="003D0FED"/>
  </w:style>
  <w:style w:type="paragraph" w:customStyle="1" w:styleId="6722457EC9C44073A449D532046FBF12">
    <w:name w:val="6722457EC9C44073A449D532046FBF12"/>
    <w:rsid w:val="003D0FED"/>
  </w:style>
  <w:style w:type="paragraph" w:customStyle="1" w:styleId="9118DD12718D4764BF93795E623BF284">
    <w:name w:val="9118DD12718D4764BF93795E623BF284"/>
    <w:rsid w:val="003D0FED"/>
  </w:style>
  <w:style w:type="paragraph" w:customStyle="1" w:styleId="3CE7B0B5963047EC84E30A148EDE12D9">
    <w:name w:val="3CE7B0B5963047EC84E30A148EDE12D9"/>
    <w:rsid w:val="003D0FED"/>
  </w:style>
  <w:style w:type="paragraph" w:customStyle="1" w:styleId="BF3FB4C66F3F45BB9F0FCAA3BBF1DCD3">
    <w:name w:val="BF3FB4C66F3F45BB9F0FCAA3BBF1DCD3"/>
    <w:rsid w:val="003D0FED"/>
  </w:style>
  <w:style w:type="paragraph" w:customStyle="1" w:styleId="CE35025BE95C4D02B879FF6DB005DCA1">
    <w:name w:val="CE35025BE95C4D02B879FF6DB005DCA1"/>
    <w:rsid w:val="003D0FED"/>
  </w:style>
  <w:style w:type="paragraph" w:customStyle="1" w:styleId="642AA793B09B4E0FAA6B628DB83CE2CC">
    <w:name w:val="642AA793B09B4E0FAA6B628DB83CE2CC"/>
    <w:rsid w:val="003D0FED"/>
  </w:style>
  <w:style w:type="paragraph" w:customStyle="1" w:styleId="90C3F575E5F74B919898899EF7EA9E63">
    <w:name w:val="90C3F575E5F74B919898899EF7EA9E63"/>
    <w:rsid w:val="003D0FED"/>
  </w:style>
  <w:style w:type="paragraph" w:customStyle="1" w:styleId="F99A9C50B6DC43BEB2124C6727CAEC42">
    <w:name w:val="F99A9C50B6DC43BEB2124C6727CAEC42"/>
    <w:rsid w:val="003D0FED"/>
  </w:style>
  <w:style w:type="paragraph" w:customStyle="1" w:styleId="81B6226D52D64967A26BA0E42A5700C9">
    <w:name w:val="81B6226D52D64967A26BA0E42A5700C9"/>
    <w:rsid w:val="003D0FED"/>
  </w:style>
  <w:style w:type="paragraph" w:customStyle="1" w:styleId="C82FAF1041C047CFA0B12B5E9E712306">
    <w:name w:val="C82FAF1041C047CFA0B12B5E9E712306"/>
    <w:rsid w:val="003D0FED"/>
  </w:style>
  <w:style w:type="paragraph" w:customStyle="1" w:styleId="18B9605566E34B22839A3FDDDEB9525E">
    <w:name w:val="18B9605566E34B22839A3FDDDEB9525E"/>
    <w:rsid w:val="003D0FED"/>
  </w:style>
  <w:style w:type="paragraph" w:customStyle="1" w:styleId="6F180CB0D2A048C184124BE053101D87">
    <w:name w:val="6F180CB0D2A048C184124BE053101D87"/>
    <w:rsid w:val="003D0FED"/>
  </w:style>
  <w:style w:type="paragraph" w:customStyle="1" w:styleId="59CE14A02CC146E49230A9A1509383C8">
    <w:name w:val="59CE14A02CC146E49230A9A1509383C8"/>
    <w:rsid w:val="003D0FED"/>
  </w:style>
  <w:style w:type="paragraph" w:customStyle="1" w:styleId="8DA35CABD35D4E0698FA1CF804B4584C">
    <w:name w:val="8DA35CABD35D4E0698FA1CF804B4584C"/>
    <w:rsid w:val="003D0FED"/>
  </w:style>
  <w:style w:type="paragraph" w:customStyle="1" w:styleId="CF96B2171B3F409790AFA125274680F6">
    <w:name w:val="CF96B2171B3F409790AFA125274680F6"/>
    <w:rsid w:val="003D0FED"/>
  </w:style>
  <w:style w:type="paragraph" w:customStyle="1" w:styleId="580B1F72175C4420A114B22736BF020B">
    <w:name w:val="580B1F72175C4420A114B22736BF020B"/>
    <w:rsid w:val="003D0FED"/>
  </w:style>
  <w:style w:type="paragraph" w:customStyle="1" w:styleId="243DA1300E5E43E6A7BA855BAF333661">
    <w:name w:val="243DA1300E5E43E6A7BA855BAF333661"/>
    <w:rsid w:val="003D0FED"/>
  </w:style>
  <w:style w:type="paragraph" w:customStyle="1" w:styleId="65A4215B15984DAB9AF7DB63CBB195FE">
    <w:name w:val="65A4215B15984DAB9AF7DB63CBB195FE"/>
    <w:rsid w:val="003D0FED"/>
  </w:style>
  <w:style w:type="paragraph" w:customStyle="1" w:styleId="F0E79D2996DB439AB0BB71460E9CDFA1">
    <w:name w:val="F0E79D2996DB439AB0BB71460E9CDFA1"/>
    <w:rsid w:val="003D0FED"/>
  </w:style>
  <w:style w:type="paragraph" w:customStyle="1" w:styleId="A7BF7EB8516C44AEA15C01334BA346F3">
    <w:name w:val="A7BF7EB8516C44AEA15C01334BA346F3"/>
    <w:rsid w:val="003D0FED"/>
  </w:style>
  <w:style w:type="paragraph" w:customStyle="1" w:styleId="C628D484748442538FBC41708DFAAEB8">
    <w:name w:val="C628D484748442538FBC41708DFAAEB8"/>
    <w:rsid w:val="003D0FED"/>
  </w:style>
  <w:style w:type="paragraph" w:customStyle="1" w:styleId="A881F0A1BC4E44D0BA8DB96142D7820E">
    <w:name w:val="A881F0A1BC4E44D0BA8DB96142D7820E"/>
    <w:rsid w:val="003D0FED"/>
  </w:style>
  <w:style w:type="paragraph" w:customStyle="1" w:styleId="8369D987C6644F918CED2144A5A928AF">
    <w:name w:val="8369D987C6644F918CED2144A5A928AF"/>
    <w:rsid w:val="003D0FED"/>
  </w:style>
  <w:style w:type="paragraph" w:customStyle="1" w:styleId="C430294BCBDC45488D1AA07511A0CD14">
    <w:name w:val="C430294BCBDC45488D1AA07511A0CD14"/>
    <w:rsid w:val="003D0FED"/>
  </w:style>
  <w:style w:type="paragraph" w:customStyle="1" w:styleId="7F0B5D7144E143ABAEECB485CEDA9389">
    <w:name w:val="7F0B5D7144E143ABAEECB485CEDA9389"/>
    <w:rsid w:val="003D0FED"/>
  </w:style>
  <w:style w:type="paragraph" w:customStyle="1" w:styleId="1941BF17DD114374BEFF0789D8D69A97">
    <w:name w:val="1941BF17DD114374BEFF0789D8D69A97"/>
    <w:rsid w:val="003D0FED"/>
  </w:style>
  <w:style w:type="paragraph" w:customStyle="1" w:styleId="907FFE35898B4F86A380B3FD822483C3">
    <w:name w:val="907FFE35898B4F86A380B3FD822483C3"/>
    <w:rsid w:val="003D0FED"/>
  </w:style>
  <w:style w:type="paragraph" w:customStyle="1" w:styleId="6D100DEE0CDC48B8875643303CA8AB25">
    <w:name w:val="6D100DEE0CDC48B8875643303CA8AB25"/>
    <w:rsid w:val="003D0FED"/>
  </w:style>
  <w:style w:type="paragraph" w:customStyle="1" w:styleId="F1CC1E0A3E434AD981652650932D767F">
    <w:name w:val="F1CC1E0A3E434AD981652650932D767F"/>
    <w:rsid w:val="003D0FED"/>
  </w:style>
  <w:style w:type="paragraph" w:customStyle="1" w:styleId="C40DC59FF19C4971A2D4F5F1C535CAE6">
    <w:name w:val="C40DC59FF19C4971A2D4F5F1C535CAE6"/>
    <w:rsid w:val="003D0FED"/>
  </w:style>
  <w:style w:type="paragraph" w:customStyle="1" w:styleId="0D4C166020384CF99A6878F7AC7C070A">
    <w:name w:val="0D4C166020384CF99A6878F7AC7C070A"/>
    <w:rsid w:val="003D0FED"/>
  </w:style>
  <w:style w:type="paragraph" w:customStyle="1" w:styleId="073D6A445A5843BCAABB69DF27A52807">
    <w:name w:val="073D6A445A5843BCAABB69DF27A52807"/>
    <w:rsid w:val="003D0FED"/>
  </w:style>
  <w:style w:type="paragraph" w:customStyle="1" w:styleId="5302A9B553CE4C43A4BE115473849CB9">
    <w:name w:val="5302A9B553CE4C43A4BE115473849CB9"/>
    <w:rsid w:val="003D0FED"/>
  </w:style>
  <w:style w:type="paragraph" w:customStyle="1" w:styleId="C5AD9528D010496792F1740C9D6270AF">
    <w:name w:val="C5AD9528D010496792F1740C9D6270AF"/>
    <w:rsid w:val="003D0FED"/>
  </w:style>
  <w:style w:type="paragraph" w:customStyle="1" w:styleId="C668780B46C04BE98175D3A1AF435798">
    <w:name w:val="C668780B46C04BE98175D3A1AF435798"/>
    <w:rsid w:val="003D0FED"/>
  </w:style>
  <w:style w:type="paragraph" w:customStyle="1" w:styleId="9A04C9AA0B33456C93A7438DEDEAC0F0">
    <w:name w:val="9A04C9AA0B33456C93A7438DEDEAC0F0"/>
    <w:rsid w:val="003D0FED"/>
  </w:style>
  <w:style w:type="paragraph" w:customStyle="1" w:styleId="333D3F04173B4EC9BFE59332BB6ECB59">
    <w:name w:val="333D3F04173B4EC9BFE59332BB6ECB59"/>
    <w:rsid w:val="003D0FED"/>
  </w:style>
  <w:style w:type="paragraph" w:customStyle="1" w:styleId="FAE4C0C7016944B68E9DE04F6A0E6946">
    <w:name w:val="FAE4C0C7016944B68E9DE04F6A0E6946"/>
    <w:rsid w:val="003D0FED"/>
  </w:style>
  <w:style w:type="paragraph" w:customStyle="1" w:styleId="C2CAB8C07C784641994F9E76288FB916">
    <w:name w:val="C2CAB8C07C784641994F9E76288FB916"/>
    <w:rsid w:val="003D0FED"/>
  </w:style>
  <w:style w:type="paragraph" w:customStyle="1" w:styleId="9DC9955E9D2A4F009B64F6DD2E94EF3E">
    <w:name w:val="9DC9955E9D2A4F009B64F6DD2E94EF3E"/>
    <w:rsid w:val="003D0FED"/>
  </w:style>
  <w:style w:type="paragraph" w:customStyle="1" w:styleId="A01A6637EE994341B405F113D4B5CFDC">
    <w:name w:val="A01A6637EE994341B405F113D4B5CFDC"/>
    <w:rsid w:val="003D0FED"/>
  </w:style>
  <w:style w:type="paragraph" w:customStyle="1" w:styleId="AA10C7B819444A9CB1507D831697A26B">
    <w:name w:val="AA10C7B819444A9CB1507D831697A26B"/>
    <w:rsid w:val="003D0FED"/>
  </w:style>
  <w:style w:type="paragraph" w:customStyle="1" w:styleId="A8A0DAF86D1348F59B07298E4946D55C">
    <w:name w:val="A8A0DAF86D1348F59B07298E4946D55C"/>
    <w:rsid w:val="003D0FED"/>
  </w:style>
  <w:style w:type="paragraph" w:customStyle="1" w:styleId="948451E7FE7B43C3B15686507CC2F6B8">
    <w:name w:val="948451E7FE7B43C3B15686507CC2F6B8"/>
    <w:rsid w:val="003D0FED"/>
  </w:style>
  <w:style w:type="paragraph" w:customStyle="1" w:styleId="96404C2705BE48E993C944B101A0A2F8">
    <w:name w:val="96404C2705BE48E993C944B101A0A2F8"/>
    <w:rsid w:val="003D0FED"/>
  </w:style>
  <w:style w:type="paragraph" w:customStyle="1" w:styleId="0281333504EC46AFB6EC55862A9A0EA8">
    <w:name w:val="0281333504EC46AFB6EC55862A9A0EA8"/>
    <w:rsid w:val="003D0FED"/>
  </w:style>
  <w:style w:type="paragraph" w:customStyle="1" w:styleId="8039E02FC711418888B09F6715B5B0E2">
    <w:name w:val="8039E02FC711418888B09F6715B5B0E2"/>
    <w:rsid w:val="003D0FED"/>
  </w:style>
  <w:style w:type="paragraph" w:customStyle="1" w:styleId="4A16116F308D4EF99C5D3EEA612DF61F">
    <w:name w:val="4A16116F308D4EF99C5D3EEA612DF61F"/>
    <w:rsid w:val="003D0FED"/>
  </w:style>
  <w:style w:type="paragraph" w:customStyle="1" w:styleId="4BD2C131E1CC41C8A7D806CF8BE40588">
    <w:name w:val="4BD2C131E1CC41C8A7D806CF8BE40588"/>
    <w:rsid w:val="003D0FED"/>
  </w:style>
  <w:style w:type="paragraph" w:customStyle="1" w:styleId="C1C612673DAB4E7BBF95B60666967608">
    <w:name w:val="C1C612673DAB4E7BBF95B60666967608"/>
    <w:rsid w:val="003D0FED"/>
  </w:style>
  <w:style w:type="paragraph" w:customStyle="1" w:styleId="AAABD0FC536C40B995AA34900336AAA4">
    <w:name w:val="AAABD0FC536C40B995AA34900336AAA4"/>
    <w:rsid w:val="003D0FED"/>
  </w:style>
  <w:style w:type="paragraph" w:customStyle="1" w:styleId="3F18566BC0F44E0B818F5123A89C0702">
    <w:name w:val="3F18566BC0F44E0B818F5123A89C0702"/>
    <w:rsid w:val="003D0FED"/>
  </w:style>
  <w:style w:type="paragraph" w:customStyle="1" w:styleId="3887A750DE12419BA96FEBE86BE27766">
    <w:name w:val="3887A750DE12419BA96FEBE86BE27766"/>
    <w:rsid w:val="003D0FED"/>
  </w:style>
  <w:style w:type="paragraph" w:customStyle="1" w:styleId="08A1006BAAAE48AF8020A96DB59CA518">
    <w:name w:val="08A1006BAAAE48AF8020A96DB59CA518"/>
    <w:rsid w:val="003D0FED"/>
  </w:style>
  <w:style w:type="paragraph" w:customStyle="1" w:styleId="EC853FE7E32C4ADEB2F28D7E5A93B1A4">
    <w:name w:val="EC853FE7E32C4ADEB2F28D7E5A93B1A4"/>
    <w:rsid w:val="003D0FED"/>
  </w:style>
  <w:style w:type="paragraph" w:customStyle="1" w:styleId="9C9397A839854007965483815B3096D5">
    <w:name w:val="9C9397A839854007965483815B3096D5"/>
    <w:rsid w:val="003D0FED"/>
  </w:style>
  <w:style w:type="paragraph" w:customStyle="1" w:styleId="FC08CD49E62540F1A7438439413E72C8">
    <w:name w:val="FC08CD49E62540F1A7438439413E72C8"/>
    <w:rsid w:val="003D0FED"/>
  </w:style>
  <w:style w:type="paragraph" w:customStyle="1" w:styleId="BF509453D0F7428EB1DC61F299C5D12B">
    <w:name w:val="BF509453D0F7428EB1DC61F299C5D12B"/>
    <w:rsid w:val="003D0FED"/>
  </w:style>
  <w:style w:type="paragraph" w:customStyle="1" w:styleId="914C58CA3A114867BE6012D0E7667F11">
    <w:name w:val="914C58CA3A114867BE6012D0E7667F11"/>
    <w:rsid w:val="003D0FED"/>
  </w:style>
  <w:style w:type="paragraph" w:customStyle="1" w:styleId="A0B23771CF2145A8A980E9658060BF4B">
    <w:name w:val="A0B23771CF2145A8A980E9658060BF4B"/>
    <w:rsid w:val="003D0FED"/>
  </w:style>
  <w:style w:type="paragraph" w:customStyle="1" w:styleId="32553FAD194641DABFAF35E6072F9408">
    <w:name w:val="32553FAD194641DABFAF35E6072F9408"/>
    <w:rsid w:val="003D0FED"/>
  </w:style>
  <w:style w:type="paragraph" w:customStyle="1" w:styleId="C1527F6E6C094A5B91F254CAD547DC36">
    <w:name w:val="C1527F6E6C094A5B91F254CAD547DC36"/>
    <w:rsid w:val="003D0FED"/>
  </w:style>
  <w:style w:type="paragraph" w:customStyle="1" w:styleId="17D0124A39CD45F2B434EBAC572A8BED">
    <w:name w:val="17D0124A39CD45F2B434EBAC572A8BED"/>
    <w:rsid w:val="003D0FED"/>
  </w:style>
  <w:style w:type="paragraph" w:customStyle="1" w:styleId="A3B37C570AC94935A599317465CC32E6">
    <w:name w:val="A3B37C570AC94935A599317465CC32E6"/>
    <w:rsid w:val="003D0FED"/>
  </w:style>
  <w:style w:type="paragraph" w:customStyle="1" w:styleId="31B4A6D4BA5D43D2BDFE5C0870A4DD15">
    <w:name w:val="31B4A6D4BA5D43D2BDFE5C0870A4DD15"/>
    <w:rsid w:val="003D0FED"/>
  </w:style>
  <w:style w:type="paragraph" w:customStyle="1" w:styleId="AA267C70AF99441D933D2DA21DE721AD">
    <w:name w:val="AA267C70AF99441D933D2DA21DE721AD"/>
    <w:rsid w:val="003D0FED"/>
  </w:style>
  <w:style w:type="paragraph" w:customStyle="1" w:styleId="9056F7D1AD4B4044AAB84177E88F4014">
    <w:name w:val="9056F7D1AD4B4044AAB84177E88F4014"/>
    <w:rsid w:val="003D0FED"/>
  </w:style>
  <w:style w:type="paragraph" w:customStyle="1" w:styleId="53649D3537E7497C882F170F7A3D2A09">
    <w:name w:val="53649D3537E7497C882F170F7A3D2A09"/>
    <w:rsid w:val="003D0FED"/>
  </w:style>
  <w:style w:type="paragraph" w:customStyle="1" w:styleId="C2AB2A8E8C8B428E8E748240F6CE8BE1">
    <w:name w:val="C2AB2A8E8C8B428E8E748240F6CE8BE1"/>
    <w:rsid w:val="003D0FED"/>
  </w:style>
  <w:style w:type="paragraph" w:customStyle="1" w:styleId="F2E576B9CD854260B05B1AC1EC0898AD">
    <w:name w:val="F2E576B9CD854260B05B1AC1EC0898AD"/>
    <w:rsid w:val="003D0FED"/>
  </w:style>
  <w:style w:type="paragraph" w:customStyle="1" w:styleId="F61F712E24DA42CA962A36D018B36B5D">
    <w:name w:val="F61F712E24DA42CA962A36D018B36B5D"/>
    <w:rsid w:val="003D0FED"/>
  </w:style>
  <w:style w:type="paragraph" w:customStyle="1" w:styleId="EB6484181F3C4D38BD79E1714B845089">
    <w:name w:val="EB6484181F3C4D38BD79E1714B845089"/>
    <w:rsid w:val="003D0FED"/>
  </w:style>
  <w:style w:type="paragraph" w:customStyle="1" w:styleId="19B48A4CCBAC4633A4B371D1A4F83A90">
    <w:name w:val="19B48A4CCBAC4633A4B371D1A4F83A90"/>
    <w:rsid w:val="003D0FED"/>
  </w:style>
  <w:style w:type="paragraph" w:customStyle="1" w:styleId="0F4BF3149A3447B59049EDF650E6C8DA">
    <w:name w:val="0F4BF3149A3447B59049EDF650E6C8DA"/>
    <w:rsid w:val="003D0FED"/>
  </w:style>
  <w:style w:type="paragraph" w:customStyle="1" w:styleId="C06B96285ACC4715A0E84FA2E2520E2B">
    <w:name w:val="C06B96285ACC4715A0E84FA2E2520E2B"/>
    <w:rsid w:val="003D0FED"/>
  </w:style>
  <w:style w:type="paragraph" w:customStyle="1" w:styleId="1A726E244E474A32869F0F5A4D1D57FC">
    <w:name w:val="1A726E244E474A32869F0F5A4D1D57FC"/>
    <w:rsid w:val="003D0FED"/>
  </w:style>
  <w:style w:type="paragraph" w:customStyle="1" w:styleId="731E2058DA534F129697F803123DCAAE">
    <w:name w:val="731E2058DA534F129697F803123DCAAE"/>
    <w:rsid w:val="003D0FED"/>
  </w:style>
  <w:style w:type="paragraph" w:customStyle="1" w:styleId="C7D992AB488640CCBB09FFC46A8B7EF7">
    <w:name w:val="C7D992AB488640CCBB09FFC46A8B7EF7"/>
    <w:rsid w:val="003D0FED"/>
  </w:style>
  <w:style w:type="paragraph" w:customStyle="1" w:styleId="738E7DB45D1C43C0B2D467132967B0AD">
    <w:name w:val="738E7DB45D1C43C0B2D467132967B0AD"/>
    <w:rsid w:val="003D0FED"/>
  </w:style>
  <w:style w:type="paragraph" w:customStyle="1" w:styleId="197BE02037664CA4BB079F6DD4330CB4">
    <w:name w:val="197BE02037664CA4BB079F6DD4330CB4"/>
    <w:rsid w:val="003D0FED"/>
  </w:style>
  <w:style w:type="paragraph" w:customStyle="1" w:styleId="CAB37B2B12334004A6FDE3CDB7B31FE0">
    <w:name w:val="CAB37B2B12334004A6FDE3CDB7B31FE0"/>
    <w:rsid w:val="003D0FED"/>
  </w:style>
  <w:style w:type="paragraph" w:customStyle="1" w:styleId="4857E65D7BA64FB79AE6728EC44DAD14">
    <w:name w:val="4857E65D7BA64FB79AE6728EC44DAD14"/>
    <w:rsid w:val="003D0FED"/>
  </w:style>
  <w:style w:type="paragraph" w:customStyle="1" w:styleId="FB66510A062F4CAEB90F099310E8B646">
    <w:name w:val="FB66510A062F4CAEB90F099310E8B646"/>
    <w:rsid w:val="003D0FED"/>
  </w:style>
  <w:style w:type="paragraph" w:customStyle="1" w:styleId="9D309302E62E4288B2353E14C84BF92E">
    <w:name w:val="9D309302E62E4288B2353E14C84BF92E"/>
    <w:rsid w:val="003D0FED"/>
  </w:style>
  <w:style w:type="paragraph" w:customStyle="1" w:styleId="4CE89DA5C05D4735B172AD0EA7724E33">
    <w:name w:val="4CE89DA5C05D4735B172AD0EA7724E33"/>
    <w:rsid w:val="003D0FED"/>
  </w:style>
  <w:style w:type="paragraph" w:customStyle="1" w:styleId="E8DEAE85CF6241669623FB4FE3B8A6A3">
    <w:name w:val="E8DEAE85CF6241669623FB4FE3B8A6A3"/>
    <w:rsid w:val="003D0FED"/>
  </w:style>
  <w:style w:type="paragraph" w:customStyle="1" w:styleId="EEE2E806548C484CB19B3559E32C0D3D">
    <w:name w:val="EEE2E806548C484CB19B3559E32C0D3D"/>
    <w:rsid w:val="003D0FED"/>
  </w:style>
  <w:style w:type="paragraph" w:customStyle="1" w:styleId="1889075696D8400B967EDB71F4C15266">
    <w:name w:val="1889075696D8400B967EDB71F4C15266"/>
    <w:rsid w:val="003D0FED"/>
  </w:style>
  <w:style w:type="paragraph" w:customStyle="1" w:styleId="83D3B0D331FA483D8F769EDE7AC8D781">
    <w:name w:val="83D3B0D331FA483D8F769EDE7AC8D781"/>
    <w:rsid w:val="003D0FED"/>
  </w:style>
  <w:style w:type="paragraph" w:customStyle="1" w:styleId="3B22258B48B8482BB5DA4636F4EC91CF">
    <w:name w:val="3B22258B48B8482BB5DA4636F4EC91CF"/>
    <w:rsid w:val="003D0FED"/>
  </w:style>
  <w:style w:type="paragraph" w:customStyle="1" w:styleId="E8BBAA3FE437402C80CCAB1BBA1F9D8C">
    <w:name w:val="E8BBAA3FE437402C80CCAB1BBA1F9D8C"/>
    <w:rsid w:val="003D0FED"/>
  </w:style>
  <w:style w:type="paragraph" w:customStyle="1" w:styleId="8E2A73D3595B46D9B0266417A1BEE56C">
    <w:name w:val="8E2A73D3595B46D9B0266417A1BEE56C"/>
    <w:rsid w:val="003D0FED"/>
  </w:style>
  <w:style w:type="paragraph" w:customStyle="1" w:styleId="C84AD914E195474C9669B7F86FC21D36">
    <w:name w:val="C84AD914E195474C9669B7F86FC21D36"/>
    <w:rsid w:val="003D0FED"/>
  </w:style>
  <w:style w:type="paragraph" w:customStyle="1" w:styleId="76DD6F3B30ED46E7B14660FC29A00DF7">
    <w:name w:val="76DD6F3B30ED46E7B14660FC29A00DF7"/>
    <w:rsid w:val="003D0FED"/>
  </w:style>
  <w:style w:type="paragraph" w:customStyle="1" w:styleId="89199B8F4D794189918914BC50E9BF0E">
    <w:name w:val="89199B8F4D794189918914BC50E9BF0E"/>
    <w:rsid w:val="003D0FED"/>
  </w:style>
  <w:style w:type="paragraph" w:customStyle="1" w:styleId="118F10CAC64246DAA3EDFC8BDF362CA4">
    <w:name w:val="118F10CAC64246DAA3EDFC8BDF362CA4"/>
    <w:rsid w:val="00677C83"/>
  </w:style>
  <w:style w:type="paragraph" w:customStyle="1" w:styleId="3AB05C041F4C471E8DFB639D2179FE69">
    <w:name w:val="3AB05C041F4C471E8DFB639D2179FE69"/>
    <w:rsid w:val="00677C83"/>
  </w:style>
  <w:style w:type="paragraph" w:customStyle="1" w:styleId="C973B294A2C04A41A254B1F1087BEF65">
    <w:name w:val="C973B294A2C04A41A254B1F1087BEF65"/>
    <w:rsid w:val="00677C83"/>
  </w:style>
  <w:style w:type="paragraph" w:customStyle="1" w:styleId="66CB9DA8110F42C3B835CA13ABD3F858">
    <w:name w:val="66CB9DA8110F42C3B835CA13ABD3F858"/>
    <w:rsid w:val="00677C83"/>
  </w:style>
  <w:style w:type="paragraph" w:customStyle="1" w:styleId="5A0F921C1F9F4ECC972872913B64D51F">
    <w:name w:val="5A0F921C1F9F4ECC972872913B64D51F"/>
    <w:rsid w:val="00677C83"/>
  </w:style>
  <w:style w:type="paragraph" w:customStyle="1" w:styleId="1862DC90FC9C4DBD94A3EDFCD521666D">
    <w:name w:val="1862DC90FC9C4DBD94A3EDFCD521666D"/>
    <w:rsid w:val="00677C83"/>
  </w:style>
  <w:style w:type="paragraph" w:customStyle="1" w:styleId="9098001B5F9B46CFBA22DCC00B9543C1">
    <w:name w:val="9098001B5F9B46CFBA22DCC00B9543C1"/>
    <w:rsid w:val="00677C83"/>
  </w:style>
  <w:style w:type="paragraph" w:customStyle="1" w:styleId="96C8966B191D47C49863DF2AF74D4E2E">
    <w:name w:val="96C8966B191D47C49863DF2AF74D4E2E"/>
    <w:rsid w:val="00677C83"/>
  </w:style>
  <w:style w:type="paragraph" w:customStyle="1" w:styleId="B046FBB2E73B4AE3AE293210ECD02AF0">
    <w:name w:val="B046FBB2E73B4AE3AE293210ECD02AF0"/>
    <w:rsid w:val="00677C83"/>
  </w:style>
  <w:style w:type="paragraph" w:customStyle="1" w:styleId="DC021E060CE848DDAC525D21010F4455">
    <w:name w:val="DC021E060CE848DDAC525D21010F4455"/>
    <w:rsid w:val="00677C83"/>
  </w:style>
  <w:style w:type="paragraph" w:customStyle="1" w:styleId="72F63B2B01D34069BDFBB29A0EFC96C2">
    <w:name w:val="72F63B2B01D34069BDFBB29A0EFC96C2"/>
    <w:rsid w:val="00677C83"/>
  </w:style>
  <w:style w:type="paragraph" w:customStyle="1" w:styleId="0A549823B16E4EF0A2E58EDDF1F34369">
    <w:name w:val="0A549823B16E4EF0A2E58EDDF1F34369"/>
    <w:rsid w:val="00677C83"/>
  </w:style>
  <w:style w:type="paragraph" w:customStyle="1" w:styleId="B2E4F2F8A37E4549B2FFD0A849951D3C">
    <w:name w:val="B2E4F2F8A37E4549B2FFD0A849951D3C"/>
    <w:rsid w:val="00677C83"/>
  </w:style>
  <w:style w:type="paragraph" w:customStyle="1" w:styleId="D32AB90486214E3C908EF56755781796">
    <w:name w:val="D32AB90486214E3C908EF56755781796"/>
    <w:rsid w:val="00677C83"/>
  </w:style>
  <w:style w:type="paragraph" w:customStyle="1" w:styleId="FF15CBDA50EA454CBE31C3B46932CC1D">
    <w:name w:val="FF15CBDA50EA454CBE31C3B46932CC1D"/>
    <w:rsid w:val="00677C83"/>
  </w:style>
  <w:style w:type="paragraph" w:customStyle="1" w:styleId="F1E5C58426C94D8D928FFBEC7F0EF32B">
    <w:name w:val="F1E5C58426C94D8D928FFBEC7F0EF32B"/>
    <w:rsid w:val="00677C83"/>
  </w:style>
  <w:style w:type="paragraph" w:customStyle="1" w:styleId="AA0A45CFB622478CB3513C8F5038539B">
    <w:name w:val="AA0A45CFB622478CB3513C8F5038539B"/>
    <w:rsid w:val="00677C83"/>
  </w:style>
  <w:style w:type="paragraph" w:customStyle="1" w:styleId="D14873FD13714096A5F5DDA1C164FD1D">
    <w:name w:val="D14873FD13714096A5F5DDA1C164FD1D"/>
    <w:rsid w:val="00677C83"/>
  </w:style>
  <w:style w:type="paragraph" w:customStyle="1" w:styleId="34F64E9266884A4BA9B375DE6B0C8962">
    <w:name w:val="34F64E9266884A4BA9B375DE6B0C8962"/>
    <w:rsid w:val="00677C83"/>
  </w:style>
  <w:style w:type="paragraph" w:customStyle="1" w:styleId="42BF01A12D0F4BA992F764B1B1E8F1F9">
    <w:name w:val="42BF01A12D0F4BA992F764B1B1E8F1F9"/>
    <w:rsid w:val="00677C83"/>
  </w:style>
  <w:style w:type="paragraph" w:customStyle="1" w:styleId="020F5805661C424E9D54ED6969DFFC08">
    <w:name w:val="020F5805661C424E9D54ED6969DFFC08"/>
    <w:rsid w:val="00677C83"/>
  </w:style>
  <w:style w:type="paragraph" w:customStyle="1" w:styleId="C2D80675A279418DAD7C935378DF039F">
    <w:name w:val="C2D80675A279418DAD7C935378DF039F"/>
    <w:rsid w:val="00677C83"/>
  </w:style>
  <w:style w:type="paragraph" w:customStyle="1" w:styleId="9165C26F142A40CBBF88DEF15D9E0F2F">
    <w:name w:val="9165C26F142A40CBBF88DEF15D9E0F2F"/>
    <w:rsid w:val="00677C83"/>
  </w:style>
  <w:style w:type="paragraph" w:customStyle="1" w:styleId="BF9822AAC48341299BABD9C74ECBF121">
    <w:name w:val="BF9822AAC48341299BABD9C74ECBF121"/>
    <w:rsid w:val="00677C83"/>
  </w:style>
  <w:style w:type="paragraph" w:customStyle="1" w:styleId="D6188742BA884652BEB91462F7D96422">
    <w:name w:val="D6188742BA884652BEB91462F7D96422"/>
    <w:rsid w:val="00677C83"/>
  </w:style>
  <w:style w:type="paragraph" w:customStyle="1" w:styleId="6C9A976A37FA4302BAC9B31850410BA4">
    <w:name w:val="6C9A976A37FA4302BAC9B31850410BA4"/>
    <w:rsid w:val="00677C83"/>
  </w:style>
  <w:style w:type="paragraph" w:customStyle="1" w:styleId="7670E9AF1A6D4381AD10FD66A4274B2C">
    <w:name w:val="7670E9AF1A6D4381AD10FD66A4274B2C"/>
    <w:rsid w:val="00677C83"/>
  </w:style>
  <w:style w:type="paragraph" w:customStyle="1" w:styleId="90272EFC0FD3487BA28F916B5BD65104">
    <w:name w:val="90272EFC0FD3487BA28F916B5BD65104"/>
    <w:rsid w:val="00677C83"/>
  </w:style>
  <w:style w:type="paragraph" w:customStyle="1" w:styleId="23279E4138974E2FBCA74FFEFDB4A9D6">
    <w:name w:val="23279E4138974E2FBCA74FFEFDB4A9D6"/>
    <w:rsid w:val="00677C83"/>
  </w:style>
  <w:style w:type="paragraph" w:customStyle="1" w:styleId="D33D8BDA7C9348BFB15AC05311447D82">
    <w:name w:val="D33D8BDA7C9348BFB15AC05311447D82"/>
    <w:rsid w:val="00677C83"/>
  </w:style>
  <w:style w:type="paragraph" w:customStyle="1" w:styleId="9CBD0E969B064EEDA11E16F94C94158C">
    <w:name w:val="9CBD0E969B064EEDA11E16F94C94158C"/>
    <w:rsid w:val="00677C83"/>
  </w:style>
  <w:style w:type="paragraph" w:customStyle="1" w:styleId="28B41F63202A4827962DFC0C97A1079C">
    <w:name w:val="28B41F63202A4827962DFC0C97A1079C"/>
    <w:rsid w:val="00677C83"/>
  </w:style>
  <w:style w:type="paragraph" w:customStyle="1" w:styleId="3BD83C5D1FF7426388F2E4814A64669D">
    <w:name w:val="3BD83C5D1FF7426388F2E4814A64669D"/>
    <w:rsid w:val="00677C83"/>
  </w:style>
  <w:style w:type="paragraph" w:customStyle="1" w:styleId="CBDBDB6FD2DC4AA3992D9B5D4F6D466C">
    <w:name w:val="CBDBDB6FD2DC4AA3992D9B5D4F6D466C"/>
    <w:rsid w:val="00677C83"/>
  </w:style>
  <w:style w:type="paragraph" w:customStyle="1" w:styleId="97CAA21472FF4B2CA775225FE9318A5E">
    <w:name w:val="97CAA21472FF4B2CA775225FE9318A5E"/>
    <w:rsid w:val="00677C83"/>
  </w:style>
  <w:style w:type="paragraph" w:customStyle="1" w:styleId="C2A66862B53748D5ABE2D167D4D6AB56">
    <w:name w:val="C2A66862B53748D5ABE2D167D4D6AB56"/>
    <w:rsid w:val="00677C83"/>
  </w:style>
  <w:style w:type="paragraph" w:customStyle="1" w:styleId="5C6BBBD7278F4011AC511C85A634FBB8">
    <w:name w:val="5C6BBBD7278F4011AC511C85A634FBB8"/>
    <w:rsid w:val="00677C83"/>
  </w:style>
  <w:style w:type="paragraph" w:customStyle="1" w:styleId="171A17087B7B4EF78191BADFDCF253F1">
    <w:name w:val="171A17087B7B4EF78191BADFDCF253F1"/>
    <w:rsid w:val="00677C83"/>
  </w:style>
  <w:style w:type="paragraph" w:customStyle="1" w:styleId="8181EAFBEE7A42E2B08BD215B7EBDBBE">
    <w:name w:val="8181EAFBEE7A42E2B08BD215B7EBDBBE"/>
    <w:rsid w:val="00677C83"/>
  </w:style>
  <w:style w:type="paragraph" w:customStyle="1" w:styleId="529E404B3AD14BE2A5A55FAA87188D06">
    <w:name w:val="529E404B3AD14BE2A5A55FAA87188D06"/>
    <w:rsid w:val="00677C83"/>
  </w:style>
  <w:style w:type="paragraph" w:customStyle="1" w:styleId="72A41AEE90CD4952899639012572F291">
    <w:name w:val="72A41AEE90CD4952899639012572F291"/>
    <w:rsid w:val="00677C83"/>
  </w:style>
  <w:style w:type="paragraph" w:customStyle="1" w:styleId="37489F7D14984CD5A70165689D5CA84B">
    <w:name w:val="37489F7D14984CD5A70165689D5CA84B"/>
    <w:rsid w:val="00677C83"/>
  </w:style>
  <w:style w:type="paragraph" w:customStyle="1" w:styleId="6CEAB09BF1EB49AAB705E6C21C15F6DE">
    <w:name w:val="6CEAB09BF1EB49AAB705E6C21C15F6DE"/>
    <w:rsid w:val="00677C83"/>
  </w:style>
  <w:style w:type="paragraph" w:customStyle="1" w:styleId="0EE6C46AF3F54AC789EF08761C6A1CED">
    <w:name w:val="0EE6C46AF3F54AC789EF08761C6A1CED"/>
    <w:rsid w:val="00677C83"/>
  </w:style>
  <w:style w:type="paragraph" w:customStyle="1" w:styleId="2F1A1FE512F04E67A109446A684420D8">
    <w:name w:val="2F1A1FE512F04E67A109446A684420D8"/>
    <w:rsid w:val="00677C83"/>
  </w:style>
  <w:style w:type="paragraph" w:customStyle="1" w:styleId="BA543451A9864F04AD8F8BD307144795">
    <w:name w:val="BA543451A9864F04AD8F8BD307144795"/>
    <w:rsid w:val="00677C83"/>
  </w:style>
  <w:style w:type="paragraph" w:customStyle="1" w:styleId="FC4A9A88AB484931AC28C85BF46124CF">
    <w:name w:val="FC4A9A88AB484931AC28C85BF46124CF"/>
    <w:rsid w:val="00677C83"/>
  </w:style>
  <w:style w:type="paragraph" w:customStyle="1" w:styleId="8A62403A3E074968B771D26271FAD5CA">
    <w:name w:val="8A62403A3E074968B771D26271FAD5CA"/>
    <w:rsid w:val="00677C83"/>
  </w:style>
  <w:style w:type="paragraph" w:customStyle="1" w:styleId="07736C56577F4C029E3637773102503F">
    <w:name w:val="07736C56577F4C029E3637773102503F"/>
    <w:rsid w:val="00677C83"/>
  </w:style>
  <w:style w:type="paragraph" w:customStyle="1" w:styleId="620F6F11C222439D9F2D50D7EE9B7C9C">
    <w:name w:val="620F6F11C222439D9F2D50D7EE9B7C9C"/>
    <w:rsid w:val="00677C83"/>
  </w:style>
  <w:style w:type="paragraph" w:customStyle="1" w:styleId="1BCB70C237CE45E1848A8397E8CADF60">
    <w:name w:val="1BCB70C237CE45E1848A8397E8CADF60"/>
    <w:rsid w:val="00677C83"/>
  </w:style>
  <w:style w:type="paragraph" w:customStyle="1" w:styleId="7FDA81CEFBDB4071BDC0E9E91E44374B">
    <w:name w:val="7FDA81CEFBDB4071BDC0E9E91E44374B"/>
    <w:rsid w:val="00677C83"/>
  </w:style>
  <w:style w:type="paragraph" w:customStyle="1" w:styleId="915601684AE94AE4A6B78FB8E137B1A7">
    <w:name w:val="915601684AE94AE4A6B78FB8E137B1A7"/>
    <w:rsid w:val="00677C83"/>
  </w:style>
  <w:style w:type="paragraph" w:customStyle="1" w:styleId="0E50758E31B4492B9A2EF0AB146E51A7">
    <w:name w:val="0E50758E31B4492B9A2EF0AB146E51A7"/>
    <w:rsid w:val="00677C83"/>
  </w:style>
  <w:style w:type="paragraph" w:customStyle="1" w:styleId="522703DF07C7441F88007310C0B13FDB">
    <w:name w:val="522703DF07C7441F88007310C0B13FDB"/>
    <w:rsid w:val="00677C83"/>
  </w:style>
  <w:style w:type="paragraph" w:customStyle="1" w:styleId="672F2411F01A4DB88903A65DE658BCD0">
    <w:name w:val="672F2411F01A4DB88903A65DE658BCD0"/>
    <w:rsid w:val="00677C83"/>
  </w:style>
  <w:style w:type="paragraph" w:customStyle="1" w:styleId="803BCF68AB0B4A8783412F291996A1E6">
    <w:name w:val="803BCF68AB0B4A8783412F291996A1E6"/>
    <w:rsid w:val="00677C83"/>
  </w:style>
  <w:style w:type="paragraph" w:customStyle="1" w:styleId="916B0EA45CD24453B919FC7D8F6EF62E">
    <w:name w:val="916B0EA45CD24453B919FC7D8F6EF62E"/>
    <w:rsid w:val="00677C83"/>
  </w:style>
  <w:style w:type="paragraph" w:customStyle="1" w:styleId="F32136D989AB47A9BA440254A0AD0D69">
    <w:name w:val="F32136D989AB47A9BA440254A0AD0D69"/>
    <w:rsid w:val="00677C83"/>
  </w:style>
  <w:style w:type="paragraph" w:customStyle="1" w:styleId="D0F4EB41D5844F0BADB0178FFD0BD345">
    <w:name w:val="D0F4EB41D5844F0BADB0178FFD0BD345"/>
    <w:rsid w:val="00677C83"/>
  </w:style>
  <w:style w:type="paragraph" w:customStyle="1" w:styleId="4899D0EA919B4103B3A73B5F1E2F208E">
    <w:name w:val="4899D0EA919B4103B3A73B5F1E2F208E"/>
    <w:rsid w:val="00677C83"/>
  </w:style>
  <w:style w:type="paragraph" w:customStyle="1" w:styleId="FB7091EEF5D4429B97750F342D7AE0DC">
    <w:name w:val="FB7091EEF5D4429B97750F342D7AE0DC"/>
    <w:rsid w:val="00677C83"/>
  </w:style>
  <w:style w:type="paragraph" w:customStyle="1" w:styleId="6FAD4AC675E147F6883BFFDF8044ED19">
    <w:name w:val="6FAD4AC675E147F6883BFFDF8044ED19"/>
    <w:rsid w:val="00677C83"/>
  </w:style>
  <w:style w:type="paragraph" w:customStyle="1" w:styleId="721384E0D2E647CF93607C313A25DC9A">
    <w:name w:val="721384E0D2E647CF93607C313A25DC9A"/>
    <w:rsid w:val="00677C83"/>
  </w:style>
  <w:style w:type="paragraph" w:customStyle="1" w:styleId="FD35590EFD2C46BA99827E3B18D395F9">
    <w:name w:val="FD35590EFD2C46BA99827E3B18D395F9"/>
    <w:rsid w:val="00951EB4"/>
  </w:style>
  <w:style w:type="paragraph" w:customStyle="1" w:styleId="D204B3EAA3774FBDB866DBD045C34407">
    <w:name w:val="D204B3EAA3774FBDB866DBD045C34407"/>
    <w:rsid w:val="00951EB4"/>
  </w:style>
  <w:style w:type="paragraph" w:customStyle="1" w:styleId="BC72886CAB7F4CEF99BC75B1EEC77A60">
    <w:name w:val="BC72886CAB7F4CEF99BC75B1EEC77A60"/>
    <w:rsid w:val="00951EB4"/>
  </w:style>
  <w:style w:type="paragraph" w:customStyle="1" w:styleId="07BF664BF71542D8829A19AF43283A7F">
    <w:name w:val="07BF664BF71542D8829A19AF43283A7F"/>
    <w:rsid w:val="00951EB4"/>
  </w:style>
  <w:style w:type="paragraph" w:customStyle="1" w:styleId="81BB2A86488740B2A2329BFEADEC3083">
    <w:name w:val="81BB2A86488740B2A2329BFEADEC3083"/>
    <w:rsid w:val="00951EB4"/>
  </w:style>
  <w:style w:type="paragraph" w:customStyle="1" w:styleId="FE60C446AF9B40A98102B93C4901A054">
    <w:name w:val="FE60C446AF9B40A98102B93C4901A054"/>
    <w:rsid w:val="00951EB4"/>
  </w:style>
  <w:style w:type="paragraph" w:customStyle="1" w:styleId="F26C5B6804384BA88DB9CFB987B0DF55">
    <w:name w:val="F26C5B6804384BA88DB9CFB987B0DF55"/>
    <w:rsid w:val="00951EB4"/>
  </w:style>
  <w:style w:type="paragraph" w:customStyle="1" w:styleId="0D3E58914E6B4C51B9C8395FB63680A1">
    <w:name w:val="0D3E58914E6B4C51B9C8395FB63680A1"/>
    <w:rsid w:val="00951EB4"/>
  </w:style>
  <w:style w:type="paragraph" w:customStyle="1" w:styleId="93F3B8DB9E204CB1B10C5953166D2A98">
    <w:name w:val="93F3B8DB9E204CB1B10C5953166D2A98"/>
    <w:rsid w:val="00951EB4"/>
  </w:style>
  <w:style w:type="paragraph" w:customStyle="1" w:styleId="E08F965FB6E84635A3CFA8CB8A64BD23">
    <w:name w:val="E08F965FB6E84635A3CFA8CB8A64BD23"/>
    <w:rsid w:val="00951EB4"/>
  </w:style>
  <w:style w:type="paragraph" w:customStyle="1" w:styleId="6274C3374E204691A4FB10213BBD7EA9">
    <w:name w:val="6274C3374E204691A4FB10213BBD7EA9"/>
    <w:rsid w:val="00951EB4"/>
  </w:style>
  <w:style w:type="paragraph" w:customStyle="1" w:styleId="055C3257BD50470181533FFE662BC5D2">
    <w:name w:val="055C3257BD50470181533FFE662BC5D2"/>
    <w:rsid w:val="00951EB4"/>
  </w:style>
  <w:style w:type="paragraph" w:customStyle="1" w:styleId="EF0ECED57CDC45AFAE16331C9680F783">
    <w:name w:val="EF0ECED57CDC45AFAE16331C9680F783"/>
    <w:rsid w:val="00951EB4"/>
  </w:style>
  <w:style w:type="paragraph" w:customStyle="1" w:styleId="EE88AF1F56F649E59B3B2DC43FB636C8">
    <w:name w:val="EE88AF1F56F649E59B3B2DC43FB636C8"/>
    <w:rsid w:val="00951EB4"/>
  </w:style>
  <w:style w:type="paragraph" w:customStyle="1" w:styleId="416DF2024F22489594E33A98BC6D900A">
    <w:name w:val="416DF2024F22489594E33A98BC6D900A"/>
    <w:rsid w:val="00951EB4"/>
  </w:style>
  <w:style w:type="paragraph" w:customStyle="1" w:styleId="F3E34F8E05984F3E85CA6B60F5D520B2">
    <w:name w:val="F3E34F8E05984F3E85CA6B60F5D520B2"/>
    <w:rsid w:val="00951EB4"/>
  </w:style>
  <w:style w:type="paragraph" w:customStyle="1" w:styleId="4C3912A0FDC14AFEA4E750A7686B1601">
    <w:name w:val="4C3912A0FDC14AFEA4E750A7686B1601"/>
    <w:rsid w:val="00951EB4"/>
  </w:style>
  <w:style w:type="paragraph" w:customStyle="1" w:styleId="0E1C0DFB2C8A45BAA8EA6B90E846636B">
    <w:name w:val="0E1C0DFB2C8A45BAA8EA6B90E846636B"/>
    <w:rsid w:val="00951EB4"/>
  </w:style>
  <w:style w:type="paragraph" w:customStyle="1" w:styleId="DD398BB141F1497E8A888508CA1E1CC3">
    <w:name w:val="DD398BB141F1497E8A888508CA1E1CC3"/>
    <w:rsid w:val="00951EB4"/>
  </w:style>
  <w:style w:type="paragraph" w:customStyle="1" w:styleId="22A4EC0EE2BA4D5EB755AB3386901D28">
    <w:name w:val="22A4EC0EE2BA4D5EB755AB3386901D28"/>
    <w:rsid w:val="00951EB4"/>
  </w:style>
  <w:style w:type="paragraph" w:customStyle="1" w:styleId="336A034297844C79AD938CE41EE9739C">
    <w:name w:val="336A034297844C79AD938CE41EE9739C"/>
    <w:rsid w:val="00951EB4"/>
  </w:style>
  <w:style w:type="paragraph" w:customStyle="1" w:styleId="C2FBCD2B89C84BFEADAADB177022067D">
    <w:name w:val="C2FBCD2B89C84BFEADAADB177022067D"/>
    <w:rsid w:val="00951EB4"/>
  </w:style>
  <w:style w:type="paragraph" w:customStyle="1" w:styleId="A3AFEFF621304BB482E7D9D399E7EDD9">
    <w:name w:val="A3AFEFF621304BB482E7D9D399E7EDD9"/>
    <w:rsid w:val="00951EB4"/>
  </w:style>
  <w:style w:type="paragraph" w:customStyle="1" w:styleId="77E7A0885D26464DB4EAE57FE8894593">
    <w:name w:val="77E7A0885D26464DB4EAE57FE8894593"/>
    <w:rsid w:val="00951E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OBS-WIS</Department>
    <Subject_x0020_ xmlns="0e656187-b300-4fb0-8bf4-3a50f872073c">WIS-related decisions to be made by CBS-MG following TECO</Subject_x0020_>
    <Project_x0020_Identification_x0020__x002f__x0020_Reference xmlns="0e656187-b300-4fb0-8bf4-3a50f872073c">CBS-TECO-2018</Project_x0020_Identification_x0020__x002f__x0020_Referenc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AEA637438F6A47E78FCB034A060E2431" ma:contentTypeName="Non constituent Bodies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uraçao and Sint Maarten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ritrea"/>
          <xsd:enumeration value="Estonia"/>
          <xsd:enumeration value="Ethiopia"/>
          <xsd:enumeration value="Fiji"/>
          <xsd:enumeration value="Finland"/>
          <xsd:enumeration value="France"/>
          <xsd:enumeration value="French Polynesia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ong Kong, China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thuania"/>
          <xsd:enumeration value="Luxembourg"/>
          <xsd:enumeration value="Macao, China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epal"/>
          <xsd:enumeration value="Netherlands"/>
          <xsd:enumeration value="New Caledonia"/>
          <xsd:enumeration value="New Zealand"/>
          <xsd:enumeration value="Nicaragua"/>
          <xsd:enumeration value="Niger"/>
          <xsd:enumeration value="Nigeria"/>
          <xsd:enumeration value="Niue"/>
          <xsd:enumeration value="Norway"/>
          <xsd:enumeration value="Oman"/>
          <xsd:enumeration value="Pakistan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Lucia"/>
          <xsd:enumeration value="Samoa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uriname"/>
          <xsd:enumeration value="Swaziland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SGO"/>
          <xsd:enumeration value="CER"/>
          <xsd:enumeration value="CER/COMM"/>
          <xsd:enumeration value="CER/EXT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LCP"/>
          <xsd:enumeration value="LCP/CNF"/>
          <xsd:enumeration value="LCP/DPM"/>
          <xsd:enumeration value="LCP/LSU"/>
          <xsd:enumeration value="OBS-WIGOS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4.xml><?xml version="1.0" encoding="utf-8"?>
<b:Sourc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8AFDFA01-22D1-4C29-9683-B127F171F2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2CE66A-6A89-4A21-A091-21D981A1FB33}">
  <ds:schemaRefs>
    <ds:schemaRef ds:uri="http://purl.org/dc/dcmitype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0e656187-b300-4fb0-8bf4-3a50f872073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6A2D5B2-C91A-44CD-884F-0B2413347E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56187-b300-4fb0-8bf4-3a50f872073c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212094B2-D67B-4042-9DD7-6E97277BB4A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Drawing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12</TotalTime>
  <Pages>2</Pages>
  <Words>155</Words>
  <Characters>876</Characters>
  <Application>Microsoft Office Word</Application>
  <DocSecurity>0</DocSecurity>
  <Lines>46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wmo</Company>
  <LinksUpToDate>false</LinksUpToDate>
  <CharactersWithSpaces>995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Geneva, 29 March  2018</dc:subject>
  <dc:creator>Steve Foreman</dc:creator>
  <cp:lastModifiedBy>Steve Foreman</cp:lastModifiedBy>
  <cp:revision>3</cp:revision>
  <cp:lastPrinted>2018-03-05T10:09:00Z</cp:lastPrinted>
  <dcterms:created xsi:type="dcterms:W3CDTF">2018-03-09T08:49:00Z</dcterms:created>
  <dcterms:modified xsi:type="dcterms:W3CDTF">2018-03-09T09:01:00Z</dcterms:modified>
  <cp:category>x.y</cp:category>
</cp:coreProperties>
</file>