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50D38" w:rsidRDefault="00550D38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Steering Group on Radio-Frequency Coordination</w:t>
            </w:r>
          </w:p>
          <w:p w:rsidR="00B74B70" w:rsidRPr="005D666D" w:rsidRDefault="00AA52BD" w:rsidP="00550D38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SG-RFC 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2018 meeting</w:t>
            </w:r>
            <w:r w:rsidR="00B74B70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>Honolulu, 12-15 February 2018</w:t>
            </w:r>
          </w:p>
        </w:tc>
        <w:tc>
          <w:tcPr>
            <w:tcW w:w="2977" w:type="dxa"/>
          </w:tcPr>
          <w:p w:rsidR="00B74B70" w:rsidRPr="00F61675" w:rsidRDefault="00550D38" w:rsidP="00550D38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550D38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SG-RFC-2018/Doc </w:t>
            </w:r>
            <w:proofErr w:type="spellStart"/>
            <w:r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fr-CH"/>
              </w:rPr>
              <w:t>nn</w:t>
            </w:r>
            <w:proofErr w:type="spellEnd"/>
            <w:r w:rsidR="00AA52BD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br/>
              <w:t xml:space="preserve">Agenda item: </w:t>
            </w:r>
            <w:proofErr w:type="spellStart"/>
            <w:r w:rsidR="00AA52BD" w:rsidRPr="00AA52BD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fr-CH"/>
              </w:rPr>
              <w:t>a.b</w:t>
            </w:r>
            <w:proofErr w:type="spellEnd"/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Pr="00B74B70">
              <w:rPr>
                <w:rFonts w:cs="Tahoma"/>
                <w:color w:val="365F91" w:themeColor="accent1" w:themeShade="BF"/>
                <w:szCs w:val="22"/>
                <w:highlight w:val="yellow"/>
              </w:rPr>
              <w:t>Your Name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AA52BD" w:rsidRDefault="00B74B70" w:rsidP="00AA52BD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dd.MMM.</w:t>
            </w:r>
            <w:r w:rsidR="00550D38">
              <w:rPr>
                <w:rFonts w:cs="Tahoma"/>
                <w:color w:val="365F91" w:themeColor="accent1" w:themeShade="BF"/>
                <w:szCs w:val="22"/>
              </w:rPr>
              <w:t>2018</w:t>
            </w:r>
          </w:p>
          <w:p w:rsidR="00AA52BD" w:rsidRPr="00AA52BD" w:rsidRDefault="00AA52BD" w:rsidP="00AA52BD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Restricted access: </w:t>
            </w: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</w:rPr>
              <w:t>Y/N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480313" w:rsidRPr="00FF65B9" w:rsidRDefault="006A6EA2" w:rsidP="000E3612">
      <w:pPr>
        <w:pStyle w:val="Heading1"/>
        <w:jc w:val="center"/>
      </w:pPr>
      <w:bookmarkStart w:id="0" w:name="_Toc319327004"/>
      <w:r w:rsidRPr="00FF65B9">
        <w:rPr>
          <w:highlight w:val="yellow"/>
        </w:rPr>
        <w:t>TITLE OF THE DOCUMENT</w:t>
      </w:r>
      <w:bookmarkEnd w:id="0"/>
    </w:p>
    <w:p w:rsidR="00550D38" w:rsidRPr="00FF65B9" w:rsidRDefault="00550D38" w:rsidP="00550D38">
      <w:pPr>
        <w:pStyle w:val="Heading2"/>
        <w:rPr>
          <w:rFonts w:hint="eastAsia"/>
        </w:rPr>
      </w:pPr>
      <w:r w:rsidRPr="00FF65B9">
        <w:t>Section name (</w:t>
      </w:r>
      <w:r>
        <w:t>Style heading2</w:t>
      </w:r>
      <w:r w:rsidRPr="00FF65B9">
        <w:t>)</w:t>
      </w:r>
    </w:p>
    <w:p w:rsidR="00550D38" w:rsidRPr="00FF65B9" w:rsidRDefault="00550D38" w:rsidP="00AA52BD">
      <w:pPr>
        <w:pStyle w:val="Heading3"/>
        <w:tabs>
          <w:tab w:val="left" w:pos="7246"/>
        </w:tabs>
      </w:pPr>
      <w:r w:rsidRPr="00FF65B9">
        <w:t xml:space="preserve">Sub section heading (Style </w:t>
      </w:r>
      <w:r>
        <w:t>Heading 3</w:t>
      </w:r>
      <w:r w:rsidRPr="00FF65B9">
        <w:t>)</w:t>
      </w:r>
      <w:r w:rsidR="00AA52BD">
        <w:tab/>
      </w:r>
    </w:p>
    <w:p w:rsidR="00550D38" w:rsidRPr="00FF65B9" w:rsidRDefault="00550D38" w:rsidP="00550D38">
      <w:pPr>
        <w:pStyle w:val="BodyTextNumbered"/>
      </w:pPr>
      <w:r w:rsidRPr="00FF65B9">
        <w:t>Para level 1 (Style _Body Text Numbered)</w:t>
      </w:r>
    </w:p>
    <w:p w:rsidR="00550D38" w:rsidRPr="00FF65B9" w:rsidRDefault="00550D38" w:rsidP="00550D38">
      <w:pPr>
        <w:pStyle w:val="BodyTextNumbered"/>
        <w:numPr>
          <w:ilvl w:val="1"/>
          <w:numId w:val="33"/>
        </w:numPr>
      </w:pPr>
      <w:r w:rsidRPr="00FF65B9">
        <w:t>Level 2 (Style _Body Text Numbered)</w:t>
      </w:r>
    </w:p>
    <w:p w:rsidR="00550D38" w:rsidRPr="00FF65B9" w:rsidRDefault="00550D38" w:rsidP="00550D38">
      <w:pPr>
        <w:pStyle w:val="BodyTextNumbered"/>
        <w:numPr>
          <w:ilvl w:val="1"/>
          <w:numId w:val="33"/>
        </w:numPr>
      </w:pPr>
      <w:r w:rsidRPr="00FF65B9">
        <w:t>Level 3</w:t>
      </w:r>
    </w:p>
    <w:p w:rsidR="00550D38" w:rsidRPr="00FF65B9" w:rsidRDefault="00550D38" w:rsidP="00550D38">
      <w:pPr>
        <w:pStyle w:val="BodyTextNumbered"/>
        <w:numPr>
          <w:ilvl w:val="1"/>
          <w:numId w:val="33"/>
        </w:numPr>
      </w:pPr>
      <w:r w:rsidRPr="00FF65B9">
        <w:t>…</w:t>
      </w:r>
    </w:p>
    <w:p w:rsidR="00550D38" w:rsidRPr="00FF65B9" w:rsidRDefault="00550D38" w:rsidP="00550D38">
      <w:pPr>
        <w:pStyle w:val="BodyTextNumbered"/>
      </w:pPr>
      <w:r w:rsidRPr="00FF65B9">
        <w:t>Next Para</w:t>
      </w:r>
    </w:p>
    <w:p w:rsidR="00550D38" w:rsidRPr="00FF65B9" w:rsidRDefault="00550D38" w:rsidP="00550D38">
      <w:pPr>
        <w:pStyle w:val="Heading2"/>
        <w:rPr>
          <w:rFonts w:hint="eastAsia"/>
        </w:rPr>
      </w:pPr>
      <w:r w:rsidRPr="00FF65B9">
        <w:t>Section name</w:t>
      </w:r>
    </w:p>
    <w:p w:rsidR="00550D38" w:rsidRPr="00FF65B9" w:rsidRDefault="00550D38" w:rsidP="00550D38">
      <w:pPr>
        <w:pStyle w:val="BodyTextNumbered"/>
      </w:pPr>
      <w:proofErr w:type="spellStart"/>
      <w:r w:rsidRPr="00FF65B9">
        <w:t>Etc</w:t>
      </w:r>
      <w:proofErr w:type="spellEnd"/>
    </w:p>
    <w:p w:rsidR="00550D38" w:rsidRPr="00FF65B9" w:rsidRDefault="00550D38" w:rsidP="00550D38">
      <w:pPr>
        <w:pStyle w:val="BodyTextNumbered"/>
        <w:numPr>
          <w:ilvl w:val="1"/>
          <w:numId w:val="33"/>
        </w:numPr>
      </w:pPr>
      <w:r w:rsidRPr="00FF65B9">
        <w:t>…</w:t>
      </w:r>
    </w:p>
    <w:p w:rsidR="00550D38" w:rsidRPr="00FF65B9" w:rsidRDefault="00550D38" w:rsidP="00550D38">
      <w:pPr>
        <w:rPr>
          <w:rFonts w:ascii="Times New Roman" w:hAnsi="Times New Roman"/>
          <w:sz w:val="24"/>
          <w:szCs w:val="24"/>
        </w:rPr>
      </w:pPr>
    </w:p>
    <w:p w:rsidR="00550D38" w:rsidRPr="00FF65B9" w:rsidRDefault="00550D38" w:rsidP="00550D38">
      <w:pPr>
        <w:pStyle w:val="Heading2"/>
        <w:rPr>
          <w:rFonts w:hint="eastAsia"/>
        </w:rPr>
      </w:pPr>
      <w:r w:rsidRPr="00FF65B9">
        <w:t>References</w:t>
      </w:r>
    </w:p>
    <w:p w:rsidR="00550D38" w:rsidRPr="00FF65B9" w:rsidRDefault="00550D38" w:rsidP="00550D38">
      <w:pPr>
        <w:rPr>
          <w:highlight w:val="yellow"/>
        </w:rPr>
      </w:pPr>
      <w:r w:rsidRPr="00FF65B9">
        <w:rPr>
          <w:highlight w:val="yellow"/>
        </w:rPr>
        <w:t>[1] Xxx URL (Date accessed)</w:t>
      </w:r>
    </w:p>
    <w:p w:rsidR="00550D38" w:rsidRPr="00FF65B9" w:rsidRDefault="00550D38" w:rsidP="00550D38">
      <w:r w:rsidRPr="00FF65B9">
        <w:rPr>
          <w:highlight w:val="yellow"/>
        </w:rPr>
        <w:t xml:space="preserve">[2] </w:t>
      </w:r>
      <w:proofErr w:type="spellStart"/>
      <w:r w:rsidRPr="00FF65B9">
        <w:rPr>
          <w:highlight w:val="yellow"/>
        </w:rPr>
        <w:t>Etc</w:t>
      </w:r>
      <w:proofErr w:type="spellEnd"/>
    </w:p>
    <w:p w:rsidR="00550D38" w:rsidRPr="00FF65B9" w:rsidRDefault="00550D38" w:rsidP="00550D38">
      <w:pPr>
        <w:pStyle w:val="Heading2"/>
        <w:rPr>
          <w:rFonts w:hint="eastAsia"/>
        </w:rPr>
      </w:pPr>
      <w:r w:rsidRPr="00FF65B9">
        <w:t xml:space="preserve">Recommended Text </w:t>
      </w:r>
    </w:p>
    <w:p w:rsidR="00550D38" w:rsidRPr="00FF65B9" w:rsidRDefault="00550D38" w:rsidP="00550D38">
      <w:pPr>
        <w:pStyle w:val="Comment"/>
        <w:rPr>
          <w:highlight w:val="yellow"/>
        </w:rPr>
      </w:pPr>
      <w:r w:rsidRPr="00FF65B9">
        <w:rPr>
          <w:highlight w:val="yellow"/>
        </w:rPr>
        <w:t>[Include here suggest</w:t>
      </w:r>
      <w:r>
        <w:rPr>
          <w:highlight w:val="yellow"/>
        </w:rPr>
        <w:t>ed text for inclusion in Report</w:t>
      </w:r>
      <w:r w:rsidRPr="00FF65B9">
        <w:rPr>
          <w:highlight w:val="yellow"/>
        </w:rPr>
        <w:t>.]</w:t>
      </w:r>
    </w:p>
    <w:p w:rsidR="00550D38" w:rsidRPr="00FF65B9" w:rsidRDefault="00550D38" w:rsidP="00550D38">
      <w:pPr>
        <w:rPr>
          <w:rFonts w:ascii="Times New Roman" w:hAnsi="Times New Roman"/>
          <w:sz w:val="24"/>
          <w:szCs w:val="24"/>
        </w:rPr>
      </w:pPr>
    </w:p>
    <w:p w:rsidR="00550D38" w:rsidRPr="00FF65B9" w:rsidRDefault="00550D38" w:rsidP="00550D38">
      <w:pPr>
        <w:jc w:val="center"/>
        <w:rPr>
          <w:rFonts w:ascii="Times New Roman" w:hAnsi="Times New Roman"/>
          <w:sz w:val="24"/>
          <w:szCs w:val="24"/>
        </w:rPr>
      </w:pPr>
      <w:r w:rsidRPr="00FF65B9">
        <w:rPr>
          <w:rFonts w:ascii="Times New Roman" w:hAnsi="Times New Roman"/>
          <w:sz w:val="24"/>
          <w:szCs w:val="24"/>
        </w:rPr>
        <w:t>--------------------</w:t>
      </w:r>
    </w:p>
    <w:p w:rsidR="00F35F35" w:rsidRPr="00FF65B9" w:rsidRDefault="00C8482D" w:rsidP="00C8482D">
      <w:r>
        <w:br w:type="page"/>
      </w:r>
    </w:p>
    <w:p w:rsidR="00F35F35" w:rsidRPr="00FF65B9" w:rsidRDefault="00F35F35" w:rsidP="00F35F35">
      <w:pPr>
        <w:pStyle w:val="BodyText"/>
        <w:jc w:val="center"/>
      </w:pPr>
      <w:bookmarkStart w:id="1" w:name="_GoBack"/>
      <w:bookmarkEnd w:id="1"/>
      <w:r w:rsidRPr="00FF65B9">
        <w:t>____________</w:t>
      </w:r>
    </w:p>
    <w:p w:rsidR="00F35F35" w:rsidRPr="00FF65B9" w:rsidRDefault="00F35F35" w:rsidP="00413EDA"/>
    <w:p w:rsidR="00F35F35" w:rsidRPr="00FF65B9" w:rsidRDefault="00F35F35" w:rsidP="00413EDA"/>
    <w:p w:rsidR="00F35F35" w:rsidRPr="00FF65B9" w:rsidRDefault="00F35F35" w:rsidP="00413EDA"/>
    <w:p w:rsidR="008A71EB" w:rsidRPr="00FF65B9" w:rsidRDefault="008A71EB" w:rsidP="00B97253"/>
    <w:sectPr w:rsidR="008A71EB" w:rsidRPr="00FF65B9" w:rsidSect="00550D38">
      <w:headerReference w:type="default" r:id="rId10"/>
      <w:headerReference w:type="first" r:id="rId11"/>
      <w:pgSz w:w="11907" w:h="16840" w:code="9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D38" w:rsidRDefault="00550D38">
      <w:r>
        <w:separator/>
      </w:r>
    </w:p>
    <w:p w:rsidR="00550D38" w:rsidRDefault="00550D38"/>
  </w:endnote>
  <w:endnote w:type="continuationSeparator" w:id="0">
    <w:p w:rsidR="00550D38" w:rsidRDefault="00550D38">
      <w:r>
        <w:continuationSeparator/>
      </w:r>
    </w:p>
    <w:p w:rsidR="00550D38" w:rsidRDefault="00550D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D38" w:rsidRDefault="00550D38">
      <w:r>
        <w:separator/>
      </w:r>
    </w:p>
    <w:p w:rsidR="00550D38" w:rsidRDefault="00550D38"/>
  </w:footnote>
  <w:footnote w:type="continuationSeparator" w:id="0">
    <w:p w:rsidR="00550D38" w:rsidRDefault="00550D38">
      <w:r>
        <w:continuationSeparator/>
      </w:r>
    </w:p>
    <w:p w:rsidR="00550D38" w:rsidRDefault="00550D3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82D" w:rsidRPr="00C10690" w:rsidRDefault="00C8482D" w:rsidP="00C8482D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 xml:space="preserve">SG-RFC-2018/Doc </w:t>
    </w:r>
    <w:proofErr w:type="spellStart"/>
    <w:r w:rsidRPr="00550D38">
      <w:rPr>
        <w:bCs/>
        <w:highlight w:val="yellow"/>
        <w:lang w:val="fr-CH" w:eastAsia="zh-CN"/>
      </w:rPr>
      <w:t>nn</w:t>
    </w:r>
    <w:proofErr w:type="spellEnd"/>
    <w:r w:rsidRPr="00C10690">
      <w:rPr>
        <w:lang w:val="en-GB"/>
      </w:rPr>
      <w:t>, p</w:t>
    </w:r>
    <w:r>
      <w:rPr>
        <w:rStyle w:val="PageNumber"/>
      </w:rPr>
      <w:fldChar w:fldCharType="begin"/>
    </w:r>
    <w:r w:rsidRPr="00C10690">
      <w:rPr>
        <w:rStyle w:val="PageNumber"/>
        <w:lang w:val="en-GB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  <w:lang w:val="en-GB"/>
      </w:rPr>
      <w:t>2</w:t>
    </w:r>
    <w:r>
      <w:rPr>
        <w:rStyle w:val="PageNumber"/>
      </w:rPr>
      <w:fldChar w:fldCharType="end"/>
    </w:r>
  </w:p>
  <w:p w:rsidR="00C8482D" w:rsidRDefault="00C8482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D38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0D38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A52BD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482D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795E4-328A-4542-8408-15CB28FD6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9</TotalTime>
  <Pages>2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630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3</cp:revision>
  <cp:lastPrinted>2012-03-15T15:21:00Z</cp:lastPrinted>
  <dcterms:created xsi:type="dcterms:W3CDTF">2018-01-08T14:15:00Z</dcterms:created>
  <dcterms:modified xsi:type="dcterms:W3CDTF">2018-01-08T16:08:00Z</dcterms:modified>
</cp:coreProperties>
</file>