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0A" w:rsidRPr="00F6730A" w:rsidRDefault="00F6730A" w:rsidP="00F6730A">
      <w:pPr>
        <w:rPr>
          <w:color w:val="0000FF"/>
          <w:u w:val="single"/>
          <w:lang w:val="en-GB"/>
        </w:rPr>
      </w:pPr>
      <w:r>
        <w:rPr>
          <w:lang w:val="en-GB"/>
        </w:rPr>
        <w:t xml:space="preserve">Rev 3 – No further updates of this downloaded version of the agenda will be produced. Please refer to </w:t>
      </w:r>
      <w:hyperlink r:id="rId11" w:anchor="content2" w:history="1">
        <w:r w:rsidRPr="00911379">
          <w:rPr>
            <w:rStyle w:val="Hyperlink"/>
            <w:lang w:val="en-GB"/>
          </w:rPr>
          <w:t>https://wis.wmo.int/page=WWIM#content2</w:t>
        </w:r>
      </w:hyperlink>
      <w:r>
        <w:t xml:space="preserve"> fo</w:t>
      </w:r>
      <w:r w:rsidRPr="00F6730A">
        <w:t>r the current version of the agenda</w:t>
      </w:r>
      <w:r>
        <w:t>.</w:t>
      </w:r>
    </w:p>
    <w:p w:rsidR="00486E03" w:rsidRDefault="00486E03" w:rsidP="00486E03">
      <w:pPr>
        <w:pStyle w:val="Heading2"/>
        <w:rPr>
          <w:lang w:val="en-GB"/>
        </w:rPr>
      </w:pPr>
      <w:r>
        <w:rPr>
          <w:lang w:val="en-GB"/>
        </w:rPr>
        <w:t>Objectives of the meeting</w:t>
      </w:r>
    </w:p>
    <w:p w:rsidR="00153378" w:rsidRDefault="00153378" w:rsidP="0015337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Identify key climate-related data sources that should be promoted as reference sources and outline a project to enhance their visibility in the WMO Information System and to simplify user access to them.</w:t>
      </w:r>
    </w:p>
    <w:p w:rsidR="00486E03" w:rsidRDefault="00153378" w:rsidP="0015337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P</w:t>
      </w:r>
      <w:r w:rsidRPr="00C64EDE">
        <w:rPr>
          <w:lang w:val="en-GB"/>
        </w:rPr>
        <w:t xml:space="preserve">rovide guidance on the development of a WMO-wide guide on information management </w:t>
      </w:r>
      <w:r>
        <w:rPr>
          <w:lang w:val="en-GB"/>
        </w:rPr>
        <w:t>through a r</w:t>
      </w:r>
      <w:r w:rsidR="00486E03" w:rsidRPr="00C64EDE">
        <w:rPr>
          <w:lang w:val="en-GB"/>
        </w:rPr>
        <w:t xml:space="preserve">eview </w:t>
      </w:r>
      <w:r>
        <w:rPr>
          <w:lang w:val="en-GB"/>
        </w:rPr>
        <w:t xml:space="preserve">of </w:t>
      </w:r>
      <w:r w:rsidR="00486E03" w:rsidRPr="00C64EDE">
        <w:rPr>
          <w:lang w:val="en-GB"/>
        </w:rPr>
        <w:t xml:space="preserve">existing </w:t>
      </w:r>
      <w:r>
        <w:rPr>
          <w:lang w:val="en-GB"/>
        </w:rPr>
        <w:t xml:space="preserve">practices and guidance on information management used by </w:t>
      </w:r>
      <w:r w:rsidR="00486E03" w:rsidRPr="00C64EDE">
        <w:rPr>
          <w:lang w:val="en-GB"/>
        </w:rPr>
        <w:t>WMO Programmes and other organi</w:t>
      </w:r>
      <w:r>
        <w:rPr>
          <w:lang w:val="en-GB"/>
        </w:rPr>
        <w:t>z</w:t>
      </w:r>
      <w:r w:rsidR="00486E03" w:rsidRPr="00C64EDE">
        <w:rPr>
          <w:lang w:val="en-GB"/>
        </w:rPr>
        <w:t>ations.</w:t>
      </w:r>
    </w:p>
    <w:p w:rsidR="00722765" w:rsidRDefault="00722765" w:rsidP="00722765">
      <w:pPr>
        <w:rPr>
          <w:lang w:val="en-GB"/>
        </w:rPr>
      </w:pPr>
    </w:p>
    <w:p w:rsidR="00722765" w:rsidRDefault="00722765" w:rsidP="00722765">
      <w:pPr>
        <w:rPr>
          <w:lang w:val="en-GB"/>
        </w:rPr>
      </w:pPr>
      <w:r>
        <w:rPr>
          <w:lang w:val="en-GB"/>
        </w:rPr>
        <w:t xml:space="preserve">Provisional agenda. Please refer to </w:t>
      </w:r>
      <w:hyperlink r:id="rId12" w:anchor="content2" w:history="1">
        <w:r w:rsidR="00004CBF" w:rsidRPr="00911379">
          <w:rPr>
            <w:rStyle w:val="Hyperlink"/>
            <w:lang w:val="en-GB"/>
          </w:rPr>
          <w:t>https://wis.wmo.int/page=WWIM#content2</w:t>
        </w:r>
      </w:hyperlink>
      <w:r w:rsidR="00004CBF">
        <w:rPr>
          <w:lang w:val="en-GB"/>
        </w:rPr>
        <w:t xml:space="preserve"> </w:t>
      </w:r>
    </w:p>
    <w:p w:rsidR="00722765" w:rsidRDefault="00722765" w:rsidP="00722765">
      <w:pPr>
        <w:rPr>
          <w:lang w:val="en-GB"/>
        </w:rPr>
      </w:pPr>
      <w:r>
        <w:rPr>
          <w:lang w:val="en-GB"/>
        </w:rPr>
        <w:t>for the current version of the agenda.</w:t>
      </w:r>
    </w:p>
    <w:p w:rsidR="009E38C2" w:rsidRDefault="009E38C2" w:rsidP="00722765">
      <w:pPr>
        <w:rPr>
          <w:lang w:val="en-GB"/>
        </w:rPr>
      </w:pPr>
    </w:p>
    <w:tbl>
      <w:tblPr>
        <w:tblW w:w="8790" w:type="dxa"/>
        <w:tblBorders>
          <w:top w:val="single" w:sz="6" w:space="0" w:color="A9A9A9"/>
          <w:left w:val="single" w:sz="6" w:space="0" w:color="A9A9A9"/>
          <w:bottom w:val="single" w:sz="6" w:space="0" w:color="A9A9A9"/>
          <w:right w:val="single" w:sz="6" w:space="0" w:color="A9A9A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1275"/>
        <w:gridCol w:w="3068"/>
        <w:gridCol w:w="1868"/>
        <w:gridCol w:w="1934"/>
      </w:tblGrid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Time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Item No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Topic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Tentative Lead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Outcome</w:t>
            </w:r>
          </w:p>
        </w:tc>
      </w:tr>
      <w:tr w:rsidR="00F6730A" w:rsidRPr="00F6730A" w:rsidTr="00F6730A">
        <w:tc>
          <w:tcPr>
            <w:tcW w:w="0" w:type="auto"/>
            <w:gridSpan w:val="5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Monday 2 October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Welcome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WMO Assistant Secretary General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Information Management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President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0910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Keynote: Information Management challenges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M Jean ( President CBS 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Key issues facing WMO programmes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0930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Experiences in and new requirements for using climate data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A Klein Tank (Netherlands)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Issues impacting effective use of data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1000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WMO Information System – present and future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M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dell'Acqua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(France)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Knowledge on capabilities of WIS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1030</w:t>
            </w:r>
          </w:p>
        </w:tc>
        <w:tc>
          <w:tcPr>
            <w:tcW w:w="0" w:type="auto"/>
            <w:gridSpan w:val="4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Requirements for information management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President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climate summaries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O Baddour (WMO)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IPCC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Moufouma-Okia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(France)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international civil aviation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 Ivanov (WMO)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1200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2.14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management challenges associated with big data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T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Logar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(UN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GlobalPulse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1220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climate research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M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Rixen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(WMO)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1240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Lunch</w:t>
            </w:r>
          </w:p>
        </w:tc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2.7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hydrology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T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Kanyieke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(Uganda)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1425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2.8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marine meteorology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E Charpentier (WMO)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1450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2.9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agriculture, meteorology and hydrology, regional perspective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M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Waongo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(Nigeria)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1515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2.3</w:t>
            </w:r>
          </w:p>
        </w:tc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"A coordinated approach to climate data management: the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CCl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approach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"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W Wright (Australia)</w:t>
            </w:r>
          </w:p>
        </w:tc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1535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</w:t>
            </w:r>
          </w:p>
        </w:tc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2.11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support for the Seamless Global Data Processing and Forecasting System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A Harou (WMO)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2.6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Global Observing System for Climate and Essential Climate Variables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C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Lief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(USA) (remote presentation)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2.13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Requirements for managing information for Disaster Risk Reduction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H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Bjornsson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(Iceland)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1700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Global Climate Lead Centres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J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Lawrimore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(USA) (remote presentation)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requirements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1720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2.4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Summary of requirements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Chair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Consolidated list of requirements</w:t>
            </w:r>
          </w:p>
        </w:tc>
      </w:tr>
      <w:tr w:rsidR="00F6730A" w:rsidRPr="00F6730A" w:rsidTr="00F6730A">
        <w:tc>
          <w:tcPr>
            <w:tcW w:w="0" w:type="auto"/>
            <w:gridSpan w:val="5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Tuesday 3 Oct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Improving access to reference climate datasets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President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3.1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Identifying reference datasets for climate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A Klein Tank (Netherlands)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reference datasets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3.2</w:t>
            </w:r>
          </w:p>
        </w:tc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The Copernicus Climate Change Service Global Land and Marine Observations Database: Plans, progress to date, and implications P Thorne (Ireland) Issues with collating information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3.3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Copernicus/ C3S pulling together climate data, products and services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 Marsh (ECMWF)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Issues with collating information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1000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3.4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User interfaces for accessing information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J Tandy (WMO)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Issues with user interfaces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1020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3.5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Hydrohub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– providing access to dispersed hydrological information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S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Pecora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(Italy)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Example of combining data sources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1040</w:t>
            </w:r>
          </w:p>
        </w:tc>
        <w:tc>
          <w:tcPr>
            <w:tcW w:w="0" w:type="auto"/>
            <w:gridSpan w:val="4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Project plan – breakout groups (2 on selecting reference datasets, 2 on technical support)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Break out group leads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datasets; Project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1200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4.1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Breakout group reports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 out group leads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Consolidated draft of project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1240</w:t>
            </w:r>
          </w:p>
        </w:tc>
        <w:tc>
          <w:tcPr>
            <w:tcW w:w="0" w:type="auto"/>
            <w:gridSpan w:val="4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Lunch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Identify existing information management practices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 xml:space="preserve">Matteo </w:t>
            </w:r>
            <w:proofErr w:type="spellStart"/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dell’Acqua</w:t>
            </w:r>
            <w:proofErr w:type="spellEnd"/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Guidance for managing large volumes of information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J Peres (France)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Guidance for managing international precipitation data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M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Ziese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(Germany)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Guidance for managing climate data and scenarios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 Dunn (UK)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1500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Guidance for managing marine information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E Freeman (USA)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1520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5.5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Guidance for managing national climate observations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 Bannerman (Australia)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1540</w:t>
            </w:r>
          </w:p>
        </w:tc>
        <w:tc>
          <w:tcPr>
            <w:tcW w:w="0" w:type="auto"/>
            <w:gridSpan w:val="4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5.6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The Integrated Meteorological Information Service System in CMA: Progress and Outlook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F Gao (China)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5.7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Use of a maturity matrix to guide management of multi-disciplinary information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C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Lief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(USA) (remote presentation)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5.8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Guidance for managing crowd sourced information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H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Reges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(USA)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1700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5.9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Guidance for managing international cryosphere information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 Gallaher (USA)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List of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1720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5.1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Summary of information management practices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Chair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Summary list of practices</w:t>
            </w:r>
          </w:p>
        </w:tc>
      </w:tr>
      <w:tr w:rsidR="00F6730A" w:rsidRPr="00F6730A" w:rsidTr="00F6730A">
        <w:tc>
          <w:tcPr>
            <w:tcW w:w="0" w:type="auto"/>
            <w:gridSpan w:val="5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Wednesday 4 Oct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6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WMO Information Management Guidance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President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Breakout groups (groups A, B, C, D)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Chair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0910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6.1 A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Project plan for climate data access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Klein Tank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Draft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0910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6.1 B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Technical support for climate data access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Wiliam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Wright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Draft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0910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6.1 C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management guidance topics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Silvano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Pecora</w:t>
            </w:r>
            <w:proofErr w:type="spellEnd"/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IM guidance topics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0910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6.1 D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management common practices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Matteo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dell’Acqua</w:t>
            </w:r>
            <w:proofErr w:type="spellEnd"/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IM common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1040</w:t>
            </w:r>
          </w:p>
        </w:tc>
        <w:tc>
          <w:tcPr>
            <w:tcW w:w="0" w:type="auto"/>
            <w:gridSpan w:val="4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Breakout groups (groups change topics)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6.2 D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Project plan for climate data access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Klein Tank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Draft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6.2 A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Technical support for climate data access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Wiliam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Wright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Draft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6.2 B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management guidance topics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Silvano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Pecora</w:t>
            </w:r>
            <w:proofErr w:type="spellEnd"/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IM guidance topics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1100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6.2 C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management common practices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Matteo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dell’Acqua</w:t>
            </w:r>
            <w:proofErr w:type="spellEnd"/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IM common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1240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Lunch</w:t>
            </w:r>
          </w:p>
        </w:tc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7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Feedback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President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7.1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Project plan for climate data access – A &amp; D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Klein Tank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Draft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7.2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Technical support for climate data access – A &amp; B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Wiliam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Wright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Draft plan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1440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7.3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management guidance topics – B &amp; C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Silvano</w:t>
            </w:r>
            <w:proofErr w:type="spellEnd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Pecora</w:t>
            </w:r>
            <w:proofErr w:type="spellEnd"/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IM guidance topics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1500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7.3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Information management common practices – C &amp; D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 xml:space="preserve">Matteo </w:t>
            </w:r>
            <w:proofErr w:type="spellStart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dell’Acqua</w:t>
            </w:r>
            <w:proofErr w:type="spellEnd"/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IM common practices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bookmarkStart w:id="0" w:name="_GoBack"/>
            <w:bookmarkEnd w:id="0"/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1520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Break</w:t>
            </w:r>
          </w:p>
        </w:tc>
        <w:tc>
          <w:tcPr>
            <w:tcW w:w="0" w:type="auto"/>
            <w:gridSpan w:val="3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8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Summary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b/>
                <w:bCs/>
                <w:color w:val="000000"/>
                <w:sz w:val="18"/>
                <w:szCs w:val="18"/>
                <w:lang w:val="en-GB" w:eastAsia="zh-CN"/>
              </w:rPr>
              <w:t>President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8.1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Take-away topics for IPET-CDMP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Chair IPET-CDMP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Draft plan for reference climate datasets access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1620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8.2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Take-away topics for Task Team on Information Management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Chair TT-IM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Input document for TT-IM</w:t>
            </w: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1640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8.3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Summary of workshop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Pres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  <w:tr w:rsidR="00F6730A" w:rsidRPr="00F6730A" w:rsidTr="00F6730A"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1700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8.4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Workshop close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  <w:r w:rsidRPr="00F6730A"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  <w:t>Pres CBS</w:t>
            </w:r>
          </w:p>
        </w:tc>
        <w:tc>
          <w:tcPr>
            <w:tcW w:w="0" w:type="auto"/>
            <w:tcBorders>
              <w:top w:val="single" w:sz="6" w:space="0" w:color="A9A9A9"/>
              <w:left w:val="single" w:sz="6" w:space="0" w:color="A9A9A9"/>
              <w:bottom w:val="single" w:sz="6" w:space="0" w:color="A9A9A9"/>
              <w:right w:val="single" w:sz="6" w:space="0" w:color="A9A9A9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6730A" w:rsidRPr="00F6730A" w:rsidRDefault="00F6730A" w:rsidP="00F6730A">
            <w:pPr>
              <w:rPr>
                <w:rFonts w:eastAsia="Times New Roman"/>
                <w:color w:val="000000"/>
                <w:sz w:val="18"/>
                <w:szCs w:val="18"/>
                <w:lang w:val="en-GB" w:eastAsia="zh-CN"/>
              </w:rPr>
            </w:pPr>
          </w:p>
        </w:tc>
      </w:tr>
    </w:tbl>
    <w:p w:rsidR="00F6730A" w:rsidRDefault="00F6730A" w:rsidP="00722765">
      <w:pPr>
        <w:rPr>
          <w:lang w:val="en-GB"/>
        </w:rPr>
      </w:pPr>
    </w:p>
    <w:sectPr w:rsidR="00F6730A">
      <w:headerReference w:type="even" r:id="rId13"/>
      <w:headerReference w:type="default" r:id="rId14"/>
      <w:headerReference w:type="first" r:id="rId1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06E" w:rsidRDefault="007F106E" w:rsidP="00486E03">
      <w:r>
        <w:separator/>
      </w:r>
    </w:p>
  </w:endnote>
  <w:endnote w:type="continuationSeparator" w:id="0">
    <w:p w:rsidR="007F106E" w:rsidRDefault="007F106E" w:rsidP="00486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06E" w:rsidRDefault="007F106E" w:rsidP="00486E03">
      <w:r>
        <w:separator/>
      </w:r>
    </w:p>
  </w:footnote>
  <w:footnote w:type="continuationSeparator" w:id="0">
    <w:p w:rsidR="007F106E" w:rsidRDefault="007F106E" w:rsidP="00486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D51" w:rsidRDefault="00F6730A">
    <w:pPr>
      <w:pStyle w:val="Header"/>
    </w:pPr>
    <w:r>
      <w:rPr>
        <w:noProof/>
      </w:rPr>
      <w:pict>
        <v:shapetype id="_x0000_m213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18" type="#_x0000_m2138" style="position:absolute;margin-left:0;margin-top:0;width:595.3pt;height:550pt;z-index:-25165056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9411AE" w:rsidRDefault="009411AE"/>
  <w:p w:rsidR="00021775" w:rsidRDefault="00F6730A">
    <w:pPr>
      <w:pStyle w:val="Header"/>
    </w:pPr>
    <w:r>
      <w:rPr>
        <w:noProof/>
      </w:rPr>
      <w:pict w14:anchorId="5F976C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1" type="#_x0000_t75" style="position:absolute;margin-left:0;margin-top:0;width:50pt;height:50pt;z-index:251644416;visibility:hidden">
          <v:path gradientshapeok="f"/>
          <o:lock v:ext="edit" selection="t"/>
        </v:shape>
      </w:pict>
    </w:r>
    <w:r>
      <w:pict>
        <v:shapetype id="_x0000_m213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137" style="position:absolute;margin-left:0;margin-top:0;width:595.3pt;height:550pt;z-index:-25165363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422D51" w:rsidRDefault="00422D51"/>
  <w:p w:rsidR="00E6679E" w:rsidRDefault="00F6730A">
    <w:pPr>
      <w:pStyle w:val="Header"/>
    </w:pPr>
    <w:r>
      <w:rPr>
        <w:noProof/>
      </w:rPr>
      <w:pict w14:anchorId="42299739">
        <v:shape id="_x0000_s2117" type="#_x0000_t75" style="position:absolute;margin-left:0;margin-top:0;width:50pt;height:50pt;z-index:251649536;visibility:hidden">
          <v:path gradientshapeok="f"/>
          <o:lock v:ext="edit" selection="t"/>
        </v:shape>
      </w:pict>
    </w:r>
    <w:r>
      <w:pict w14:anchorId="5FE1318D">
        <v:shape id="_x0000_s2129" type="#_x0000_t75" style="position:absolute;margin-left:0;margin-top:0;width:50pt;height:50pt;z-index:251645440;visibility:hidden">
          <v:path gradientshapeok="f"/>
          <o:lock v:ext="edit" selection="t"/>
        </v:shape>
      </w:pict>
    </w:r>
  </w:p>
  <w:p w:rsidR="00021775" w:rsidRDefault="00021775"/>
  <w:p w:rsidR="00EE0115" w:rsidRDefault="00F6730A">
    <w:pPr>
      <w:pStyle w:val="Header"/>
    </w:pPr>
    <w:r>
      <w:rPr>
        <w:noProof/>
      </w:rPr>
      <w:pict w14:anchorId="4229973B">
        <v:shape id="_x0000_s2103" type="#_x0000_t75" style="position:absolute;margin-left:0;margin-top:0;width:50pt;height:50pt;z-index:251654656;visibility:hidden">
          <v:path gradientshapeok="f"/>
          <o:lock v:ext="edit" selection="t"/>
        </v:shape>
      </w:pict>
    </w:r>
    <w:r>
      <w:pict w14:anchorId="4229973C">
        <v:shape id="_x0000_s2115" type="#_x0000_t75" style="position:absolute;margin-left:0;margin-top:0;width:50pt;height:50pt;z-index:251650560;visibility:hidden">
          <v:path gradientshapeok="f"/>
          <o:lock v:ext="edit" selection="t"/>
        </v:shape>
      </w:pict>
    </w:r>
  </w:p>
  <w:p w:rsidR="00FE5B60" w:rsidRDefault="00FE5B60"/>
  <w:p w:rsidR="002B7643" w:rsidRDefault="00F6730A">
    <w:pPr>
      <w:pStyle w:val="Header"/>
    </w:pPr>
    <w:r>
      <w:rPr>
        <w:noProof/>
      </w:rPr>
      <w:pict w14:anchorId="4229973E">
        <v:shape id="_x0000_s2090" type="#_x0000_t75" style="position:absolute;margin-left:0;margin-top:0;width:50pt;height:50pt;z-index:251658752;visibility:hidden">
          <v:path gradientshapeok="f"/>
          <o:lock v:ext="edit" selection="t"/>
        </v:shape>
      </w:pict>
    </w:r>
    <w:r>
      <w:pict w14:anchorId="4229973F">
        <v:shape id="_x0000_s2101" type="#_x0000_t75" style="position:absolute;margin-left:0;margin-top:0;width:50pt;height:50pt;z-index:251655680;visibility:hidden">
          <v:path gradientshapeok="f"/>
          <o:lock v:ext="edit" selection="t"/>
        </v:shape>
      </w:pict>
    </w:r>
  </w:p>
  <w:p w:rsidR="00EE0115" w:rsidRDefault="00EE0115"/>
  <w:p w:rsidR="00CA4723" w:rsidRDefault="00F6730A">
    <w:pPr>
      <w:pStyle w:val="Header"/>
    </w:pPr>
    <w:r>
      <w:rPr>
        <w:noProof/>
      </w:rPr>
      <w:pict w14:anchorId="42299740">
        <v:shape id="_x0000_s2076" type="#_x0000_t75" style="position:absolute;margin-left:0;margin-top:0;width:50pt;height:50pt;z-index:251668992;visibility:hidden">
          <v:path gradientshapeok="f"/>
          <o:lock v:ext="edit" selection="t"/>
        </v:shape>
      </w:pict>
    </w:r>
    <w:r>
      <w:pict w14:anchorId="42299741">
        <v:shape id="_x0000_s2088" type="#_x0000_t75" style="position:absolute;margin-left:0;margin-top:0;width:50pt;height:50pt;z-index:251659776;visibility:hidden">
          <v:path gradientshapeok="f"/>
          <o:lock v:ext="edit" selection="t"/>
        </v:shape>
      </w:pict>
    </w:r>
  </w:p>
  <w:p w:rsidR="002B7643" w:rsidRDefault="002B7643"/>
  <w:p w:rsidR="006F30A6" w:rsidRDefault="00F6730A">
    <w:pPr>
      <w:pStyle w:val="Header"/>
    </w:pPr>
    <w:r>
      <w:rPr>
        <w:noProof/>
      </w:rPr>
      <w:pict w14:anchorId="42299742">
        <v:shape id="_x0000_s2062" type="#_x0000_t75" style="position:absolute;margin-left:0;margin-top:0;width:50pt;height:50pt;z-index:251674112;visibility:hidden">
          <v:path gradientshapeok="f"/>
          <o:lock v:ext="edit" selection="t"/>
        </v:shape>
      </w:pict>
    </w:r>
    <w:r>
      <w:pict w14:anchorId="42299743">
        <v:shape id="_x0000_s2074" type="#_x0000_t75" style="position:absolute;margin-left:0;margin-top:0;width:50pt;height:50pt;z-index:25167001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AB5" w:rsidRPr="000D0AB5" w:rsidRDefault="000D0AB5" w:rsidP="00AB77E5">
    <w:pPr>
      <w:pStyle w:val="BodyText"/>
      <w:rPr>
        <w:lang w:val="en-GB"/>
      </w:rPr>
    </w:pPr>
    <w:r w:rsidRPr="000D0AB5">
      <w:rPr>
        <w:lang w:val="en-GB"/>
      </w:rPr>
      <w:t xml:space="preserve">WMO </w:t>
    </w:r>
    <w:r w:rsidR="00AB77E5">
      <w:rPr>
        <w:lang w:val="en-GB"/>
      </w:rPr>
      <w:t xml:space="preserve">International workshop on </w:t>
    </w:r>
    <w:r w:rsidRPr="000D0AB5">
      <w:rPr>
        <w:lang w:val="en-GB"/>
      </w:rPr>
      <w:t>Information Management. 2-4 October 2017 - Provisional agenda</w:t>
    </w:r>
    <w:r w:rsidR="00F6730A">
      <w:pict w14:anchorId="422997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0;margin-top:0;width:50pt;height:50pt;z-index:251675136;visibility:hidden;mso-position-horizontal-relative:text;mso-position-vertical-relative:text">
          <v:path gradientshapeok="f"/>
          <o:lock v:ext="edit" selection="t"/>
        </v:shape>
      </w:pict>
    </w:r>
    <w:r w:rsidR="00F6730A">
      <w:pict w14:anchorId="42299745">
        <v:shape id="_x0000_s2073" type="#_x0000_t75" style="position:absolute;margin-left:0;margin-top:0;width:50pt;height:50pt;z-index:251671040;visibility:hidden;mso-position-horizontal-relative:text;mso-position-vertical-relative:text">
          <v:path gradientshapeok="f"/>
          <o:lock v:ext="edit" selection="t"/>
        </v:shape>
      </w:pict>
    </w:r>
    <w:r w:rsidR="00F6730A">
      <w:pict w14:anchorId="42299746">
        <v:shape id="_x0000_s2087" type="#_x0000_t75" style="position:absolute;margin-left:0;margin-top:0;width:50pt;height:50pt;z-index:251660800;visibility:hidden;mso-position-horizontal-relative:text;mso-position-vertical-relative:text">
          <v:path gradientshapeok="f"/>
          <o:lock v:ext="edit" selection="t"/>
        </v:shape>
      </w:pict>
    </w:r>
    <w:r w:rsidR="00F6730A">
      <w:pict w14:anchorId="42299747">
        <v:shape id="_x0000_s2086" type="#_x0000_t75" style="position:absolute;margin-left:0;margin-top:0;width:50pt;height:50pt;z-index:251661824;visibility:hidden;mso-position-horizontal-relative:text;mso-position-vertical-relative:text">
          <v:path gradientshapeok="f"/>
          <o:lock v:ext="edit" selection="t"/>
        </v:shape>
      </w:pict>
    </w:r>
    <w:r w:rsidR="00AB77E5">
      <w:rPr>
        <w:lang w:val="en-GB"/>
      </w:rPr>
      <w:t>.</w:t>
    </w:r>
    <w:r w:rsidR="00F6730A">
      <w:pict w14:anchorId="42299748">
        <v:shape id="_x0000_s2114" type="#_x0000_t75" style="position:absolute;margin-left:0;margin-top:0;width:50pt;height:50pt;z-index:251651584;visibility:hidden;mso-position-horizontal-relative:text;mso-position-vertical-relative:text">
          <v:path gradientshapeok="f"/>
          <o:lock v:ext="edit" selection="t"/>
        </v:shape>
      </w:pict>
    </w:r>
    <w:r w:rsidR="00F6730A">
      <w:pict w14:anchorId="58CC0475">
        <v:shape id="_x0000_s2128" type="#_x0000_t75" style="position:absolute;margin-left:0;margin-top:0;width:50pt;height:50pt;z-index:251646464;visibility:hidden;mso-position-horizontal-relative:text;mso-position-vertical-relative:text">
          <v:path gradientshapeok="f"/>
          <o:lock v:ext="edit" selection="t"/>
        </v:shape>
      </w:pict>
    </w:r>
    <w:r w:rsidR="00F6730A">
      <w:pict>
        <v:shape id="_x0000_s2134" type="#_x0000_t75" style="position:absolute;margin-left:0;margin-top:0;width:50pt;height:50pt;z-index:251643392;visibility:hidden;mso-position-horizontal-relative:text;mso-position-vertical-relative:text">
          <v:path gradientshapeok="f"/>
          <o:lock v:ext="edit" selection="t"/>
        </v:shape>
      </w:pict>
    </w:r>
  </w:p>
  <w:p w:rsidR="000D0AB5" w:rsidRPr="000D0AB5" w:rsidRDefault="000D0AB5" w:rsidP="000D0AB5">
    <w:pPr>
      <w:rPr>
        <w:lang w:val="en-GB"/>
      </w:rPr>
    </w:pPr>
  </w:p>
  <w:p w:rsidR="000D0AB5" w:rsidRDefault="000D0A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D51" w:rsidRDefault="00F6730A">
    <w:pPr>
      <w:pStyle w:val="Header"/>
    </w:pPr>
    <w:r>
      <w:rPr>
        <w:noProof/>
      </w:rPr>
      <w:pict>
        <v:shapetype id="_x0000_m213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120" type="#_x0000_m2136" style="position:absolute;margin-left:0;margin-top:0;width:595.3pt;height:550pt;z-index:-25165158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9411AE" w:rsidRDefault="009411AE"/>
  <w:p w:rsidR="00021775" w:rsidRDefault="00F6730A">
    <w:pPr>
      <w:pStyle w:val="Header"/>
    </w:pPr>
    <w:r>
      <w:rPr>
        <w:noProof/>
      </w:rPr>
      <w:pict w14:anchorId="6F260D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5" type="#_x0000_t75" style="position:absolute;margin-left:0;margin-top:0;width:50pt;height:50pt;z-index:251647488;visibility:hidden">
          <v:path gradientshapeok="f"/>
          <o:lock v:ext="edit" selection="t"/>
        </v:shape>
      </w:pict>
    </w:r>
    <w:r>
      <w:pict>
        <v:shapetype id="_x0000_m213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123" type="#_x0000_m2135" style="position:absolute;margin-left:0;margin-top:0;width:595.3pt;height:550pt;z-index:-25165260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422D51" w:rsidRDefault="00422D51"/>
  <w:p w:rsidR="00E6679E" w:rsidRDefault="00F6730A">
    <w:pPr>
      <w:pStyle w:val="Header"/>
    </w:pPr>
    <w:r>
      <w:rPr>
        <w:noProof/>
      </w:rPr>
      <w:pict w14:anchorId="4229974A">
        <v:shape id="_x0000_s2111" type="#_x0000_t75" style="position:absolute;margin-left:0;margin-top:0;width:50pt;height:50pt;z-index:251652608;visibility:hidden">
          <v:path gradientshapeok="f"/>
          <o:lock v:ext="edit" selection="t"/>
        </v:shape>
      </w:pict>
    </w:r>
    <w:r>
      <w:pict w14:anchorId="53172C04">
        <v:shape id="_x0000_s2122" type="#_x0000_t75" style="position:absolute;margin-left:0;margin-top:0;width:50pt;height:50pt;z-index:251648512;visibility:hidden">
          <v:path gradientshapeok="f"/>
          <o:lock v:ext="edit" selection="t"/>
        </v:shape>
      </w:pict>
    </w:r>
  </w:p>
  <w:p w:rsidR="00021775" w:rsidRDefault="00021775"/>
  <w:p w:rsidR="00EE0115" w:rsidRDefault="00F6730A">
    <w:pPr>
      <w:pStyle w:val="Header"/>
    </w:pPr>
    <w:r>
      <w:rPr>
        <w:noProof/>
      </w:rPr>
      <w:pict w14:anchorId="4229974C">
        <v:shape id="_x0000_s2098" type="#_x0000_t75" style="position:absolute;margin-left:0;margin-top:0;width:50pt;height:50pt;z-index:251656704;visibility:hidden">
          <v:path gradientshapeok="f"/>
          <o:lock v:ext="edit" selection="t"/>
        </v:shape>
      </w:pict>
    </w:r>
    <w:r>
      <w:pict w14:anchorId="4229974D">
        <v:shape id="_x0000_s2108" type="#_x0000_t75" style="position:absolute;margin-left:0;margin-top:0;width:50pt;height:50pt;z-index:251653632;visibility:hidden">
          <v:path gradientshapeok="f"/>
          <o:lock v:ext="edit" selection="t"/>
        </v:shape>
      </w:pict>
    </w:r>
  </w:p>
  <w:p w:rsidR="00FE5B60" w:rsidRDefault="00FE5B60"/>
  <w:p w:rsidR="002B7643" w:rsidRDefault="00F6730A">
    <w:pPr>
      <w:pStyle w:val="Header"/>
    </w:pPr>
    <w:r>
      <w:rPr>
        <w:noProof/>
      </w:rPr>
      <w:pict w14:anchorId="4229974F">
        <v:shape id="_x0000_s2084" type="#_x0000_t75" style="position:absolute;margin-left:0;margin-top:0;width:50pt;height:50pt;z-index:251666944;visibility:hidden">
          <v:path gradientshapeok="f"/>
          <o:lock v:ext="edit" selection="t"/>
        </v:shape>
      </w:pict>
    </w:r>
    <w:r>
      <w:pict w14:anchorId="42299750">
        <v:shape id="_x0000_s2095" type="#_x0000_t75" style="position:absolute;margin-left:0;margin-top:0;width:50pt;height:50pt;z-index:251657728;visibility:hidden">
          <v:path gradientshapeok="f"/>
          <o:lock v:ext="edit" selection="t"/>
        </v:shape>
      </w:pict>
    </w:r>
  </w:p>
  <w:p w:rsidR="00EE0115" w:rsidRDefault="00EE0115"/>
  <w:p w:rsidR="00CA4723" w:rsidRDefault="00F6730A">
    <w:pPr>
      <w:pStyle w:val="Header"/>
    </w:pPr>
    <w:r>
      <w:rPr>
        <w:noProof/>
      </w:rPr>
      <w:pict w14:anchorId="42299751">
        <v:shape id="_x0000_s2070" type="#_x0000_t75" style="position:absolute;margin-left:0;margin-top:0;width:50pt;height:50pt;z-index:251672064;visibility:hidden">
          <v:path gradientshapeok="f"/>
          <o:lock v:ext="edit" selection="t"/>
        </v:shape>
      </w:pict>
    </w:r>
    <w:r>
      <w:pict w14:anchorId="42299752">
        <v:shape id="_x0000_s2081" type="#_x0000_t75" style="position:absolute;margin-left:0;margin-top:0;width:50pt;height:50pt;z-index:251667968;visibility:hidden">
          <v:path gradientshapeok="f"/>
          <o:lock v:ext="edit" selection="t"/>
        </v:shape>
      </w:pict>
    </w:r>
  </w:p>
  <w:p w:rsidR="002B7643" w:rsidRDefault="002B7643"/>
  <w:p w:rsidR="006F30A6" w:rsidRDefault="00F6730A">
    <w:pPr>
      <w:pStyle w:val="Header"/>
    </w:pPr>
    <w:r>
      <w:rPr>
        <w:noProof/>
      </w:rPr>
      <w:pict w14:anchorId="42299753">
        <v:shape id="_x0000_s2057" type="#_x0000_t75" style="position:absolute;margin-left:0;margin-top:0;width:50pt;height:50pt;z-index:251676160;visibility:hidden">
          <v:path gradientshapeok="f"/>
          <o:lock v:ext="edit" selection="t"/>
        </v:shape>
      </w:pict>
    </w:r>
    <w:r>
      <w:pict w14:anchorId="42299754">
        <v:shape id="_x0000_s2067" type="#_x0000_t75" style="position:absolute;margin-left:0;margin-top:0;width:50pt;height:50pt;z-index:251673088;visibility:hidden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709D6"/>
    <w:multiLevelType w:val="hybridMultilevel"/>
    <w:tmpl w:val="F148D6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961C5"/>
    <w:multiLevelType w:val="hybridMultilevel"/>
    <w:tmpl w:val="29784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oNotDisplayPageBoundaries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13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E03"/>
    <w:rsid w:val="00004CBF"/>
    <w:rsid w:val="00021775"/>
    <w:rsid w:val="000D0AB5"/>
    <w:rsid w:val="000E05E6"/>
    <w:rsid w:val="00153378"/>
    <w:rsid w:val="002B7643"/>
    <w:rsid w:val="00307D02"/>
    <w:rsid w:val="00367005"/>
    <w:rsid w:val="00367809"/>
    <w:rsid w:val="00376850"/>
    <w:rsid w:val="003977E7"/>
    <w:rsid w:val="00420008"/>
    <w:rsid w:val="00422D51"/>
    <w:rsid w:val="00471625"/>
    <w:rsid w:val="00486E03"/>
    <w:rsid w:val="00521493"/>
    <w:rsid w:val="00552FC7"/>
    <w:rsid w:val="005F60BF"/>
    <w:rsid w:val="00676E76"/>
    <w:rsid w:val="006E1A6C"/>
    <w:rsid w:val="006E49DF"/>
    <w:rsid w:val="006E5C81"/>
    <w:rsid w:val="006F30A6"/>
    <w:rsid w:val="00722765"/>
    <w:rsid w:val="007C21E0"/>
    <w:rsid w:val="007C4761"/>
    <w:rsid w:val="007F106E"/>
    <w:rsid w:val="00804C28"/>
    <w:rsid w:val="00812576"/>
    <w:rsid w:val="00831AD7"/>
    <w:rsid w:val="00854512"/>
    <w:rsid w:val="008F78E6"/>
    <w:rsid w:val="009066D9"/>
    <w:rsid w:val="009411AE"/>
    <w:rsid w:val="009D70B5"/>
    <w:rsid w:val="009E38C2"/>
    <w:rsid w:val="00A66201"/>
    <w:rsid w:val="00A8771E"/>
    <w:rsid w:val="00AB5BB8"/>
    <w:rsid w:val="00AB77E5"/>
    <w:rsid w:val="00B64E22"/>
    <w:rsid w:val="00C404A7"/>
    <w:rsid w:val="00C64EDE"/>
    <w:rsid w:val="00CA4723"/>
    <w:rsid w:val="00D12877"/>
    <w:rsid w:val="00D84788"/>
    <w:rsid w:val="00DB166C"/>
    <w:rsid w:val="00E13621"/>
    <w:rsid w:val="00E6679E"/>
    <w:rsid w:val="00EB3E5F"/>
    <w:rsid w:val="00EE0115"/>
    <w:rsid w:val="00EF2DEE"/>
    <w:rsid w:val="00F50FFF"/>
    <w:rsid w:val="00F6730A"/>
    <w:rsid w:val="00FE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6E03"/>
    <w:rPr>
      <w:rFonts w:ascii="Verdana" w:hAnsi="Verdana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86E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486E0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6E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table" w:styleId="TableGrid">
    <w:name w:val="Table Grid"/>
    <w:basedOn w:val="TableNormal"/>
    <w:rsid w:val="00486E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86E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ListParagraph">
    <w:name w:val="List Paragraph"/>
    <w:basedOn w:val="Normal"/>
    <w:uiPriority w:val="34"/>
    <w:qFormat/>
    <w:rsid w:val="00486E03"/>
    <w:pPr>
      <w:ind w:left="720"/>
      <w:contextualSpacing/>
    </w:pPr>
  </w:style>
  <w:style w:type="paragraph" w:styleId="Header">
    <w:name w:val="header"/>
    <w:basedOn w:val="Normal"/>
    <w:link w:val="HeaderChar"/>
    <w:rsid w:val="00486E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86E03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486E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86E03"/>
    <w:rPr>
      <w:rFonts w:ascii="Verdana" w:hAnsi="Verdana"/>
      <w:szCs w:val="24"/>
      <w:lang w:val="en-US" w:eastAsia="en-US"/>
    </w:rPr>
  </w:style>
  <w:style w:type="character" w:styleId="CommentReference">
    <w:name w:val="annotation reference"/>
    <w:basedOn w:val="DefaultParagraphFont"/>
    <w:rsid w:val="00307D02"/>
    <w:rPr>
      <w:sz w:val="16"/>
      <w:szCs w:val="16"/>
    </w:rPr>
  </w:style>
  <w:style w:type="paragraph" w:styleId="CommentText">
    <w:name w:val="annotation text"/>
    <w:basedOn w:val="Normal"/>
    <w:link w:val="CommentTextChar"/>
    <w:rsid w:val="00307D02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307D02"/>
    <w:rPr>
      <w:rFonts w:ascii="Verdana" w:hAnsi="Verdana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07D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07D02"/>
    <w:rPr>
      <w:rFonts w:ascii="Verdana" w:hAnsi="Verdana"/>
      <w:b/>
      <w:bCs/>
      <w:lang w:val="en-US" w:eastAsia="en-US"/>
    </w:rPr>
  </w:style>
  <w:style w:type="paragraph" w:styleId="Revision">
    <w:name w:val="Revision"/>
    <w:hidden/>
    <w:uiPriority w:val="99"/>
    <w:semiHidden/>
    <w:rsid w:val="00307D02"/>
    <w:rPr>
      <w:rFonts w:ascii="Verdana" w:hAnsi="Verdana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307D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07D02"/>
    <w:rPr>
      <w:rFonts w:ascii="Tahoma" w:hAnsi="Tahoma" w:cs="Tahoma"/>
      <w:sz w:val="16"/>
      <w:szCs w:val="16"/>
      <w:lang w:val="en-US" w:eastAsia="en-US"/>
    </w:rPr>
  </w:style>
  <w:style w:type="paragraph" w:styleId="BlockText">
    <w:name w:val="Block Text"/>
    <w:basedOn w:val="Normal"/>
    <w:rsid w:val="000D0AB5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0D0AB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D0AB5"/>
    <w:rPr>
      <w:rFonts w:ascii="Verdana" w:hAnsi="Verdana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22765"/>
    <w:rPr>
      <w:b/>
      <w:bCs/>
    </w:rPr>
  </w:style>
  <w:style w:type="character" w:styleId="Hyperlink">
    <w:name w:val="Hyperlink"/>
    <w:basedOn w:val="DefaultParagraphFont"/>
    <w:uiPriority w:val="99"/>
    <w:unhideWhenUsed/>
    <w:rsid w:val="00722765"/>
    <w:rPr>
      <w:color w:val="0000FF"/>
      <w:u w:val="single"/>
    </w:rPr>
  </w:style>
  <w:style w:type="character" w:customStyle="1" w:styleId="description">
    <w:name w:val="description"/>
    <w:basedOn w:val="DefaultParagraphFont"/>
    <w:rsid w:val="00722765"/>
  </w:style>
  <w:style w:type="character" w:styleId="FollowedHyperlink">
    <w:name w:val="FollowedHyperlink"/>
    <w:basedOn w:val="DefaultParagraphFont"/>
    <w:rsid w:val="0072276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6E03"/>
    <w:rPr>
      <w:rFonts w:ascii="Verdana" w:hAnsi="Verdana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86E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486E0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6E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table" w:styleId="TableGrid">
    <w:name w:val="Table Grid"/>
    <w:basedOn w:val="TableNormal"/>
    <w:rsid w:val="00486E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86E0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ListParagraph">
    <w:name w:val="List Paragraph"/>
    <w:basedOn w:val="Normal"/>
    <w:uiPriority w:val="34"/>
    <w:qFormat/>
    <w:rsid w:val="00486E03"/>
    <w:pPr>
      <w:ind w:left="720"/>
      <w:contextualSpacing/>
    </w:pPr>
  </w:style>
  <w:style w:type="paragraph" w:styleId="Header">
    <w:name w:val="header"/>
    <w:basedOn w:val="Normal"/>
    <w:link w:val="HeaderChar"/>
    <w:rsid w:val="00486E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86E03"/>
    <w:rPr>
      <w:rFonts w:ascii="Verdana" w:hAnsi="Verdana"/>
      <w:szCs w:val="24"/>
      <w:lang w:val="en-US" w:eastAsia="en-US"/>
    </w:rPr>
  </w:style>
  <w:style w:type="paragraph" w:styleId="Footer">
    <w:name w:val="footer"/>
    <w:basedOn w:val="Normal"/>
    <w:link w:val="FooterChar"/>
    <w:rsid w:val="00486E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86E03"/>
    <w:rPr>
      <w:rFonts w:ascii="Verdana" w:hAnsi="Verdana"/>
      <w:szCs w:val="24"/>
      <w:lang w:val="en-US" w:eastAsia="en-US"/>
    </w:rPr>
  </w:style>
  <w:style w:type="character" w:styleId="CommentReference">
    <w:name w:val="annotation reference"/>
    <w:basedOn w:val="DefaultParagraphFont"/>
    <w:rsid w:val="00307D02"/>
    <w:rPr>
      <w:sz w:val="16"/>
      <w:szCs w:val="16"/>
    </w:rPr>
  </w:style>
  <w:style w:type="paragraph" w:styleId="CommentText">
    <w:name w:val="annotation text"/>
    <w:basedOn w:val="Normal"/>
    <w:link w:val="CommentTextChar"/>
    <w:rsid w:val="00307D02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307D02"/>
    <w:rPr>
      <w:rFonts w:ascii="Verdana" w:hAnsi="Verdana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07D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07D02"/>
    <w:rPr>
      <w:rFonts w:ascii="Verdana" w:hAnsi="Verdana"/>
      <w:b/>
      <w:bCs/>
      <w:lang w:val="en-US" w:eastAsia="en-US"/>
    </w:rPr>
  </w:style>
  <w:style w:type="paragraph" w:styleId="Revision">
    <w:name w:val="Revision"/>
    <w:hidden/>
    <w:uiPriority w:val="99"/>
    <w:semiHidden/>
    <w:rsid w:val="00307D02"/>
    <w:rPr>
      <w:rFonts w:ascii="Verdana" w:hAnsi="Verdana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307D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07D02"/>
    <w:rPr>
      <w:rFonts w:ascii="Tahoma" w:hAnsi="Tahoma" w:cs="Tahoma"/>
      <w:sz w:val="16"/>
      <w:szCs w:val="16"/>
      <w:lang w:val="en-US" w:eastAsia="en-US"/>
    </w:rPr>
  </w:style>
  <w:style w:type="paragraph" w:styleId="BlockText">
    <w:name w:val="Block Text"/>
    <w:basedOn w:val="Normal"/>
    <w:rsid w:val="000D0AB5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0D0AB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D0AB5"/>
    <w:rPr>
      <w:rFonts w:ascii="Verdana" w:hAnsi="Verdana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22765"/>
    <w:rPr>
      <w:b/>
      <w:bCs/>
    </w:rPr>
  </w:style>
  <w:style w:type="character" w:styleId="Hyperlink">
    <w:name w:val="Hyperlink"/>
    <w:basedOn w:val="DefaultParagraphFont"/>
    <w:uiPriority w:val="99"/>
    <w:unhideWhenUsed/>
    <w:rsid w:val="00722765"/>
    <w:rPr>
      <w:color w:val="0000FF"/>
      <w:u w:val="single"/>
    </w:rPr>
  </w:style>
  <w:style w:type="character" w:customStyle="1" w:styleId="description">
    <w:name w:val="description"/>
    <w:basedOn w:val="DefaultParagraphFont"/>
    <w:rsid w:val="00722765"/>
  </w:style>
  <w:style w:type="character" w:styleId="FollowedHyperlink">
    <w:name w:val="FollowedHyperlink"/>
    <w:basedOn w:val="DefaultParagraphFont"/>
    <w:rsid w:val="0072276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8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is.wmo.int/page=WWI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wis.wmo.int/page=WWIM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OBS-WIS/DRMM</Department>
    <Subject_x0020_ xmlns="0e656187-b300-4fb0-8bf4-3a50f872073c">WMO Workshop on Information Management - Agenda</Subject_x0020_>
    <Project_x0020_Identification_x0020__x002f__x0020_Reference xmlns="0e656187-b300-4fb0-8bf4-3a50f872073c">WIS-IM</Project_x0020_Identification_x0020__x002f__x0020_Referenc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7E7D15BD8B454F49B2918A5BAC33333F" ma:contentTypeName="Agenda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SGO"/>
          <xsd:enumeration value="CER"/>
          <xsd:enumeration value="CER/COMM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LCP"/>
          <xsd:enumeration value="LCP/CNF"/>
          <xsd:enumeration value="LCP/DPM"/>
          <xsd:enumeration value="LCP/LSU"/>
          <xsd:enumeration value="OBS-WIGOS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B256997-5263-4A3D-A285-C4FAD42357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52F77C-3483-4644-BD2E-9A120774980F}">
  <ds:schemaRefs>
    <ds:schemaRef ds:uri="http://purl.org/dc/terms/"/>
    <ds:schemaRef ds:uri="http://purl.org/dc/dcmitype/"/>
    <ds:schemaRef ds:uri="http://schemas.microsoft.com/office/2006/documentManagement/types"/>
    <ds:schemaRef ds:uri="0e656187-b300-4fb0-8bf4-3a50f872073c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B406D4D-0D25-48C5-BF60-482111FC1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56187-b300-4fb0-8bf4-3a50f872073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52D8F4C5.dotm</Template>
  <TotalTime>5</TotalTime>
  <Pages>4</Pages>
  <Words>964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3</cp:revision>
  <dcterms:created xsi:type="dcterms:W3CDTF">2017-09-29T08:43:00Z</dcterms:created>
  <dcterms:modified xsi:type="dcterms:W3CDTF">2017-09-29T08:48:00Z</dcterms:modified>
</cp:coreProperties>
</file>