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8E8" w:rsidRDefault="004978E8" w:rsidP="004978E8">
      <w:pPr>
        <w:pStyle w:val="Heading1"/>
        <w:rPr>
          <w:lang w:val="en-GB" w:eastAsia="zh-CN"/>
        </w:rPr>
      </w:pPr>
      <w:r>
        <w:rPr>
          <w:lang w:val="en-GB" w:eastAsia="zh-CN"/>
        </w:rPr>
        <w:t xml:space="preserve">TT-MDG </w:t>
      </w:r>
      <w:proofErr w:type="spellStart"/>
      <w:r>
        <w:rPr>
          <w:lang w:val="en-GB" w:eastAsia="zh-CN"/>
        </w:rPr>
        <w:t>Telecon</w:t>
      </w:r>
      <w:proofErr w:type="spellEnd"/>
      <w:r>
        <w:rPr>
          <w:lang w:val="en-GB" w:eastAsia="zh-CN"/>
        </w:rPr>
        <w:t xml:space="preserve"> 2017T1 – Notes</w:t>
      </w:r>
    </w:p>
    <w:p w:rsidR="004978E8" w:rsidRDefault="004978E8" w:rsidP="004978E8">
      <w:pPr>
        <w:textAlignment w:val="baseline"/>
        <w:rPr>
          <w:rFonts w:eastAsia="Times New Roman"/>
          <w:szCs w:val="20"/>
          <w:lang w:val="en-GB" w:eastAsia="zh-CN"/>
        </w:rPr>
      </w:pP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Date: 7 June 2017 </w:t>
      </w:r>
      <w:bookmarkStart w:id="0" w:name="_GoBack"/>
      <w:bookmarkEnd w:id="0"/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Time: 0800 UTC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Location: WebEx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b/>
          <w:bCs/>
          <w:color w:val="366092"/>
          <w:sz w:val="24"/>
          <w:lang w:val="en-GB" w:eastAsia="zh-CN"/>
        </w:rPr>
      </w:pPr>
      <w:r w:rsidRPr="004978E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Attendance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Chair: Bob WILSON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Secretary: Steve Foreman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 xml:space="preserve">Kate ROBERTS, Anna MILAN,  </w:t>
      </w:r>
      <w:proofErr w:type="spellStart"/>
      <w:r w:rsidRPr="004978E8">
        <w:rPr>
          <w:rFonts w:eastAsia="Times New Roman"/>
          <w:szCs w:val="20"/>
          <w:lang w:val="en-GB" w:eastAsia="zh-CN"/>
        </w:rPr>
        <w:t>Frédéric</w:t>
      </w:r>
      <w:proofErr w:type="spellEnd"/>
      <w:r w:rsidRPr="004978E8">
        <w:rPr>
          <w:rFonts w:eastAsia="Times New Roman"/>
          <w:szCs w:val="20"/>
          <w:lang w:val="en-GB" w:eastAsia="zh-CN"/>
        </w:rPr>
        <w:t xml:space="preserve"> GUILLAUD, Hermann ASENSIO, Yasutaka HOKASE, Shuichi, Todd LOVELL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sz w:val="24"/>
          <w:lang w:val="en-GB" w:eastAsia="zh-CN"/>
        </w:rPr>
      </w:pPr>
      <w:r w:rsidRPr="004978E8">
        <w:rPr>
          <w:rFonts w:eastAsia="Times New Roman"/>
          <w:szCs w:val="20"/>
          <w:lang w:val="en-GB" w:eastAsia="zh-CN"/>
        </w:rPr>
        <w:t> </w:t>
      </w:r>
    </w:p>
    <w:p w:rsidR="004978E8" w:rsidRPr="004978E8" w:rsidRDefault="004978E8" w:rsidP="004978E8">
      <w:pPr>
        <w:textAlignment w:val="baseline"/>
        <w:rPr>
          <w:rFonts w:ascii="Times New Roman" w:eastAsia="Times New Roman" w:hAnsi="Times New Roman"/>
          <w:b/>
          <w:bCs/>
          <w:color w:val="366092"/>
          <w:sz w:val="24"/>
          <w:lang w:val="en-GB" w:eastAsia="zh-CN"/>
        </w:rPr>
      </w:pPr>
      <w:r w:rsidRPr="004978E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Notes (Type: A</w:t>
      </w:r>
      <w:r w:rsidRPr="004978E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ction</w:t>
      </w:r>
      <w:r w:rsidRPr="004978E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I</w:t>
      </w:r>
      <w:r w:rsidRPr="004978E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nformation</w:t>
      </w:r>
      <w:r w:rsidRPr="004978E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D</w:t>
      </w:r>
      <w:r w:rsidRPr="004978E8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ecision</w:t>
      </w:r>
      <w:r w:rsidRPr="004978E8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)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"/>
        <w:gridCol w:w="6130"/>
        <w:gridCol w:w="658"/>
        <w:gridCol w:w="729"/>
        <w:gridCol w:w="693"/>
      </w:tblGrid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No.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Description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Who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When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Type 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numPr>
                <w:ilvl w:val="0"/>
                <w:numId w:val="1"/>
              </w:numPr>
              <w:ind w:left="0"/>
              <w:textAlignment w:val="baseline"/>
              <w:rPr>
                <w:rFonts w:eastAsia="Times New Roman"/>
                <w:szCs w:val="20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Introductions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1.1 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Members of the team introduced themselves.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I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numPr>
                <w:ilvl w:val="0"/>
                <w:numId w:val="2"/>
              </w:numPr>
              <w:ind w:left="0"/>
              <w:textAlignment w:val="baseline"/>
              <w:rPr>
                <w:rFonts w:eastAsia="Times New Roman"/>
                <w:szCs w:val="20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Nominate chair and co-chair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2.1 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The team agreed on: </w:t>
            </w:r>
          </w:p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Kate Roberts and  Anna Milan as the co-chairs.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D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numPr>
                <w:ilvl w:val="0"/>
                <w:numId w:val="3"/>
              </w:numPr>
              <w:ind w:left="0"/>
              <w:textAlignment w:val="baseline"/>
              <w:rPr>
                <w:rFonts w:eastAsia="Times New Roman"/>
                <w:szCs w:val="20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Commence brief terms of reference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3.1 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Draft Terms of Reference  </w:t>
            </w:r>
          </w:p>
          <w:p w:rsidR="004978E8" w:rsidRPr="004978E8" w:rsidRDefault="004978E8" w:rsidP="004978E8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alibri" w:eastAsia="Times New Roman" w:hAnsi="Calibri"/>
                <w:sz w:val="22"/>
                <w:szCs w:val="22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Monitor effectiveness of metadata, including developing and approach to assessing effectiveness.  </w:t>
            </w:r>
          </w:p>
          <w:p w:rsidR="004978E8" w:rsidRPr="004978E8" w:rsidRDefault="004978E8" w:rsidP="004978E8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alibri" w:eastAsia="Times New Roman" w:hAnsi="Calibri"/>
                <w:sz w:val="22"/>
                <w:szCs w:val="22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Assess the effectiveness of the examples for authors and update and maintain the examples on the wiki.  </w:t>
            </w:r>
          </w:p>
          <w:p w:rsidR="004978E8" w:rsidRPr="004978E8" w:rsidRDefault="004978E8" w:rsidP="004978E8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alibri" w:eastAsia="Times New Roman" w:hAnsi="Calibri"/>
                <w:sz w:val="22"/>
                <w:szCs w:val="22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Develop training materials to support existing and new guidance for authors. </w:t>
            </w:r>
          </w:p>
          <w:p w:rsidR="004978E8" w:rsidRPr="004978E8" w:rsidRDefault="004978E8" w:rsidP="004978E8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alibri" w:eastAsia="Times New Roman" w:hAnsi="Calibri"/>
                <w:sz w:val="22"/>
                <w:szCs w:val="22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Recommend tools to assist with the creation of metadata records. </w:t>
            </w:r>
          </w:p>
          <w:p w:rsidR="004978E8" w:rsidRPr="004978E8" w:rsidRDefault="004978E8" w:rsidP="004978E8">
            <w:pPr>
              <w:numPr>
                <w:ilvl w:val="0"/>
                <w:numId w:val="4"/>
              </w:numPr>
              <w:ind w:left="360"/>
              <w:textAlignment w:val="baseline"/>
              <w:rPr>
                <w:rFonts w:ascii="Calibri" w:eastAsia="Times New Roman" w:hAnsi="Calibri"/>
                <w:sz w:val="22"/>
                <w:szCs w:val="22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Maintain consistency across the guidance, support and training materials. </w:t>
            </w:r>
          </w:p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eastAsia="zh-CN"/>
              </w:rPr>
            </w:pPr>
            <w:r w:rsidRPr="004978E8">
              <w:rPr>
                <w:rFonts w:ascii="Calibri" w:eastAsia="Times New Roman" w:hAnsi="Calibri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numPr>
                <w:ilvl w:val="0"/>
                <w:numId w:val="5"/>
              </w:numPr>
              <w:ind w:left="0"/>
              <w:textAlignment w:val="baseline"/>
              <w:rPr>
                <w:rFonts w:eastAsia="Times New Roman"/>
                <w:szCs w:val="20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Commence work plan development, with time lines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numPr>
                <w:ilvl w:val="0"/>
                <w:numId w:val="6"/>
              </w:numPr>
              <w:ind w:left="0"/>
              <w:textAlignment w:val="baseline"/>
              <w:rPr>
                <w:rFonts w:eastAsia="Times New Roman"/>
                <w:szCs w:val="20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Documentation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(wiki page </w:t>
            </w:r>
            <w:hyperlink r:id="rId6" w:tgtFrame="_blank" w:history="1">
              <w:r w:rsidRPr="004978E8">
                <w:rPr>
                  <w:rFonts w:eastAsia="Times New Roman"/>
                  <w:color w:val="0000FF"/>
                  <w:szCs w:val="20"/>
                  <w:lang w:val="en-GB" w:eastAsia="zh-CN"/>
                </w:rPr>
                <w:t>http:/wis.wmo.int/page-TT-MDG</w:t>
              </w:r>
            </w:hyperlink>
            <w:r w:rsidRPr="004978E8">
              <w:rPr>
                <w:rFonts w:eastAsia="Times New Roman"/>
                <w:szCs w:val="20"/>
                <w:lang w:val="en-GB" w:eastAsia="zh-CN"/>
              </w:rPr>
              <w:t>)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5.1 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Add reference documents to the wiki page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Steve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A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numPr>
                <w:ilvl w:val="0"/>
                <w:numId w:val="7"/>
              </w:numPr>
              <w:ind w:left="0"/>
              <w:textAlignment w:val="baseline"/>
              <w:rPr>
                <w:rFonts w:eastAsia="Times New Roman"/>
                <w:szCs w:val="20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b/>
                <w:bCs/>
                <w:szCs w:val="20"/>
                <w:lang w:val="en-GB" w:eastAsia="zh-CN"/>
              </w:rPr>
              <w:t>Next meeting</w:t>
            </w: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4978E8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4978E8" w:rsidRPr="004978E8" w:rsidTr="004978E8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Segoe UI" w:eastAsia="Times New Roman" w:hAnsi="Segoe UI" w:cs="Segoe UI"/>
                <w:sz w:val="12"/>
                <w:szCs w:val="12"/>
                <w:lang w:val="en-GB" w:eastAsia="zh-CN"/>
              </w:rPr>
            </w:pPr>
            <w:r w:rsidRPr="004978E8">
              <w:rPr>
                <w:rFonts w:eastAsia="Times New Roman" w:cs="Segoe UI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Segoe UI" w:eastAsia="Times New Roman" w:hAnsi="Segoe UI" w:cs="Segoe UI"/>
                <w:sz w:val="12"/>
                <w:szCs w:val="12"/>
                <w:lang w:val="en-GB" w:eastAsia="zh-CN"/>
              </w:rPr>
            </w:pPr>
            <w:r w:rsidRPr="004978E8">
              <w:rPr>
                <w:rFonts w:eastAsia="Times New Roman" w:cs="Segoe UI"/>
                <w:szCs w:val="20"/>
                <w:lang w:val="en-GB" w:eastAsia="zh-CN"/>
              </w:rPr>
              <w:t>End of June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Segoe UI" w:eastAsia="Times New Roman" w:hAnsi="Segoe UI" w:cs="Segoe UI"/>
                <w:sz w:val="12"/>
                <w:szCs w:val="12"/>
                <w:lang w:val="en-GB" w:eastAsia="zh-CN"/>
              </w:rPr>
            </w:pPr>
            <w:r w:rsidRPr="004978E8">
              <w:rPr>
                <w:rFonts w:eastAsia="Times New Roman" w:cs="Segoe UI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textAlignment w:val="baseline"/>
              <w:rPr>
                <w:rFonts w:ascii="Segoe UI" w:eastAsia="Times New Roman" w:hAnsi="Segoe UI" w:cs="Segoe UI"/>
                <w:sz w:val="12"/>
                <w:szCs w:val="12"/>
                <w:lang w:val="en-GB" w:eastAsia="zh-CN"/>
              </w:rPr>
            </w:pPr>
            <w:r w:rsidRPr="004978E8">
              <w:rPr>
                <w:rFonts w:eastAsia="Times New Roman" w:cs="Segoe UI"/>
                <w:szCs w:val="20"/>
                <w:lang w:val="en-GB" w:eastAsia="zh-CN"/>
              </w:rPr>
              <w:t> </w:t>
            </w:r>
          </w:p>
        </w:tc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4978E8" w:rsidRPr="004978E8" w:rsidRDefault="004978E8" w:rsidP="004978E8">
            <w:pPr>
              <w:rPr>
                <w:rFonts w:ascii="Segoe UI" w:eastAsia="Times New Roman" w:hAnsi="Segoe UI" w:cs="Segoe UI"/>
                <w:color w:val="000000"/>
                <w:sz w:val="12"/>
                <w:szCs w:val="12"/>
                <w:lang w:val="en-GB" w:eastAsia="zh-CN"/>
              </w:rPr>
            </w:pPr>
          </w:p>
        </w:tc>
      </w:tr>
    </w:tbl>
    <w:p w:rsidR="00521493" w:rsidRDefault="00521493" w:rsidP="00DB166C"/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66090"/>
    <w:multiLevelType w:val="multilevel"/>
    <w:tmpl w:val="6150A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615414"/>
    <w:multiLevelType w:val="multilevel"/>
    <w:tmpl w:val="7E70F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C44C1E"/>
    <w:multiLevelType w:val="multilevel"/>
    <w:tmpl w:val="C1AA08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447F39"/>
    <w:multiLevelType w:val="multilevel"/>
    <w:tmpl w:val="139801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0E44F1"/>
    <w:multiLevelType w:val="multilevel"/>
    <w:tmpl w:val="03841E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67239E"/>
    <w:multiLevelType w:val="multilevel"/>
    <w:tmpl w:val="14AA21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436B4D"/>
    <w:multiLevelType w:val="multilevel"/>
    <w:tmpl w:val="5FFA5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8E8"/>
    <w:rsid w:val="000E05E6"/>
    <w:rsid w:val="004978E8"/>
    <w:rsid w:val="00521493"/>
    <w:rsid w:val="008F78E6"/>
    <w:rsid w:val="00DB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97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7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97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97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9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3262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1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89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7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19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8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04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59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6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17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3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17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26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1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0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7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69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10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4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24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11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6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90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5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9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6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66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8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64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03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7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76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03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9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1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1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1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51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7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90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31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1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08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04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1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01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5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4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4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8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80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25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16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29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60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00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30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72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75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7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03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93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3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59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56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0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1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4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58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3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28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2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2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7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49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4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49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74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7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61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10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32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8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6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9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6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28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87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2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8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7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3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16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43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8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2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90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7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29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29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9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ttp/wis.wmo.int/page-TT-MD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A596F443.dotm</Template>
  <TotalTime>1</TotalTime>
  <Pages>1</Pages>
  <Words>170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2017-06-07T09:09:00Z</dcterms:created>
  <dcterms:modified xsi:type="dcterms:W3CDTF">2017-06-07T09:10:00Z</dcterms:modified>
</cp:coreProperties>
</file>