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3402"/>
      </w:tblGrid>
      <w:tr w:rsidR="00993581" w:rsidRPr="000D4FA3" w:rsidTr="00777D58">
        <w:trPr>
          <w:trHeight w:val="282"/>
        </w:trPr>
        <w:tc>
          <w:tcPr>
            <w:tcW w:w="6487" w:type="dxa"/>
            <w:vMerge w:val="restart"/>
          </w:tcPr>
          <w:p w:rsidR="00993581" w:rsidRPr="005D666D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 wp14:anchorId="4AAE253F" wp14:editId="15D7C8FE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121C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993581" w:rsidRPr="005D666D" w:rsidRDefault="00621ECC" w:rsidP="00621EC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993581" w:rsidRPr="005D666D" w:rsidRDefault="007025A9" w:rsidP="007025A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7025A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Management Group, seventeenth Session</w:t>
            </w:r>
            <w:r w:rsidR="00993581" w:rsidRPr="005D666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7025A9">
              <w:rPr>
                <w:rFonts w:cs="Tahoma"/>
                <w:b/>
                <w:bCs/>
                <w:color w:val="365F91" w:themeColor="accent1" w:themeShade="BF"/>
                <w:szCs w:val="22"/>
              </w:rPr>
              <w:t>Geneva, 27 February - 1 March 2017</w:t>
            </w:r>
          </w:p>
        </w:tc>
        <w:tc>
          <w:tcPr>
            <w:tcW w:w="3402" w:type="dxa"/>
          </w:tcPr>
          <w:p w:rsidR="00993581" w:rsidRPr="000D4FA3" w:rsidRDefault="00CA76F5" w:rsidP="00EB739F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Keywords"/>
                <w:tag w:val=""/>
                <w:id w:val="1111709224"/>
                <w:placeholder>
                  <w:docPart w:val="B82D6D0F642244C9926B3273553BA969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BD6884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CBS-MG-17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en-US"/>
                </w:rPr>
                <w:alias w:val="Category"/>
                <w:tag w:val=""/>
                <w:id w:val="-1145269820"/>
                <w:placeholder>
                  <w:docPart w:val="4D6F5552461A47EB9C1A30A1496761A2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0402A6" w:rsidRPr="000402A6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 xml:space="preserve">INF. </w:t>
                </w:r>
                <w:r w:rsidR="009739A5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2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</w:p>
        </w:tc>
      </w:tr>
      <w:tr w:rsidR="00993581" w:rsidRPr="00BD6884" w:rsidTr="00777D58">
        <w:trPr>
          <w:trHeight w:val="730"/>
        </w:trPr>
        <w:tc>
          <w:tcPr>
            <w:tcW w:w="6487" w:type="dxa"/>
            <w:vMerge/>
          </w:tcPr>
          <w:p w:rsidR="00993581" w:rsidRPr="000D4FA3" w:rsidRDefault="00993581" w:rsidP="00DE004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3402" w:type="dxa"/>
          </w:tcPr>
          <w:p w:rsidR="00993581" w:rsidRPr="005D666D" w:rsidRDefault="00993581" w:rsidP="002924C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2924C1">
              <w:rPr>
                <w:rFonts w:cs="Tahoma"/>
                <w:color w:val="365F91" w:themeColor="accent1" w:themeShade="BF"/>
                <w:szCs w:val="22"/>
              </w:rPr>
              <w:t>Secretariat</w:t>
            </w:r>
          </w:p>
          <w:p w:rsidR="00993581" w:rsidRPr="00621ECC" w:rsidRDefault="002924C1" w:rsidP="002924C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en-US"/>
              </w:rPr>
            </w:pPr>
            <w:r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24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Jan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2017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alias w:val="Status"/>
              <w:tag w:val=""/>
              <w:id w:val="-1142966117"/>
              <w:placeholder>
                <w:docPart w:val="E1199945ABB649A6A1E32329C3B4E192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621ECC" w:rsidRDefault="000D4FA3" w:rsidP="00CA76F5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</w:pPr>
                <w:r w:rsidRPr="00621ECC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 xml:space="preserve">DRAFT </w:t>
                </w:r>
                <w:r w:rsidR="00CA76F5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2</w:t>
                </w:r>
              </w:p>
            </w:sdtContent>
          </w:sdt>
        </w:tc>
      </w:tr>
    </w:tbl>
    <w:p w:rsidR="00583549" w:rsidRPr="00621ECC" w:rsidRDefault="00583549" w:rsidP="00B56934">
      <w:pPr>
        <w:pStyle w:val="Heading1"/>
        <w:rPr>
          <w:lang w:val="en-US"/>
        </w:rPr>
      </w:pPr>
      <w:bookmarkStart w:id="0" w:name="_APPENDIX_A:_"/>
      <w:bookmarkEnd w:id="0"/>
    </w:p>
    <w:p w:rsidR="00583549" w:rsidRPr="00583549" w:rsidRDefault="009739A5" w:rsidP="001A3E36">
      <w:pPr>
        <w:pStyle w:val="Heading1"/>
      </w:pPr>
      <w:r>
        <w:t>Provisional List of Participants</w:t>
      </w:r>
    </w:p>
    <w:p w:rsidR="00491766" w:rsidRDefault="00491766" w:rsidP="00491766">
      <w:pPr>
        <w:rPr>
          <w:lang w:eastAsia="zh-TW"/>
        </w:rPr>
      </w:pPr>
      <w:bookmarkStart w:id="1" w:name="_Draft_Decision_X.X.X(X)/1"/>
      <w:bookmarkStart w:id="2" w:name="_Toc319327009"/>
      <w:bookmarkEnd w:id="1"/>
    </w:p>
    <w:p w:rsidR="00B54B49" w:rsidRPr="00B54B49" w:rsidRDefault="00B54B49" w:rsidP="00B54B49">
      <w:pPr>
        <w:pStyle w:val="WMOBodyText"/>
      </w:pPr>
    </w:p>
    <w:p w:rsidR="00995C6F" w:rsidRPr="00E47BDB" w:rsidRDefault="00995C6F" w:rsidP="00E47BDB">
      <w:pPr>
        <w:pStyle w:val="ListParagraph"/>
        <w:numPr>
          <w:ilvl w:val="0"/>
          <w:numId w:val="7"/>
        </w:numPr>
        <w:rPr>
          <w:b/>
          <w:bCs/>
          <w:color w:val="222222"/>
          <w:shd w:val="clear" w:color="auto" w:fill="FFFFFF"/>
        </w:rPr>
      </w:pPr>
      <w:r w:rsidRPr="00E47BDB">
        <w:rPr>
          <w:b/>
          <w:bCs/>
          <w:color w:val="222222"/>
          <w:shd w:val="clear" w:color="auto" w:fill="FFFFFF"/>
        </w:rPr>
        <w:t>MANAGEMENT GROUP MEMBERS:</w:t>
      </w:r>
      <w:bookmarkStart w:id="3" w:name="_GoBack"/>
      <w:bookmarkEnd w:id="3"/>
    </w:p>
    <w:p w:rsidR="00995C6F" w:rsidRDefault="00995C6F" w:rsidP="00995C6F">
      <w:pPr>
        <w:pStyle w:val="WMOBodyText"/>
        <w:rPr>
          <w:lang w:eastAsia="en-US"/>
        </w:rPr>
      </w:pPr>
    </w:p>
    <w:p w:rsidR="00B54B49" w:rsidRDefault="00B54B49" w:rsidP="00995C6F">
      <w:pPr>
        <w:pStyle w:val="WMOBodyText"/>
        <w:rPr>
          <w:lang w:eastAsia="en-US"/>
        </w:rPr>
      </w:pPr>
    </w:p>
    <w:p w:rsidR="00995C6F" w:rsidRPr="00881D8E" w:rsidRDefault="00995C6F" w:rsidP="00995C6F">
      <w:pPr>
        <w:tabs>
          <w:tab w:val="clear" w:pos="1134"/>
        </w:tabs>
        <w:jc w:val="left"/>
        <w:rPr>
          <w:szCs w:val="22"/>
          <w:lang w:eastAsia="zh-TW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74430D" w:rsidRPr="00CA76F5" w:rsidTr="004B69A1">
        <w:trPr>
          <w:cantSplit/>
        </w:trPr>
        <w:tc>
          <w:tcPr>
            <w:tcW w:w="4428" w:type="dxa"/>
          </w:tcPr>
          <w:p w:rsidR="0074430D" w:rsidRPr="0074430D" w:rsidRDefault="0074430D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74430D">
              <w:rPr>
                <w:b/>
                <w:lang w:val="en-US"/>
              </w:rPr>
              <w:t>Michel JEAN</w:t>
            </w:r>
          </w:p>
          <w:p w:rsidR="0074430D" w:rsidRPr="0074430D" w:rsidRDefault="0074430D" w:rsidP="0074430D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74430D">
              <w:rPr>
                <w:b/>
                <w:lang w:val="en-US"/>
              </w:rPr>
              <w:t xml:space="preserve">(President) </w:t>
            </w:r>
          </w:p>
        </w:tc>
        <w:tc>
          <w:tcPr>
            <w:tcW w:w="4428" w:type="dxa"/>
          </w:tcPr>
          <w:p w:rsidR="0074430D" w:rsidRPr="0074430D" w:rsidRDefault="0074430D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74430D">
              <w:rPr>
                <w:lang w:val="en-US"/>
              </w:rPr>
              <w:t>Meteorological Service of Canada</w:t>
            </w:r>
            <w:r w:rsidRPr="0074430D">
              <w:rPr>
                <w:lang w:val="en-US"/>
              </w:rPr>
              <w:br/>
              <w:t>Canadian Meteorological Centre</w:t>
            </w:r>
          </w:p>
          <w:p w:rsidR="0074430D" w:rsidRPr="0074430D" w:rsidRDefault="0074430D" w:rsidP="004B69A1">
            <w:pPr>
              <w:tabs>
                <w:tab w:val="clear" w:pos="1134"/>
              </w:tabs>
              <w:jc w:val="left"/>
              <w:rPr>
                <w:lang w:val="fr-CH"/>
              </w:rPr>
            </w:pPr>
            <w:r w:rsidRPr="0074430D">
              <w:rPr>
                <w:lang w:val="fr-CH"/>
              </w:rPr>
              <w:t>2121 Route Transcanadienne</w:t>
            </w:r>
            <w:r w:rsidRPr="0074430D">
              <w:rPr>
                <w:lang w:val="fr-CH"/>
              </w:rPr>
              <w:br/>
              <w:t>H9P 1J3 Dorval</w:t>
            </w:r>
            <w:r w:rsidRPr="0074430D">
              <w:rPr>
                <w:lang w:val="fr-CH"/>
              </w:rPr>
              <w:br/>
            </w:r>
            <w:proofErr w:type="spellStart"/>
            <w:r w:rsidRPr="0074430D">
              <w:rPr>
                <w:lang w:val="fr-CH"/>
              </w:rPr>
              <w:t>Quebec</w:t>
            </w:r>
            <w:proofErr w:type="spellEnd"/>
            <w:r w:rsidRPr="0074430D">
              <w:rPr>
                <w:lang w:val="fr-CH"/>
              </w:rPr>
              <w:t xml:space="preserve"> </w:t>
            </w:r>
            <w:r w:rsidRPr="0074430D">
              <w:rPr>
                <w:lang w:val="fr-CH"/>
              </w:rPr>
              <w:br/>
              <w:t>Canada</w:t>
            </w:r>
            <w:r w:rsidRPr="0074430D">
              <w:rPr>
                <w:lang w:val="fr-CH"/>
              </w:rPr>
              <w:br/>
              <w:t xml:space="preserve">Fax:  +1 514 421 4600 </w:t>
            </w:r>
            <w:r w:rsidRPr="0074430D">
              <w:rPr>
                <w:lang w:val="fr-CH"/>
              </w:rPr>
              <w:br/>
              <w:t xml:space="preserve">Tel: +1 514 421 4601 </w:t>
            </w:r>
            <w:r w:rsidRPr="0074430D">
              <w:rPr>
                <w:lang w:val="fr-CH"/>
              </w:rPr>
              <w:br/>
              <w:t>Email: michel.jean2@canada.ca</w:t>
            </w:r>
            <w:r w:rsidRPr="0074430D">
              <w:rPr>
                <w:lang w:val="fr-CH"/>
              </w:rPr>
              <w:br/>
            </w:r>
          </w:p>
        </w:tc>
      </w:tr>
      <w:tr w:rsidR="00995C6F" w:rsidRPr="00B53D21" w:rsidTr="004B69A1">
        <w:trPr>
          <w:cantSplit/>
        </w:trPr>
        <w:tc>
          <w:tcPr>
            <w:tcW w:w="4428" w:type="dxa"/>
          </w:tcPr>
          <w:p w:rsidR="00995C6F" w:rsidRPr="00B53D21" w:rsidRDefault="00995C6F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proofErr w:type="spellStart"/>
            <w:r w:rsidRPr="00B53D21">
              <w:rPr>
                <w:b/>
                <w:lang w:val="en-US"/>
              </w:rPr>
              <w:t>Meiyan</w:t>
            </w:r>
            <w:proofErr w:type="spellEnd"/>
            <w:r w:rsidRPr="00B53D21">
              <w:rPr>
                <w:b/>
                <w:lang w:val="en-US"/>
              </w:rPr>
              <w:t xml:space="preserve"> JIAO</w:t>
            </w:r>
          </w:p>
          <w:p w:rsidR="00995C6F" w:rsidRPr="00B53D21" w:rsidRDefault="00995C6F" w:rsidP="000D3B1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B53D21">
              <w:rPr>
                <w:b/>
                <w:lang w:val="en-US"/>
              </w:rPr>
              <w:t>(</w:t>
            </w:r>
            <w:r w:rsidR="000D3B11">
              <w:rPr>
                <w:b/>
                <w:lang w:val="en-US"/>
              </w:rPr>
              <w:t>vice-President</w:t>
            </w:r>
            <w:r w:rsidRPr="00B53D21">
              <w:rPr>
                <w:b/>
                <w:lang w:val="en-US"/>
              </w:rPr>
              <w:t>)</w:t>
            </w:r>
          </w:p>
          <w:p w:rsidR="00995C6F" w:rsidRPr="00B53D21" w:rsidRDefault="00995C6F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  <w:p w:rsidR="00995C6F" w:rsidRPr="00B53D21" w:rsidRDefault="00995C6F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</w:tc>
        <w:tc>
          <w:tcPr>
            <w:tcW w:w="4428" w:type="dxa"/>
          </w:tcPr>
          <w:p w:rsidR="00995C6F" w:rsidRPr="00B53D21" w:rsidRDefault="00995C6F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B53D21">
              <w:rPr>
                <w:lang w:val="en-US"/>
              </w:rPr>
              <w:t>China Meteorological Administration</w:t>
            </w:r>
            <w:r w:rsidRPr="00B53D21">
              <w:rPr>
                <w:lang w:val="en-US"/>
              </w:rPr>
              <w:br/>
              <w:t xml:space="preserve">46 </w:t>
            </w:r>
            <w:proofErr w:type="spellStart"/>
            <w:r w:rsidRPr="00B53D21">
              <w:rPr>
                <w:lang w:val="en-US"/>
              </w:rPr>
              <w:t>Zhongguancun</w:t>
            </w:r>
            <w:proofErr w:type="spellEnd"/>
            <w:r w:rsidRPr="00B53D21">
              <w:rPr>
                <w:lang w:val="en-US"/>
              </w:rPr>
              <w:t xml:space="preserve"> </w:t>
            </w:r>
            <w:proofErr w:type="spellStart"/>
            <w:r w:rsidRPr="00B53D21">
              <w:rPr>
                <w:lang w:val="en-US"/>
              </w:rPr>
              <w:t>Nandajie</w:t>
            </w:r>
            <w:proofErr w:type="spellEnd"/>
            <w:r w:rsidRPr="00B53D21">
              <w:rPr>
                <w:lang w:val="en-US"/>
              </w:rPr>
              <w:br/>
              <w:t>100081 BEIJING</w:t>
            </w:r>
            <w:r w:rsidRPr="00B53D21">
              <w:rPr>
                <w:lang w:val="en-US"/>
              </w:rPr>
              <w:br/>
              <w:t>China</w:t>
            </w:r>
            <w:r w:rsidRPr="00B53D21">
              <w:rPr>
                <w:lang w:val="en-US"/>
              </w:rPr>
              <w:br/>
              <w:t xml:space="preserve">Fax:  +86 10 6217 4797 </w:t>
            </w:r>
            <w:r w:rsidRPr="00B53D21">
              <w:rPr>
                <w:lang w:val="en-US"/>
              </w:rPr>
              <w:br/>
              <w:t xml:space="preserve">Tel: +86 10 6840 6662 / 6146 </w:t>
            </w:r>
            <w:r w:rsidRPr="00B53D21">
              <w:rPr>
                <w:lang w:val="en-US"/>
              </w:rPr>
              <w:br/>
              <w:t>Email: jiaomy@cma.gov.cn, guoji@cma.gov.cn</w:t>
            </w:r>
            <w:r w:rsidRPr="00B53D21">
              <w:rPr>
                <w:lang w:val="en-US"/>
              </w:rPr>
              <w:br/>
            </w:r>
          </w:p>
        </w:tc>
      </w:tr>
      <w:tr w:rsidR="0079357B" w:rsidRPr="0079357B" w:rsidTr="004B69A1">
        <w:trPr>
          <w:cantSplit/>
        </w:trPr>
        <w:tc>
          <w:tcPr>
            <w:tcW w:w="4428" w:type="dxa"/>
          </w:tcPr>
          <w:p w:rsidR="00995C6F" w:rsidRPr="0079357B" w:rsidRDefault="00995C6F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79357B">
              <w:rPr>
                <w:b/>
                <w:lang w:val="en-US"/>
              </w:rPr>
              <w:t>Susan BARRELL</w:t>
            </w:r>
          </w:p>
          <w:p w:rsidR="00995C6F" w:rsidRPr="0079357B" w:rsidRDefault="00995C6F" w:rsidP="0079357B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79357B">
              <w:rPr>
                <w:b/>
                <w:lang w:val="en-US"/>
              </w:rPr>
              <w:t>(</w:t>
            </w:r>
            <w:r w:rsidR="0079357B" w:rsidRPr="0079357B">
              <w:rPr>
                <w:b/>
                <w:lang w:val="en-US"/>
              </w:rPr>
              <w:t>Coordinator on Emerging Data Issues</w:t>
            </w:r>
            <w:r w:rsidRPr="0079357B">
              <w:rPr>
                <w:b/>
                <w:lang w:val="en-US"/>
              </w:rPr>
              <w:t>)</w:t>
            </w:r>
          </w:p>
          <w:p w:rsidR="00995C6F" w:rsidRPr="0079357B" w:rsidRDefault="00995C6F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</w:tc>
        <w:tc>
          <w:tcPr>
            <w:tcW w:w="4428" w:type="dxa"/>
          </w:tcPr>
          <w:p w:rsidR="00995C6F" w:rsidRPr="0079357B" w:rsidRDefault="00995C6F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79357B">
              <w:rPr>
                <w:lang w:val="en-US"/>
              </w:rPr>
              <w:t>Bureau of Meteorology</w:t>
            </w:r>
            <w:r w:rsidRPr="0079357B">
              <w:rPr>
                <w:lang w:val="en-US"/>
              </w:rPr>
              <w:br/>
              <w:t>G.P.O. Box 1289</w:t>
            </w:r>
            <w:r w:rsidRPr="0079357B">
              <w:rPr>
                <w:lang w:val="en-US"/>
              </w:rPr>
              <w:br/>
              <w:t>3001 MELBOURNE</w:t>
            </w:r>
            <w:r w:rsidRPr="0079357B">
              <w:rPr>
                <w:lang w:val="en-US"/>
              </w:rPr>
              <w:br/>
              <w:t xml:space="preserve">VIC </w:t>
            </w:r>
            <w:r w:rsidRPr="0079357B">
              <w:rPr>
                <w:lang w:val="en-US"/>
              </w:rPr>
              <w:br/>
              <w:t>Australia</w:t>
            </w:r>
            <w:r w:rsidRPr="0079357B">
              <w:rPr>
                <w:lang w:val="en-US"/>
              </w:rPr>
              <w:br/>
              <w:t xml:space="preserve">Fax:  +61 3 9669 4168 </w:t>
            </w:r>
            <w:r w:rsidRPr="0079357B">
              <w:rPr>
                <w:lang w:val="en-US"/>
              </w:rPr>
              <w:br/>
              <w:t xml:space="preserve">Tel: +61 3 9669 4444 </w:t>
            </w:r>
            <w:r w:rsidRPr="0079357B">
              <w:rPr>
                <w:lang w:val="en-US"/>
              </w:rPr>
              <w:br/>
              <w:t>Email: s.barrell@bom.gov.au</w:t>
            </w:r>
            <w:r w:rsidRPr="0079357B">
              <w:rPr>
                <w:lang w:val="en-US"/>
              </w:rPr>
              <w:br/>
            </w:r>
          </w:p>
        </w:tc>
      </w:tr>
      <w:tr w:rsidR="00B5204B" w:rsidRPr="0079357B" w:rsidTr="004B69A1">
        <w:trPr>
          <w:cantSplit/>
        </w:trPr>
        <w:tc>
          <w:tcPr>
            <w:tcW w:w="4428" w:type="dxa"/>
          </w:tcPr>
          <w:p w:rsidR="00B5204B" w:rsidRPr="0079357B" w:rsidRDefault="00B5204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79357B">
              <w:rPr>
                <w:b/>
                <w:lang w:val="en-US"/>
              </w:rPr>
              <w:t>Fredrick BRANSKI</w:t>
            </w:r>
          </w:p>
          <w:p w:rsidR="00B5204B" w:rsidRPr="0079357B" w:rsidRDefault="00B5204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79357B">
              <w:rPr>
                <w:b/>
                <w:lang w:val="en-US"/>
              </w:rPr>
              <w:t>(Coordinator</w:t>
            </w:r>
            <w:r>
              <w:rPr>
                <w:b/>
                <w:lang w:val="en-US"/>
              </w:rPr>
              <w:t xml:space="preserve"> on DRR</w:t>
            </w:r>
            <w:r w:rsidRPr="0079357B">
              <w:rPr>
                <w:b/>
                <w:lang w:val="en-US"/>
              </w:rPr>
              <w:t>)</w:t>
            </w:r>
          </w:p>
          <w:p w:rsidR="00B5204B" w:rsidRPr="0079357B" w:rsidRDefault="00B5204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</w:tc>
        <w:tc>
          <w:tcPr>
            <w:tcW w:w="4428" w:type="dxa"/>
          </w:tcPr>
          <w:p w:rsidR="00B5204B" w:rsidRPr="0079357B" w:rsidRDefault="00B5204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79357B">
              <w:rPr>
                <w:lang w:val="en-US"/>
              </w:rPr>
              <w:t>NOAA - National Weather Service</w:t>
            </w:r>
            <w:r w:rsidRPr="0079357B">
              <w:rPr>
                <w:lang w:val="en-US"/>
              </w:rPr>
              <w:br/>
              <w:t>1325 East-West Highway</w:t>
            </w:r>
            <w:r w:rsidRPr="0079357B">
              <w:rPr>
                <w:lang w:val="en-US"/>
              </w:rPr>
              <w:br/>
              <w:t>SILVER SPRING</w:t>
            </w:r>
            <w:r w:rsidRPr="0079357B">
              <w:rPr>
                <w:lang w:val="en-US"/>
              </w:rPr>
              <w:br/>
              <w:t xml:space="preserve">MD 20910 </w:t>
            </w:r>
            <w:r w:rsidRPr="0079357B">
              <w:rPr>
                <w:lang w:val="en-US"/>
              </w:rPr>
              <w:br/>
              <w:t>United States of America</w:t>
            </w:r>
            <w:r w:rsidRPr="0079357B">
              <w:rPr>
                <w:lang w:val="en-US"/>
              </w:rPr>
              <w:br/>
              <w:t xml:space="preserve">Fax:  +(1 301) 713 9450 </w:t>
            </w:r>
            <w:r w:rsidRPr="0079357B">
              <w:rPr>
                <w:lang w:val="en-US"/>
              </w:rPr>
              <w:br/>
              <w:t xml:space="preserve">Tel: +(1 301) 713 3538, ext. 121 </w:t>
            </w:r>
            <w:r w:rsidRPr="0079357B">
              <w:rPr>
                <w:lang w:val="en-US"/>
              </w:rPr>
              <w:br/>
              <w:t>Email: fred.branski@noaa.gov</w:t>
            </w:r>
            <w:r w:rsidRPr="0079357B">
              <w:rPr>
                <w:lang w:val="en-US"/>
              </w:rPr>
              <w:br/>
            </w:r>
          </w:p>
        </w:tc>
      </w:tr>
      <w:tr w:rsidR="006E0985" w:rsidRPr="00D26AEA" w:rsidTr="004B69A1">
        <w:trPr>
          <w:cantSplit/>
        </w:trPr>
        <w:tc>
          <w:tcPr>
            <w:tcW w:w="4428" w:type="dxa"/>
          </w:tcPr>
          <w:p w:rsidR="00D26AEA" w:rsidRPr="004014E1" w:rsidRDefault="00D26AEA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4014E1">
              <w:rPr>
                <w:b/>
                <w:lang w:val="en-US"/>
              </w:rPr>
              <w:lastRenderedPageBreak/>
              <w:t>Paul Andrew DAVI</w:t>
            </w:r>
            <w:r w:rsidR="004014E1" w:rsidRPr="004014E1">
              <w:rPr>
                <w:b/>
                <w:lang w:val="en-US"/>
              </w:rPr>
              <w:t>E</w:t>
            </w:r>
            <w:r w:rsidRPr="004014E1">
              <w:rPr>
                <w:b/>
                <w:lang w:val="en-US"/>
              </w:rPr>
              <w:t>S</w:t>
            </w:r>
            <w:r w:rsidRPr="004014E1">
              <w:rPr>
                <w:b/>
                <w:lang w:val="en-US"/>
              </w:rPr>
              <w:br/>
              <w:t>(co-Chair OPAG DPFS)</w:t>
            </w:r>
          </w:p>
        </w:tc>
        <w:tc>
          <w:tcPr>
            <w:tcW w:w="4428" w:type="dxa"/>
          </w:tcPr>
          <w:p w:rsidR="004014E1" w:rsidRDefault="004014E1" w:rsidP="004014E1">
            <w:pPr>
              <w:tabs>
                <w:tab w:val="left" w:pos="1572"/>
              </w:tabs>
              <w:ind w:right="12"/>
              <w:rPr>
                <w:lang w:val="en-CA"/>
              </w:rPr>
            </w:pPr>
            <w:r>
              <w:rPr>
                <w:lang w:val="en-CA"/>
              </w:rPr>
              <w:t>Met Office</w:t>
            </w:r>
          </w:p>
          <w:p w:rsidR="004014E1" w:rsidRDefault="004014E1" w:rsidP="004014E1">
            <w:pPr>
              <w:tabs>
                <w:tab w:val="left" w:pos="1572"/>
              </w:tabs>
              <w:ind w:right="12"/>
              <w:rPr>
                <w:lang w:val="en-CA"/>
              </w:rPr>
            </w:pPr>
            <w:proofErr w:type="spellStart"/>
            <w:r>
              <w:rPr>
                <w:lang w:val="en-CA"/>
              </w:rPr>
              <w:t>FitzRoy</w:t>
            </w:r>
            <w:proofErr w:type="spellEnd"/>
            <w:r>
              <w:rPr>
                <w:lang w:val="en-CA"/>
              </w:rPr>
              <w:t xml:space="preserve"> Road</w:t>
            </w:r>
          </w:p>
          <w:p w:rsidR="004014E1" w:rsidRDefault="004014E1" w:rsidP="004014E1">
            <w:pPr>
              <w:tabs>
                <w:tab w:val="left" w:pos="1572"/>
              </w:tabs>
              <w:ind w:right="12"/>
              <w:rPr>
                <w:lang w:val="en-CA"/>
              </w:rPr>
            </w:pPr>
            <w:r>
              <w:rPr>
                <w:lang w:val="en-CA"/>
              </w:rPr>
              <w:t>EXETER EX1 3PB</w:t>
            </w:r>
          </w:p>
          <w:p w:rsidR="004014E1" w:rsidRDefault="004014E1" w:rsidP="004014E1">
            <w:pPr>
              <w:tabs>
                <w:tab w:val="left" w:pos="1572"/>
              </w:tabs>
              <w:ind w:right="12"/>
              <w:rPr>
                <w:lang w:val="en-CA"/>
              </w:rPr>
            </w:pPr>
            <w:r>
              <w:rPr>
                <w:lang w:val="en-CA"/>
              </w:rPr>
              <w:t>United Kingdom</w:t>
            </w:r>
          </w:p>
          <w:p w:rsidR="00D26AEA" w:rsidRPr="004014E1" w:rsidRDefault="004014E1" w:rsidP="004014E1">
            <w:pPr>
              <w:tabs>
                <w:tab w:val="clear" w:pos="1134"/>
              </w:tabs>
              <w:jc w:val="left"/>
              <w:rPr>
                <w:lang w:val="en-CA"/>
              </w:rPr>
            </w:pPr>
            <w:r>
              <w:rPr>
                <w:lang w:val="en-CA"/>
              </w:rPr>
              <w:t xml:space="preserve">Email: </w:t>
            </w:r>
            <w:hyperlink r:id="rId10" w:history="1">
              <w:r w:rsidRPr="004014E1">
                <w:rPr>
                  <w:rStyle w:val="Hyperlink"/>
                  <w:color w:val="auto"/>
                  <w:lang w:val="en-CA"/>
                </w:rPr>
                <w:t>paul.davies@metoffice.gov.uk</w:t>
              </w:r>
            </w:hyperlink>
          </w:p>
          <w:p w:rsidR="004014E1" w:rsidRPr="004014E1" w:rsidRDefault="004014E1" w:rsidP="004014E1">
            <w:pPr>
              <w:pStyle w:val="WMOBodyText"/>
              <w:rPr>
                <w:lang w:val="en-CA" w:eastAsia="en-US"/>
              </w:rPr>
            </w:pPr>
          </w:p>
        </w:tc>
      </w:tr>
      <w:tr w:rsidR="00B5204B" w:rsidRPr="00CA76F5" w:rsidTr="004B69A1">
        <w:trPr>
          <w:cantSplit/>
        </w:trPr>
        <w:tc>
          <w:tcPr>
            <w:tcW w:w="4428" w:type="dxa"/>
          </w:tcPr>
          <w:p w:rsidR="00B5204B" w:rsidRPr="0079357B" w:rsidRDefault="00B5204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79357B">
              <w:rPr>
                <w:b/>
                <w:lang w:val="en-US"/>
              </w:rPr>
              <w:t>Matteo DELL'ACQUA</w:t>
            </w:r>
          </w:p>
          <w:p w:rsidR="00B5204B" w:rsidRPr="0079357B" w:rsidRDefault="00B5204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79357B">
              <w:rPr>
                <w:b/>
                <w:lang w:val="en-US"/>
              </w:rPr>
              <w:t xml:space="preserve">(Chair, OPAG ISS) </w:t>
            </w:r>
          </w:p>
        </w:tc>
        <w:tc>
          <w:tcPr>
            <w:tcW w:w="4428" w:type="dxa"/>
          </w:tcPr>
          <w:p w:rsidR="00B5204B" w:rsidRPr="0079357B" w:rsidRDefault="00B5204B" w:rsidP="004B69A1">
            <w:pPr>
              <w:tabs>
                <w:tab w:val="clear" w:pos="1134"/>
              </w:tabs>
              <w:jc w:val="left"/>
              <w:rPr>
                <w:lang w:val="fr-CH"/>
              </w:rPr>
            </w:pPr>
            <w:r w:rsidRPr="0079357B">
              <w:rPr>
                <w:lang w:val="fr-CH"/>
              </w:rPr>
              <w:t>Météo-France</w:t>
            </w:r>
            <w:r w:rsidRPr="0079357B">
              <w:rPr>
                <w:lang w:val="fr-CH"/>
              </w:rPr>
              <w:br/>
              <w:t>42, avenue Gaspard Coriolis</w:t>
            </w:r>
            <w:r w:rsidRPr="0079357B">
              <w:rPr>
                <w:lang w:val="fr-CH"/>
              </w:rPr>
              <w:br/>
              <w:t>31057 TOULOUSE CEDEX</w:t>
            </w:r>
            <w:r w:rsidRPr="0079357B">
              <w:rPr>
                <w:lang w:val="fr-CH"/>
              </w:rPr>
              <w:br/>
              <w:t>France</w:t>
            </w:r>
            <w:r w:rsidRPr="0079357B">
              <w:rPr>
                <w:lang w:val="fr-CH"/>
              </w:rPr>
              <w:br/>
              <w:t xml:space="preserve">Fax:  (+33) 5 6107 8109 </w:t>
            </w:r>
            <w:r w:rsidRPr="0079357B">
              <w:rPr>
                <w:lang w:val="fr-CH"/>
              </w:rPr>
              <w:br/>
              <w:t xml:space="preserve">Tel: (+33) 5 6107 8124 </w:t>
            </w:r>
            <w:r w:rsidRPr="0079357B">
              <w:rPr>
                <w:lang w:val="fr-CH"/>
              </w:rPr>
              <w:br/>
              <w:t>Email: matteo.dellacqua@meteo.fr</w:t>
            </w:r>
            <w:r w:rsidRPr="0079357B">
              <w:rPr>
                <w:lang w:val="fr-CH"/>
              </w:rPr>
              <w:br/>
            </w:r>
          </w:p>
        </w:tc>
      </w:tr>
      <w:tr w:rsidR="00B5204B" w:rsidRPr="0079357B" w:rsidTr="004B69A1">
        <w:trPr>
          <w:cantSplit/>
        </w:trPr>
        <w:tc>
          <w:tcPr>
            <w:tcW w:w="4428" w:type="dxa"/>
          </w:tcPr>
          <w:p w:rsidR="00B5204B" w:rsidRPr="0079357B" w:rsidRDefault="00B5204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proofErr w:type="spellStart"/>
            <w:r w:rsidRPr="0079357B">
              <w:rPr>
                <w:b/>
                <w:lang w:val="en-US"/>
              </w:rPr>
              <w:t>Jochen</w:t>
            </w:r>
            <w:proofErr w:type="spellEnd"/>
            <w:r w:rsidRPr="0079357B">
              <w:rPr>
                <w:b/>
                <w:lang w:val="en-US"/>
              </w:rPr>
              <w:t xml:space="preserve"> DIBBERN</w:t>
            </w:r>
          </w:p>
          <w:p w:rsidR="00B5204B" w:rsidRPr="0079357B" w:rsidRDefault="00B5204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79357B">
              <w:rPr>
                <w:b/>
                <w:lang w:val="en-US"/>
              </w:rPr>
              <w:t>(</w:t>
            </w:r>
            <w:r w:rsidR="00E16CCF">
              <w:rPr>
                <w:b/>
                <w:lang w:val="en-US"/>
              </w:rPr>
              <w:t>co</w:t>
            </w:r>
            <w:r w:rsidRPr="0079357B">
              <w:rPr>
                <w:b/>
                <w:lang w:val="en-US"/>
              </w:rPr>
              <w:t xml:space="preserve">-Chair OPAG IOS) </w:t>
            </w:r>
          </w:p>
        </w:tc>
        <w:tc>
          <w:tcPr>
            <w:tcW w:w="4428" w:type="dxa"/>
          </w:tcPr>
          <w:p w:rsidR="00B5204B" w:rsidRPr="0079357B" w:rsidRDefault="00B5204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proofErr w:type="spellStart"/>
            <w:r w:rsidRPr="0079357B">
              <w:rPr>
                <w:lang w:val="en-US"/>
              </w:rPr>
              <w:t>Deutscher</w:t>
            </w:r>
            <w:proofErr w:type="spellEnd"/>
            <w:r w:rsidRPr="0079357B">
              <w:rPr>
                <w:lang w:val="en-US"/>
              </w:rPr>
              <w:t xml:space="preserve"> </w:t>
            </w:r>
            <w:proofErr w:type="spellStart"/>
            <w:r w:rsidRPr="0079357B">
              <w:rPr>
                <w:lang w:val="en-US"/>
              </w:rPr>
              <w:t>Wetterdienst</w:t>
            </w:r>
            <w:proofErr w:type="spellEnd"/>
            <w:r w:rsidRPr="0079357B">
              <w:rPr>
                <w:lang w:val="en-US"/>
              </w:rPr>
              <w:br/>
            </w:r>
            <w:proofErr w:type="spellStart"/>
            <w:r w:rsidRPr="0079357B">
              <w:rPr>
                <w:lang w:val="en-US"/>
              </w:rPr>
              <w:t>Frankfurterstrasse</w:t>
            </w:r>
            <w:proofErr w:type="spellEnd"/>
            <w:r w:rsidRPr="0079357B">
              <w:rPr>
                <w:lang w:val="en-US"/>
              </w:rPr>
              <w:t xml:space="preserve"> 135</w:t>
            </w:r>
            <w:r w:rsidRPr="0079357B">
              <w:rPr>
                <w:lang w:val="en-US"/>
              </w:rPr>
              <w:br/>
              <w:t>D-63067 OFFENBACH</w:t>
            </w:r>
            <w:r w:rsidRPr="0079357B">
              <w:rPr>
                <w:lang w:val="en-US"/>
              </w:rPr>
              <w:br/>
              <w:t>Germany</w:t>
            </w:r>
            <w:r w:rsidRPr="0079357B">
              <w:rPr>
                <w:lang w:val="en-US"/>
              </w:rPr>
              <w:br/>
              <w:t xml:space="preserve">Fax:  +49 69 8062 3836 </w:t>
            </w:r>
            <w:r w:rsidRPr="0079357B">
              <w:rPr>
                <w:lang w:val="en-US"/>
              </w:rPr>
              <w:br/>
              <w:t xml:space="preserve">Tel: +49 69 8062 2824 </w:t>
            </w:r>
            <w:r w:rsidRPr="0079357B">
              <w:rPr>
                <w:lang w:val="en-US"/>
              </w:rPr>
              <w:br/>
              <w:t>Email: jochen.dibbern@dwd.de</w:t>
            </w:r>
            <w:r w:rsidRPr="0079357B">
              <w:rPr>
                <w:lang w:val="en-US"/>
              </w:rPr>
              <w:br/>
            </w:r>
          </w:p>
        </w:tc>
      </w:tr>
      <w:tr w:rsidR="00B5204B" w:rsidRPr="00E47BDB" w:rsidTr="004B69A1">
        <w:trPr>
          <w:cantSplit/>
        </w:trPr>
        <w:tc>
          <w:tcPr>
            <w:tcW w:w="4428" w:type="dxa"/>
          </w:tcPr>
          <w:p w:rsidR="00B5204B" w:rsidRPr="00E47BDB" w:rsidRDefault="00B5204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E47BDB">
              <w:rPr>
                <w:b/>
                <w:lang w:val="en-US"/>
              </w:rPr>
              <w:t>Gerald FLEMING</w:t>
            </w:r>
          </w:p>
          <w:p w:rsidR="00B5204B" w:rsidRPr="00E47BDB" w:rsidRDefault="00B5204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E47BDB">
              <w:rPr>
                <w:b/>
                <w:lang w:val="en-US"/>
              </w:rPr>
              <w:t xml:space="preserve">(chair OPAG PWSD) </w:t>
            </w:r>
          </w:p>
        </w:tc>
        <w:tc>
          <w:tcPr>
            <w:tcW w:w="4428" w:type="dxa"/>
          </w:tcPr>
          <w:p w:rsidR="00B5204B" w:rsidRPr="00E47BDB" w:rsidRDefault="00B5204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E47BDB">
              <w:rPr>
                <w:lang w:val="en-US"/>
              </w:rPr>
              <w:t xml:space="preserve">Met </w:t>
            </w:r>
            <w:proofErr w:type="spellStart"/>
            <w:r w:rsidRPr="00E47BDB">
              <w:rPr>
                <w:lang w:val="en-US"/>
              </w:rPr>
              <w:t>Eireann</w:t>
            </w:r>
            <w:proofErr w:type="spellEnd"/>
            <w:r w:rsidRPr="00E47BDB">
              <w:rPr>
                <w:lang w:val="en-US"/>
              </w:rPr>
              <w:br/>
              <w:t>30 Parkview</w:t>
            </w:r>
            <w:r w:rsidRPr="00E47BDB">
              <w:rPr>
                <w:lang w:val="en-US"/>
              </w:rPr>
              <w:br/>
              <w:t>WEXFORD</w:t>
            </w:r>
            <w:r w:rsidRPr="00E47BDB">
              <w:rPr>
                <w:lang w:val="en-US"/>
              </w:rPr>
              <w:br/>
              <w:t>Ireland</w:t>
            </w:r>
            <w:r w:rsidRPr="00E47BDB">
              <w:rPr>
                <w:lang w:val="en-US"/>
              </w:rPr>
              <w:br/>
              <w:t xml:space="preserve">Fax:  +353 1 80 64 275 </w:t>
            </w:r>
            <w:r w:rsidRPr="00E47BDB">
              <w:rPr>
                <w:lang w:val="en-US"/>
              </w:rPr>
              <w:br/>
              <w:t xml:space="preserve">Tel: +353 1 80 64 208 </w:t>
            </w:r>
            <w:r w:rsidRPr="00E47BDB">
              <w:rPr>
                <w:lang w:val="en-US"/>
              </w:rPr>
              <w:br/>
              <w:t>Email: gerald.fleming@met.ie, gfleming@eircom.net</w:t>
            </w:r>
            <w:r w:rsidRPr="00E47BDB">
              <w:rPr>
                <w:lang w:val="en-US"/>
              </w:rPr>
              <w:br/>
            </w:r>
          </w:p>
        </w:tc>
      </w:tr>
      <w:tr w:rsidR="006E0985" w:rsidRPr="006E0985" w:rsidTr="004B69A1">
        <w:trPr>
          <w:cantSplit/>
        </w:trPr>
        <w:tc>
          <w:tcPr>
            <w:tcW w:w="4428" w:type="dxa"/>
          </w:tcPr>
          <w:p w:rsidR="00B5204B" w:rsidRPr="006E0985" w:rsidRDefault="00E16CCF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>
              <w:rPr>
                <w:b/>
                <w:lang w:val="en-US"/>
              </w:rPr>
              <w:t>Hassan HADDOUCH</w:t>
            </w:r>
            <w:r>
              <w:rPr>
                <w:b/>
                <w:lang w:val="en-US"/>
              </w:rPr>
              <w:br/>
              <w:t>(co</w:t>
            </w:r>
            <w:r w:rsidR="00B5204B" w:rsidRPr="006E0985">
              <w:rPr>
                <w:b/>
                <w:lang w:val="en-US"/>
              </w:rPr>
              <w:t>-Chair</w:t>
            </w:r>
            <w:r w:rsidR="00D26AEA" w:rsidRPr="006E0985">
              <w:rPr>
                <w:b/>
                <w:lang w:val="en-US"/>
              </w:rPr>
              <w:t xml:space="preserve"> OPAG ISS)</w:t>
            </w:r>
          </w:p>
        </w:tc>
        <w:tc>
          <w:tcPr>
            <w:tcW w:w="4428" w:type="dxa"/>
          </w:tcPr>
          <w:p w:rsidR="006E0985" w:rsidRPr="006E0985" w:rsidRDefault="006E0985" w:rsidP="006E0985">
            <w:pPr>
              <w:tabs>
                <w:tab w:val="clear" w:pos="1134"/>
              </w:tabs>
              <w:jc w:val="left"/>
              <w:rPr>
                <w:lang w:val="fr-CH"/>
              </w:rPr>
            </w:pPr>
            <w:r w:rsidRPr="006E0985">
              <w:rPr>
                <w:lang w:val="fr-CH"/>
              </w:rPr>
              <w:t>Chef du Centre National de Recherches météorologiques et Systèmes d'information</w:t>
            </w:r>
          </w:p>
          <w:p w:rsidR="006E0985" w:rsidRPr="006E0985" w:rsidRDefault="006E0985" w:rsidP="006E0985">
            <w:pPr>
              <w:tabs>
                <w:tab w:val="clear" w:pos="1134"/>
              </w:tabs>
              <w:jc w:val="left"/>
              <w:rPr>
                <w:lang w:val="fr-CH"/>
              </w:rPr>
            </w:pPr>
            <w:r w:rsidRPr="006E0985">
              <w:rPr>
                <w:lang w:val="fr-CH"/>
              </w:rPr>
              <w:t xml:space="preserve">Direction de la Météorologie Nationale, </w:t>
            </w:r>
          </w:p>
          <w:p w:rsidR="006E0985" w:rsidRPr="006E0985" w:rsidRDefault="006E0985" w:rsidP="006E0985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6E0985">
              <w:rPr>
                <w:lang w:val="en-US"/>
              </w:rPr>
              <w:t xml:space="preserve">DSI. BP 8106. </w:t>
            </w:r>
            <w:proofErr w:type="spellStart"/>
            <w:r w:rsidRPr="006E0985">
              <w:rPr>
                <w:lang w:val="en-US"/>
              </w:rPr>
              <w:t>Oisis</w:t>
            </w:r>
            <w:proofErr w:type="spellEnd"/>
            <w:r w:rsidRPr="006E0985">
              <w:rPr>
                <w:lang w:val="en-US"/>
              </w:rPr>
              <w:t>. CASABLANCA- MOROCCO</w:t>
            </w:r>
          </w:p>
          <w:p w:rsidR="006E0985" w:rsidRPr="006E0985" w:rsidRDefault="006E0985" w:rsidP="006E0985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6E0985">
              <w:rPr>
                <w:lang w:val="en-US"/>
              </w:rPr>
              <w:t>Tel: +212 522 654 884</w:t>
            </w:r>
          </w:p>
          <w:p w:rsidR="00B5204B" w:rsidRPr="006E0985" w:rsidRDefault="006E0985" w:rsidP="006E0985">
            <w:pPr>
              <w:tabs>
                <w:tab w:val="clear" w:pos="1134"/>
              </w:tabs>
              <w:jc w:val="left"/>
              <w:rPr>
                <w:lang w:val="fr-CH"/>
              </w:rPr>
            </w:pPr>
            <w:r w:rsidRPr="006E0985">
              <w:rPr>
                <w:lang w:val="fr-CH"/>
              </w:rPr>
              <w:t>Fax: +212 522 91 34 35</w:t>
            </w:r>
            <w:r w:rsidRPr="006E0985">
              <w:rPr>
                <w:lang w:val="fr-CH"/>
              </w:rPr>
              <w:br/>
            </w:r>
            <w:r w:rsidRPr="009B01AB">
              <w:rPr>
                <w:lang w:val="fr-CH"/>
              </w:rPr>
              <w:t xml:space="preserve">Email: </w:t>
            </w:r>
            <w:r w:rsidRPr="009B01AB">
              <w:rPr>
                <w:shd w:val="clear" w:color="auto" w:fill="FFFFFF"/>
                <w:lang w:val="fr-CH"/>
              </w:rPr>
              <w:t>haddouchh@yahoo.com</w:t>
            </w:r>
          </w:p>
        </w:tc>
      </w:tr>
      <w:tr w:rsidR="00D26AEA" w:rsidRPr="006E0985" w:rsidTr="004B69A1">
        <w:trPr>
          <w:cantSplit/>
        </w:trPr>
        <w:tc>
          <w:tcPr>
            <w:tcW w:w="4428" w:type="dxa"/>
          </w:tcPr>
          <w:p w:rsidR="00D26AEA" w:rsidRPr="006E0985" w:rsidRDefault="00D26AEA" w:rsidP="004B69A1">
            <w:pPr>
              <w:tabs>
                <w:tab w:val="clear" w:pos="1134"/>
              </w:tabs>
              <w:jc w:val="left"/>
              <w:rPr>
                <w:b/>
                <w:lang w:val="fr-CH"/>
              </w:rPr>
            </w:pPr>
          </w:p>
        </w:tc>
        <w:tc>
          <w:tcPr>
            <w:tcW w:w="4428" w:type="dxa"/>
          </w:tcPr>
          <w:p w:rsidR="00D26AEA" w:rsidRPr="006E0985" w:rsidRDefault="00D26AEA" w:rsidP="004B69A1">
            <w:pPr>
              <w:tabs>
                <w:tab w:val="clear" w:pos="1134"/>
              </w:tabs>
              <w:jc w:val="left"/>
              <w:rPr>
                <w:lang w:val="fr-CH"/>
              </w:rPr>
            </w:pPr>
          </w:p>
        </w:tc>
      </w:tr>
      <w:tr w:rsidR="00B5204B" w:rsidRPr="00E47BDB" w:rsidTr="004B69A1">
        <w:trPr>
          <w:cantSplit/>
        </w:trPr>
        <w:tc>
          <w:tcPr>
            <w:tcW w:w="4428" w:type="dxa"/>
          </w:tcPr>
          <w:p w:rsidR="00B5204B" w:rsidRPr="00E47BDB" w:rsidRDefault="00B5204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E47BDB">
              <w:rPr>
                <w:b/>
                <w:lang w:val="en-US"/>
              </w:rPr>
              <w:t>Yuki HONDA</w:t>
            </w:r>
          </w:p>
          <w:p w:rsidR="00B5204B" w:rsidRPr="00E47BDB" w:rsidRDefault="00B5204B" w:rsidP="007D4D90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E47BDB">
              <w:rPr>
                <w:b/>
                <w:lang w:val="en-US"/>
              </w:rPr>
              <w:t>(</w:t>
            </w:r>
            <w:r w:rsidR="007D4D90">
              <w:rPr>
                <w:b/>
                <w:lang w:val="en-US"/>
              </w:rPr>
              <w:t>c</w:t>
            </w:r>
            <w:r w:rsidRPr="00E47BDB">
              <w:rPr>
                <w:b/>
                <w:lang w:val="en-US"/>
              </w:rPr>
              <w:t>o-</w:t>
            </w:r>
            <w:r w:rsidR="007D4D90">
              <w:rPr>
                <w:b/>
                <w:lang w:val="en-US"/>
              </w:rPr>
              <w:t>C</w:t>
            </w:r>
            <w:r w:rsidRPr="00E47BDB">
              <w:rPr>
                <w:b/>
                <w:lang w:val="en-US"/>
              </w:rPr>
              <w:t>hair OPAG DPFS)</w:t>
            </w:r>
          </w:p>
          <w:p w:rsidR="00B5204B" w:rsidRPr="00E47BDB" w:rsidRDefault="00B5204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</w:tc>
        <w:tc>
          <w:tcPr>
            <w:tcW w:w="4428" w:type="dxa"/>
          </w:tcPr>
          <w:p w:rsidR="00B5204B" w:rsidRPr="00E47BDB" w:rsidRDefault="00B5204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E47BDB">
              <w:rPr>
                <w:lang w:val="en-US"/>
              </w:rPr>
              <w:t>Japan Meteorological Agency (JMA)</w:t>
            </w:r>
            <w:r w:rsidRPr="00E47BDB">
              <w:rPr>
                <w:lang w:val="en-US"/>
              </w:rPr>
              <w:br/>
              <w:t xml:space="preserve">1-3-4 </w:t>
            </w:r>
            <w:proofErr w:type="spellStart"/>
            <w:r w:rsidRPr="00E47BDB">
              <w:rPr>
                <w:lang w:val="en-US"/>
              </w:rPr>
              <w:t>Otemachi</w:t>
            </w:r>
            <w:proofErr w:type="spellEnd"/>
            <w:r w:rsidRPr="00E47BDB">
              <w:rPr>
                <w:lang w:val="en-US"/>
              </w:rPr>
              <w:t>, Chiyoda-</w:t>
            </w:r>
            <w:proofErr w:type="spellStart"/>
            <w:r w:rsidRPr="00E47BDB">
              <w:rPr>
                <w:lang w:val="en-US"/>
              </w:rPr>
              <w:t>ku</w:t>
            </w:r>
            <w:proofErr w:type="spellEnd"/>
            <w:r w:rsidRPr="00E47BDB">
              <w:rPr>
                <w:lang w:val="en-US"/>
              </w:rPr>
              <w:br/>
              <w:t>100-8122 TOKYO</w:t>
            </w:r>
            <w:r w:rsidRPr="00E47BDB">
              <w:rPr>
                <w:lang w:val="en-US"/>
              </w:rPr>
              <w:br/>
              <w:t>Japan</w:t>
            </w:r>
            <w:r w:rsidRPr="00E47BDB">
              <w:rPr>
                <w:lang w:val="en-US"/>
              </w:rPr>
              <w:br/>
              <w:t xml:space="preserve">Fax:  +81-3 3211 8407 </w:t>
            </w:r>
            <w:r w:rsidRPr="00E47BDB">
              <w:rPr>
                <w:lang w:val="en-US"/>
              </w:rPr>
              <w:br/>
              <w:t xml:space="preserve">Tel: +81-3 3212 8341, ext.3332 </w:t>
            </w:r>
            <w:r w:rsidRPr="00E47BDB">
              <w:rPr>
                <w:lang w:val="en-US"/>
              </w:rPr>
              <w:br/>
              <w:t>Email: honda.yuuki@met.kishou.go.jp</w:t>
            </w:r>
            <w:r w:rsidRPr="00E47BDB">
              <w:rPr>
                <w:lang w:val="en-US"/>
              </w:rPr>
              <w:br/>
            </w:r>
          </w:p>
        </w:tc>
      </w:tr>
      <w:tr w:rsidR="00D26AEA" w:rsidRPr="00E47BDB" w:rsidTr="004B69A1">
        <w:trPr>
          <w:cantSplit/>
        </w:trPr>
        <w:tc>
          <w:tcPr>
            <w:tcW w:w="4428" w:type="dxa"/>
          </w:tcPr>
          <w:p w:rsidR="00D26AEA" w:rsidRPr="00507B55" w:rsidRDefault="00D26AEA" w:rsidP="004B69A1">
            <w:pPr>
              <w:tabs>
                <w:tab w:val="clear" w:pos="1134"/>
              </w:tabs>
              <w:jc w:val="left"/>
              <w:rPr>
                <w:b/>
                <w:bCs/>
                <w:lang w:val="en-US"/>
              </w:rPr>
            </w:pPr>
            <w:r w:rsidRPr="00507B55">
              <w:rPr>
                <w:b/>
                <w:bCs/>
                <w:shd w:val="clear" w:color="auto" w:fill="FFFFFF"/>
              </w:rPr>
              <w:lastRenderedPageBreak/>
              <w:t xml:space="preserve">Dmitry </w:t>
            </w:r>
            <w:r w:rsidR="00B54B49" w:rsidRPr="00507B55">
              <w:rPr>
                <w:b/>
                <w:bCs/>
                <w:shd w:val="clear" w:color="auto" w:fill="FFFFFF"/>
              </w:rPr>
              <w:t>KIKTEV</w:t>
            </w:r>
            <w:r w:rsidRPr="00507B55">
              <w:rPr>
                <w:b/>
                <w:bCs/>
                <w:shd w:val="clear" w:color="auto" w:fill="FFFFFF"/>
              </w:rPr>
              <w:br/>
              <w:t>(</w:t>
            </w:r>
            <w:r w:rsidR="00B54B49" w:rsidRPr="00507B55">
              <w:rPr>
                <w:b/>
                <w:bCs/>
                <w:shd w:val="clear" w:color="auto" w:fill="FFFFFF"/>
              </w:rPr>
              <w:t>co-Chair OPAG PWSD</w:t>
            </w:r>
            <w:r w:rsidRPr="00507B55">
              <w:rPr>
                <w:b/>
                <w:bCs/>
                <w:shd w:val="clear" w:color="auto" w:fill="FFFFFF"/>
              </w:rPr>
              <w:t>)</w:t>
            </w:r>
          </w:p>
        </w:tc>
        <w:tc>
          <w:tcPr>
            <w:tcW w:w="4428" w:type="dxa"/>
          </w:tcPr>
          <w:p w:rsidR="007D4D90" w:rsidRDefault="007D4D90" w:rsidP="007D4D90">
            <w:pPr>
              <w:tabs>
                <w:tab w:val="clear" w:pos="1134"/>
              </w:tabs>
              <w:jc w:val="left"/>
            </w:pPr>
            <w:r>
              <w:t xml:space="preserve">Hydrometeorological Research Centre of </w:t>
            </w:r>
            <w:r w:rsidR="00507B55">
              <w:t xml:space="preserve">the </w:t>
            </w:r>
            <w:r>
              <w:t>Russian Federation</w:t>
            </w:r>
          </w:p>
          <w:p w:rsidR="007D4D90" w:rsidRDefault="007D4D90" w:rsidP="007D4D90">
            <w:pPr>
              <w:tabs>
                <w:tab w:val="clear" w:pos="1134"/>
              </w:tabs>
              <w:jc w:val="left"/>
            </w:pPr>
            <w:r>
              <w:t xml:space="preserve">11-13, B. </w:t>
            </w:r>
            <w:proofErr w:type="spellStart"/>
            <w:r>
              <w:t>Predtechensky</w:t>
            </w:r>
            <w:proofErr w:type="spellEnd"/>
            <w:r>
              <w:t xml:space="preserve"> per.</w:t>
            </w:r>
          </w:p>
          <w:p w:rsidR="007D4D90" w:rsidRDefault="007D4D90" w:rsidP="007D4D90">
            <w:pPr>
              <w:tabs>
                <w:tab w:val="clear" w:pos="1134"/>
              </w:tabs>
              <w:jc w:val="left"/>
            </w:pPr>
            <w:r>
              <w:t>Moscow, 123242</w:t>
            </w:r>
            <w:r w:rsidR="00507B55">
              <w:br/>
              <w:t>Russian Federation</w:t>
            </w:r>
          </w:p>
          <w:p w:rsidR="007D4D90" w:rsidRDefault="007D4D90" w:rsidP="007D4D90">
            <w:pPr>
              <w:tabs>
                <w:tab w:val="clear" w:pos="1134"/>
              </w:tabs>
              <w:jc w:val="left"/>
            </w:pPr>
            <w:r>
              <w:t>Tel.: +7(499) 252-34-48</w:t>
            </w:r>
          </w:p>
          <w:p w:rsidR="00D26AEA" w:rsidRPr="00E47BDB" w:rsidRDefault="007D4D90" w:rsidP="00507B55">
            <w:pPr>
              <w:tabs>
                <w:tab w:val="clear" w:pos="1134"/>
              </w:tabs>
              <w:jc w:val="left"/>
              <w:rPr>
                <w:lang w:val="en-US"/>
              </w:rPr>
            </w:pPr>
            <w:r>
              <w:t>Fax: +7(499) 255-15-82</w:t>
            </w:r>
            <w:r>
              <w:br/>
            </w:r>
            <w:r w:rsidR="009B01AB">
              <w:rPr>
                <w:lang w:val="en-US"/>
              </w:rPr>
              <w:t xml:space="preserve">Email: </w:t>
            </w:r>
            <w:r w:rsidR="009B01AB">
              <w:rPr>
                <w:rFonts w:ascii="Arial" w:hAnsi="Arial"/>
                <w:color w:val="222222"/>
                <w:shd w:val="clear" w:color="auto" w:fill="FFFFFF"/>
              </w:rPr>
              <w:t>kiktev@mecom.ru</w:t>
            </w:r>
          </w:p>
        </w:tc>
      </w:tr>
      <w:tr w:rsidR="00D26AEA" w:rsidRPr="00E47BDB" w:rsidTr="004B69A1">
        <w:trPr>
          <w:cantSplit/>
        </w:trPr>
        <w:tc>
          <w:tcPr>
            <w:tcW w:w="4428" w:type="dxa"/>
          </w:tcPr>
          <w:p w:rsidR="00D26AEA" w:rsidRPr="00E47BDB" w:rsidRDefault="00D26AEA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</w:tc>
        <w:tc>
          <w:tcPr>
            <w:tcW w:w="4428" w:type="dxa"/>
          </w:tcPr>
          <w:p w:rsidR="00D26AEA" w:rsidRPr="00E47BDB" w:rsidRDefault="00D26AEA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</w:p>
        </w:tc>
      </w:tr>
      <w:tr w:rsidR="0079357B" w:rsidRPr="0079357B" w:rsidTr="004B69A1">
        <w:trPr>
          <w:cantSplit/>
        </w:trPr>
        <w:tc>
          <w:tcPr>
            <w:tcW w:w="4428" w:type="dxa"/>
          </w:tcPr>
          <w:p w:rsidR="00995C6F" w:rsidRPr="0079357B" w:rsidRDefault="00995C6F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79357B">
              <w:rPr>
                <w:b/>
                <w:lang w:val="en-US"/>
              </w:rPr>
              <w:t>Anthony REA</w:t>
            </w:r>
          </w:p>
          <w:p w:rsidR="00995C6F" w:rsidRPr="0079357B" w:rsidRDefault="00995C6F" w:rsidP="0079357B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79357B">
              <w:rPr>
                <w:b/>
                <w:lang w:val="en-US"/>
              </w:rPr>
              <w:t>(</w:t>
            </w:r>
            <w:r w:rsidR="0079357B" w:rsidRPr="0079357B">
              <w:rPr>
                <w:b/>
                <w:lang w:val="en-US"/>
              </w:rPr>
              <w:t>Chair, OPAG IOS</w:t>
            </w:r>
            <w:r w:rsidRPr="0079357B">
              <w:rPr>
                <w:b/>
                <w:lang w:val="en-US"/>
              </w:rPr>
              <w:t xml:space="preserve">) </w:t>
            </w:r>
          </w:p>
        </w:tc>
        <w:tc>
          <w:tcPr>
            <w:tcW w:w="4428" w:type="dxa"/>
          </w:tcPr>
          <w:p w:rsidR="00995C6F" w:rsidRPr="0079357B" w:rsidRDefault="00995C6F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79357B">
              <w:rPr>
                <w:lang w:val="en-US"/>
              </w:rPr>
              <w:t>Bureau of Meteorology</w:t>
            </w:r>
            <w:r w:rsidRPr="0079357B">
              <w:rPr>
                <w:lang w:val="en-US"/>
              </w:rPr>
              <w:br/>
              <w:t>G.P.O. Box 1289</w:t>
            </w:r>
            <w:r w:rsidRPr="0079357B">
              <w:rPr>
                <w:lang w:val="en-US"/>
              </w:rPr>
              <w:br/>
              <w:t>3001 MELBOURNE</w:t>
            </w:r>
            <w:r w:rsidRPr="0079357B">
              <w:rPr>
                <w:lang w:val="en-US"/>
              </w:rPr>
              <w:br/>
              <w:t xml:space="preserve">VIC </w:t>
            </w:r>
            <w:r w:rsidRPr="0079357B">
              <w:rPr>
                <w:lang w:val="en-US"/>
              </w:rPr>
              <w:br/>
              <w:t>Australia</w:t>
            </w:r>
            <w:r w:rsidRPr="0079357B">
              <w:rPr>
                <w:lang w:val="en-US"/>
              </w:rPr>
              <w:br/>
              <w:t xml:space="preserve">Fax:  +61 3 9669 4548 </w:t>
            </w:r>
            <w:r w:rsidRPr="0079357B">
              <w:rPr>
                <w:lang w:val="en-US"/>
              </w:rPr>
              <w:br/>
              <w:t xml:space="preserve">Tel: +61 3 9669 4222 </w:t>
            </w:r>
            <w:r w:rsidRPr="0079357B">
              <w:rPr>
                <w:lang w:val="en-US"/>
              </w:rPr>
              <w:br/>
              <w:t>Email: a.rea@bom.gov.au</w:t>
            </w:r>
            <w:r w:rsidRPr="0079357B">
              <w:rPr>
                <w:lang w:val="en-US"/>
              </w:rPr>
              <w:br/>
            </w:r>
          </w:p>
        </w:tc>
      </w:tr>
    </w:tbl>
    <w:p w:rsidR="00B54B49" w:rsidRDefault="00B54B49" w:rsidP="00995C6F">
      <w:pPr>
        <w:tabs>
          <w:tab w:val="clear" w:pos="1134"/>
        </w:tabs>
        <w:jc w:val="left"/>
        <w:rPr>
          <w:szCs w:val="22"/>
          <w:lang w:val="en-US" w:eastAsia="zh-TW"/>
        </w:rPr>
      </w:pPr>
    </w:p>
    <w:p w:rsidR="00995C6F" w:rsidRPr="00E47BDB" w:rsidRDefault="00E47BDB" w:rsidP="00E47BDB">
      <w:pPr>
        <w:pStyle w:val="ListParagraph"/>
        <w:numPr>
          <w:ilvl w:val="0"/>
          <w:numId w:val="7"/>
        </w:numPr>
        <w:rPr>
          <w:b/>
          <w:bCs/>
          <w:color w:val="222222"/>
          <w:shd w:val="clear" w:color="auto" w:fill="FFFFFF"/>
        </w:rPr>
      </w:pPr>
      <w:r w:rsidRPr="00D50BB2">
        <w:rPr>
          <w:b/>
          <w:bCs/>
          <w:color w:val="222222"/>
          <w:shd w:val="clear" w:color="auto" w:fill="FFFFFF"/>
        </w:rPr>
        <w:t>SECRETARIAT</w:t>
      </w:r>
    </w:p>
    <w:p w:rsidR="00507B55" w:rsidRPr="00507B55" w:rsidRDefault="00507B55" w:rsidP="00507B55">
      <w:pPr>
        <w:pStyle w:val="WMOBodyText"/>
        <w:rPr>
          <w:lang w:val="en-US" w:eastAsia="en-US"/>
        </w:rPr>
      </w:pPr>
      <w:r w:rsidRPr="00507B55">
        <w:rPr>
          <w:lang w:val="en-US"/>
        </w:rPr>
        <w:t>World Meteorological Organization</w:t>
      </w:r>
      <w:r>
        <w:rPr>
          <w:lang w:val="en-US"/>
        </w:rPr>
        <w:t xml:space="preserve"> (WMO)</w:t>
      </w:r>
      <w:r w:rsidRPr="00507B55">
        <w:rPr>
          <w:lang w:val="en-US"/>
        </w:rPr>
        <w:br/>
        <w:t xml:space="preserve">7 </w:t>
      </w:r>
      <w:proofErr w:type="spellStart"/>
      <w:r w:rsidRPr="00507B55">
        <w:rPr>
          <w:lang w:val="en-US"/>
        </w:rPr>
        <w:t>bis</w:t>
      </w:r>
      <w:proofErr w:type="spellEnd"/>
      <w:r w:rsidRPr="00507B55">
        <w:rPr>
          <w:lang w:val="en-US"/>
        </w:rPr>
        <w:t xml:space="preserve">, Avenue de la </w:t>
      </w:r>
      <w:proofErr w:type="spellStart"/>
      <w:r w:rsidRPr="00507B55">
        <w:rPr>
          <w:lang w:val="en-US"/>
        </w:rPr>
        <w:t>Paix</w:t>
      </w:r>
      <w:proofErr w:type="spellEnd"/>
      <w:r w:rsidRPr="00507B55">
        <w:rPr>
          <w:lang w:val="en-US"/>
        </w:rPr>
        <w:t xml:space="preserve"> </w:t>
      </w:r>
      <w:r w:rsidRPr="00507B55">
        <w:rPr>
          <w:lang w:val="en-US"/>
        </w:rPr>
        <w:br/>
        <w:t xml:space="preserve">1211 Case </w:t>
      </w:r>
      <w:proofErr w:type="spellStart"/>
      <w:r w:rsidRPr="00507B55">
        <w:rPr>
          <w:lang w:val="en-US"/>
        </w:rPr>
        <w:t>Postale</w:t>
      </w:r>
      <w:proofErr w:type="spellEnd"/>
      <w:r w:rsidRPr="00507B55">
        <w:rPr>
          <w:lang w:val="en-US"/>
        </w:rPr>
        <w:t xml:space="preserve"> No. 2300 </w:t>
      </w:r>
      <w:r>
        <w:rPr>
          <w:lang w:val="en-US"/>
        </w:rPr>
        <w:br/>
      </w:r>
      <w:r w:rsidRPr="00507B55">
        <w:rPr>
          <w:lang w:val="en-US"/>
        </w:rPr>
        <w:t>GENEVA 2</w:t>
      </w:r>
      <w:r w:rsidRPr="00507B55">
        <w:rPr>
          <w:lang w:val="en-US"/>
        </w:rPr>
        <w:br/>
        <w:t>Switzerland</w:t>
      </w:r>
    </w:p>
    <w:p w:rsidR="00507B55" w:rsidRPr="00507B55" w:rsidRDefault="00507B55" w:rsidP="00995C6F">
      <w:pPr>
        <w:pStyle w:val="WMOBodyText"/>
        <w:rPr>
          <w:lang w:val="en-US" w:eastAsia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D03984" w:rsidRPr="00D03984" w:rsidTr="004B69A1">
        <w:trPr>
          <w:cantSplit/>
        </w:trPr>
        <w:tc>
          <w:tcPr>
            <w:tcW w:w="4428" w:type="dxa"/>
          </w:tcPr>
          <w:p w:rsidR="00E47BDB" w:rsidRPr="00D03984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D03984">
              <w:rPr>
                <w:b/>
                <w:lang w:val="en-US"/>
              </w:rPr>
              <w:t>Petteri TAALAS</w:t>
            </w:r>
          </w:p>
          <w:p w:rsidR="00E47BDB" w:rsidRPr="00D03984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D03984">
              <w:rPr>
                <w:b/>
                <w:lang w:val="en-US"/>
              </w:rPr>
              <w:t>(Secretary-General)</w:t>
            </w:r>
          </w:p>
          <w:p w:rsidR="00E47BDB" w:rsidRPr="00D03984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</w:tc>
        <w:tc>
          <w:tcPr>
            <w:tcW w:w="4428" w:type="dxa"/>
          </w:tcPr>
          <w:p w:rsidR="00E47BDB" w:rsidRPr="00D03984" w:rsidRDefault="00E47BDB" w:rsidP="004B69A1">
            <w:pPr>
              <w:tabs>
                <w:tab w:val="clear" w:pos="1134"/>
              </w:tabs>
              <w:jc w:val="left"/>
              <w:rPr>
                <w:bCs/>
                <w:spacing w:val="-2"/>
                <w:szCs w:val="22"/>
                <w:lang w:val="en-US"/>
              </w:rPr>
            </w:pPr>
            <w:r w:rsidRPr="00D03984">
              <w:rPr>
                <w:lang w:val="en-US"/>
              </w:rPr>
              <w:t xml:space="preserve">Email: </w:t>
            </w:r>
            <w:hyperlink r:id="rId11" w:history="1">
              <w:r w:rsidR="00CA76F5" w:rsidRPr="008D5845">
                <w:rPr>
                  <w:rStyle w:val="Hyperlink"/>
                </w:rPr>
                <w:t>ptaalas@wmo.int</w:t>
              </w:r>
            </w:hyperlink>
          </w:p>
          <w:p w:rsidR="00E47BDB" w:rsidRPr="00D03984" w:rsidRDefault="00E47BD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</w:p>
        </w:tc>
      </w:tr>
      <w:tr w:rsidR="00F546E9" w:rsidRPr="003E41FF" w:rsidTr="004B69A1">
        <w:trPr>
          <w:cantSplit/>
        </w:trPr>
        <w:tc>
          <w:tcPr>
            <w:tcW w:w="4428" w:type="dxa"/>
          </w:tcPr>
          <w:p w:rsidR="00F546E9" w:rsidRPr="003E41FF" w:rsidRDefault="00F546E9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3E41FF">
              <w:rPr>
                <w:b/>
                <w:lang w:val="en-US"/>
              </w:rPr>
              <w:t>Wenjian ZHANG</w:t>
            </w:r>
          </w:p>
          <w:p w:rsidR="00F546E9" w:rsidRPr="003E41FF" w:rsidRDefault="00F546E9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3E41FF">
              <w:rPr>
                <w:b/>
                <w:lang w:val="en-US"/>
              </w:rPr>
              <w:t>(Assistant Secretary General)</w:t>
            </w:r>
          </w:p>
          <w:p w:rsidR="00F546E9" w:rsidRPr="003E41FF" w:rsidRDefault="00F546E9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</w:tc>
        <w:tc>
          <w:tcPr>
            <w:tcW w:w="4428" w:type="dxa"/>
          </w:tcPr>
          <w:p w:rsidR="00F546E9" w:rsidRPr="003E41FF" w:rsidRDefault="00F546E9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3E41FF">
              <w:rPr>
                <w:lang w:val="en-US"/>
              </w:rPr>
              <w:t xml:space="preserve">Fax:  +41 22 730 8021 </w:t>
            </w:r>
            <w:r w:rsidRPr="003E41FF">
              <w:rPr>
                <w:lang w:val="en-US"/>
              </w:rPr>
              <w:br/>
              <w:t xml:space="preserve">Tel: +41 22 730 </w:t>
            </w:r>
            <w:r>
              <w:rPr>
                <w:lang w:val="en-US"/>
              </w:rPr>
              <w:t>8400</w:t>
            </w:r>
            <w:r w:rsidRPr="003E41FF">
              <w:rPr>
                <w:lang w:val="en-US"/>
              </w:rPr>
              <w:br/>
              <w:t>Email: wzhang@wmo.int</w:t>
            </w:r>
            <w:r w:rsidRPr="003E41FF">
              <w:rPr>
                <w:lang w:val="en-US"/>
              </w:rPr>
              <w:br/>
            </w:r>
          </w:p>
        </w:tc>
      </w:tr>
      <w:tr w:rsidR="00EB399C" w:rsidRPr="00D03984" w:rsidTr="004B69A1">
        <w:trPr>
          <w:cantSplit/>
        </w:trPr>
        <w:tc>
          <w:tcPr>
            <w:tcW w:w="4428" w:type="dxa"/>
          </w:tcPr>
          <w:p w:rsidR="00EB399C" w:rsidRPr="00D03984" w:rsidRDefault="00EB399C" w:rsidP="00507B55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Fernando </w:t>
            </w:r>
            <w:r w:rsidR="00507B55">
              <w:rPr>
                <w:b/>
                <w:lang w:val="en-US"/>
              </w:rPr>
              <w:t>BELDA</w:t>
            </w:r>
            <w:r>
              <w:rPr>
                <w:b/>
                <w:lang w:val="en-US"/>
              </w:rPr>
              <w:br/>
              <w:t>(D/OBS)</w:t>
            </w:r>
          </w:p>
        </w:tc>
        <w:tc>
          <w:tcPr>
            <w:tcW w:w="4428" w:type="dxa"/>
          </w:tcPr>
          <w:p w:rsidR="00EB399C" w:rsidRPr="00D03984" w:rsidRDefault="00EB399C" w:rsidP="00EB399C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BE2410">
              <w:rPr>
                <w:lang w:val="fr-CH"/>
              </w:rPr>
              <w:t>Fax: +41 22</w:t>
            </w:r>
            <w:r w:rsidR="00336C3A">
              <w:rPr>
                <w:lang w:val="fr-CH"/>
              </w:rPr>
              <w:t xml:space="preserve"> 730 8021 </w:t>
            </w:r>
            <w:r w:rsidR="00336C3A">
              <w:rPr>
                <w:lang w:val="fr-CH"/>
              </w:rPr>
              <w:br/>
              <w:t xml:space="preserve">Tel: +41 22 730 </w:t>
            </w:r>
            <w:r w:rsidR="00336C3A" w:rsidRPr="003E41FF">
              <w:rPr>
                <w:lang w:val="en-US"/>
              </w:rPr>
              <w:t>8567</w:t>
            </w:r>
            <w:r w:rsidRPr="00BE2410">
              <w:rPr>
                <w:lang w:val="fr-CH"/>
              </w:rPr>
              <w:br/>
              <w:t xml:space="preserve">Email: </w:t>
            </w:r>
            <w:r>
              <w:rPr>
                <w:lang w:val="fr-CH"/>
              </w:rPr>
              <w:t>fbelda@wmo.int</w:t>
            </w:r>
            <w:r w:rsidRPr="00BE2410">
              <w:rPr>
                <w:lang w:val="fr-CH"/>
              </w:rPr>
              <w:br/>
            </w:r>
          </w:p>
        </w:tc>
      </w:tr>
      <w:tr w:rsidR="00BE2410" w:rsidRPr="00BE2410" w:rsidTr="004B69A1">
        <w:trPr>
          <w:cantSplit/>
        </w:trPr>
        <w:tc>
          <w:tcPr>
            <w:tcW w:w="4428" w:type="dxa"/>
          </w:tcPr>
          <w:p w:rsidR="00BE2410" w:rsidRPr="00BE2410" w:rsidRDefault="00BE2410" w:rsidP="004B69A1">
            <w:pPr>
              <w:tabs>
                <w:tab w:val="clear" w:pos="1134"/>
              </w:tabs>
              <w:jc w:val="left"/>
              <w:rPr>
                <w:b/>
                <w:bCs/>
                <w:lang w:val="en-US"/>
              </w:rPr>
            </w:pPr>
            <w:r w:rsidRPr="00BE2410">
              <w:rPr>
                <w:b/>
                <w:bCs/>
                <w:shd w:val="clear" w:color="auto" w:fill="FFFFFF"/>
              </w:rPr>
              <w:t>Stephan BOJINSKI</w:t>
            </w:r>
            <w:r w:rsidRPr="00BE2410">
              <w:rPr>
                <w:b/>
                <w:bCs/>
                <w:shd w:val="clear" w:color="auto" w:fill="FFFFFF"/>
              </w:rPr>
              <w:br/>
              <w:t>(SO/SUP)</w:t>
            </w:r>
          </w:p>
        </w:tc>
        <w:tc>
          <w:tcPr>
            <w:tcW w:w="4428" w:type="dxa"/>
          </w:tcPr>
          <w:p w:rsidR="00BE2410" w:rsidRPr="00BE2410" w:rsidRDefault="00BE2410" w:rsidP="004B69A1">
            <w:pPr>
              <w:tabs>
                <w:tab w:val="clear" w:pos="1134"/>
              </w:tabs>
              <w:jc w:val="left"/>
              <w:rPr>
                <w:lang w:val="fr-CH"/>
              </w:rPr>
            </w:pPr>
            <w:r w:rsidRPr="00BE2410">
              <w:rPr>
                <w:lang w:val="fr-CH"/>
              </w:rPr>
              <w:t>Fax:</w:t>
            </w:r>
            <w:r w:rsidR="003F3659" w:rsidRPr="009C209B">
              <w:rPr>
                <w:lang w:val="en-US"/>
              </w:rPr>
              <w:t xml:space="preserve"> +41 22 730 8181</w:t>
            </w:r>
            <w:r w:rsidRPr="00BE2410">
              <w:rPr>
                <w:lang w:val="fr-CH"/>
              </w:rPr>
              <w:br/>
            </w:r>
            <w:r>
              <w:rPr>
                <w:lang w:val="fr-CH"/>
              </w:rPr>
              <w:t>Tel :</w:t>
            </w:r>
            <w:r w:rsidR="003F3659" w:rsidRPr="009C209B">
              <w:rPr>
                <w:lang w:val="en-US"/>
              </w:rPr>
              <w:t xml:space="preserve"> +41 22 730 </w:t>
            </w:r>
            <w:r w:rsidR="003F3659">
              <w:rPr>
                <w:lang w:val="fr-CH"/>
              </w:rPr>
              <w:t>8319</w:t>
            </w:r>
            <w:r>
              <w:rPr>
                <w:lang w:val="fr-CH"/>
              </w:rPr>
              <w:br/>
              <w:t xml:space="preserve">Email : </w:t>
            </w:r>
            <w:r w:rsidRPr="00BE2410">
              <w:rPr>
                <w:lang w:val="fr-CH"/>
              </w:rPr>
              <w:t>SBojinski@wmo.int</w:t>
            </w:r>
          </w:p>
        </w:tc>
      </w:tr>
      <w:tr w:rsidR="00BE2410" w:rsidRPr="00BE2410" w:rsidTr="004B69A1">
        <w:trPr>
          <w:cantSplit/>
        </w:trPr>
        <w:tc>
          <w:tcPr>
            <w:tcW w:w="4428" w:type="dxa"/>
          </w:tcPr>
          <w:p w:rsidR="00BE2410" w:rsidRPr="003F3659" w:rsidRDefault="00BE2410" w:rsidP="004B69A1">
            <w:pPr>
              <w:tabs>
                <w:tab w:val="clear" w:pos="1134"/>
              </w:tabs>
              <w:jc w:val="left"/>
              <w:rPr>
                <w:shd w:val="clear" w:color="auto" w:fill="FFFFFF"/>
                <w:lang w:val="fr-CH"/>
              </w:rPr>
            </w:pPr>
          </w:p>
        </w:tc>
        <w:tc>
          <w:tcPr>
            <w:tcW w:w="4428" w:type="dxa"/>
          </w:tcPr>
          <w:p w:rsidR="00BE2410" w:rsidRPr="00BE2410" w:rsidRDefault="00BE2410" w:rsidP="004B69A1">
            <w:pPr>
              <w:tabs>
                <w:tab w:val="clear" w:pos="1134"/>
              </w:tabs>
              <w:jc w:val="left"/>
              <w:rPr>
                <w:lang w:val="fr-CH"/>
              </w:rPr>
            </w:pPr>
          </w:p>
        </w:tc>
      </w:tr>
      <w:tr w:rsidR="00D03984" w:rsidRPr="00BE2410" w:rsidTr="004B69A1">
        <w:trPr>
          <w:cantSplit/>
        </w:trPr>
        <w:tc>
          <w:tcPr>
            <w:tcW w:w="4428" w:type="dxa"/>
          </w:tcPr>
          <w:p w:rsidR="00E47BDB" w:rsidRPr="00BE2410" w:rsidRDefault="00E47BDB" w:rsidP="004B69A1">
            <w:pPr>
              <w:tabs>
                <w:tab w:val="clear" w:pos="1134"/>
              </w:tabs>
              <w:jc w:val="left"/>
              <w:rPr>
                <w:b/>
                <w:lang w:val="fr-CH"/>
              </w:rPr>
            </w:pPr>
            <w:r w:rsidRPr="00BE2410">
              <w:rPr>
                <w:b/>
                <w:lang w:val="fr-CH"/>
              </w:rPr>
              <w:t>Etienne CHARPENTIER</w:t>
            </w:r>
          </w:p>
          <w:p w:rsidR="00E47BDB" w:rsidRPr="00BE2410" w:rsidRDefault="00E47BDB" w:rsidP="00D03984">
            <w:pPr>
              <w:tabs>
                <w:tab w:val="clear" w:pos="1134"/>
              </w:tabs>
              <w:jc w:val="left"/>
              <w:rPr>
                <w:b/>
                <w:lang w:val="fr-CH"/>
              </w:rPr>
            </w:pPr>
            <w:r w:rsidRPr="00BE2410">
              <w:rPr>
                <w:b/>
                <w:lang w:val="fr-CH"/>
              </w:rPr>
              <w:t>(</w:t>
            </w:r>
            <w:r w:rsidR="00D03984" w:rsidRPr="00BE2410">
              <w:rPr>
                <w:b/>
                <w:lang w:val="fr-CH"/>
              </w:rPr>
              <w:t>C/OSD</w:t>
            </w:r>
            <w:r w:rsidRPr="00BE2410">
              <w:rPr>
                <w:b/>
                <w:lang w:val="fr-CH"/>
              </w:rPr>
              <w:t>)</w:t>
            </w:r>
          </w:p>
        </w:tc>
        <w:tc>
          <w:tcPr>
            <w:tcW w:w="4428" w:type="dxa"/>
          </w:tcPr>
          <w:p w:rsidR="00E47BDB" w:rsidRPr="00BE2410" w:rsidRDefault="00E47BDB" w:rsidP="00B5204B">
            <w:pPr>
              <w:tabs>
                <w:tab w:val="clear" w:pos="1134"/>
              </w:tabs>
              <w:jc w:val="left"/>
              <w:rPr>
                <w:lang w:val="fr-CH"/>
              </w:rPr>
            </w:pPr>
            <w:r w:rsidRPr="00BE2410">
              <w:rPr>
                <w:lang w:val="fr-CH"/>
              </w:rPr>
              <w:t>Fax: +41 22 730 80</w:t>
            </w:r>
            <w:r w:rsidR="00B5204B">
              <w:rPr>
                <w:lang w:val="fr-CH"/>
              </w:rPr>
              <w:t>8</w:t>
            </w:r>
            <w:r w:rsidRPr="00BE2410">
              <w:rPr>
                <w:lang w:val="fr-CH"/>
              </w:rPr>
              <w:t xml:space="preserve">1 </w:t>
            </w:r>
            <w:r w:rsidRPr="00BE2410">
              <w:rPr>
                <w:lang w:val="fr-CH"/>
              </w:rPr>
              <w:br/>
              <w:t xml:space="preserve">Tel: +41 22 730 8223 </w:t>
            </w:r>
            <w:r w:rsidRPr="00BE2410">
              <w:rPr>
                <w:lang w:val="fr-CH"/>
              </w:rPr>
              <w:br/>
              <w:t>Email: echarpentier@wmo.int</w:t>
            </w:r>
            <w:r w:rsidRPr="00BE2410">
              <w:rPr>
                <w:lang w:val="fr-CH"/>
              </w:rPr>
              <w:br/>
            </w:r>
          </w:p>
        </w:tc>
      </w:tr>
      <w:tr w:rsidR="00D03984" w:rsidRPr="00D03984" w:rsidTr="004B69A1">
        <w:trPr>
          <w:cantSplit/>
        </w:trPr>
        <w:tc>
          <w:tcPr>
            <w:tcW w:w="4428" w:type="dxa"/>
          </w:tcPr>
          <w:p w:rsidR="00E47BDB" w:rsidRPr="00BE2410" w:rsidRDefault="00E47BDB" w:rsidP="004B69A1">
            <w:pPr>
              <w:tabs>
                <w:tab w:val="clear" w:pos="1134"/>
              </w:tabs>
              <w:jc w:val="left"/>
              <w:rPr>
                <w:b/>
                <w:lang w:val="fr-CH"/>
              </w:rPr>
            </w:pPr>
            <w:r w:rsidRPr="00BE2410">
              <w:rPr>
                <w:b/>
                <w:lang w:val="fr-CH"/>
              </w:rPr>
              <w:t>Steve FOREMAN</w:t>
            </w:r>
          </w:p>
          <w:p w:rsidR="00E47BDB" w:rsidRPr="00D03984" w:rsidRDefault="00E47BDB" w:rsidP="00D03984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BE2410">
              <w:rPr>
                <w:b/>
                <w:lang w:val="fr-CH"/>
              </w:rPr>
              <w:t>(</w:t>
            </w:r>
            <w:r w:rsidR="00D03984" w:rsidRPr="00BE2410">
              <w:rPr>
                <w:b/>
                <w:lang w:val="fr-CH"/>
              </w:rPr>
              <w:t>C/DRM</w:t>
            </w:r>
            <w:r w:rsidR="00D03984" w:rsidRPr="00D03984">
              <w:rPr>
                <w:b/>
                <w:lang w:val="en-US"/>
              </w:rPr>
              <w:t>M</w:t>
            </w:r>
            <w:r w:rsidRPr="00D03984">
              <w:rPr>
                <w:b/>
                <w:lang w:val="en-US"/>
              </w:rPr>
              <w:t>)</w:t>
            </w:r>
          </w:p>
        </w:tc>
        <w:tc>
          <w:tcPr>
            <w:tcW w:w="4428" w:type="dxa"/>
          </w:tcPr>
          <w:p w:rsidR="00E47BDB" w:rsidRPr="00D03984" w:rsidRDefault="00E47BD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D03984">
              <w:rPr>
                <w:lang w:val="en-US"/>
              </w:rPr>
              <w:t xml:space="preserve">Fax:  +41 22 730 8021 </w:t>
            </w:r>
            <w:r w:rsidRPr="00D03984">
              <w:rPr>
                <w:lang w:val="en-US"/>
              </w:rPr>
              <w:br/>
              <w:t xml:space="preserve">Tel: +41 22 730 8171 </w:t>
            </w:r>
            <w:r w:rsidRPr="00D03984">
              <w:rPr>
                <w:lang w:val="en-US"/>
              </w:rPr>
              <w:br/>
              <w:t>Email: sforeman@wmo.int</w:t>
            </w:r>
            <w:r w:rsidRPr="00D03984">
              <w:rPr>
                <w:lang w:val="en-US"/>
              </w:rPr>
              <w:br/>
            </w:r>
          </w:p>
        </w:tc>
      </w:tr>
      <w:tr w:rsidR="00D03984" w:rsidRPr="00D03984" w:rsidTr="004B69A1">
        <w:trPr>
          <w:cantSplit/>
        </w:trPr>
        <w:tc>
          <w:tcPr>
            <w:tcW w:w="4428" w:type="dxa"/>
          </w:tcPr>
          <w:p w:rsidR="00E47BDB" w:rsidRPr="00D03984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D03984">
              <w:rPr>
                <w:b/>
                <w:lang w:val="en-US"/>
              </w:rPr>
              <w:t>Alasdair HAINSWORTH</w:t>
            </w:r>
          </w:p>
          <w:p w:rsidR="00E47BDB" w:rsidRPr="00D03984" w:rsidRDefault="00E47BDB" w:rsidP="00D03984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D03984">
              <w:rPr>
                <w:b/>
                <w:lang w:val="en-US"/>
              </w:rPr>
              <w:t>(</w:t>
            </w:r>
            <w:r w:rsidR="00D03984" w:rsidRPr="00D03984">
              <w:rPr>
                <w:b/>
                <w:lang w:val="en-US"/>
              </w:rPr>
              <w:t>C/DRR</w:t>
            </w:r>
            <w:r w:rsidRPr="00D03984">
              <w:rPr>
                <w:b/>
                <w:lang w:val="en-US"/>
              </w:rPr>
              <w:t>)</w:t>
            </w:r>
          </w:p>
        </w:tc>
        <w:tc>
          <w:tcPr>
            <w:tcW w:w="4428" w:type="dxa"/>
          </w:tcPr>
          <w:p w:rsidR="00E47BDB" w:rsidRPr="00D03984" w:rsidRDefault="00E47BD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D03984">
              <w:rPr>
                <w:lang w:val="en-US"/>
              </w:rPr>
              <w:t xml:space="preserve">Tel: +41 22 730 8006 </w:t>
            </w:r>
            <w:r w:rsidRPr="00D03984">
              <w:rPr>
                <w:lang w:val="en-US"/>
              </w:rPr>
              <w:br/>
              <w:t>Email: ahainsworth@wmo.int</w:t>
            </w:r>
            <w:r w:rsidRPr="00D03984">
              <w:rPr>
                <w:lang w:val="en-US"/>
              </w:rPr>
              <w:br/>
            </w:r>
          </w:p>
        </w:tc>
      </w:tr>
      <w:tr w:rsidR="00D03984" w:rsidRPr="00D03984" w:rsidTr="004B69A1">
        <w:trPr>
          <w:cantSplit/>
        </w:trPr>
        <w:tc>
          <w:tcPr>
            <w:tcW w:w="4428" w:type="dxa"/>
          </w:tcPr>
          <w:p w:rsidR="00E47BDB" w:rsidRPr="00D03984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proofErr w:type="spellStart"/>
            <w:r w:rsidRPr="00D03984">
              <w:rPr>
                <w:b/>
                <w:lang w:val="en-US"/>
              </w:rPr>
              <w:lastRenderedPageBreak/>
              <w:t>Abdoulaye</w:t>
            </w:r>
            <w:proofErr w:type="spellEnd"/>
            <w:r w:rsidRPr="00D03984">
              <w:rPr>
                <w:b/>
                <w:lang w:val="en-US"/>
              </w:rPr>
              <w:t xml:space="preserve"> HAROU</w:t>
            </w:r>
          </w:p>
          <w:p w:rsidR="00E47BDB" w:rsidRPr="00D03984" w:rsidRDefault="00E47BDB" w:rsidP="00D03984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D03984">
              <w:rPr>
                <w:b/>
                <w:lang w:val="en-US"/>
              </w:rPr>
              <w:t>(</w:t>
            </w:r>
            <w:r w:rsidR="00D03984" w:rsidRPr="00D03984">
              <w:rPr>
                <w:b/>
                <w:lang w:val="en-US"/>
              </w:rPr>
              <w:t>C/DPFS</w:t>
            </w:r>
            <w:r w:rsidRPr="00D03984">
              <w:rPr>
                <w:b/>
                <w:lang w:val="en-US"/>
              </w:rPr>
              <w:t>)</w:t>
            </w:r>
          </w:p>
        </w:tc>
        <w:tc>
          <w:tcPr>
            <w:tcW w:w="4428" w:type="dxa"/>
          </w:tcPr>
          <w:p w:rsidR="00E47BDB" w:rsidRPr="00D03984" w:rsidRDefault="00E47BD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D03984">
              <w:rPr>
                <w:lang w:val="en-US"/>
              </w:rPr>
              <w:t xml:space="preserve">Fax:  +4 22 730 8021 </w:t>
            </w:r>
            <w:r w:rsidRPr="00D03984">
              <w:rPr>
                <w:lang w:val="en-US"/>
              </w:rPr>
              <w:br/>
              <w:t xml:space="preserve">Tel: +41 22 730 8231 </w:t>
            </w:r>
            <w:r w:rsidRPr="00D03984">
              <w:rPr>
                <w:lang w:val="en-US"/>
              </w:rPr>
              <w:br/>
              <w:t>Email: aharou@wmo.int</w:t>
            </w:r>
            <w:r w:rsidRPr="00D03984">
              <w:rPr>
                <w:lang w:val="en-US"/>
              </w:rPr>
              <w:br/>
            </w:r>
          </w:p>
        </w:tc>
      </w:tr>
      <w:tr w:rsidR="00D03984" w:rsidRPr="00D03984" w:rsidTr="004B69A1">
        <w:trPr>
          <w:cantSplit/>
        </w:trPr>
        <w:tc>
          <w:tcPr>
            <w:tcW w:w="4428" w:type="dxa"/>
          </w:tcPr>
          <w:p w:rsidR="00E47BDB" w:rsidRPr="00D03984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proofErr w:type="spellStart"/>
            <w:r w:rsidRPr="00D03984">
              <w:rPr>
                <w:b/>
                <w:lang w:val="en-US"/>
              </w:rPr>
              <w:t>Dimitar</w:t>
            </w:r>
            <w:proofErr w:type="spellEnd"/>
            <w:r w:rsidRPr="00D03984">
              <w:rPr>
                <w:b/>
                <w:lang w:val="en-US"/>
              </w:rPr>
              <w:t xml:space="preserve"> IVANOV</w:t>
            </w:r>
          </w:p>
          <w:p w:rsidR="00E47BDB" w:rsidRPr="00D03984" w:rsidRDefault="00E47BDB" w:rsidP="00D03984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D03984">
              <w:rPr>
                <w:b/>
                <w:lang w:val="en-US"/>
              </w:rPr>
              <w:t>(</w:t>
            </w:r>
            <w:r w:rsidR="00D03984" w:rsidRPr="00D03984">
              <w:rPr>
                <w:b/>
                <w:lang w:val="en-US"/>
              </w:rPr>
              <w:t>C/AEM)</w:t>
            </w:r>
          </w:p>
        </w:tc>
        <w:tc>
          <w:tcPr>
            <w:tcW w:w="4428" w:type="dxa"/>
          </w:tcPr>
          <w:p w:rsidR="00E47BDB" w:rsidRPr="00D03984" w:rsidRDefault="00E47BD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D03984">
              <w:rPr>
                <w:lang w:val="en-US"/>
              </w:rPr>
              <w:t xml:space="preserve">Tel: +41 22 730 8283 </w:t>
            </w:r>
            <w:r w:rsidRPr="00D03984">
              <w:rPr>
                <w:lang w:val="en-US"/>
              </w:rPr>
              <w:br/>
              <w:t>Email: divanov@wmo.int</w:t>
            </w:r>
            <w:r w:rsidRPr="00D03984">
              <w:rPr>
                <w:lang w:val="en-US"/>
              </w:rPr>
              <w:br/>
            </w:r>
          </w:p>
        </w:tc>
      </w:tr>
      <w:tr w:rsidR="00C30B5C" w:rsidRPr="00C30B5C" w:rsidTr="004B69A1">
        <w:trPr>
          <w:cantSplit/>
        </w:trPr>
        <w:tc>
          <w:tcPr>
            <w:tcW w:w="4428" w:type="dxa"/>
          </w:tcPr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proofErr w:type="spellStart"/>
            <w:r w:rsidRPr="00C30B5C">
              <w:rPr>
                <w:b/>
                <w:lang w:val="en-US"/>
              </w:rPr>
              <w:t>Haleh</w:t>
            </w:r>
            <w:proofErr w:type="spellEnd"/>
            <w:r w:rsidRPr="00C30B5C">
              <w:rPr>
                <w:b/>
                <w:lang w:val="en-US"/>
              </w:rPr>
              <w:t xml:space="preserve"> KOOTVAL</w:t>
            </w:r>
          </w:p>
          <w:p w:rsidR="00E47BDB" w:rsidRPr="00C30B5C" w:rsidRDefault="00E47BDB" w:rsidP="00C30B5C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C30B5C">
              <w:rPr>
                <w:b/>
                <w:lang w:val="en-US"/>
              </w:rPr>
              <w:t>(</w:t>
            </w:r>
            <w:r w:rsidR="00C30B5C" w:rsidRPr="00C30B5C">
              <w:rPr>
                <w:b/>
                <w:lang w:val="en-US"/>
              </w:rPr>
              <w:t>C/PWS)</w:t>
            </w:r>
          </w:p>
        </w:tc>
        <w:tc>
          <w:tcPr>
            <w:tcW w:w="4428" w:type="dxa"/>
          </w:tcPr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C30B5C">
              <w:rPr>
                <w:lang w:val="en-US"/>
              </w:rPr>
              <w:t xml:space="preserve">Fax:  +41 22 730 8021 </w:t>
            </w:r>
            <w:r w:rsidRPr="00C30B5C">
              <w:rPr>
                <w:lang w:val="en-US"/>
              </w:rPr>
              <w:br/>
              <w:t xml:space="preserve">Tel: +41 22 730 8333 </w:t>
            </w:r>
            <w:r w:rsidRPr="00C30B5C">
              <w:rPr>
                <w:lang w:val="en-US"/>
              </w:rPr>
              <w:br/>
              <w:t>Email: hkootval@wmo.int</w:t>
            </w:r>
            <w:r w:rsidRPr="00C30B5C">
              <w:rPr>
                <w:lang w:val="en-US"/>
              </w:rPr>
              <w:br/>
            </w:r>
          </w:p>
        </w:tc>
      </w:tr>
      <w:tr w:rsidR="009C209B" w:rsidRPr="00C30B5C" w:rsidTr="004B69A1">
        <w:trPr>
          <w:cantSplit/>
        </w:trPr>
        <w:tc>
          <w:tcPr>
            <w:tcW w:w="4428" w:type="dxa"/>
          </w:tcPr>
          <w:p w:rsidR="009C209B" w:rsidRDefault="009C209B" w:rsidP="001D6EA7">
            <w:pPr>
              <w:tabs>
                <w:tab w:val="clear" w:pos="1134"/>
              </w:tabs>
              <w:adjustRightInd w:val="0"/>
              <w:snapToGrid w:val="0"/>
              <w:jc w:val="left"/>
              <w:rPr>
                <w:b/>
                <w:lang w:val="en-US"/>
              </w:rPr>
            </w:pPr>
            <w:r w:rsidRPr="009C209B">
              <w:rPr>
                <w:b/>
                <w:lang w:val="en-US"/>
              </w:rPr>
              <w:t>Toshiyuki KURINO</w:t>
            </w:r>
          </w:p>
          <w:p w:rsidR="001D6EA7" w:rsidRPr="001D6EA7" w:rsidRDefault="001D6EA7" w:rsidP="001D6EA7">
            <w:pPr>
              <w:pStyle w:val="WMOBodyText"/>
              <w:adjustRightInd w:val="0"/>
              <w:snapToGrid w:val="0"/>
              <w:spacing w:before="0"/>
              <w:rPr>
                <w:b/>
                <w:bCs/>
                <w:lang w:val="en-US" w:eastAsia="en-US"/>
              </w:rPr>
            </w:pPr>
            <w:r w:rsidRPr="001D6EA7">
              <w:rPr>
                <w:b/>
                <w:bCs/>
                <w:lang w:val="en-US" w:eastAsia="en-US"/>
              </w:rPr>
              <w:t>(C/SBOS)</w:t>
            </w:r>
          </w:p>
        </w:tc>
        <w:tc>
          <w:tcPr>
            <w:tcW w:w="4428" w:type="dxa"/>
          </w:tcPr>
          <w:p w:rsidR="009C209B" w:rsidRPr="009C209B" w:rsidRDefault="009C209B" w:rsidP="00BE2410">
            <w:pPr>
              <w:tabs>
                <w:tab w:val="clear" w:pos="1134"/>
              </w:tabs>
              <w:adjustRightInd w:val="0"/>
              <w:snapToGrid w:val="0"/>
              <w:jc w:val="left"/>
              <w:rPr>
                <w:lang w:val="en-US"/>
              </w:rPr>
            </w:pPr>
            <w:r w:rsidRPr="009C209B">
              <w:rPr>
                <w:lang w:val="en-US"/>
              </w:rPr>
              <w:t>Tel: +41 22 730 8228</w:t>
            </w:r>
          </w:p>
          <w:p w:rsidR="009C209B" w:rsidRDefault="009C209B" w:rsidP="00BE2410">
            <w:pPr>
              <w:tabs>
                <w:tab w:val="clear" w:pos="1134"/>
              </w:tabs>
              <w:adjustRightInd w:val="0"/>
              <w:snapToGrid w:val="0"/>
              <w:jc w:val="left"/>
              <w:rPr>
                <w:lang w:val="en-US"/>
              </w:rPr>
            </w:pPr>
            <w:r w:rsidRPr="009C209B">
              <w:rPr>
                <w:lang w:val="en-US"/>
              </w:rPr>
              <w:t>Fax: +41 22 730 8181</w:t>
            </w:r>
          </w:p>
          <w:p w:rsidR="001D6EA7" w:rsidRPr="001D6EA7" w:rsidRDefault="001D6EA7" w:rsidP="00BE2410">
            <w:pPr>
              <w:pStyle w:val="WMOBodyText"/>
              <w:adjustRightInd w:val="0"/>
              <w:snapToGrid w:val="0"/>
              <w:spacing w:before="0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Email: </w:t>
            </w:r>
            <w:r w:rsidRPr="001D6EA7">
              <w:rPr>
                <w:lang w:val="en-US" w:eastAsia="en-US"/>
              </w:rPr>
              <w:t>tkurino@wmo.int</w:t>
            </w:r>
          </w:p>
        </w:tc>
      </w:tr>
      <w:tr w:rsidR="001D6EA7" w:rsidRPr="00C30B5C" w:rsidTr="004B69A1">
        <w:trPr>
          <w:cantSplit/>
        </w:trPr>
        <w:tc>
          <w:tcPr>
            <w:tcW w:w="4428" w:type="dxa"/>
          </w:tcPr>
          <w:p w:rsidR="001D6EA7" w:rsidRPr="009C209B" w:rsidRDefault="001D6EA7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</w:tc>
        <w:tc>
          <w:tcPr>
            <w:tcW w:w="4428" w:type="dxa"/>
          </w:tcPr>
          <w:p w:rsidR="001D6EA7" w:rsidRPr="009C209B" w:rsidRDefault="001D6EA7" w:rsidP="009C209B">
            <w:pPr>
              <w:tabs>
                <w:tab w:val="clear" w:pos="1134"/>
              </w:tabs>
              <w:jc w:val="left"/>
              <w:rPr>
                <w:lang w:val="en-US"/>
              </w:rPr>
            </w:pPr>
          </w:p>
        </w:tc>
      </w:tr>
      <w:tr w:rsidR="00C30B5C" w:rsidRPr="00C30B5C" w:rsidTr="004B69A1">
        <w:trPr>
          <w:cantSplit/>
        </w:trPr>
        <w:tc>
          <w:tcPr>
            <w:tcW w:w="4428" w:type="dxa"/>
          </w:tcPr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C30B5C">
              <w:rPr>
                <w:b/>
                <w:lang w:val="en-US"/>
              </w:rPr>
              <w:t>Samuel MUCHEMI</w:t>
            </w:r>
          </w:p>
          <w:p w:rsidR="00E47BDB" w:rsidRPr="00C30B5C" w:rsidRDefault="00E47BDB" w:rsidP="00C30B5C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C30B5C">
              <w:rPr>
                <w:b/>
                <w:lang w:val="en-US"/>
              </w:rPr>
              <w:t>(</w:t>
            </w:r>
            <w:r w:rsidR="00C30B5C">
              <w:rPr>
                <w:b/>
                <w:lang w:val="en-US"/>
              </w:rPr>
              <w:t>SO/PWS</w:t>
            </w:r>
            <w:r w:rsidRPr="00C30B5C">
              <w:rPr>
                <w:b/>
                <w:lang w:val="en-US"/>
              </w:rPr>
              <w:t>)</w:t>
            </w:r>
          </w:p>
        </w:tc>
        <w:tc>
          <w:tcPr>
            <w:tcW w:w="4428" w:type="dxa"/>
          </w:tcPr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C30B5C">
              <w:rPr>
                <w:lang w:val="en-US"/>
              </w:rPr>
              <w:t xml:space="preserve">Tel: +41 22 730 8137 </w:t>
            </w:r>
            <w:r w:rsidRPr="00C30B5C">
              <w:rPr>
                <w:lang w:val="en-US"/>
              </w:rPr>
              <w:br/>
              <w:t>Email: smuchemi@wmo.int</w:t>
            </w:r>
            <w:r w:rsidRPr="00C30B5C">
              <w:rPr>
                <w:lang w:val="en-US"/>
              </w:rPr>
              <w:br/>
            </w:r>
          </w:p>
        </w:tc>
      </w:tr>
      <w:tr w:rsidR="00B5204B" w:rsidRPr="00B5204B" w:rsidTr="004B69A1">
        <w:trPr>
          <w:cantSplit/>
        </w:trPr>
        <w:tc>
          <w:tcPr>
            <w:tcW w:w="4428" w:type="dxa"/>
          </w:tcPr>
          <w:p w:rsidR="003F3659" w:rsidRPr="00B5204B" w:rsidRDefault="003F3659" w:rsidP="004B69A1">
            <w:pPr>
              <w:tabs>
                <w:tab w:val="clear" w:pos="1134"/>
              </w:tabs>
              <w:jc w:val="left"/>
              <w:rPr>
                <w:b/>
                <w:bCs/>
                <w:lang w:val="en-US"/>
              </w:rPr>
            </w:pPr>
            <w:proofErr w:type="spellStart"/>
            <w:r w:rsidRPr="00B5204B">
              <w:rPr>
                <w:b/>
                <w:bCs/>
                <w:shd w:val="clear" w:color="auto" w:fill="FFFFFF"/>
              </w:rPr>
              <w:t>Taoyong</w:t>
            </w:r>
            <w:proofErr w:type="spellEnd"/>
            <w:r w:rsidRPr="00B5204B">
              <w:rPr>
                <w:b/>
                <w:bCs/>
                <w:shd w:val="clear" w:color="auto" w:fill="FFFFFF"/>
              </w:rPr>
              <w:t xml:space="preserve"> PENG</w:t>
            </w:r>
            <w:r w:rsidRPr="00B5204B">
              <w:rPr>
                <w:b/>
                <w:bCs/>
                <w:shd w:val="clear" w:color="auto" w:fill="FFFFFF"/>
              </w:rPr>
              <w:br/>
              <w:t>(C/TCP)</w:t>
            </w:r>
          </w:p>
        </w:tc>
        <w:tc>
          <w:tcPr>
            <w:tcW w:w="4428" w:type="dxa"/>
          </w:tcPr>
          <w:p w:rsidR="003F3659" w:rsidRPr="00B5204B" w:rsidRDefault="00336C3A" w:rsidP="00336C3A">
            <w:pPr>
              <w:tabs>
                <w:tab w:val="clear" w:pos="1134"/>
              </w:tabs>
              <w:jc w:val="left"/>
              <w:rPr>
                <w:lang w:val="fr-CH"/>
              </w:rPr>
            </w:pPr>
            <w:r w:rsidRPr="00B5204B">
              <w:rPr>
                <w:lang w:val="en-US"/>
              </w:rPr>
              <w:t>Tel: +41 22 730 8145</w:t>
            </w:r>
            <w:r w:rsidRPr="00B5204B">
              <w:rPr>
                <w:lang w:val="fr-CH"/>
              </w:rPr>
              <w:br/>
              <w:t>Fax: +41 22 730 8021</w:t>
            </w:r>
            <w:r w:rsidRPr="00B5204B">
              <w:rPr>
                <w:lang w:val="fr-CH"/>
              </w:rPr>
              <w:br/>
              <w:t>Email: tpeng@wmo.int</w:t>
            </w:r>
          </w:p>
        </w:tc>
      </w:tr>
      <w:tr w:rsidR="003F3659" w:rsidRPr="00336C3A" w:rsidTr="004B69A1">
        <w:trPr>
          <w:cantSplit/>
        </w:trPr>
        <w:tc>
          <w:tcPr>
            <w:tcW w:w="4428" w:type="dxa"/>
          </w:tcPr>
          <w:p w:rsidR="003F3659" w:rsidRPr="00336C3A" w:rsidRDefault="003F3659" w:rsidP="004B69A1">
            <w:pPr>
              <w:tabs>
                <w:tab w:val="clear" w:pos="1134"/>
              </w:tabs>
              <w:jc w:val="left"/>
              <w:rPr>
                <w:b/>
                <w:lang w:val="fr-CH"/>
              </w:rPr>
            </w:pPr>
          </w:p>
        </w:tc>
        <w:tc>
          <w:tcPr>
            <w:tcW w:w="4428" w:type="dxa"/>
          </w:tcPr>
          <w:p w:rsidR="003F3659" w:rsidRPr="00336C3A" w:rsidRDefault="003F3659" w:rsidP="004B69A1">
            <w:pPr>
              <w:tabs>
                <w:tab w:val="clear" w:pos="1134"/>
              </w:tabs>
              <w:jc w:val="left"/>
              <w:rPr>
                <w:lang w:val="fr-CH"/>
              </w:rPr>
            </w:pPr>
          </w:p>
        </w:tc>
      </w:tr>
      <w:tr w:rsidR="00C30B5C" w:rsidRPr="00C30B5C" w:rsidTr="004B69A1">
        <w:trPr>
          <w:cantSplit/>
        </w:trPr>
        <w:tc>
          <w:tcPr>
            <w:tcW w:w="4428" w:type="dxa"/>
          </w:tcPr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C30B5C">
              <w:rPr>
                <w:b/>
                <w:lang w:val="en-US"/>
              </w:rPr>
              <w:t>Lars Peter RIISHOJGAARD</w:t>
            </w:r>
          </w:p>
          <w:p w:rsidR="00E47BDB" w:rsidRPr="00C30B5C" w:rsidRDefault="00E47BDB" w:rsidP="00C30B5C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C30B5C">
              <w:rPr>
                <w:b/>
                <w:lang w:val="en-US"/>
              </w:rPr>
              <w:t>(</w:t>
            </w:r>
            <w:r w:rsidR="00C30B5C" w:rsidRPr="00C30B5C">
              <w:rPr>
                <w:b/>
                <w:lang w:val="en-US"/>
              </w:rPr>
              <w:t>WIGOS PM</w:t>
            </w:r>
            <w:r w:rsidRPr="00C30B5C">
              <w:rPr>
                <w:b/>
                <w:lang w:val="en-US"/>
              </w:rPr>
              <w:t>)</w:t>
            </w:r>
          </w:p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</w:tc>
        <w:tc>
          <w:tcPr>
            <w:tcW w:w="4428" w:type="dxa"/>
          </w:tcPr>
          <w:p w:rsidR="00E47BDB" w:rsidRPr="00C30B5C" w:rsidRDefault="00E47BDB" w:rsidP="00CA76F5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C30B5C">
              <w:rPr>
                <w:lang w:val="en-US"/>
              </w:rPr>
              <w:t xml:space="preserve">Fax:  +41 22 730 8181 </w:t>
            </w:r>
            <w:r w:rsidRPr="00C30B5C">
              <w:rPr>
                <w:lang w:val="en-US"/>
              </w:rPr>
              <w:br/>
              <w:t xml:space="preserve">Tel: +41 22 730 8193 </w:t>
            </w:r>
            <w:r w:rsidRPr="00C30B5C">
              <w:rPr>
                <w:lang w:val="en-US"/>
              </w:rPr>
              <w:br/>
              <w:t xml:space="preserve">Mobile: +(1 443) 642 9182 </w:t>
            </w:r>
            <w:r w:rsidRPr="00C30B5C">
              <w:rPr>
                <w:lang w:val="en-US"/>
              </w:rPr>
              <w:br/>
              <w:t xml:space="preserve">Email: </w:t>
            </w:r>
            <w:r w:rsidR="00CA76F5" w:rsidRPr="00CA76F5">
              <w:rPr>
                <w:lang w:val="en-US"/>
              </w:rPr>
              <w:t>lriishojgaard@wmo.int</w:t>
            </w:r>
            <w:r w:rsidRPr="00C30B5C">
              <w:rPr>
                <w:lang w:val="en-US"/>
              </w:rPr>
              <w:br/>
            </w:r>
          </w:p>
        </w:tc>
      </w:tr>
      <w:tr w:rsidR="003F3659" w:rsidRPr="00C30B5C" w:rsidTr="004B69A1">
        <w:trPr>
          <w:cantSplit/>
        </w:trPr>
        <w:tc>
          <w:tcPr>
            <w:tcW w:w="4428" w:type="dxa"/>
          </w:tcPr>
          <w:p w:rsidR="003F3659" w:rsidRPr="00C30B5C" w:rsidRDefault="003F3659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Isabelle </w:t>
            </w:r>
            <w:r w:rsidR="00B5204B">
              <w:rPr>
                <w:b/>
                <w:lang w:val="en-US"/>
              </w:rPr>
              <w:t>RUEDI</w:t>
            </w:r>
            <w:r>
              <w:rPr>
                <w:b/>
                <w:lang w:val="en-US"/>
              </w:rPr>
              <w:br/>
              <w:t>(H/IMO)</w:t>
            </w:r>
          </w:p>
        </w:tc>
        <w:tc>
          <w:tcPr>
            <w:tcW w:w="4428" w:type="dxa"/>
          </w:tcPr>
          <w:p w:rsidR="003F3659" w:rsidRPr="00C30B5C" w:rsidRDefault="003F3659" w:rsidP="00B5204B">
            <w:pPr>
              <w:tabs>
                <w:tab w:val="clear" w:pos="1134"/>
              </w:tabs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Fax: </w:t>
            </w:r>
            <w:r w:rsidR="00EB399C" w:rsidRPr="00BE2410">
              <w:rPr>
                <w:lang w:val="fr-CH"/>
              </w:rPr>
              <w:t>+41 22 730 80</w:t>
            </w:r>
            <w:r w:rsidR="00B5204B">
              <w:rPr>
                <w:lang w:val="fr-CH"/>
              </w:rPr>
              <w:t>8</w:t>
            </w:r>
            <w:r w:rsidR="00EB399C" w:rsidRPr="00BE2410">
              <w:rPr>
                <w:lang w:val="fr-CH"/>
              </w:rPr>
              <w:t>1</w:t>
            </w:r>
            <w:r>
              <w:rPr>
                <w:lang w:val="en-US"/>
              </w:rPr>
              <w:br/>
              <w:t xml:space="preserve">Tel: </w:t>
            </w:r>
            <w:r w:rsidR="00EB399C" w:rsidRPr="00C30B5C">
              <w:rPr>
                <w:lang w:val="en-US"/>
              </w:rPr>
              <w:t xml:space="preserve">+41 22 730 </w:t>
            </w:r>
            <w:r w:rsidR="00EB399C">
              <w:rPr>
                <w:lang w:val="en-US"/>
              </w:rPr>
              <w:t>8278</w:t>
            </w:r>
            <w:r>
              <w:rPr>
                <w:lang w:val="en-US"/>
              </w:rPr>
              <w:br/>
              <w:t>Email: iruedi@wmo.int</w:t>
            </w:r>
          </w:p>
        </w:tc>
      </w:tr>
      <w:tr w:rsidR="003F3659" w:rsidRPr="00C30B5C" w:rsidTr="004B69A1">
        <w:trPr>
          <w:cantSplit/>
        </w:trPr>
        <w:tc>
          <w:tcPr>
            <w:tcW w:w="4428" w:type="dxa"/>
          </w:tcPr>
          <w:p w:rsidR="003F3659" w:rsidRPr="00C30B5C" w:rsidRDefault="003F3659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</w:tc>
        <w:tc>
          <w:tcPr>
            <w:tcW w:w="4428" w:type="dxa"/>
          </w:tcPr>
          <w:p w:rsidR="003F3659" w:rsidRPr="00C30B5C" w:rsidRDefault="003F3659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</w:p>
        </w:tc>
      </w:tr>
      <w:tr w:rsidR="00C30B5C" w:rsidRPr="00C30B5C" w:rsidTr="004B69A1">
        <w:trPr>
          <w:cantSplit/>
        </w:trPr>
        <w:tc>
          <w:tcPr>
            <w:tcW w:w="4428" w:type="dxa"/>
          </w:tcPr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proofErr w:type="spellStart"/>
            <w:r w:rsidRPr="00C30B5C">
              <w:rPr>
                <w:b/>
                <w:lang w:val="en-US"/>
              </w:rPr>
              <w:t>Peiliang</w:t>
            </w:r>
            <w:proofErr w:type="spellEnd"/>
            <w:r w:rsidRPr="00C30B5C">
              <w:rPr>
                <w:b/>
                <w:lang w:val="en-US"/>
              </w:rPr>
              <w:t xml:space="preserve"> SHI</w:t>
            </w:r>
          </w:p>
          <w:p w:rsidR="00E47BDB" w:rsidRPr="00C30B5C" w:rsidRDefault="00E47BDB" w:rsidP="00C30B5C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C30B5C">
              <w:rPr>
                <w:b/>
                <w:lang w:val="en-US"/>
              </w:rPr>
              <w:t>(</w:t>
            </w:r>
            <w:r w:rsidR="00C30B5C" w:rsidRPr="00C30B5C">
              <w:rPr>
                <w:b/>
                <w:lang w:val="en-US"/>
              </w:rPr>
              <w:t>D/WIS</w:t>
            </w:r>
            <w:r w:rsidRPr="00C30B5C">
              <w:rPr>
                <w:b/>
                <w:lang w:val="en-US"/>
              </w:rPr>
              <w:t>)</w:t>
            </w:r>
          </w:p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</w:tc>
        <w:tc>
          <w:tcPr>
            <w:tcW w:w="4428" w:type="dxa"/>
          </w:tcPr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C30B5C">
              <w:rPr>
                <w:lang w:val="en-US"/>
              </w:rPr>
              <w:t xml:space="preserve">Fax:  (+41 –22) 730-8021 </w:t>
            </w:r>
            <w:r w:rsidRPr="00C30B5C">
              <w:rPr>
                <w:lang w:val="en-US"/>
              </w:rPr>
              <w:br/>
              <w:t xml:space="preserve">Tel: (+41 –22) 730-8219 </w:t>
            </w:r>
            <w:r w:rsidRPr="00C30B5C">
              <w:rPr>
                <w:lang w:val="en-US"/>
              </w:rPr>
              <w:br/>
              <w:t>Email: pshi@wmo.int</w:t>
            </w:r>
            <w:r w:rsidRPr="00C30B5C">
              <w:rPr>
                <w:lang w:val="en-US"/>
              </w:rPr>
              <w:br/>
            </w:r>
          </w:p>
        </w:tc>
      </w:tr>
      <w:tr w:rsidR="00C30B5C" w:rsidRPr="00C30B5C" w:rsidTr="004B69A1">
        <w:trPr>
          <w:cantSplit/>
        </w:trPr>
        <w:tc>
          <w:tcPr>
            <w:tcW w:w="4428" w:type="dxa"/>
          </w:tcPr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C30B5C">
              <w:rPr>
                <w:b/>
                <w:lang w:val="en-US"/>
              </w:rPr>
              <w:t>Alice SOARES</w:t>
            </w:r>
          </w:p>
          <w:p w:rsidR="00E47BDB" w:rsidRPr="00C30B5C" w:rsidRDefault="00E47BDB" w:rsidP="00C30B5C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C30B5C">
              <w:rPr>
                <w:b/>
                <w:lang w:val="en-US"/>
              </w:rPr>
              <w:t>(</w:t>
            </w:r>
            <w:r w:rsidR="00C30B5C" w:rsidRPr="00C30B5C">
              <w:rPr>
                <w:b/>
                <w:lang w:val="en-US"/>
              </w:rPr>
              <w:t>SO/DPFS</w:t>
            </w:r>
            <w:r w:rsidRPr="00C30B5C">
              <w:rPr>
                <w:b/>
                <w:lang w:val="en-US"/>
              </w:rPr>
              <w:t>)</w:t>
            </w:r>
          </w:p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</w:tc>
        <w:tc>
          <w:tcPr>
            <w:tcW w:w="4428" w:type="dxa"/>
          </w:tcPr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C30B5C">
              <w:rPr>
                <w:lang w:val="en-US"/>
              </w:rPr>
              <w:t xml:space="preserve">Tel: +41 22 730 8449 </w:t>
            </w:r>
            <w:r w:rsidRPr="00C30B5C">
              <w:rPr>
                <w:lang w:val="en-US"/>
              </w:rPr>
              <w:br/>
              <w:t>Email: asoares@wmo.int</w:t>
            </w:r>
            <w:r w:rsidRPr="00C30B5C">
              <w:rPr>
                <w:lang w:val="en-US"/>
              </w:rPr>
              <w:br/>
            </w:r>
          </w:p>
        </w:tc>
      </w:tr>
      <w:tr w:rsidR="00C30B5C" w:rsidRPr="00C30B5C" w:rsidTr="004B69A1">
        <w:trPr>
          <w:cantSplit/>
        </w:trPr>
        <w:tc>
          <w:tcPr>
            <w:tcW w:w="4428" w:type="dxa"/>
          </w:tcPr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C30B5C">
              <w:rPr>
                <w:b/>
                <w:lang w:val="en-US"/>
              </w:rPr>
              <w:t>Xu TANG</w:t>
            </w:r>
          </w:p>
          <w:p w:rsidR="00E47BDB" w:rsidRPr="00C30B5C" w:rsidRDefault="00E47BDB" w:rsidP="00C30B5C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C30B5C">
              <w:rPr>
                <w:b/>
                <w:lang w:val="en-US"/>
              </w:rPr>
              <w:t>(</w:t>
            </w:r>
            <w:r w:rsidR="00C30B5C" w:rsidRPr="00C30B5C">
              <w:rPr>
                <w:b/>
                <w:lang w:val="en-US"/>
              </w:rPr>
              <w:t>D/WDS</w:t>
            </w:r>
            <w:r w:rsidRPr="00C30B5C">
              <w:rPr>
                <w:b/>
                <w:lang w:val="en-US"/>
              </w:rPr>
              <w:t>)</w:t>
            </w:r>
          </w:p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</w:tc>
        <w:tc>
          <w:tcPr>
            <w:tcW w:w="4428" w:type="dxa"/>
          </w:tcPr>
          <w:p w:rsidR="00E47BDB" w:rsidRPr="00C30B5C" w:rsidRDefault="00E47BD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C30B5C">
              <w:rPr>
                <w:lang w:val="en-US"/>
              </w:rPr>
              <w:t xml:space="preserve">Fax:  +41 22 730 8021 </w:t>
            </w:r>
            <w:r w:rsidRPr="00C30B5C">
              <w:rPr>
                <w:lang w:val="en-US"/>
              </w:rPr>
              <w:br/>
              <w:t xml:space="preserve">Tel: +41 22 730 8264 </w:t>
            </w:r>
            <w:r w:rsidRPr="00C30B5C">
              <w:rPr>
                <w:lang w:val="en-US"/>
              </w:rPr>
              <w:br/>
              <w:t>Email: xtang@wmo.int</w:t>
            </w:r>
            <w:r w:rsidRPr="00C30B5C">
              <w:rPr>
                <w:lang w:val="en-US"/>
              </w:rPr>
              <w:br/>
            </w:r>
          </w:p>
        </w:tc>
      </w:tr>
      <w:tr w:rsidR="00950550" w:rsidRPr="00950550" w:rsidTr="004B69A1">
        <w:trPr>
          <w:cantSplit/>
        </w:trPr>
        <w:tc>
          <w:tcPr>
            <w:tcW w:w="4428" w:type="dxa"/>
          </w:tcPr>
          <w:p w:rsidR="00E47BDB" w:rsidRPr="00950550" w:rsidRDefault="00E47BDB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 w:rsidRPr="00950550">
              <w:rPr>
                <w:b/>
                <w:lang w:val="en-US"/>
              </w:rPr>
              <w:t>David THOMAS</w:t>
            </w:r>
          </w:p>
          <w:p w:rsidR="00E47BDB" w:rsidRPr="00950550" w:rsidRDefault="00C30B5C" w:rsidP="004B69A1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  <w:r>
              <w:rPr>
                <w:b/>
                <w:lang w:val="en-US"/>
              </w:rPr>
              <w:t>(C/ITS)</w:t>
            </w:r>
          </w:p>
          <w:p w:rsidR="00E47BDB" w:rsidRPr="00950550" w:rsidRDefault="00E47BDB" w:rsidP="00950550">
            <w:pPr>
              <w:tabs>
                <w:tab w:val="clear" w:pos="1134"/>
              </w:tabs>
              <w:jc w:val="left"/>
              <w:rPr>
                <w:b/>
                <w:lang w:val="en-US"/>
              </w:rPr>
            </w:pPr>
          </w:p>
        </w:tc>
        <w:tc>
          <w:tcPr>
            <w:tcW w:w="4428" w:type="dxa"/>
          </w:tcPr>
          <w:p w:rsidR="00E47BDB" w:rsidRPr="00950550" w:rsidRDefault="00E47BDB" w:rsidP="004B69A1">
            <w:pPr>
              <w:tabs>
                <w:tab w:val="clear" w:pos="1134"/>
              </w:tabs>
              <w:jc w:val="left"/>
              <w:rPr>
                <w:lang w:val="en-US"/>
              </w:rPr>
            </w:pPr>
            <w:r w:rsidRPr="00950550">
              <w:rPr>
                <w:lang w:val="en-US"/>
              </w:rPr>
              <w:t xml:space="preserve">Fax:  +41 (0) 22 730 8021 </w:t>
            </w:r>
            <w:r w:rsidRPr="00950550">
              <w:rPr>
                <w:lang w:val="en-US"/>
              </w:rPr>
              <w:br/>
              <w:t xml:space="preserve">Tel: +41 (0) 22 730 8241 </w:t>
            </w:r>
            <w:r w:rsidRPr="00950550">
              <w:rPr>
                <w:lang w:val="en-US"/>
              </w:rPr>
              <w:br/>
              <w:t xml:space="preserve">Mobile: +41 (0) 79 425 59 60 </w:t>
            </w:r>
            <w:r w:rsidRPr="00950550">
              <w:rPr>
                <w:lang w:val="en-US"/>
              </w:rPr>
              <w:br/>
              <w:t>Email: dthomas@wmo.int</w:t>
            </w:r>
            <w:r w:rsidRPr="00950550">
              <w:rPr>
                <w:lang w:val="en-US"/>
              </w:rPr>
              <w:br/>
            </w:r>
          </w:p>
        </w:tc>
      </w:tr>
    </w:tbl>
    <w:p w:rsidR="000402A6" w:rsidRPr="000402A6" w:rsidRDefault="000402A6" w:rsidP="000402A6">
      <w:pPr>
        <w:pStyle w:val="WMOBodyText"/>
      </w:pPr>
    </w:p>
    <w:p w:rsidR="00491766" w:rsidRDefault="00491766" w:rsidP="00491766">
      <w:pPr>
        <w:pStyle w:val="Heading1"/>
        <w:rPr>
          <w:b w:val="0"/>
          <w:bCs w:val="0"/>
        </w:rPr>
      </w:pPr>
      <w:bookmarkStart w:id="4" w:name="_APPENDIX_B:_"/>
      <w:bookmarkEnd w:id="4"/>
      <w:r>
        <w:rPr>
          <w:b w:val="0"/>
          <w:bCs w:val="0"/>
        </w:rPr>
        <w:t>__________</w:t>
      </w:r>
      <w:bookmarkEnd w:id="2"/>
    </w:p>
    <w:sectPr w:rsidR="00491766" w:rsidSect="0020095E">
      <w:headerReference w:type="default" r:id="rId12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B13" w:rsidRDefault="00B97B13">
      <w:r>
        <w:separator/>
      </w:r>
    </w:p>
    <w:p w:rsidR="00B97B13" w:rsidRDefault="00B97B13"/>
    <w:p w:rsidR="00B97B13" w:rsidRDefault="00B97B13"/>
  </w:endnote>
  <w:endnote w:type="continuationSeparator" w:id="0">
    <w:p w:rsidR="00B97B13" w:rsidRDefault="00B97B13">
      <w:r>
        <w:continuationSeparator/>
      </w:r>
    </w:p>
    <w:p w:rsidR="00B97B13" w:rsidRDefault="00B97B13"/>
    <w:p w:rsidR="00B97B13" w:rsidRDefault="00B97B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B13" w:rsidRDefault="00B97B13">
      <w:r>
        <w:separator/>
      </w:r>
    </w:p>
  </w:footnote>
  <w:footnote w:type="continuationSeparator" w:id="0">
    <w:p w:rsidR="00B97B13" w:rsidRDefault="00B97B13">
      <w:r>
        <w:continuationSeparator/>
      </w:r>
    </w:p>
    <w:p w:rsidR="00B97B13" w:rsidRDefault="00B97B13"/>
    <w:p w:rsidR="00B97B13" w:rsidRDefault="00B97B1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39F" w:rsidRDefault="00CA76F5" w:rsidP="00B54B49">
    <w:pPr>
      <w:pStyle w:val="Header"/>
    </w:pPr>
    <w:sdt>
      <w:sdtPr>
        <w:rPr>
          <w:sz w:val="18"/>
          <w:szCs w:val="18"/>
        </w:rPr>
        <w:alias w:val="Keywords"/>
        <w:tag w:val=""/>
        <w:id w:val="-1882158470"/>
        <w:placeholder>
          <w:docPart w:val="B90D42855CD84AFE9BD25B2C92448480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EB739F">
          <w:rPr>
            <w:sz w:val="18"/>
            <w:szCs w:val="18"/>
            <w:lang w:val="en-US"/>
          </w:rPr>
          <w:t>CBS-MG-17</w:t>
        </w:r>
      </w:sdtContent>
    </w:sdt>
    <w:r w:rsidR="00EB739F"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-959264996"/>
        <w:placeholder>
          <w:docPart w:val="3F36AD218C2A45B8ACAB5A87B7D5C93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B739F">
          <w:rPr>
            <w:sz w:val="18"/>
            <w:szCs w:val="18"/>
            <w:lang w:val="en-US"/>
          </w:rPr>
          <w:t>INF. 2</w:t>
        </w:r>
      </w:sdtContent>
    </w:sdt>
    <w:r w:rsidR="00EB739F"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88515919"/>
        <w:placeholder>
          <w:docPart w:val="FA7BCF6228804FF8AEA577812EF58DCB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sz w:val="18"/>
            <w:szCs w:val="18"/>
            <w:lang w:val="en-US"/>
          </w:rPr>
          <w:t>DRAFT 2</w:t>
        </w:r>
      </w:sdtContent>
    </w:sdt>
    <w:r w:rsidR="00EB739F" w:rsidRPr="00425CE4">
      <w:rPr>
        <w:sz w:val="18"/>
        <w:szCs w:val="18"/>
      </w:rPr>
      <w:t xml:space="preserve">, p. </w:t>
    </w:r>
    <w:r w:rsidR="00EB739F" w:rsidRPr="00425CE4">
      <w:rPr>
        <w:rStyle w:val="PageNumber"/>
        <w:sz w:val="18"/>
        <w:szCs w:val="18"/>
      </w:rPr>
      <w:fldChar w:fldCharType="begin"/>
    </w:r>
    <w:r w:rsidR="00EB739F" w:rsidRPr="00425CE4">
      <w:rPr>
        <w:rStyle w:val="PageNumber"/>
        <w:sz w:val="18"/>
        <w:szCs w:val="18"/>
      </w:rPr>
      <w:instrText xml:space="preserve"> PAGE </w:instrText>
    </w:r>
    <w:r w:rsidR="00EB739F" w:rsidRPr="00425CE4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4</w:t>
    </w:r>
    <w:r w:rsidR="00EB739F" w:rsidRPr="00425CE4">
      <w:rPr>
        <w:rStyle w:val="PageNumber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B70505"/>
    <w:multiLevelType w:val="hybridMultilevel"/>
    <w:tmpl w:val="02DAAE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A64"/>
    <w:rsid w:val="000212C2"/>
    <w:rsid w:val="0003137A"/>
    <w:rsid w:val="000402A6"/>
    <w:rsid w:val="00041171"/>
    <w:rsid w:val="00050F8E"/>
    <w:rsid w:val="000573AD"/>
    <w:rsid w:val="00072F17"/>
    <w:rsid w:val="000806D8"/>
    <w:rsid w:val="00082C80"/>
    <w:rsid w:val="00083847"/>
    <w:rsid w:val="00083C36"/>
    <w:rsid w:val="000A69BF"/>
    <w:rsid w:val="000C225A"/>
    <w:rsid w:val="000C6781"/>
    <w:rsid w:val="000D3B11"/>
    <w:rsid w:val="000D4FA3"/>
    <w:rsid w:val="000F5E49"/>
    <w:rsid w:val="000F7A87"/>
    <w:rsid w:val="00111BFD"/>
    <w:rsid w:val="0011498B"/>
    <w:rsid w:val="00120147"/>
    <w:rsid w:val="00123140"/>
    <w:rsid w:val="00163BA3"/>
    <w:rsid w:val="00166B31"/>
    <w:rsid w:val="00180771"/>
    <w:rsid w:val="001809DE"/>
    <w:rsid w:val="001930A3"/>
    <w:rsid w:val="001A341E"/>
    <w:rsid w:val="001A3E36"/>
    <w:rsid w:val="001B0EA6"/>
    <w:rsid w:val="001B1CDF"/>
    <w:rsid w:val="001B56F4"/>
    <w:rsid w:val="001C5462"/>
    <w:rsid w:val="001D6302"/>
    <w:rsid w:val="001D6EA7"/>
    <w:rsid w:val="001E7DD0"/>
    <w:rsid w:val="001F1BDA"/>
    <w:rsid w:val="0020095E"/>
    <w:rsid w:val="00210D30"/>
    <w:rsid w:val="00234A34"/>
    <w:rsid w:val="0025255D"/>
    <w:rsid w:val="00254FDF"/>
    <w:rsid w:val="002614CE"/>
    <w:rsid w:val="00270233"/>
    <w:rsid w:val="00270480"/>
    <w:rsid w:val="002779AF"/>
    <w:rsid w:val="002823D8"/>
    <w:rsid w:val="0028531A"/>
    <w:rsid w:val="00285446"/>
    <w:rsid w:val="002924C1"/>
    <w:rsid w:val="00295593"/>
    <w:rsid w:val="002A386C"/>
    <w:rsid w:val="002A7A9F"/>
    <w:rsid w:val="002C30BC"/>
    <w:rsid w:val="002C7A88"/>
    <w:rsid w:val="002D232B"/>
    <w:rsid w:val="002D5E00"/>
    <w:rsid w:val="002D6DAC"/>
    <w:rsid w:val="002E3FAD"/>
    <w:rsid w:val="002E4E16"/>
    <w:rsid w:val="002E7D0E"/>
    <w:rsid w:val="002F5517"/>
    <w:rsid w:val="002F5CAE"/>
    <w:rsid w:val="00301E8C"/>
    <w:rsid w:val="0031008D"/>
    <w:rsid w:val="00320009"/>
    <w:rsid w:val="0032424A"/>
    <w:rsid w:val="00336C3A"/>
    <w:rsid w:val="00380AF7"/>
    <w:rsid w:val="00394A05"/>
    <w:rsid w:val="00397770"/>
    <w:rsid w:val="00397880"/>
    <w:rsid w:val="003A7016"/>
    <w:rsid w:val="003E4046"/>
    <w:rsid w:val="003E41FF"/>
    <w:rsid w:val="003F125B"/>
    <w:rsid w:val="003F3659"/>
    <w:rsid w:val="003F7B3F"/>
    <w:rsid w:val="004014E1"/>
    <w:rsid w:val="0041078D"/>
    <w:rsid w:val="00416F97"/>
    <w:rsid w:val="00425CE4"/>
    <w:rsid w:val="0043039B"/>
    <w:rsid w:val="004423FE"/>
    <w:rsid w:val="00445C35"/>
    <w:rsid w:val="004667E7"/>
    <w:rsid w:val="00475797"/>
    <w:rsid w:val="004811DD"/>
    <w:rsid w:val="00491766"/>
    <w:rsid w:val="0049253B"/>
    <w:rsid w:val="004A140B"/>
    <w:rsid w:val="004B7BAA"/>
    <w:rsid w:val="004C2DF7"/>
    <w:rsid w:val="004C4E0B"/>
    <w:rsid w:val="004D497E"/>
    <w:rsid w:val="004E4809"/>
    <w:rsid w:val="004E6352"/>
    <w:rsid w:val="004E6460"/>
    <w:rsid w:val="004F6B46"/>
    <w:rsid w:val="00507B55"/>
    <w:rsid w:val="00525B80"/>
    <w:rsid w:val="0053098F"/>
    <w:rsid w:val="00546D8E"/>
    <w:rsid w:val="00571AE1"/>
    <w:rsid w:val="00583549"/>
    <w:rsid w:val="00592267"/>
    <w:rsid w:val="005B0AE2"/>
    <w:rsid w:val="005B1F2C"/>
    <w:rsid w:val="005D03D9"/>
    <w:rsid w:val="005D12E2"/>
    <w:rsid w:val="005D666D"/>
    <w:rsid w:val="00615AB0"/>
    <w:rsid w:val="0061778C"/>
    <w:rsid w:val="00621ECC"/>
    <w:rsid w:val="00636B90"/>
    <w:rsid w:val="0064738B"/>
    <w:rsid w:val="006508EA"/>
    <w:rsid w:val="00697DB5"/>
    <w:rsid w:val="006A492A"/>
    <w:rsid w:val="006C25F8"/>
    <w:rsid w:val="006D5576"/>
    <w:rsid w:val="006E0985"/>
    <w:rsid w:val="006E5FE9"/>
    <w:rsid w:val="006E766D"/>
    <w:rsid w:val="007025A9"/>
    <w:rsid w:val="00705C9F"/>
    <w:rsid w:val="00716951"/>
    <w:rsid w:val="00735D9E"/>
    <w:rsid w:val="0074430D"/>
    <w:rsid w:val="0075136C"/>
    <w:rsid w:val="00754CF7"/>
    <w:rsid w:val="00771A68"/>
    <w:rsid w:val="00777D58"/>
    <w:rsid w:val="0079357B"/>
    <w:rsid w:val="007B3A64"/>
    <w:rsid w:val="007C212A"/>
    <w:rsid w:val="007D4D90"/>
    <w:rsid w:val="007E7D21"/>
    <w:rsid w:val="007F482F"/>
    <w:rsid w:val="00807CC5"/>
    <w:rsid w:val="00823B49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A722F"/>
    <w:rsid w:val="008A7313"/>
    <w:rsid w:val="008A7D91"/>
    <w:rsid w:val="008B7FC7"/>
    <w:rsid w:val="008C17A4"/>
    <w:rsid w:val="008E1E4A"/>
    <w:rsid w:val="008F0615"/>
    <w:rsid w:val="008F1FDB"/>
    <w:rsid w:val="00935E09"/>
    <w:rsid w:val="00950550"/>
    <w:rsid w:val="00950605"/>
    <w:rsid w:val="00952233"/>
    <w:rsid w:val="00954D66"/>
    <w:rsid w:val="0096121C"/>
    <w:rsid w:val="009711E1"/>
    <w:rsid w:val="009739A5"/>
    <w:rsid w:val="00975D76"/>
    <w:rsid w:val="009773A2"/>
    <w:rsid w:val="00982E51"/>
    <w:rsid w:val="009874B9"/>
    <w:rsid w:val="00993581"/>
    <w:rsid w:val="00995C6F"/>
    <w:rsid w:val="009A288C"/>
    <w:rsid w:val="009B01AB"/>
    <w:rsid w:val="009B6697"/>
    <w:rsid w:val="009C209B"/>
    <w:rsid w:val="009C4C04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50291"/>
    <w:rsid w:val="00A604CD"/>
    <w:rsid w:val="00A60FE6"/>
    <w:rsid w:val="00A654BE"/>
    <w:rsid w:val="00A7683B"/>
    <w:rsid w:val="00A874EF"/>
    <w:rsid w:val="00A95415"/>
    <w:rsid w:val="00AA3C89"/>
    <w:rsid w:val="00AC4CDB"/>
    <w:rsid w:val="00AF638A"/>
    <w:rsid w:val="00B00141"/>
    <w:rsid w:val="00B009AA"/>
    <w:rsid w:val="00B030C8"/>
    <w:rsid w:val="00B056E7"/>
    <w:rsid w:val="00B05B71"/>
    <w:rsid w:val="00B10035"/>
    <w:rsid w:val="00B165E6"/>
    <w:rsid w:val="00B235DB"/>
    <w:rsid w:val="00B5204B"/>
    <w:rsid w:val="00B548A2"/>
    <w:rsid w:val="00B54B49"/>
    <w:rsid w:val="00B56934"/>
    <w:rsid w:val="00B72444"/>
    <w:rsid w:val="00B7303E"/>
    <w:rsid w:val="00B93B62"/>
    <w:rsid w:val="00B953D1"/>
    <w:rsid w:val="00B97B13"/>
    <w:rsid w:val="00BA30D0"/>
    <w:rsid w:val="00BD6884"/>
    <w:rsid w:val="00BE2410"/>
    <w:rsid w:val="00C04BD2"/>
    <w:rsid w:val="00C13EEC"/>
    <w:rsid w:val="00C156A4"/>
    <w:rsid w:val="00C20FAA"/>
    <w:rsid w:val="00C2459D"/>
    <w:rsid w:val="00C30B5C"/>
    <w:rsid w:val="00C354A2"/>
    <w:rsid w:val="00C42C95"/>
    <w:rsid w:val="00C55E5B"/>
    <w:rsid w:val="00C720A4"/>
    <w:rsid w:val="00C7611C"/>
    <w:rsid w:val="00C94097"/>
    <w:rsid w:val="00CA4269"/>
    <w:rsid w:val="00CA7330"/>
    <w:rsid w:val="00CA76F5"/>
    <w:rsid w:val="00CB64F0"/>
    <w:rsid w:val="00CC2909"/>
    <w:rsid w:val="00D03984"/>
    <w:rsid w:val="00D05E6F"/>
    <w:rsid w:val="00D26AEA"/>
    <w:rsid w:val="00D33442"/>
    <w:rsid w:val="00D44BAD"/>
    <w:rsid w:val="00D45B55"/>
    <w:rsid w:val="00D672A8"/>
    <w:rsid w:val="00D7097B"/>
    <w:rsid w:val="00D91DFA"/>
    <w:rsid w:val="00DB1AB2"/>
    <w:rsid w:val="00DC0DA2"/>
    <w:rsid w:val="00DD3A65"/>
    <w:rsid w:val="00DD62C6"/>
    <w:rsid w:val="00E00498"/>
    <w:rsid w:val="00E16CCF"/>
    <w:rsid w:val="00E2617A"/>
    <w:rsid w:val="00E47BDB"/>
    <w:rsid w:val="00E538E6"/>
    <w:rsid w:val="00E802A2"/>
    <w:rsid w:val="00E85C0B"/>
    <w:rsid w:val="00EB399C"/>
    <w:rsid w:val="00EB739F"/>
    <w:rsid w:val="00ED67AF"/>
    <w:rsid w:val="00EE128C"/>
    <w:rsid w:val="00EF66D9"/>
    <w:rsid w:val="00EF6BA5"/>
    <w:rsid w:val="00EF780D"/>
    <w:rsid w:val="00EF7A98"/>
    <w:rsid w:val="00F0267E"/>
    <w:rsid w:val="00F474C9"/>
    <w:rsid w:val="00F546E9"/>
    <w:rsid w:val="00F61675"/>
    <w:rsid w:val="00F6686B"/>
    <w:rsid w:val="00F67F74"/>
    <w:rsid w:val="00F73DE3"/>
    <w:rsid w:val="00F84DD2"/>
    <w:rsid w:val="00FB0872"/>
    <w:rsid w:val="00FB54CC"/>
    <w:rsid w:val="00FD1A37"/>
    <w:rsid w:val="00FD1C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5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uiPriority w:val="59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5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uiPriority w:val="59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taalas@wmo.in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aul.davies@metoffice.gov.u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ocuments\_Meetings\CBS\_CBS%20MG\MG-17%202017\docs\CBS-MG-17-Doc-x.y-Titl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82D6D0F642244C9926B3273553BA9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767EDF-9887-444D-95AF-B4B68E1F5883}"/>
      </w:docPartPr>
      <w:docPartBody>
        <w:p w:rsidR="00446594" w:rsidRDefault="00F44D51">
          <w:pPr>
            <w:pStyle w:val="B82D6D0F642244C9926B3273553BA969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4D6F5552461A47EB9C1A30A149676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3890-95B4-418C-AB78-40B2FA660C9A}"/>
      </w:docPartPr>
      <w:docPartBody>
        <w:p w:rsidR="00446594" w:rsidRDefault="00F44D51">
          <w:pPr>
            <w:pStyle w:val="4D6F5552461A47EB9C1A30A1496761A2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E1199945ABB649A6A1E32329C3B4E1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7D2779-075B-4507-BE48-546942A46350}"/>
      </w:docPartPr>
      <w:docPartBody>
        <w:p w:rsidR="00446594" w:rsidRDefault="00F44D51">
          <w:pPr>
            <w:pStyle w:val="E1199945ABB649A6A1E32329C3B4E192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B90D42855CD84AFE9BD25B2C924484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F962EA-8AB4-4500-9106-59417421C645}"/>
      </w:docPartPr>
      <w:docPartBody>
        <w:p w:rsidR="00A544BF" w:rsidRDefault="00446594" w:rsidP="00446594">
          <w:pPr>
            <w:pStyle w:val="B90D42855CD84AFE9BD25B2C92448480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3F36AD218C2A45B8ACAB5A87B7D5C9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F0AE8-0BA8-4260-8686-E6FBB112A1A5}"/>
      </w:docPartPr>
      <w:docPartBody>
        <w:p w:rsidR="00A544BF" w:rsidRDefault="00446594" w:rsidP="00446594">
          <w:pPr>
            <w:pStyle w:val="3F36AD218C2A45B8ACAB5A87B7D5C938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FA7BCF6228804FF8AEA577812EF5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6A0F19-DC37-4B3B-966A-3105F318705C}"/>
      </w:docPartPr>
      <w:docPartBody>
        <w:p w:rsidR="00A544BF" w:rsidRDefault="00446594" w:rsidP="00446594">
          <w:pPr>
            <w:pStyle w:val="FA7BCF6228804FF8AEA577812EF58DCB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51"/>
    <w:rsid w:val="00446594"/>
    <w:rsid w:val="00564368"/>
    <w:rsid w:val="00A544BF"/>
    <w:rsid w:val="00F44D51"/>
    <w:rsid w:val="00F73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446594"/>
    <w:rPr>
      <w:color w:val="808080"/>
    </w:rPr>
  </w:style>
  <w:style w:type="paragraph" w:customStyle="1" w:styleId="B82D6D0F642244C9926B3273553BA969">
    <w:name w:val="B82D6D0F642244C9926B3273553BA969"/>
  </w:style>
  <w:style w:type="paragraph" w:customStyle="1" w:styleId="4D6F5552461A47EB9C1A30A1496761A2">
    <w:name w:val="4D6F5552461A47EB9C1A30A1496761A2"/>
  </w:style>
  <w:style w:type="paragraph" w:customStyle="1" w:styleId="E1199945ABB649A6A1E32329C3B4E192">
    <w:name w:val="E1199945ABB649A6A1E32329C3B4E192"/>
  </w:style>
  <w:style w:type="paragraph" w:customStyle="1" w:styleId="8CD467CB1D44448883D6CF90464E9482">
    <w:name w:val="8CD467CB1D44448883D6CF90464E9482"/>
  </w:style>
  <w:style w:type="paragraph" w:customStyle="1" w:styleId="44F4AD860E514375AEEDDCB781A4E954">
    <w:name w:val="44F4AD860E514375AEEDDCB781A4E954"/>
  </w:style>
  <w:style w:type="paragraph" w:customStyle="1" w:styleId="78B1939149D9444CB7B10F36DB362837">
    <w:name w:val="78B1939149D9444CB7B10F36DB362837"/>
  </w:style>
  <w:style w:type="paragraph" w:customStyle="1" w:styleId="B90D42855CD84AFE9BD25B2C92448480">
    <w:name w:val="B90D42855CD84AFE9BD25B2C92448480"/>
    <w:rsid w:val="00446594"/>
  </w:style>
  <w:style w:type="paragraph" w:customStyle="1" w:styleId="3F36AD218C2A45B8ACAB5A87B7D5C938">
    <w:name w:val="3F36AD218C2A45B8ACAB5A87B7D5C938"/>
    <w:rsid w:val="00446594"/>
  </w:style>
  <w:style w:type="paragraph" w:customStyle="1" w:styleId="FA7BCF6228804FF8AEA577812EF58DCB">
    <w:name w:val="FA7BCF6228804FF8AEA577812EF58DCB"/>
    <w:rsid w:val="0044659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446594"/>
    <w:rPr>
      <w:color w:val="808080"/>
    </w:rPr>
  </w:style>
  <w:style w:type="paragraph" w:customStyle="1" w:styleId="B82D6D0F642244C9926B3273553BA969">
    <w:name w:val="B82D6D0F642244C9926B3273553BA969"/>
  </w:style>
  <w:style w:type="paragraph" w:customStyle="1" w:styleId="4D6F5552461A47EB9C1A30A1496761A2">
    <w:name w:val="4D6F5552461A47EB9C1A30A1496761A2"/>
  </w:style>
  <w:style w:type="paragraph" w:customStyle="1" w:styleId="E1199945ABB649A6A1E32329C3B4E192">
    <w:name w:val="E1199945ABB649A6A1E32329C3B4E192"/>
  </w:style>
  <w:style w:type="paragraph" w:customStyle="1" w:styleId="8CD467CB1D44448883D6CF90464E9482">
    <w:name w:val="8CD467CB1D44448883D6CF90464E9482"/>
  </w:style>
  <w:style w:type="paragraph" w:customStyle="1" w:styleId="44F4AD860E514375AEEDDCB781A4E954">
    <w:name w:val="44F4AD860E514375AEEDDCB781A4E954"/>
  </w:style>
  <w:style w:type="paragraph" w:customStyle="1" w:styleId="78B1939149D9444CB7B10F36DB362837">
    <w:name w:val="78B1939149D9444CB7B10F36DB362837"/>
  </w:style>
  <w:style w:type="paragraph" w:customStyle="1" w:styleId="B90D42855CD84AFE9BD25B2C92448480">
    <w:name w:val="B90D42855CD84AFE9BD25B2C92448480"/>
    <w:rsid w:val="00446594"/>
  </w:style>
  <w:style w:type="paragraph" w:customStyle="1" w:styleId="3F36AD218C2A45B8ACAB5A87B7D5C938">
    <w:name w:val="3F36AD218C2A45B8ACAB5A87B7D5C938"/>
    <w:rsid w:val="00446594"/>
  </w:style>
  <w:style w:type="paragraph" w:customStyle="1" w:styleId="FA7BCF6228804FF8AEA577812EF58DCB">
    <w:name w:val="FA7BCF6228804FF8AEA577812EF58DCB"/>
    <w:rsid w:val="004465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EF055-EE13-48A4-81B2-9BE73BC90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CBS-MG-17-Doc-x.y-Title.dotx</Template>
  <TotalTime>0</TotalTime>
  <Pages>4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[Meeting Title]</vt:lpstr>
    </vt:vector>
  </TitlesOfParts>
  <Company>WMO</Company>
  <LinksUpToDate>false</LinksUpToDate>
  <CharactersWithSpaces>4689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[Meeting Title]</dc:title>
  <dc:subject>[Place and Date]</dc:subject>
  <dc:creator>Etienne Charpentier</dc:creator>
  <cp:keywords>CBS-MG-17</cp:keywords>
  <dc:description>[Commission and OPAG]</dc:description>
  <cp:lastModifiedBy>Etienne Charpentier</cp:lastModifiedBy>
  <cp:revision>2</cp:revision>
  <cp:lastPrinted>2013-03-12T09:27:00Z</cp:lastPrinted>
  <dcterms:created xsi:type="dcterms:W3CDTF">2017-02-27T07:41:00Z</dcterms:created>
  <dcterms:modified xsi:type="dcterms:W3CDTF">2017-02-27T07:41:00Z</dcterms:modified>
  <cp:category>INF. 2</cp:category>
  <cp:contentStatus>DRAFT 2</cp:contentStatus>
</cp:coreProperties>
</file>