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1276"/>
        <w:gridCol w:w="2977"/>
      </w:tblGrid>
      <w:tr w:rsidR="00F50B0B" w:rsidRPr="00C70427" w:rsidTr="00F50B0B">
        <w:trPr>
          <w:cantSplit/>
        </w:trPr>
        <w:tc>
          <w:tcPr>
            <w:tcW w:w="5740" w:type="dxa"/>
          </w:tcPr>
          <w:p w:rsidR="00F50B0B" w:rsidRPr="00D51494" w:rsidRDefault="00F50B0B" w:rsidP="00F50B0B">
            <w:pPr>
              <w:rPr>
                <w:b/>
                <w:sz w:val="22"/>
                <w:szCs w:val="22"/>
                <w:lang w:val="en-US" w:eastAsia="zh-CN"/>
              </w:rPr>
            </w:pPr>
            <w:r w:rsidRPr="00D51494">
              <w:rPr>
                <w:b/>
                <w:sz w:val="22"/>
                <w:szCs w:val="22"/>
                <w:lang w:val="en-US"/>
              </w:rPr>
              <w:t>World Meteorological Organization</w:t>
            </w:r>
          </w:p>
          <w:p w:rsidR="00F50B0B" w:rsidRDefault="00F50B0B" w:rsidP="005B00E2">
            <w:pPr>
              <w:tabs>
                <w:tab w:val="left" w:pos="990"/>
              </w:tabs>
              <w:rPr>
                <w:rFonts w:eastAsia="SimSun"/>
                <w:sz w:val="22"/>
                <w:szCs w:val="22"/>
                <w:lang w:val="en-US" w:eastAsia="zh-CN"/>
              </w:rPr>
            </w:pPr>
          </w:p>
          <w:p w:rsidR="00F50B0B" w:rsidRDefault="003D0CC5" w:rsidP="00DF32F3">
            <w:pPr>
              <w:rPr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COMMISSION FOR BASIC SYSTEMS</w:t>
            </w:r>
          </w:p>
          <w:p w:rsidR="00F50B0B" w:rsidRDefault="00F50B0B" w:rsidP="00F50B0B">
            <w:pPr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DF32F3" w:rsidRPr="00DF32F3" w:rsidRDefault="003D0CC5" w:rsidP="00D1252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SIXTEENTH</w:t>
            </w:r>
            <w:r w:rsidR="00DF32F3" w:rsidRPr="00DF32F3">
              <w:rPr>
                <w:b/>
                <w:bCs/>
                <w:sz w:val="22"/>
                <w:szCs w:val="22"/>
                <w:lang w:val="en-US"/>
              </w:rPr>
              <w:t xml:space="preserve"> SESSION</w:t>
            </w:r>
          </w:p>
          <w:p w:rsidR="00DF32F3" w:rsidRDefault="00DF32F3" w:rsidP="00DF32F3">
            <w:pPr>
              <w:tabs>
                <w:tab w:val="left" w:pos="1920"/>
              </w:tabs>
              <w:rPr>
                <w:sz w:val="22"/>
                <w:szCs w:val="22"/>
                <w:lang w:val="en-US"/>
              </w:rPr>
            </w:pPr>
          </w:p>
          <w:p w:rsidR="00F50B0B" w:rsidRDefault="003D0CC5" w:rsidP="003D0CC5">
            <w:pPr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/>
              </w:rPr>
              <w:t>Guangzhou</w:t>
            </w:r>
            <w:r w:rsidR="00D12526">
              <w:rPr>
                <w:sz w:val="22"/>
                <w:szCs w:val="22"/>
                <w:lang w:val="en-US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23-29 November</w:t>
            </w:r>
            <w:r w:rsidR="005B00E2">
              <w:rPr>
                <w:sz w:val="22"/>
                <w:szCs w:val="22"/>
                <w:lang w:val="en-US"/>
              </w:rPr>
              <w:t xml:space="preserve"> 201</w:t>
            </w:r>
            <w:r w:rsidR="00D12526">
              <w:rPr>
                <w:sz w:val="22"/>
                <w:szCs w:val="22"/>
                <w:lang w:val="en-US"/>
              </w:rPr>
              <w:t>6</w:t>
            </w:r>
          </w:p>
          <w:p w:rsidR="00F50B0B" w:rsidRDefault="00F50B0B" w:rsidP="00F50B0B">
            <w:pPr>
              <w:rPr>
                <w:sz w:val="22"/>
                <w:szCs w:val="22"/>
                <w:lang w:val="en-US" w:eastAsia="zh-CN"/>
              </w:rPr>
            </w:pPr>
          </w:p>
          <w:p w:rsidR="00F50B0B" w:rsidRPr="00651644" w:rsidRDefault="00F50B0B" w:rsidP="00651644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F50B0B" w:rsidRPr="00651644" w:rsidRDefault="00F50B0B" w:rsidP="00651644">
            <w:pPr>
              <w:rPr>
                <w:lang w:val="en-US"/>
              </w:rPr>
            </w:pPr>
          </w:p>
        </w:tc>
        <w:tc>
          <w:tcPr>
            <w:tcW w:w="2977" w:type="dxa"/>
          </w:tcPr>
          <w:p w:rsidR="00F50B0B" w:rsidRPr="002F7BB3" w:rsidRDefault="003D0CC5" w:rsidP="003D0CC5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CBS-16</w:t>
            </w:r>
            <w:bookmarkStart w:id="0" w:name="_GoBack"/>
            <w:bookmarkEnd w:id="0"/>
            <w:r w:rsidR="005B00E2">
              <w:rPr>
                <w:b/>
                <w:bCs/>
                <w:sz w:val="22"/>
                <w:szCs w:val="22"/>
                <w:lang w:val="en-US"/>
              </w:rPr>
              <w:t>/</w:t>
            </w:r>
            <w:r>
              <w:rPr>
                <w:b/>
                <w:bCs/>
                <w:sz w:val="22"/>
                <w:szCs w:val="22"/>
                <w:lang w:val="en-US"/>
              </w:rPr>
              <w:t>INF</w:t>
            </w:r>
            <w:r w:rsidR="00BA7B0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(</w:t>
            </w:r>
            <w:r w:rsidRPr="009B5B8D">
              <w:rPr>
                <w:b/>
                <w:bCs/>
                <w:sz w:val="22"/>
                <w:szCs w:val="22"/>
                <w:lang w:val="en-US"/>
              </w:rPr>
              <w:t>date</w:t>
            </w:r>
            <w:r>
              <w:rPr>
                <w:sz w:val="22"/>
                <w:szCs w:val="22"/>
                <w:lang w:val="en-US"/>
              </w:rPr>
              <w:t xml:space="preserve">) </w:t>
            </w: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______</w:t>
            </w: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Original:</w:t>
            </w: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</w:p>
          <w:p w:rsidR="00F50B0B" w:rsidRDefault="00BA7B00" w:rsidP="003B0769">
            <w:pPr>
              <w:ind w:left="904" w:hanging="921"/>
              <w:rPr>
                <w:sz w:val="22"/>
                <w:szCs w:val="22"/>
                <w:lang w:val="en-US"/>
              </w:rPr>
            </w:pPr>
            <w:r w:rsidRPr="00AE59D4">
              <w:rPr>
                <w:sz w:val="22"/>
                <w:szCs w:val="22"/>
                <w:lang w:val="en-US"/>
              </w:rPr>
              <w:t>Status: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CB507C">
              <w:rPr>
                <w:rFonts w:cs="Arial"/>
                <w:b/>
                <w:lang w:val="en-US"/>
              </w:rPr>
              <w:t>DRAFT 1</w:t>
            </w:r>
          </w:p>
        </w:tc>
      </w:tr>
    </w:tbl>
    <w:p w:rsidR="00C70427" w:rsidRDefault="00C70427" w:rsidP="00A92DB4">
      <w:pPr>
        <w:jc w:val="center"/>
        <w:outlineLvl w:val="0"/>
        <w:rPr>
          <w:b/>
          <w:sz w:val="28"/>
          <w:szCs w:val="28"/>
          <w:lang w:val="en-US"/>
        </w:rPr>
      </w:pPr>
    </w:p>
    <w:p w:rsidR="00B046EF" w:rsidRPr="00734511" w:rsidRDefault="00C70427" w:rsidP="00A92DB4">
      <w:pPr>
        <w:jc w:val="center"/>
        <w:outlineLvl w:val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HISTORY SHEET - </w:t>
      </w:r>
      <w:r w:rsidR="00BA7B00" w:rsidRPr="00734511">
        <w:rPr>
          <w:b/>
          <w:sz w:val="28"/>
          <w:szCs w:val="28"/>
          <w:lang w:val="en-US"/>
        </w:rPr>
        <w:t>PRE-SESSION</w:t>
      </w:r>
    </w:p>
    <w:p w:rsidR="00A92DB4" w:rsidRPr="009A2554" w:rsidRDefault="00A92DB4" w:rsidP="00A92DB4">
      <w:pPr>
        <w:rPr>
          <w:lang w:val="en-US"/>
        </w:rPr>
      </w:pPr>
    </w:p>
    <w:tbl>
      <w:tblPr>
        <w:tblStyle w:val="TableGrid"/>
        <w:tblW w:w="0" w:type="auto"/>
        <w:jc w:val="center"/>
        <w:tblInd w:w="-297" w:type="dxa"/>
        <w:tblLook w:val="01E0" w:firstRow="1" w:lastRow="1" w:firstColumn="1" w:lastColumn="1" w:noHBand="0" w:noVBand="0"/>
      </w:tblPr>
      <w:tblGrid>
        <w:gridCol w:w="2223"/>
        <w:gridCol w:w="1967"/>
      </w:tblGrid>
      <w:tr w:rsidR="00A92DB4" w:rsidRPr="00BA7B00" w:rsidTr="005476F8">
        <w:trPr>
          <w:trHeight w:hRule="exact" w:val="397"/>
          <w:jc w:val="center"/>
        </w:trPr>
        <w:tc>
          <w:tcPr>
            <w:tcW w:w="2223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  <w:proofErr w:type="spellStart"/>
            <w:r w:rsidRPr="00651644">
              <w:rPr>
                <w:lang w:val="en-US"/>
              </w:rPr>
              <w:t>Jobsys</w:t>
            </w:r>
            <w:proofErr w:type="spellEnd"/>
            <w:r w:rsidRPr="00651644">
              <w:rPr>
                <w:lang w:val="en-US"/>
              </w:rPr>
              <w:t xml:space="preserve"> number:</w:t>
            </w:r>
          </w:p>
        </w:tc>
        <w:tc>
          <w:tcPr>
            <w:tcW w:w="1967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</w:p>
        </w:tc>
      </w:tr>
      <w:tr w:rsidR="00A92DB4" w:rsidRPr="00BA7B00" w:rsidTr="005476F8">
        <w:trPr>
          <w:trHeight w:hRule="exact" w:val="397"/>
          <w:jc w:val="center"/>
        </w:trPr>
        <w:tc>
          <w:tcPr>
            <w:tcW w:w="2223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  <w:r w:rsidRPr="00651644">
              <w:rPr>
                <w:lang w:val="en-US"/>
              </w:rPr>
              <w:t>Operator:</w:t>
            </w:r>
          </w:p>
        </w:tc>
        <w:tc>
          <w:tcPr>
            <w:tcW w:w="1967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</w:p>
        </w:tc>
      </w:tr>
      <w:tr w:rsidR="00A92DB4" w:rsidRPr="00BA7B00" w:rsidTr="005476F8">
        <w:trPr>
          <w:trHeight w:hRule="exact" w:val="397"/>
          <w:jc w:val="center"/>
        </w:trPr>
        <w:tc>
          <w:tcPr>
            <w:tcW w:w="2223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  <w:r>
              <w:rPr>
                <w:lang w:val="en-US"/>
              </w:rPr>
              <w:t>Allotted no.</w:t>
            </w:r>
            <w:r w:rsidRPr="00651644">
              <w:rPr>
                <w:lang w:val="en-US"/>
              </w:rPr>
              <w:t xml:space="preserve"> of words:</w:t>
            </w:r>
          </w:p>
        </w:tc>
        <w:tc>
          <w:tcPr>
            <w:tcW w:w="1967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</w:p>
        </w:tc>
      </w:tr>
      <w:tr w:rsidR="00A92DB4" w:rsidRPr="00BA7B00" w:rsidTr="005476F8">
        <w:trPr>
          <w:trHeight w:hRule="exact" w:val="397"/>
          <w:jc w:val="center"/>
        </w:trPr>
        <w:tc>
          <w:tcPr>
            <w:tcW w:w="2223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  <w:r>
              <w:rPr>
                <w:lang w:val="en-US"/>
              </w:rPr>
              <w:t>Actual no.</w:t>
            </w:r>
            <w:r w:rsidRPr="00651644">
              <w:rPr>
                <w:lang w:val="en-US"/>
              </w:rPr>
              <w:t xml:space="preserve"> of words:</w:t>
            </w:r>
          </w:p>
        </w:tc>
        <w:tc>
          <w:tcPr>
            <w:tcW w:w="1967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</w:p>
        </w:tc>
      </w:tr>
    </w:tbl>
    <w:p w:rsidR="00A92DB4" w:rsidRPr="009A2554" w:rsidRDefault="00A92DB4" w:rsidP="00A92DB4">
      <w:pPr>
        <w:rPr>
          <w:sz w:val="10"/>
          <w:szCs w:val="10"/>
          <w:lang w:val="en-US"/>
        </w:rPr>
      </w:pPr>
    </w:p>
    <w:p w:rsidR="006534C8" w:rsidRDefault="006534C8">
      <w:pPr>
        <w:rPr>
          <w:lang w:val="en-US"/>
        </w:rPr>
      </w:pPr>
    </w:p>
    <w:p w:rsidR="00C70427" w:rsidRPr="00651644" w:rsidRDefault="00C70427">
      <w:pPr>
        <w:rPr>
          <w:lang w:val="en-US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0"/>
        <w:gridCol w:w="6005"/>
      </w:tblGrid>
      <w:tr w:rsidR="00341FCD" w:rsidRPr="00BA7B00" w:rsidTr="00CE6191">
        <w:trPr>
          <w:trHeight w:val="807"/>
        </w:trPr>
        <w:tc>
          <w:tcPr>
            <w:tcW w:w="37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  <w:r w:rsidRPr="00CE6191">
              <w:rPr>
                <w:lang w:val="en-US"/>
              </w:rPr>
              <w:t xml:space="preserve">Title: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</w:p>
        </w:tc>
      </w:tr>
      <w:tr w:rsidR="00341FCD" w:rsidRPr="00C70427" w:rsidTr="00A92DB4">
        <w:trPr>
          <w:trHeight w:val="651"/>
        </w:trPr>
        <w:tc>
          <w:tcPr>
            <w:tcW w:w="37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 w:rsidP="00C70427">
            <w:pPr>
              <w:rPr>
                <w:lang w:val="en-US"/>
              </w:rPr>
            </w:pPr>
            <w:r w:rsidRPr="00CE6191">
              <w:rPr>
                <w:lang w:val="en-US"/>
              </w:rPr>
              <w:t>Number of Appendices: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</w:p>
        </w:tc>
      </w:tr>
      <w:tr w:rsidR="00341FCD" w:rsidRPr="00651644" w:rsidTr="00CE6191">
        <w:trPr>
          <w:trHeight w:val="715"/>
        </w:trPr>
        <w:tc>
          <w:tcPr>
            <w:tcW w:w="37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  <w:r w:rsidRPr="00CE6191">
              <w:rPr>
                <w:lang w:val="en-US"/>
              </w:rPr>
              <w:t>Other remarks, references, etc.: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</w:p>
        </w:tc>
      </w:tr>
    </w:tbl>
    <w:p w:rsidR="00341FCD" w:rsidRDefault="00341FCD"/>
    <w:p w:rsidR="00C70427" w:rsidRDefault="00C70427"/>
    <w:p w:rsidR="00A92DB4" w:rsidRDefault="00A92DB4" w:rsidP="00A92DB4">
      <w:pPr>
        <w:jc w:val="center"/>
      </w:pPr>
      <w:r w:rsidRPr="00C80D02">
        <w:rPr>
          <w:b/>
          <w:lang w:val="en-US"/>
        </w:rPr>
        <w:t>Translation into:</w:t>
      </w:r>
    </w:p>
    <w:p w:rsidR="00A92DB4" w:rsidRDefault="00A92DB4" w:rsidP="00A92DB4"/>
    <w:tbl>
      <w:tblPr>
        <w:tblStyle w:val="TableGrid"/>
        <w:tblW w:w="9795" w:type="dxa"/>
        <w:tblLook w:val="01E0" w:firstRow="1" w:lastRow="1" w:firstColumn="1" w:lastColumn="1" w:noHBand="0" w:noVBand="0"/>
      </w:tblPr>
      <w:tblGrid>
        <w:gridCol w:w="2089"/>
        <w:gridCol w:w="538"/>
        <w:gridCol w:w="542"/>
        <w:gridCol w:w="542"/>
        <w:gridCol w:w="539"/>
        <w:gridCol w:w="539"/>
        <w:gridCol w:w="542"/>
        <w:gridCol w:w="541"/>
        <w:gridCol w:w="540"/>
        <w:gridCol w:w="544"/>
        <w:gridCol w:w="540"/>
        <w:gridCol w:w="540"/>
        <w:gridCol w:w="1759"/>
      </w:tblGrid>
      <w:tr w:rsidR="00A92DB4" w:rsidTr="005476F8">
        <w:trPr>
          <w:trHeight w:val="510"/>
        </w:trPr>
        <w:tc>
          <w:tcPr>
            <w:tcW w:w="20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2DB4" w:rsidRDefault="00A92DB4" w:rsidP="005476F8"/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A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C</w:t>
            </w:r>
          </w:p>
        </w:tc>
        <w:tc>
          <w:tcPr>
            <w:tcW w:w="53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39" w:type="dxa"/>
            <w:tcBorders>
              <w:bottom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E</w:t>
            </w:r>
          </w:p>
        </w:tc>
        <w:tc>
          <w:tcPr>
            <w:tcW w:w="542" w:type="dxa"/>
            <w:tcBorders>
              <w:top w:val="nil"/>
              <w:bottom w:val="nil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41" w:type="dxa"/>
            <w:tcBorders>
              <w:bottom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F</w:t>
            </w:r>
          </w:p>
        </w:tc>
        <w:tc>
          <w:tcPr>
            <w:tcW w:w="54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R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S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92DB4" w:rsidRDefault="00A92DB4" w:rsidP="005476F8"/>
        </w:tc>
      </w:tr>
    </w:tbl>
    <w:p w:rsidR="00A92DB4" w:rsidRDefault="00A92DB4" w:rsidP="00A92DB4"/>
    <w:p w:rsidR="00A92DB4" w:rsidRDefault="00A92DB4" w:rsidP="00A92DB4"/>
    <w:p w:rsidR="00C70427" w:rsidRDefault="00C70427" w:rsidP="00A92DB4"/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2254"/>
        <w:gridCol w:w="2255"/>
        <w:gridCol w:w="1463"/>
      </w:tblGrid>
      <w:tr w:rsidR="00CE6191" w:rsidRPr="00651644" w:rsidTr="00CE6191">
        <w:trPr>
          <w:trHeight w:val="397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 w:rsidP="00CE6191">
            <w:pPr>
              <w:jc w:val="center"/>
              <w:rPr>
                <w:lang w:val="en-US"/>
              </w:rPr>
            </w:pPr>
            <w:r w:rsidRPr="00CE6191">
              <w:rPr>
                <w:lang w:val="en-US"/>
              </w:rPr>
              <w:t>Signature</w:t>
            </w:r>
          </w:p>
        </w:tc>
        <w:tc>
          <w:tcPr>
            <w:tcW w:w="2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 w:rsidP="00CE6191">
            <w:pPr>
              <w:jc w:val="center"/>
              <w:rPr>
                <w:lang w:val="en-US"/>
              </w:rPr>
            </w:pPr>
            <w:r w:rsidRPr="00CE6191">
              <w:rPr>
                <w:lang w:val="en-US"/>
              </w:rPr>
              <w:t>Date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 w:rsidP="00CE6191">
            <w:pPr>
              <w:jc w:val="center"/>
              <w:rPr>
                <w:lang w:val="en-US"/>
              </w:rPr>
            </w:pPr>
            <w:r w:rsidRPr="00CE6191">
              <w:rPr>
                <w:lang w:val="en-US"/>
              </w:rPr>
              <w:t>Time</w:t>
            </w:r>
          </w:p>
        </w:tc>
      </w:tr>
      <w:tr w:rsidR="00734511" w:rsidRPr="00651644" w:rsidTr="00CE6191">
        <w:trPr>
          <w:trHeight w:val="397"/>
        </w:trPr>
        <w:tc>
          <w:tcPr>
            <w:tcW w:w="38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  <w:r w:rsidRPr="00CE6191">
              <w:rPr>
                <w:lang w:val="en-US"/>
              </w:rPr>
              <w:t>Author of the document: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2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</w:tr>
      <w:tr w:rsidR="0013478F" w:rsidRPr="00651644" w:rsidTr="00CE6191">
        <w:trPr>
          <w:trHeight w:val="397"/>
        </w:trPr>
        <w:tc>
          <w:tcPr>
            <w:tcW w:w="3823" w:type="dxa"/>
            <w:shd w:val="clear" w:color="auto" w:fill="auto"/>
            <w:vAlign w:val="center"/>
          </w:tcPr>
          <w:p w:rsidR="0013478F" w:rsidRPr="00CE6191" w:rsidRDefault="0013478F">
            <w:pPr>
              <w:rPr>
                <w:lang w:val="en-US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13478F" w:rsidRPr="00CE6191" w:rsidRDefault="0013478F">
            <w:pPr>
              <w:rPr>
                <w:lang w:val="en-US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 w:rsidR="0013478F" w:rsidRPr="00CE6191" w:rsidRDefault="0013478F">
            <w:pPr>
              <w:rPr>
                <w:lang w:val="en-US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:rsidR="0013478F" w:rsidRPr="00CE6191" w:rsidRDefault="0013478F">
            <w:pPr>
              <w:rPr>
                <w:lang w:val="en-US"/>
              </w:rPr>
            </w:pPr>
          </w:p>
        </w:tc>
      </w:tr>
      <w:tr w:rsidR="00734511" w:rsidRPr="00651644" w:rsidTr="00CE6191">
        <w:trPr>
          <w:trHeight w:val="397"/>
        </w:trPr>
        <w:tc>
          <w:tcPr>
            <w:tcW w:w="3823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  <w:r w:rsidRPr="00CE6191">
              <w:rPr>
                <w:lang w:val="en-US"/>
              </w:rPr>
              <w:t>Assistant Secretary-General: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</w:tr>
      <w:tr w:rsidR="00734511" w:rsidRPr="00C70427" w:rsidTr="00CE6191">
        <w:trPr>
          <w:trHeight w:val="397"/>
        </w:trPr>
        <w:tc>
          <w:tcPr>
            <w:tcW w:w="3823" w:type="dxa"/>
            <w:shd w:val="clear" w:color="auto" w:fill="auto"/>
            <w:vAlign w:val="center"/>
          </w:tcPr>
          <w:p w:rsidR="00734511" w:rsidRPr="00CE6191" w:rsidRDefault="00734511" w:rsidP="00651644">
            <w:pPr>
              <w:rPr>
                <w:lang w:val="en-US"/>
              </w:rPr>
            </w:pPr>
            <w:r w:rsidRPr="00CE6191">
              <w:rPr>
                <w:lang w:val="en-US"/>
              </w:rPr>
              <w:t>Approved by the Secretary-General: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</w:tr>
    </w:tbl>
    <w:p w:rsidR="00341FCD" w:rsidRDefault="00341FCD">
      <w:pPr>
        <w:rPr>
          <w:sz w:val="16"/>
          <w:szCs w:val="16"/>
          <w:lang w:val="en-US"/>
        </w:rPr>
      </w:pPr>
    </w:p>
    <w:p w:rsidR="00C70427" w:rsidRPr="001A586D" w:rsidRDefault="00C70427">
      <w:pPr>
        <w:rPr>
          <w:sz w:val="16"/>
          <w:szCs w:val="16"/>
          <w:lang w:val="en-US"/>
        </w:rPr>
      </w:pPr>
    </w:p>
    <w:p w:rsidR="00F50B0B" w:rsidRPr="001A586D" w:rsidRDefault="00F50B0B">
      <w:pPr>
        <w:rPr>
          <w:sz w:val="16"/>
          <w:szCs w:val="16"/>
          <w:lang w:val="en-US"/>
        </w:rPr>
      </w:pPr>
    </w:p>
    <w:p w:rsidR="0013478F" w:rsidRPr="00412D70" w:rsidRDefault="00C447C7" w:rsidP="00412D70">
      <w:pPr>
        <w:ind w:right="-282"/>
        <w:jc w:val="center"/>
        <w:outlineLvl w:val="0"/>
        <w:rPr>
          <w:b/>
          <w:lang w:val="en-US"/>
        </w:rPr>
      </w:pPr>
      <w:r w:rsidRPr="00412D70">
        <w:rPr>
          <w:b/>
          <w:highlight w:val="yellow"/>
          <w:lang w:val="en-US"/>
        </w:rPr>
        <w:t>AFTER</w:t>
      </w:r>
      <w:r w:rsidR="00412D70" w:rsidRPr="00412D70">
        <w:rPr>
          <w:b/>
          <w:highlight w:val="yellow"/>
          <w:lang w:val="en-US"/>
        </w:rPr>
        <w:t xml:space="preserve"> SG’s</w:t>
      </w:r>
      <w:r w:rsidRPr="00412D70">
        <w:rPr>
          <w:b/>
          <w:highlight w:val="yellow"/>
          <w:lang w:val="en-US"/>
        </w:rPr>
        <w:t xml:space="preserve"> APPROVAL, THE DEPARTMENT </w:t>
      </w:r>
      <w:r w:rsidR="00412D70" w:rsidRPr="00412D70">
        <w:rPr>
          <w:b/>
          <w:highlight w:val="yellow"/>
          <w:lang w:val="en-US"/>
        </w:rPr>
        <w:t>INTRODUCES ALL CHANGES IN THE ELECTRONIC FILE</w:t>
      </w:r>
      <w:r w:rsidRPr="00412D70">
        <w:rPr>
          <w:b/>
          <w:highlight w:val="yellow"/>
          <w:lang w:val="en-US"/>
        </w:rPr>
        <w:t xml:space="preserve"> </w:t>
      </w:r>
      <w:r w:rsidR="00412D70" w:rsidRPr="00412D70">
        <w:rPr>
          <w:b/>
          <w:highlight w:val="yellow"/>
          <w:lang w:val="en-US"/>
        </w:rPr>
        <w:t xml:space="preserve">AND </w:t>
      </w:r>
      <w:r w:rsidRPr="00412D70">
        <w:rPr>
          <w:b/>
          <w:highlight w:val="yellow"/>
          <w:lang w:val="en-US"/>
        </w:rPr>
        <w:t>SEND</w:t>
      </w:r>
      <w:r w:rsidR="00412D70" w:rsidRPr="00412D70">
        <w:rPr>
          <w:b/>
          <w:highlight w:val="yellow"/>
          <w:lang w:val="en-US"/>
        </w:rPr>
        <w:t>S</w:t>
      </w:r>
      <w:r w:rsidRPr="00412D70">
        <w:rPr>
          <w:b/>
          <w:highlight w:val="yellow"/>
          <w:lang w:val="en-US"/>
        </w:rPr>
        <w:t xml:space="preserve"> THE AMENDED ELECTRONIC VERSION TO DPMU </w:t>
      </w:r>
      <w:r w:rsidR="00412D70" w:rsidRPr="00412D70">
        <w:rPr>
          <w:b/>
          <w:highlight w:val="yellow"/>
          <w:lang w:val="en-US"/>
        </w:rPr>
        <w:t>VIA</w:t>
      </w:r>
      <w:r w:rsidRPr="00412D70">
        <w:rPr>
          <w:b/>
          <w:highlight w:val="yellow"/>
          <w:lang w:val="en-US"/>
        </w:rPr>
        <w:t xml:space="preserve"> JOBSYS</w:t>
      </w:r>
    </w:p>
    <w:p w:rsidR="0013478F" w:rsidRPr="001A586D" w:rsidRDefault="0013478F" w:rsidP="0013478F">
      <w:pPr>
        <w:ind w:right="-282"/>
        <w:jc w:val="center"/>
        <w:rPr>
          <w:b/>
          <w:sz w:val="16"/>
          <w:szCs w:val="16"/>
          <w:lang w:val="en-US"/>
        </w:rPr>
      </w:pPr>
    </w:p>
    <w:p w:rsidR="00C70427" w:rsidRDefault="00C70427" w:rsidP="00C70427">
      <w:pPr>
        <w:rPr>
          <w:sz w:val="16"/>
          <w:szCs w:val="16"/>
          <w:lang w:val="en-US"/>
        </w:rPr>
      </w:pPr>
    </w:p>
    <w:p w:rsidR="00C70427" w:rsidRPr="001A586D" w:rsidRDefault="00C70427" w:rsidP="00C70427">
      <w:pPr>
        <w:rPr>
          <w:sz w:val="16"/>
          <w:szCs w:val="16"/>
          <w:lang w:val="en-US"/>
        </w:rPr>
      </w:pPr>
    </w:p>
    <w:tbl>
      <w:tblPr>
        <w:tblW w:w="8944" w:type="dxa"/>
        <w:jc w:val="center"/>
        <w:tblInd w:w="1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4"/>
      </w:tblGrid>
      <w:tr w:rsidR="00C70427" w:rsidRPr="00B976B2" w:rsidTr="0085502F">
        <w:trPr>
          <w:trHeight w:val="524"/>
          <w:jc w:val="center"/>
        </w:trPr>
        <w:tc>
          <w:tcPr>
            <w:tcW w:w="8944" w:type="dxa"/>
            <w:shd w:val="clear" w:color="auto" w:fill="auto"/>
            <w:vAlign w:val="center"/>
          </w:tcPr>
          <w:p w:rsidR="00C70427" w:rsidRPr="00B976B2" w:rsidRDefault="00C70427" w:rsidP="0085502F">
            <w:pPr>
              <w:tabs>
                <w:tab w:val="left" w:pos="2679"/>
              </w:tabs>
              <w:ind w:left="272"/>
              <w:jc w:val="center"/>
              <w:rPr>
                <w:b/>
                <w:color w:val="FF0000"/>
                <w:lang w:val="en-US"/>
              </w:rPr>
            </w:pPr>
            <w:r w:rsidRPr="00B976B2">
              <w:rPr>
                <w:b/>
                <w:color w:val="FF0000"/>
                <w:lang w:val="en-US"/>
              </w:rPr>
              <w:t xml:space="preserve">ATTACH TO JOBSYS A SCANNED COPY OF THE ORIGINAL SIGNED HISTORY SHEET </w:t>
            </w:r>
          </w:p>
        </w:tc>
      </w:tr>
    </w:tbl>
    <w:p w:rsidR="00C70427" w:rsidRPr="009A2554" w:rsidRDefault="00C70427" w:rsidP="00C70427">
      <w:pPr>
        <w:rPr>
          <w:sz w:val="8"/>
          <w:szCs w:val="8"/>
          <w:lang w:val="en-US"/>
        </w:rPr>
      </w:pPr>
    </w:p>
    <w:p w:rsidR="00F93B66" w:rsidRPr="009A2554" w:rsidRDefault="00F93B66" w:rsidP="00C70427">
      <w:pPr>
        <w:rPr>
          <w:sz w:val="8"/>
          <w:szCs w:val="8"/>
          <w:lang w:val="en-US"/>
        </w:rPr>
      </w:pPr>
    </w:p>
    <w:sectPr w:rsidR="00F93B66" w:rsidRPr="009A2554" w:rsidSect="00E170B5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36E"/>
    <w:rsid w:val="00074905"/>
    <w:rsid w:val="000D4214"/>
    <w:rsid w:val="0013478F"/>
    <w:rsid w:val="001A586D"/>
    <w:rsid w:val="001F1613"/>
    <w:rsid w:val="00201DF4"/>
    <w:rsid w:val="00217148"/>
    <w:rsid w:val="00266BDB"/>
    <w:rsid w:val="002919A3"/>
    <w:rsid w:val="00297073"/>
    <w:rsid w:val="002A6FBE"/>
    <w:rsid w:val="00341FCD"/>
    <w:rsid w:val="003B0769"/>
    <w:rsid w:val="003D0CC5"/>
    <w:rsid w:val="00412D70"/>
    <w:rsid w:val="00563E23"/>
    <w:rsid w:val="005740A2"/>
    <w:rsid w:val="005B00E2"/>
    <w:rsid w:val="005F4C4A"/>
    <w:rsid w:val="005F581F"/>
    <w:rsid w:val="00606382"/>
    <w:rsid w:val="00610D69"/>
    <w:rsid w:val="00651644"/>
    <w:rsid w:val="006534C8"/>
    <w:rsid w:val="006C509E"/>
    <w:rsid w:val="006D6439"/>
    <w:rsid w:val="00734511"/>
    <w:rsid w:val="007F3C45"/>
    <w:rsid w:val="008326B8"/>
    <w:rsid w:val="00956A3B"/>
    <w:rsid w:val="009A2554"/>
    <w:rsid w:val="00A92DB4"/>
    <w:rsid w:val="00AA0F13"/>
    <w:rsid w:val="00B046EF"/>
    <w:rsid w:val="00B35A69"/>
    <w:rsid w:val="00B96F87"/>
    <w:rsid w:val="00BA0188"/>
    <w:rsid w:val="00BA363D"/>
    <w:rsid w:val="00BA7B00"/>
    <w:rsid w:val="00BD3849"/>
    <w:rsid w:val="00BE5317"/>
    <w:rsid w:val="00C123E6"/>
    <w:rsid w:val="00C447C7"/>
    <w:rsid w:val="00C634D0"/>
    <w:rsid w:val="00C70427"/>
    <w:rsid w:val="00C80D02"/>
    <w:rsid w:val="00CE6191"/>
    <w:rsid w:val="00D12526"/>
    <w:rsid w:val="00D2136E"/>
    <w:rsid w:val="00DA1A88"/>
    <w:rsid w:val="00DD47B6"/>
    <w:rsid w:val="00DE02E1"/>
    <w:rsid w:val="00DF32F3"/>
    <w:rsid w:val="00E170B5"/>
    <w:rsid w:val="00E71218"/>
    <w:rsid w:val="00E81082"/>
    <w:rsid w:val="00EB13F8"/>
    <w:rsid w:val="00EB5379"/>
    <w:rsid w:val="00ED6670"/>
    <w:rsid w:val="00F21CF7"/>
    <w:rsid w:val="00F265AB"/>
    <w:rsid w:val="00F50B0B"/>
    <w:rsid w:val="00F93B66"/>
    <w:rsid w:val="00FC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3B66"/>
    <w:rPr>
      <w:rFonts w:ascii="Arial" w:hAnsi="Arial"/>
      <w:lang w:val="fr-FR" w:eastAsia="en-US"/>
    </w:rPr>
  </w:style>
  <w:style w:type="paragraph" w:styleId="Heading2">
    <w:name w:val="heading 2"/>
    <w:basedOn w:val="Normal"/>
    <w:next w:val="Normal"/>
    <w:qFormat/>
    <w:rsid w:val="00F50B0B"/>
    <w:pPr>
      <w:keepNext/>
      <w:outlineLvl w:val="1"/>
    </w:pPr>
    <w:rPr>
      <w:rFonts w:eastAsia="SimSun"/>
      <w:b/>
      <w:bCs/>
      <w:sz w:val="18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66BDB"/>
    <w:rPr>
      <w:color w:val="0000FF"/>
      <w:u w:val="single"/>
    </w:rPr>
  </w:style>
  <w:style w:type="character" w:styleId="FollowedHyperlink">
    <w:name w:val="FollowedHyperlink"/>
    <w:rsid w:val="00266BDB"/>
    <w:rPr>
      <w:color w:val="606420"/>
      <w:u w:val="single"/>
    </w:rPr>
  </w:style>
  <w:style w:type="paragraph" w:customStyle="1" w:styleId="Char1">
    <w:name w:val="Char1"/>
    <w:basedOn w:val="Normal"/>
    <w:rsid w:val="00BD3849"/>
    <w:rPr>
      <w:rFonts w:ascii="Times New Roman" w:hAnsi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3B66"/>
    <w:rPr>
      <w:rFonts w:ascii="Arial" w:hAnsi="Arial"/>
      <w:lang w:val="fr-FR" w:eastAsia="en-US"/>
    </w:rPr>
  </w:style>
  <w:style w:type="paragraph" w:styleId="Heading2">
    <w:name w:val="heading 2"/>
    <w:basedOn w:val="Normal"/>
    <w:next w:val="Normal"/>
    <w:qFormat/>
    <w:rsid w:val="00F50B0B"/>
    <w:pPr>
      <w:keepNext/>
      <w:outlineLvl w:val="1"/>
    </w:pPr>
    <w:rPr>
      <w:rFonts w:eastAsia="SimSun"/>
      <w:b/>
      <w:bCs/>
      <w:sz w:val="18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66BDB"/>
    <w:rPr>
      <w:color w:val="0000FF"/>
      <w:u w:val="single"/>
    </w:rPr>
  </w:style>
  <w:style w:type="character" w:styleId="FollowedHyperlink">
    <w:name w:val="FollowedHyperlink"/>
    <w:rsid w:val="00266BDB"/>
    <w:rPr>
      <w:color w:val="606420"/>
      <w:u w:val="single"/>
    </w:rPr>
  </w:style>
  <w:style w:type="paragraph" w:customStyle="1" w:styleId="Char1">
    <w:name w:val="Char1"/>
    <w:basedOn w:val="Normal"/>
    <w:rsid w:val="00BD3849"/>
    <w:rPr>
      <w:rFonts w:ascii="Times New Roman" w:hAnsi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EC-68%20-%20History%20Sheet%20PRE-SESS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EC-68 - History Sheet PRE-SESSION.dotx</Template>
  <TotalTime>1</TotalTime>
  <Pages>1</Pages>
  <Words>98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Meteorological Organization</vt:lpstr>
    </vt:vector>
  </TitlesOfParts>
  <Company>WMO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Meteorological Organization</dc:title>
  <dc:creator>Steve Foreman</dc:creator>
  <cp:lastModifiedBy>Steve Foreman</cp:lastModifiedBy>
  <cp:revision>2</cp:revision>
  <dcterms:created xsi:type="dcterms:W3CDTF">2016-07-21T14:11:00Z</dcterms:created>
  <dcterms:modified xsi:type="dcterms:W3CDTF">2016-07-21T14:13:00Z</dcterms:modified>
</cp:coreProperties>
</file>