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993581" w:rsidRPr="00636B90" w:rsidTr="00DE0041">
        <w:trPr>
          <w:trHeight w:val="282"/>
        </w:trPr>
        <w:tc>
          <w:tcPr>
            <w:tcW w:w="6912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71552" behindDoc="1" locked="1" layoutInCell="1" allowOverlap="1" wp14:anchorId="79CD7781" wp14:editId="5A6E8905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09A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2109AC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2109AC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Sixteenth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proofErr w:type="spellStart"/>
            <w:r>
              <w:rPr>
                <w:snapToGrid w:val="0"/>
                <w:color w:val="365F91" w:themeColor="accent1" w:themeShade="BF"/>
                <w:szCs w:val="22"/>
              </w:rPr>
              <w:t>Guanzhou</w:t>
            </w:r>
            <w:proofErr w:type="spellEnd"/>
            <w:r>
              <w:rPr>
                <w:snapToGrid w:val="0"/>
                <w:color w:val="365F91" w:themeColor="accent1" w:themeShade="BF"/>
                <w:szCs w:val="22"/>
              </w:rPr>
              <w:t>, China, 23 to 29 November 2016</w:t>
            </w:r>
          </w:p>
        </w:tc>
        <w:tc>
          <w:tcPr>
            <w:tcW w:w="2977" w:type="dxa"/>
          </w:tcPr>
          <w:p w:rsidR="00993581" w:rsidRPr="00F61675" w:rsidRDefault="002109AC" w:rsidP="00771036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CBS-16/INF. 5.</w:t>
            </w:r>
            <w:r w:rsidR="00771036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10</w:t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(1)</w:t>
            </w:r>
          </w:p>
        </w:tc>
      </w:tr>
      <w:tr w:rsidR="00993581" w:rsidRPr="005D666D" w:rsidTr="00DE0041">
        <w:trPr>
          <w:trHeight w:val="730"/>
        </w:trPr>
        <w:tc>
          <w:tcPr>
            <w:tcW w:w="6912" w:type="dxa"/>
            <w:vMerge/>
          </w:tcPr>
          <w:p w:rsidR="00993581" w:rsidRPr="00993581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993581" w:rsidRPr="005D666D" w:rsidRDefault="00993581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  <w:t xml:space="preserve">Secretary-General </w:t>
            </w:r>
          </w:p>
          <w:p w:rsidR="00993581" w:rsidRPr="005D666D" w:rsidRDefault="006032BE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17</w:t>
            </w:r>
            <w:r w:rsidR="002109AC">
              <w:rPr>
                <w:rFonts w:cs="Tahoma"/>
                <w:color w:val="365F91" w:themeColor="accent1" w:themeShade="BF"/>
                <w:szCs w:val="22"/>
              </w:rPr>
              <w:t>.V.2016</w:t>
            </w:r>
          </w:p>
          <w:p w:rsidR="00993581" w:rsidRPr="00DF1240" w:rsidRDefault="00993581" w:rsidP="0099358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r w:rsidRPr="005D666D">
              <w:rPr>
                <w:rFonts w:cs="Tahoma"/>
                <w:b/>
                <w:bCs/>
                <w:color w:val="365F91" w:themeColor="accent1" w:themeShade="BF"/>
                <w:szCs w:val="22"/>
              </w:rPr>
              <w:t>DRAFT 1</w:t>
            </w:r>
          </w:p>
        </w:tc>
      </w:tr>
    </w:tbl>
    <w:p w:rsidR="00082C80" w:rsidRPr="005D666D" w:rsidRDefault="002109AC" w:rsidP="00CD30DF">
      <w:pPr>
        <w:pStyle w:val="WMOBodyText"/>
        <w:tabs>
          <w:tab w:val="clear" w:pos="1134"/>
        </w:tabs>
        <w:ind w:left="2977" w:hanging="2977"/>
        <w:rPr>
          <w:b/>
          <w:bCs/>
        </w:rPr>
      </w:pPr>
      <w:r>
        <w:rPr>
          <w:b/>
          <w:bCs/>
        </w:rPr>
        <w:t>AGENDA ITEM 5:</w:t>
      </w:r>
      <w:r>
        <w:rPr>
          <w:b/>
          <w:bCs/>
        </w:rPr>
        <w:tab/>
      </w:r>
      <w:r w:rsidR="00CD30DF" w:rsidRPr="00CD30DF">
        <w:rPr>
          <w:b/>
          <w:bCs/>
        </w:rPr>
        <w:t>Decisions on the work plan for the Commission</w:t>
      </w:r>
    </w:p>
    <w:p w:rsidR="00082C80" w:rsidRPr="005D666D" w:rsidRDefault="002109AC" w:rsidP="00771036">
      <w:pPr>
        <w:pStyle w:val="WMOBodyText"/>
        <w:tabs>
          <w:tab w:val="clear" w:pos="1134"/>
        </w:tabs>
        <w:spacing w:after="360"/>
        <w:ind w:left="2977" w:hanging="2977"/>
        <w:rPr>
          <w:b/>
          <w:bCs/>
        </w:rPr>
      </w:pPr>
      <w:r>
        <w:rPr>
          <w:b/>
          <w:bCs/>
        </w:rPr>
        <w:t>AGENDA ITEM 5.</w:t>
      </w:r>
      <w:r w:rsidR="00771036">
        <w:rPr>
          <w:b/>
          <w:bCs/>
        </w:rPr>
        <w:t>10</w:t>
      </w:r>
      <w:r>
        <w:rPr>
          <w:b/>
          <w:bCs/>
        </w:rPr>
        <w:t>:</w:t>
      </w:r>
      <w:r>
        <w:rPr>
          <w:b/>
          <w:bCs/>
        </w:rPr>
        <w:tab/>
      </w:r>
      <w:r w:rsidR="00CD30DF" w:rsidRPr="00CD30DF">
        <w:rPr>
          <w:b/>
          <w:bCs/>
        </w:rPr>
        <w:t>CBS working structure</w:t>
      </w:r>
    </w:p>
    <w:p w:rsidR="008A7D91" w:rsidRPr="005D666D" w:rsidRDefault="008A7D91" w:rsidP="00B56934">
      <w:pPr>
        <w:pStyle w:val="Heading1"/>
      </w:pPr>
      <w:bookmarkStart w:id="0" w:name="_APPENDIX_A:_"/>
      <w:bookmarkEnd w:id="0"/>
      <w:r w:rsidRPr="005D666D">
        <w:t>SUMMARY</w:t>
      </w:r>
    </w:p>
    <w:p w:rsidR="00CD30DF" w:rsidRDefault="00CD30DF" w:rsidP="006032BE">
      <w:pPr>
        <w:pStyle w:val="WMOResList1"/>
        <w:rPr>
          <w:b/>
          <w:bCs/>
        </w:rPr>
      </w:pPr>
      <w:r w:rsidRPr="00CD30DF">
        <w:rPr>
          <w:b/>
          <w:bCs/>
        </w:rPr>
        <w:t>Composition of expert teams</w:t>
      </w:r>
      <w:r w:rsidR="006032BE">
        <w:rPr>
          <w:b/>
          <w:bCs/>
        </w:rPr>
        <w:t xml:space="preserve"> of the Commission for Basic Systems during the period</w:t>
      </w:r>
      <w:r w:rsidRPr="00CD30DF">
        <w:rPr>
          <w:b/>
          <w:bCs/>
        </w:rPr>
        <w:t xml:space="preserve"> 2013-2016 </w:t>
      </w:r>
    </w:p>
    <w:p w:rsidR="00DD3A65" w:rsidRPr="005D666D" w:rsidRDefault="00CD30DF" w:rsidP="00CD30DF">
      <w:pPr>
        <w:pStyle w:val="WMOBodyText"/>
        <w:rPr>
          <w:i/>
        </w:rPr>
      </w:pPr>
      <w:r>
        <w:t>This document provides statistics on the membership of CBS expert teams for the inter-sessional period 2013-2016.</w:t>
      </w:r>
    </w:p>
    <w:p w:rsidR="00AA3C89" w:rsidRPr="005D666D" w:rsidRDefault="00AA3C89" w:rsidP="004D497E">
      <w:pPr>
        <w:pStyle w:val="WMOResList1"/>
      </w:pPr>
    </w:p>
    <w:p w:rsidR="008A7D91" w:rsidRPr="005D666D" w:rsidRDefault="008A7D91" w:rsidP="00285446">
      <w:pPr>
        <w:pStyle w:val="Heading3"/>
      </w:pPr>
      <w:r w:rsidRPr="005D666D">
        <w:t>CONTENT OF DOCUMENT:</w:t>
      </w:r>
    </w:p>
    <w:p w:rsidR="008A7D91" w:rsidRPr="005D666D" w:rsidRDefault="008A7D91" w:rsidP="00C20FAA">
      <w:pPr>
        <w:pStyle w:val="WMOBodyText"/>
        <w:keepNext/>
        <w:keepLines/>
      </w:pPr>
      <w:r w:rsidRPr="005D666D">
        <w:t>The Table of Contents is available only electronically as a Document Map</w:t>
      </w:r>
      <w:r w:rsidR="00A36CBA">
        <w:rPr>
          <w:rStyle w:val="FootnoteReference"/>
        </w:rPr>
        <w:footnoteReference w:customMarkFollows="1" w:id="1"/>
        <w:t>*</w:t>
      </w:r>
      <w:r w:rsidRPr="005D666D">
        <w:t>.</w:t>
      </w:r>
    </w:p>
    <w:p w:rsidR="00CD30DF" w:rsidRPr="005D666D" w:rsidRDefault="00C04BD2" w:rsidP="00CD30DF">
      <w:pPr>
        <w:pStyle w:val="Heading1"/>
      </w:pPr>
      <w:bookmarkStart w:id="1" w:name="_APPENDIX_B:_"/>
      <w:bookmarkStart w:id="2" w:name="_Toc319327009"/>
      <w:bookmarkEnd w:id="1"/>
      <w:r w:rsidRPr="005D666D">
        <w:br w:type="page"/>
      </w:r>
      <w:bookmarkStart w:id="3" w:name="_Toc319327012"/>
      <w:bookmarkEnd w:id="2"/>
      <w:r w:rsidR="00CD30DF" w:rsidRPr="005D666D">
        <w:lastRenderedPageBreak/>
        <w:t xml:space="preserve"> </w:t>
      </w:r>
    </w:p>
    <w:bookmarkEnd w:id="3"/>
    <w:p w:rsidR="0020095E" w:rsidRPr="005D666D" w:rsidRDefault="006032BE" w:rsidP="006032BE">
      <w:pPr>
        <w:pStyle w:val="Heading1"/>
      </w:pPr>
      <w:r>
        <w:t xml:space="preserve">Composition of Expert Teams of the Commission for Basic Systems during the </w:t>
      </w:r>
      <w:bookmarkStart w:id="4" w:name="_GoBack"/>
      <w:r>
        <w:t xml:space="preserve">period </w:t>
      </w:r>
      <w:bookmarkEnd w:id="4"/>
      <w:r>
        <w:t>2013-2016</w:t>
      </w:r>
    </w:p>
    <w:p w:rsidR="00EF7A98" w:rsidRPr="005D666D" w:rsidRDefault="00EF7A98" w:rsidP="00166B31">
      <w:pPr>
        <w:pStyle w:val="Heading3"/>
      </w:pPr>
      <w:bookmarkStart w:id="5" w:name="_References:_(If_really"/>
      <w:bookmarkEnd w:id="5"/>
      <w:r w:rsidRPr="005D666D">
        <w:t>Introduction</w:t>
      </w:r>
    </w:p>
    <w:p w:rsidR="006032BE" w:rsidRDefault="006032BE" w:rsidP="006032BE">
      <w:pPr>
        <w:pStyle w:val="WMOBodyText"/>
      </w:pPr>
      <w:bookmarkStart w:id="6" w:name="_Toc319327015"/>
      <w:r>
        <w:t>1.</w:t>
      </w:r>
      <w:r>
        <w:tab/>
        <w:t>During the period 2013-2016, there were four Open Programme Area Groups (OPAGs) delivering the work plan for the Commission for Basic Systems. This document records breakdown of membership of the teams in the OPAGs.</w:t>
      </w:r>
    </w:p>
    <w:p w:rsidR="006032BE" w:rsidRDefault="006032BE" w:rsidP="006032BE">
      <w:pPr>
        <w:pStyle w:val="WMOBodyText"/>
      </w:pPr>
    </w:p>
    <w:p w:rsidR="006032BE" w:rsidRDefault="006032BE" w:rsidP="006032BE">
      <w:pPr>
        <w:pStyle w:val="WMOBodyText"/>
      </w:pPr>
      <w:r>
        <w:t>2.</w:t>
      </w:r>
      <w:r>
        <w:tab/>
        <w:t>The OPAGs were:</w:t>
      </w:r>
    </w:p>
    <w:p w:rsidR="006032BE" w:rsidRDefault="006032BE" w:rsidP="006032BE">
      <w:pPr>
        <w:pStyle w:val="WMOList1"/>
      </w:pPr>
      <w:r>
        <w:t>OPAG IOS:</w:t>
      </w:r>
      <w:r>
        <w:tab/>
        <w:t>Integrated Observing Systems</w:t>
      </w:r>
    </w:p>
    <w:p w:rsidR="006032BE" w:rsidRDefault="006032BE" w:rsidP="006032BE">
      <w:pPr>
        <w:pStyle w:val="WMOList1"/>
      </w:pPr>
      <w:r>
        <w:t>OPAG ISS:</w:t>
      </w:r>
      <w:r>
        <w:tab/>
        <w:t>Information Systems and Services</w:t>
      </w:r>
    </w:p>
    <w:p w:rsidR="006032BE" w:rsidRDefault="006032BE" w:rsidP="006032BE">
      <w:pPr>
        <w:pStyle w:val="WMOList1"/>
      </w:pPr>
      <w:r>
        <w:t>OPAG DPFS: Data Processing and Forecasting System</w:t>
      </w:r>
    </w:p>
    <w:p w:rsidR="006032BE" w:rsidRDefault="006032BE" w:rsidP="006032BE">
      <w:pPr>
        <w:pStyle w:val="WMOList1"/>
      </w:pPr>
      <w:r>
        <w:t>OPAG PWS: Public Weather Service</w:t>
      </w:r>
    </w:p>
    <w:p w:rsidR="006032BE" w:rsidRDefault="006032BE" w:rsidP="006032BE">
      <w:pPr>
        <w:pStyle w:val="WMOBodyText"/>
      </w:pPr>
    </w:p>
    <w:p w:rsidR="00EF7A98" w:rsidRDefault="006032BE" w:rsidP="006032BE">
      <w:pPr>
        <w:pStyle w:val="Heading3"/>
      </w:pPr>
      <w:r>
        <w:t>Regional representation</w:t>
      </w:r>
    </w:p>
    <w:p w:rsidR="006032BE" w:rsidRDefault="006032BE" w:rsidP="006032BE">
      <w:pPr>
        <w:rPr>
          <w:lang w:eastAsia="zh-TW"/>
        </w:rPr>
      </w:pPr>
    </w:p>
    <w:p w:rsidR="00992759" w:rsidRDefault="006032BE" w:rsidP="006032BE">
      <w:pPr>
        <w:pStyle w:val="WMOBodyText"/>
      </w:pPr>
      <w:r>
        <w:t xml:space="preserve">Figure 1 shows the breakdown of experts in each of the OPAGs by regional association of the experts. </w:t>
      </w:r>
      <w:r w:rsidR="00992759">
        <w:t>The same information is provided in Table 1.</w:t>
      </w:r>
    </w:p>
    <w:p w:rsidR="006032BE" w:rsidRDefault="006032BE" w:rsidP="006032BE">
      <w:pPr>
        <w:pStyle w:val="WMOBodyText"/>
      </w:pPr>
      <w:r>
        <w:t>An expert active in more than one team within an OPAG is only counted once per OPAG.</w:t>
      </w:r>
    </w:p>
    <w:p w:rsidR="00992759" w:rsidRDefault="00992759" w:rsidP="006032BE">
      <w:pPr>
        <w:pStyle w:val="WMO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0"/>
        <w:gridCol w:w="1720"/>
        <w:gridCol w:w="686"/>
        <w:gridCol w:w="686"/>
        <w:gridCol w:w="686"/>
        <w:gridCol w:w="686"/>
        <w:gridCol w:w="686"/>
        <w:gridCol w:w="686"/>
      </w:tblGrid>
      <w:tr w:rsidR="00992759" w:rsidRPr="00992759" w:rsidTr="00992759">
        <w:trPr>
          <w:trHeight w:val="300"/>
        </w:trPr>
        <w:tc>
          <w:tcPr>
            <w:tcW w:w="27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OPAG</w:t>
            </w:r>
          </w:p>
        </w:tc>
        <w:tc>
          <w:tcPr>
            <w:tcW w:w="172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Not recorded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 w:rsidRPr="00992759">
              <w:rPr>
                <w:b/>
                <w:bCs/>
              </w:rPr>
              <w:t>I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 w:rsidRPr="00992759">
              <w:rPr>
                <w:b/>
                <w:bCs/>
              </w:rPr>
              <w:t>II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 w:rsidRPr="00992759">
              <w:rPr>
                <w:b/>
                <w:bCs/>
              </w:rPr>
              <w:t>III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 w:rsidRPr="00992759">
              <w:rPr>
                <w:b/>
                <w:bCs/>
              </w:rPr>
              <w:t>IV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 w:rsidRPr="00992759">
              <w:rPr>
                <w:b/>
                <w:bCs/>
              </w:rPr>
              <w:t>V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  <w:rPr>
                <w:b/>
                <w:bCs/>
              </w:rPr>
            </w:pPr>
            <w:r w:rsidRPr="00992759">
              <w:rPr>
                <w:b/>
                <w:bCs/>
              </w:rPr>
              <w:t>VI</w:t>
            </w:r>
          </w:p>
        </w:tc>
      </w:tr>
      <w:tr w:rsidR="00992759" w:rsidRPr="00992759" w:rsidTr="00992759">
        <w:trPr>
          <w:trHeight w:val="300"/>
        </w:trPr>
        <w:tc>
          <w:tcPr>
            <w:tcW w:w="27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OPAG DPFS</w:t>
            </w:r>
          </w:p>
        </w:tc>
        <w:tc>
          <w:tcPr>
            <w:tcW w:w="172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3%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15%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26%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12%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6%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6%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33%</w:t>
            </w:r>
          </w:p>
        </w:tc>
      </w:tr>
      <w:tr w:rsidR="00992759" w:rsidRPr="00992759" w:rsidTr="00992759">
        <w:trPr>
          <w:trHeight w:val="300"/>
        </w:trPr>
        <w:tc>
          <w:tcPr>
            <w:tcW w:w="27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OPAG IOS</w:t>
            </w:r>
          </w:p>
        </w:tc>
        <w:tc>
          <w:tcPr>
            <w:tcW w:w="172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4%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7%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21%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8%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20%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11%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29%</w:t>
            </w:r>
          </w:p>
        </w:tc>
      </w:tr>
      <w:tr w:rsidR="00992759" w:rsidRPr="00992759" w:rsidTr="00992759">
        <w:trPr>
          <w:trHeight w:val="300"/>
        </w:trPr>
        <w:tc>
          <w:tcPr>
            <w:tcW w:w="27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OPAG ISS</w:t>
            </w:r>
          </w:p>
        </w:tc>
        <w:tc>
          <w:tcPr>
            <w:tcW w:w="172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0%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7%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21%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7%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12%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7%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47%</w:t>
            </w:r>
          </w:p>
        </w:tc>
      </w:tr>
      <w:tr w:rsidR="00992759" w:rsidRPr="00992759" w:rsidTr="00992759">
        <w:trPr>
          <w:trHeight w:val="300"/>
        </w:trPr>
        <w:tc>
          <w:tcPr>
            <w:tcW w:w="27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OPAG PWS</w:t>
            </w:r>
          </w:p>
        </w:tc>
        <w:tc>
          <w:tcPr>
            <w:tcW w:w="172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3%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6%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21%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3%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21%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15%</w:t>
            </w:r>
          </w:p>
        </w:tc>
        <w:tc>
          <w:tcPr>
            <w:tcW w:w="480" w:type="dxa"/>
            <w:noWrap/>
            <w:hideMark/>
          </w:tcPr>
          <w:p w:rsidR="00992759" w:rsidRPr="00992759" w:rsidRDefault="00992759" w:rsidP="00992759">
            <w:pPr>
              <w:pStyle w:val="WMOBodyText"/>
            </w:pPr>
            <w:r w:rsidRPr="00992759">
              <w:t>30%</w:t>
            </w:r>
          </w:p>
        </w:tc>
      </w:tr>
    </w:tbl>
    <w:p w:rsidR="00992759" w:rsidRDefault="00992759" w:rsidP="006032BE">
      <w:pPr>
        <w:pStyle w:val="WMOBodyText"/>
      </w:pPr>
      <w:r w:rsidRPr="00992759">
        <w:rPr>
          <w:b/>
          <w:bCs/>
        </w:rPr>
        <w:t>Table</w:t>
      </w:r>
      <w:r>
        <w:rPr>
          <w:b/>
          <w:bCs/>
        </w:rPr>
        <w:t xml:space="preserve"> </w:t>
      </w:r>
      <w:r w:rsidRPr="00992759">
        <w:rPr>
          <w:b/>
          <w:bCs/>
        </w:rPr>
        <w:t>1.</w:t>
      </w:r>
      <w:r>
        <w:t xml:space="preserve"> Percentage of experts in each OPAG by region.</w:t>
      </w:r>
    </w:p>
    <w:p w:rsidR="00992759" w:rsidRDefault="00992759" w:rsidP="006032BE">
      <w:pPr>
        <w:pStyle w:val="WMOBodyText"/>
      </w:pPr>
    </w:p>
    <w:p w:rsidR="006032BE" w:rsidRDefault="00992759" w:rsidP="006032BE">
      <w:pPr>
        <w:pStyle w:val="WMOBodyText"/>
      </w:pPr>
      <w:r>
        <w:t>In all OPAGs the majority of experts were provided by Region VI, followed by Regions II and IV. Representation by Region I was low in all OPAGs.</w:t>
      </w:r>
    </w:p>
    <w:p w:rsidR="006032BE" w:rsidRDefault="006032BE" w:rsidP="006032BE">
      <w:pPr>
        <w:pStyle w:val="WMOBodyText"/>
      </w:pPr>
      <w:r>
        <w:rPr>
          <w:noProof/>
          <w:lang w:eastAsia="zh-CN"/>
        </w:rPr>
        <w:lastRenderedPageBreak/>
        <mc:AlternateContent>
          <mc:Choice Requires="wpc">
            <w:drawing>
              <wp:inline distT="0" distB="0" distL="0" distR="0" wp14:anchorId="64B26B5A" wp14:editId="2BCD3B88">
                <wp:extent cx="6115050" cy="4321175"/>
                <wp:effectExtent l="0" t="0" r="19050" b="0"/>
                <wp:docPr id="94" name="Canvas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810" y="3810"/>
                            <a:ext cx="6107430" cy="4105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22910" y="393700"/>
                            <a:ext cx="5093335" cy="31502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7"/>
                        <wps:cNvSpPr>
                          <a:spLocks noEditPoints="1"/>
                        </wps:cNvSpPr>
                        <wps:spPr bwMode="auto">
                          <a:xfrm>
                            <a:off x="422910" y="389255"/>
                            <a:ext cx="5093335" cy="2843530"/>
                          </a:xfrm>
                          <a:custGeom>
                            <a:avLst/>
                            <a:gdLst>
                              <a:gd name="T0" fmla="*/ 0 w 8021"/>
                              <a:gd name="T1" fmla="*/ 4463 h 4478"/>
                              <a:gd name="T2" fmla="*/ 8021 w 8021"/>
                              <a:gd name="T3" fmla="*/ 4463 h 4478"/>
                              <a:gd name="T4" fmla="*/ 8021 w 8021"/>
                              <a:gd name="T5" fmla="*/ 4478 h 4478"/>
                              <a:gd name="T6" fmla="*/ 0 w 8021"/>
                              <a:gd name="T7" fmla="*/ 4478 h 4478"/>
                              <a:gd name="T8" fmla="*/ 0 w 8021"/>
                              <a:gd name="T9" fmla="*/ 4463 h 4478"/>
                              <a:gd name="T10" fmla="*/ 0 w 8021"/>
                              <a:gd name="T11" fmla="*/ 3969 h 4478"/>
                              <a:gd name="T12" fmla="*/ 8021 w 8021"/>
                              <a:gd name="T13" fmla="*/ 3969 h 4478"/>
                              <a:gd name="T14" fmla="*/ 8021 w 8021"/>
                              <a:gd name="T15" fmla="*/ 3983 h 4478"/>
                              <a:gd name="T16" fmla="*/ 0 w 8021"/>
                              <a:gd name="T17" fmla="*/ 3983 h 4478"/>
                              <a:gd name="T18" fmla="*/ 0 w 8021"/>
                              <a:gd name="T19" fmla="*/ 3969 h 4478"/>
                              <a:gd name="T20" fmla="*/ 0 w 8021"/>
                              <a:gd name="T21" fmla="*/ 3472 h 4478"/>
                              <a:gd name="T22" fmla="*/ 8021 w 8021"/>
                              <a:gd name="T23" fmla="*/ 3472 h 4478"/>
                              <a:gd name="T24" fmla="*/ 8021 w 8021"/>
                              <a:gd name="T25" fmla="*/ 3486 h 4478"/>
                              <a:gd name="T26" fmla="*/ 0 w 8021"/>
                              <a:gd name="T27" fmla="*/ 3486 h 4478"/>
                              <a:gd name="T28" fmla="*/ 0 w 8021"/>
                              <a:gd name="T29" fmla="*/ 3472 h 4478"/>
                              <a:gd name="T30" fmla="*/ 0 w 8021"/>
                              <a:gd name="T31" fmla="*/ 2977 h 4478"/>
                              <a:gd name="T32" fmla="*/ 8021 w 8021"/>
                              <a:gd name="T33" fmla="*/ 2977 h 4478"/>
                              <a:gd name="T34" fmla="*/ 8021 w 8021"/>
                              <a:gd name="T35" fmla="*/ 2991 h 4478"/>
                              <a:gd name="T36" fmla="*/ 0 w 8021"/>
                              <a:gd name="T37" fmla="*/ 2991 h 4478"/>
                              <a:gd name="T38" fmla="*/ 0 w 8021"/>
                              <a:gd name="T39" fmla="*/ 2977 h 4478"/>
                              <a:gd name="T40" fmla="*/ 0 w 8021"/>
                              <a:gd name="T41" fmla="*/ 2480 h 4478"/>
                              <a:gd name="T42" fmla="*/ 8021 w 8021"/>
                              <a:gd name="T43" fmla="*/ 2480 h 4478"/>
                              <a:gd name="T44" fmla="*/ 8021 w 8021"/>
                              <a:gd name="T45" fmla="*/ 2494 h 4478"/>
                              <a:gd name="T46" fmla="*/ 0 w 8021"/>
                              <a:gd name="T47" fmla="*/ 2494 h 4478"/>
                              <a:gd name="T48" fmla="*/ 0 w 8021"/>
                              <a:gd name="T49" fmla="*/ 2480 h 4478"/>
                              <a:gd name="T50" fmla="*/ 0 w 8021"/>
                              <a:gd name="T51" fmla="*/ 1983 h 4478"/>
                              <a:gd name="T52" fmla="*/ 8021 w 8021"/>
                              <a:gd name="T53" fmla="*/ 1983 h 4478"/>
                              <a:gd name="T54" fmla="*/ 8021 w 8021"/>
                              <a:gd name="T55" fmla="*/ 1997 h 4478"/>
                              <a:gd name="T56" fmla="*/ 0 w 8021"/>
                              <a:gd name="T57" fmla="*/ 1997 h 4478"/>
                              <a:gd name="T58" fmla="*/ 0 w 8021"/>
                              <a:gd name="T59" fmla="*/ 1983 h 4478"/>
                              <a:gd name="T60" fmla="*/ 0 w 8021"/>
                              <a:gd name="T61" fmla="*/ 1489 h 4478"/>
                              <a:gd name="T62" fmla="*/ 8021 w 8021"/>
                              <a:gd name="T63" fmla="*/ 1489 h 4478"/>
                              <a:gd name="T64" fmla="*/ 8021 w 8021"/>
                              <a:gd name="T65" fmla="*/ 1503 h 4478"/>
                              <a:gd name="T66" fmla="*/ 0 w 8021"/>
                              <a:gd name="T67" fmla="*/ 1503 h 4478"/>
                              <a:gd name="T68" fmla="*/ 0 w 8021"/>
                              <a:gd name="T69" fmla="*/ 1489 h 4478"/>
                              <a:gd name="T70" fmla="*/ 0 w 8021"/>
                              <a:gd name="T71" fmla="*/ 992 h 4478"/>
                              <a:gd name="T72" fmla="*/ 8021 w 8021"/>
                              <a:gd name="T73" fmla="*/ 992 h 4478"/>
                              <a:gd name="T74" fmla="*/ 8021 w 8021"/>
                              <a:gd name="T75" fmla="*/ 1006 h 4478"/>
                              <a:gd name="T76" fmla="*/ 0 w 8021"/>
                              <a:gd name="T77" fmla="*/ 1006 h 4478"/>
                              <a:gd name="T78" fmla="*/ 0 w 8021"/>
                              <a:gd name="T79" fmla="*/ 992 h 4478"/>
                              <a:gd name="T80" fmla="*/ 0 w 8021"/>
                              <a:gd name="T81" fmla="*/ 497 h 4478"/>
                              <a:gd name="T82" fmla="*/ 8021 w 8021"/>
                              <a:gd name="T83" fmla="*/ 497 h 4478"/>
                              <a:gd name="T84" fmla="*/ 8021 w 8021"/>
                              <a:gd name="T85" fmla="*/ 511 h 4478"/>
                              <a:gd name="T86" fmla="*/ 0 w 8021"/>
                              <a:gd name="T87" fmla="*/ 511 h 4478"/>
                              <a:gd name="T88" fmla="*/ 0 w 8021"/>
                              <a:gd name="T89" fmla="*/ 497 h 4478"/>
                              <a:gd name="T90" fmla="*/ 0 w 8021"/>
                              <a:gd name="T91" fmla="*/ 0 h 4478"/>
                              <a:gd name="T92" fmla="*/ 8021 w 8021"/>
                              <a:gd name="T93" fmla="*/ 0 h 4478"/>
                              <a:gd name="T94" fmla="*/ 8021 w 8021"/>
                              <a:gd name="T95" fmla="*/ 14 h 4478"/>
                              <a:gd name="T96" fmla="*/ 0 w 8021"/>
                              <a:gd name="T97" fmla="*/ 14 h 4478"/>
                              <a:gd name="T98" fmla="*/ 0 w 8021"/>
                              <a:gd name="T99" fmla="*/ 0 h 4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8021" h="4478">
                                <a:moveTo>
                                  <a:pt x="0" y="4463"/>
                                </a:moveTo>
                                <a:lnTo>
                                  <a:pt x="8021" y="4463"/>
                                </a:lnTo>
                                <a:lnTo>
                                  <a:pt x="8021" y="4478"/>
                                </a:lnTo>
                                <a:lnTo>
                                  <a:pt x="0" y="4478"/>
                                </a:lnTo>
                                <a:lnTo>
                                  <a:pt x="0" y="4463"/>
                                </a:lnTo>
                                <a:close/>
                                <a:moveTo>
                                  <a:pt x="0" y="3969"/>
                                </a:moveTo>
                                <a:lnTo>
                                  <a:pt x="8021" y="3969"/>
                                </a:lnTo>
                                <a:lnTo>
                                  <a:pt x="8021" y="3983"/>
                                </a:lnTo>
                                <a:lnTo>
                                  <a:pt x="0" y="3983"/>
                                </a:lnTo>
                                <a:lnTo>
                                  <a:pt x="0" y="3969"/>
                                </a:lnTo>
                                <a:close/>
                                <a:moveTo>
                                  <a:pt x="0" y="3472"/>
                                </a:moveTo>
                                <a:lnTo>
                                  <a:pt x="8021" y="3472"/>
                                </a:lnTo>
                                <a:lnTo>
                                  <a:pt x="8021" y="3486"/>
                                </a:lnTo>
                                <a:lnTo>
                                  <a:pt x="0" y="3486"/>
                                </a:lnTo>
                                <a:lnTo>
                                  <a:pt x="0" y="3472"/>
                                </a:lnTo>
                                <a:close/>
                                <a:moveTo>
                                  <a:pt x="0" y="2977"/>
                                </a:moveTo>
                                <a:lnTo>
                                  <a:pt x="8021" y="2977"/>
                                </a:lnTo>
                                <a:lnTo>
                                  <a:pt x="8021" y="2991"/>
                                </a:lnTo>
                                <a:lnTo>
                                  <a:pt x="0" y="2991"/>
                                </a:lnTo>
                                <a:lnTo>
                                  <a:pt x="0" y="2977"/>
                                </a:lnTo>
                                <a:close/>
                                <a:moveTo>
                                  <a:pt x="0" y="2480"/>
                                </a:moveTo>
                                <a:lnTo>
                                  <a:pt x="8021" y="2480"/>
                                </a:lnTo>
                                <a:lnTo>
                                  <a:pt x="8021" y="2494"/>
                                </a:lnTo>
                                <a:lnTo>
                                  <a:pt x="0" y="2494"/>
                                </a:lnTo>
                                <a:lnTo>
                                  <a:pt x="0" y="2480"/>
                                </a:lnTo>
                                <a:close/>
                                <a:moveTo>
                                  <a:pt x="0" y="1983"/>
                                </a:moveTo>
                                <a:lnTo>
                                  <a:pt x="8021" y="1983"/>
                                </a:lnTo>
                                <a:lnTo>
                                  <a:pt x="8021" y="1997"/>
                                </a:lnTo>
                                <a:lnTo>
                                  <a:pt x="0" y="1997"/>
                                </a:lnTo>
                                <a:lnTo>
                                  <a:pt x="0" y="1983"/>
                                </a:lnTo>
                                <a:close/>
                                <a:moveTo>
                                  <a:pt x="0" y="1489"/>
                                </a:moveTo>
                                <a:lnTo>
                                  <a:pt x="8021" y="1489"/>
                                </a:lnTo>
                                <a:lnTo>
                                  <a:pt x="8021" y="1503"/>
                                </a:lnTo>
                                <a:lnTo>
                                  <a:pt x="0" y="1503"/>
                                </a:lnTo>
                                <a:lnTo>
                                  <a:pt x="0" y="1489"/>
                                </a:lnTo>
                                <a:close/>
                                <a:moveTo>
                                  <a:pt x="0" y="992"/>
                                </a:moveTo>
                                <a:lnTo>
                                  <a:pt x="8021" y="992"/>
                                </a:lnTo>
                                <a:lnTo>
                                  <a:pt x="8021" y="1006"/>
                                </a:lnTo>
                                <a:lnTo>
                                  <a:pt x="0" y="1006"/>
                                </a:lnTo>
                                <a:lnTo>
                                  <a:pt x="0" y="992"/>
                                </a:lnTo>
                                <a:close/>
                                <a:moveTo>
                                  <a:pt x="0" y="497"/>
                                </a:moveTo>
                                <a:lnTo>
                                  <a:pt x="8021" y="497"/>
                                </a:lnTo>
                                <a:lnTo>
                                  <a:pt x="8021" y="511"/>
                                </a:lnTo>
                                <a:lnTo>
                                  <a:pt x="0" y="511"/>
                                </a:lnTo>
                                <a:lnTo>
                                  <a:pt x="0" y="497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8021" y="0"/>
                                </a:lnTo>
                                <a:lnTo>
                                  <a:pt x="8021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8"/>
                        <wps:cNvSpPr>
                          <a:spLocks noEditPoints="1"/>
                        </wps:cNvSpPr>
                        <wps:spPr bwMode="auto">
                          <a:xfrm>
                            <a:off x="534670" y="3317875"/>
                            <a:ext cx="3971290" cy="226060"/>
                          </a:xfrm>
                          <a:custGeom>
                            <a:avLst/>
                            <a:gdLst>
                              <a:gd name="T0" fmla="*/ 0 w 6254"/>
                              <a:gd name="T1" fmla="*/ 9 h 356"/>
                              <a:gd name="T2" fmla="*/ 235 w 6254"/>
                              <a:gd name="T3" fmla="*/ 9 h 356"/>
                              <a:gd name="T4" fmla="*/ 235 w 6254"/>
                              <a:gd name="T5" fmla="*/ 356 h 356"/>
                              <a:gd name="T6" fmla="*/ 0 w 6254"/>
                              <a:gd name="T7" fmla="*/ 356 h 356"/>
                              <a:gd name="T8" fmla="*/ 0 w 6254"/>
                              <a:gd name="T9" fmla="*/ 9 h 356"/>
                              <a:gd name="T10" fmla="*/ 2005 w 6254"/>
                              <a:gd name="T11" fmla="*/ 0 h 356"/>
                              <a:gd name="T12" fmla="*/ 2242 w 6254"/>
                              <a:gd name="T13" fmla="*/ 0 h 356"/>
                              <a:gd name="T14" fmla="*/ 2242 w 6254"/>
                              <a:gd name="T15" fmla="*/ 356 h 356"/>
                              <a:gd name="T16" fmla="*/ 2005 w 6254"/>
                              <a:gd name="T17" fmla="*/ 356 h 356"/>
                              <a:gd name="T18" fmla="*/ 2005 w 6254"/>
                              <a:gd name="T19" fmla="*/ 0 h 356"/>
                              <a:gd name="T20" fmla="*/ 6017 w 6254"/>
                              <a:gd name="T21" fmla="*/ 55 h 356"/>
                              <a:gd name="T22" fmla="*/ 6254 w 6254"/>
                              <a:gd name="T23" fmla="*/ 55 h 356"/>
                              <a:gd name="T24" fmla="*/ 6254 w 6254"/>
                              <a:gd name="T25" fmla="*/ 356 h 356"/>
                              <a:gd name="T26" fmla="*/ 6017 w 6254"/>
                              <a:gd name="T27" fmla="*/ 356 h 356"/>
                              <a:gd name="T28" fmla="*/ 6017 w 6254"/>
                              <a:gd name="T29" fmla="*/ 55 h 3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6254" h="356">
                                <a:moveTo>
                                  <a:pt x="0" y="9"/>
                                </a:moveTo>
                                <a:lnTo>
                                  <a:pt x="235" y="9"/>
                                </a:lnTo>
                                <a:lnTo>
                                  <a:pt x="235" y="356"/>
                                </a:lnTo>
                                <a:lnTo>
                                  <a:pt x="0" y="356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2005" y="0"/>
                                </a:moveTo>
                                <a:lnTo>
                                  <a:pt x="2242" y="0"/>
                                </a:lnTo>
                                <a:lnTo>
                                  <a:pt x="2242" y="356"/>
                                </a:lnTo>
                                <a:lnTo>
                                  <a:pt x="2005" y="356"/>
                                </a:lnTo>
                                <a:lnTo>
                                  <a:pt x="2005" y="0"/>
                                </a:lnTo>
                                <a:close/>
                                <a:moveTo>
                                  <a:pt x="6017" y="55"/>
                                </a:moveTo>
                                <a:lnTo>
                                  <a:pt x="6254" y="55"/>
                                </a:lnTo>
                                <a:lnTo>
                                  <a:pt x="6254" y="356"/>
                                </a:lnTo>
                                <a:lnTo>
                                  <a:pt x="6017" y="356"/>
                                </a:lnTo>
                                <a:lnTo>
                                  <a:pt x="6017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72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9"/>
                        <wps:cNvSpPr>
                          <a:spLocks noEditPoints="1"/>
                        </wps:cNvSpPr>
                        <wps:spPr bwMode="auto">
                          <a:xfrm>
                            <a:off x="683895" y="2590800"/>
                            <a:ext cx="3970655" cy="953135"/>
                          </a:xfrm>
                          <a:custGeom>
                            <a:avLst/>
                            <a:gdLst>
                              <a:gd name="T0" fmla="*/ 0 w 6253"/>
                              <a:gd name="T1" fmla="*/ 0 h 1501"/>
                              <a:gd name="T2" fmla="*/ 236 w 6253"/>
                              <a:gd name="T3" fmla="*/ 0 h 1501"/>
                              <a:gd name="T4" fmla="*/ 236 w 6253"/>
                              <a:gd name="T5" fmla="*/ 1501 h 1501"/>
                              <a:gd name="T6" fmla="*/ 0 w 6253"/>
                              <a:gd name="T7" fmla="*/ 1501 h 1501"/>
                              <a:gd name="T8" fmla="*/ 0 w 6253"/>
                              <a:gd name="T9" fmla="*/ 0 h 1501"/>
                              <a:gd name="T10" fmla="*/ 2007 w 6253"/>
                              <a:gd name="T11" fmla="*/ 791 h 1501"/>
                              <a:gd name="T12" fmla="*/ 2243 w 6253"/>
                              <a:gd name="T13" fmla="*/ 791 h 1501"/>
                              <a:gd name="T14" fmla="*/ 2243 w 6253"/>
                              <a:gd name="T15" fmla="*/ 1501 h 1501"/>
                              <a:gd name="T16" fmla="*/ 2007 w 6253"/>
                              <a:gd name="T17" fmla="*/ 1501 h 1501"/>
                              <a:gd name="T18" fmla="*/ 2007 w 6253"/>
                              <a:gd name="T19" fmla="*/ 791 h 1501"/>
                              <a:gd name="T20" fmla="*/ 4012 w 6253"/>
                              <a:gd name="T21" fmla="*/ 839 h 1501"/>
                              <a:gd name="T22" fmla="*/ 4248 w 6253"/>
                              <a:gd name="T23" fmla="*/ 839 h 1501"/>
                              <a:gd name="T24" fmla="*/ 4248 w 6253"/>
                              <a:gd name="T25" fmla="*/ 1501 h 1501"/>
                              <a:gd name="T26" fmla="*/ 4012 w 6253"/>
                              <a:gd name="T27" fmla="*/ 1501 h 1501"/>
                              <a:gd name="T28" fmla="*/ 4012 w 6253"/>
                              <a:gd name="T29" fmla="*/ 839 h 1501"/>
                              <a:gd name="T30" fmla="*/ 6019 w 6253"/>
                              <a:gd name="T31" fmla="*/ 898 h 1501"/>
                              <a:gd name="T32" fmla="*/ 6253 w 6253"/>
                              <a:gd name="T33" fmla="*/ 898 h 1501"/>
                              <a:gd name="T34" fmla="*/ 6253 w 6253"/>
                              <a:gd name="T35" fmla="*/ 1501 h 1501"/>
                              <a:gd name="T36" fmla="*/ 6019 w 6253"/>
                              <a:gd name="T37" fmla="*/ 1501 h 1501"/>
                              <a:gd name="T38" fmla="*/ 6019 w 6253"/>
                              <a:gd name="T39" fmla="*/ 898 h 15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253" h="1501">
                                <a:moveTo>
                                  <a:pt x="0" y="0"/>
                                </a:moveTo>
                                <a:lnTo>
                                  <a:pt x="236" y="0"/>
                                </a:lnTo>
                                <a:lnTo>
                                  <a:pt x="236" y="1501"/>
                                </a:lnTo>
                                <a:lnTo>
                                  <a:pt x="0" y="1501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007" y="791"/>
                                </a:moveTo>
                                <a:lnTo>
                                  <a:pt x="2243" y="791"/>
                                </a:lnTo>
                                <a:lnTo>
                                  <a:pt x="2243" y="1501"/>
                                </a:lnTo>
                                <a:lnTo>
                                  <a:pt x="2007" y="1501"/>
                                </a:lnTo>
                                <a:lnTo>
                                  <a:pt x="2007" y="791"/>
                                </a:lnTo>
                                <a:close/>
                                <a:moveTo>
                                  <a:pt x="4012" y="839"/>
                                </a:moveTo>
                                <a:lnTo>
                                  <a:pt x="4248" y="839"/>
                                </a:lnTo>
                                <a:lnTo>
                                  <a:pt x="4248" y="1501"/>
                                </a:lnTo>
                                <a:lnTo>
                                  <a:pt x="4012" y="1501"/>
                                </a:lnTo>
                                <a:lnTo>
                                  <a:pt x="4012" y="839"/>
                                </a:lnTo>
                                <a:close/>
                                <a:moveTo>
                                  <a:pt x="6019" y="898"/>
                                </a:moveTo>
                                <a:lnTo>
                                  <a:pt x="6253" y="898"/>
                                </a:lnTo>
                                <a:lnTo>
                                  <a:pt x="6253" y="1501"/>
                                </a:lnTo>
                                <a:lnTo>
                                  <a:pt x="6019" y="1501"/>
                                </a:lnTo>
                                <a:lnTo>
                                  <a:pt x="6019" y="8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46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0"/>
                        <wps:cNvSpPr>
                          <a:spLocks noEditPoints="1"/>
                        </wps:cNvSpPr>
                        <wps:spPr bwMode="auto">
                          <a:xfrm>
                            <a:off x="833755" y="1932305"/>
                            <a:ext cx="3971290" cy="1611630"/>
                          </a:xfrm>
                          <a:custGeom>
                            <a:avLst/>
                            <a:gdLst>
                              <a:gd name="T0" fmla="*/ 0 w 6254"/>
                              <a:gd name="T1" fmla="*/ 0 h 2538"/>
                              <a:gd name="T2" fmla="*/ 237 w 6254"/>
                              <a:gd name="T3" fmla="*/ 0 h 2538"/>
                              <a:gd name="T4" fmla="*/ 237 w 6254"/>
                              <a:gd name="T5" fmla="*/ 2538 h 2538"/>
                              <a:gd name="T6" fmla="*/ 0 w 6254"/>
                              <a:gd name="T7" fmla="*/ 2538 h 2538"/>
                              <a:gd name="T8" fmla="*/ 0 w 6254"/>
                              <a:gd name="T9" fmla="*/ 0 h 2538"/>
                              <a:gd name="T10" fmla="*/ 2007 w 6254"/>
                              <a:gd name="T11" fmla="*/ 411 h 2538"/>
                              <a:gd name="T12" fmla="*/ 2242 w 6254"/>
                              <a:gd name="T13" fmla="*/ 411 h 2538"/>
                              <a:gd name="T14" fmla="*/ 2242 w 6254"/>
                              <a:gd name="T15" fmla="*/ 2538 h 2538"/>
                              <a:gd name="T16" fmla="*/ 2007 w 6254"/>
                              <a:gd name="T17" fmla="*/ 2538 h 2538"/>
                              <a:gd name="T18" fmla="*/ 2007 w 6254"/>
                              <a:gd name="T19" fmla="*/ 411 h 2538"/>
                              <a:gd name="T20" fmla="*/ 4012 w 6254"/>
                              <a:gd name="T21" fmla="*/ 421 h 2538"/>
                              <a:gd name="T22" fmla="*/ 4249 w 6254"/>
                              <a:gd name="T23" fmla="*/ 421 h 2538"/>
                              <a:gd name="T24" fmla="*/ 4249 w 6254"/>
                              <a:gd name="T25" fmla="*/ 2538 h 2538"/>
                              <a:gd name="T26" fmla="*/ 4012 w 6254"/>
                              <a:gd name="T27" fmla="*/ 2538 h 2538"/>
                              <a:gd name="T28" fmla="*/ 4012 w 6254"/>
                              <a:gd name="T29" fmla="*/ 421 h 2538"/>
                              <a:gd name="T30" fmla="*/ 6017 w 6254"/>
                              <a:gd name="T31" fmla="*/ 432 h 2538"/>
                              <a:gd name="T32" fmla="*/ 6254 w 6254"/>
                              <a:gd name="T33" fmla="*/ 432 h 2538"/>
                              <a:gd name="T34" fmla="*/ 6254 w 6254"/>
                              <a:gd name="T35" fmla="*/ 2538 h 2538"/>
                              <a:gd name="T36" fmla="*/ 6017 w 6254"/>
                              <a:gd name="T37" fmla="*/ 2538 h 2538"/>
                              <a:gd name="T38" fmla="*/ 6017 w 6254"/>
                              <a:gd name="T39" fmla="*/ 432 h 25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254" h="2538">
                                <a:moveTo>
                                  <a:pt x="0" y="0"/>
                                </a:moveTo>
                                <a:lnTo>
                                  <a:pt x="237" y="0"/>
                                </a:lnTo>
                                <a:lnTo>
                                  <a:pt x="237" y="2538"/>
                                </a:lnTo>
                                <a:lnTo>
                                  <a:pt x="0" y="2538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007" y="411"/>
                                </a:moveTo>
                                <a:lnTo>
                                  <a:pt x="2242" y="411"/>
                                </a:lnTo>
                                <a:lnTo>
                                  <a:pt x="2242" y="2538"/>
                                </a:lnTo>
                                <a:lnTo>
                                  <a:pt x="2007" y="2538"/>
                                </a:lnTo>
                                <a:lnTo>
                                  <a:pt x="2007" y="411"/>
                                </a:lnTo>
                                <a:close/>
                                <a:moveTo>
                                  <a:pt x="4012" y="421"/>
                                </a:moveTo>
                                <a:lnTo>
                                  <a:pt x="4249" y="421"/>
                                </a:lnTo>
                                <a:lnTo>
                                  <a:pt x="4249" y="2538"/>
                                </a:lnTo>
                                <a:lnTo>
                                  <a:pt x="4012" y="2538"/>
                                </a:lnTo>
                                <a:lnTo>
                                  <a:pt x="4012" y="421"/>
                                </a:lnTo>
                                <a:close/>
                                <a:moveTo>
                                  <a:pt x="6017" y="432"/>
                                </a:moveTo>
                                <a:lnTo>
                                  <a:pt x="6254" y="432"/>
                                </a:lnTo>
                                <a:lnTo>
                                  <a:pt x="6254" y="2538"/>
                                </a:lnTo>
                                <a:lnTo>
                                  <a:pt x="6017" y="2538"/>
                                </a:lnTo>
                                <a:lnTo>
                                  <a:pt x="6017" y="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9A5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1"/>
                        <wps:cNvSpPr>
                          <a:spLocks noEditPoints="1"/>
                        </wps:cNvSpPr>
                        <wps:spPr bwMode="auto">
                          <a:xfrm>
                            <a:off x="984250" y="2810510"/>
                            <a:ext cx="3970655" cy="733425"/>
                          </a:xfrm>
                          <a:custGeom>
                            <a:avLst/>
                            <a:gdLst>
                              <a:gd name="T0" fmla="*/ 0 w 6253"/>
                              <a:gd name="T1" fmla="*/ 0 h 1155"/>
                              <a:gd name="T2" fmla="*/ 236 w 6253"/>
                              <a:gd name="T3" fmla="*/ 0 h 1155"/>
                              <a:gd name="T4" fmla="*/ 236 w 6253"/>
                              <a:gd name="T5" fmla="*/ 1155 h 1155"/>
                              <a:gd name="T6" fmla="*/ 0 w 6253"/>
                              <a:gd name="T7" fmla="*/ 1155 h 1155"/>
                              <a:gd name="T8" fmla="*/ 0 w 6253"/>
                              <a:gd name="T9" fmla="*/ 0 h 1155"/>
                              <a:gd name="T10" fmla="*/ 2005 w 6253"/>
                              <a:gd name="T11" fmla="*/ 328 h 1155"/>
                              <a:gd name="T12" fmla="*/ 2241 w 6253"/>
                              <a:gd name="T13" fmla="*/ 328 h 1155"/>
                              <a:gd name="T14" fmla="*/ 2241 w 6253"/>
                              <a:gd name="T15" fmla="*/ 1155 h 1155"/>
                              <a:gd name="T16" fmla="*/ 2005 w 6253"/>
                              <a:gd name="T17" fmla="*/ 1155 h 1155"/>
                              <a:gd name="T18" fmla="*/ 2005 w 6253"/>
                              <a:gd name="T19" fmla="*/ 328 h 1155"/>
                              <a:gd name="T20" fmla="*/ 4012 w 6253"/>
                              <a:gd name="T21" fmla="*/ 493 h 1155"/>
                              <a:gd name="T22" fmla="*/ 4248 w 6253"/>
                              <a:gd name="T23" fmla="*/ 493 h 1155"/>
                              <a:gd name="T24" fmla="*/ 4248 w 6253"/>
                              <a:gd name="T25" fmla="*/ 1155 h 1155"/>
                              <a:gd name="T26" fmla="*/ 4012 w 6253"/>
                              <a:gd name="T27" fmla="*/ 1155 h 1155"/>
                              <a:gd name="T28" fmla="*/ 4012 w 6253"/>
                              <a:gd name="T29" fmla="*/ 493 h 1155"/>
                              <a:gd name="T30" fmla="*/ 6017 w 6253"/>
                              <a:gd name="T31" fmla="*/ 854 h 1155"/>
                              <a:gd name="T32" fmla="*/ 6253 w 6253"/>
                              <a:gd name="T33" fmla="*/ 854 h 1155"/>
                              <a:gd name="T34" fmla="*/ 6253 w 6253"/>
                              <a:gd name="T35" fmla="*/ 1155 h 1155"/>
                              <a:gd name="T36" fmla="*/ 6017 w 6253"/>
                              <a:gd name="T37" fmla="*/ 1155 h 1155"/>
                              <a:gd name="T38" fmla="*/ 6017 w 6253"/>
                              <a:gd name="T39" fmla="*/ 854 h 11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253" h="1155">
                                <a:moveTo>
                                  <a:pt x="0" y="0"/>
                                </a:moveTo>
                                <a:lnTo>
                                  <a:pt x="236" y="0"/>
                                </a:lnTo>
                                <a:lnTo>
                                  <a:pt x="236" y="1155"/>
                                </a:lnTo>
                                <a:lnTo>
                                  <a:pt x="0" y="1155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005" y="328"/>
                                </a:moveTo>
                                <a:lnTo>
                                  <a:pt x="2241" y="328"/>
                                </a:lnTo>
                                <a:lnTo>
                                  <a:pt x="2241" y="1155"/>
                                </a:lnTo>
                                <a:lnTo>
                                  <a:pt x="2005" y="1155"/>
                                </a:lnTo>
                                <a:lnTo>
                                  <a:pt x="2005" y="328"/>
                                </a:lnTo>
                                <a:close/>
                                <a:moveTo>
                                  <a:pt x="4012" y="493"/>
                                </a:moveTo>
                                <a:lnTo>
                                  <a:pt x="4248" y="493"/>
                                </a:lnTo>
                                <a:lnTo>
                                  <a:pt x="4248" y="1155"/>
                                </a:lnTo>
                                <a:lnTo>
                                  <a:pt x="4012" y="1155"/>
                                </a:lnTo>
                                <a:lnTo>
                                  <a:pt x="4012" y="493"/>
                                </a:lnTo>
                                <a:close/>
                                <a:moveTo>
                                  <a:pt x="6017" y="854"/>
                                </a:moveTo>
                                <a:lnTo>
                                  <a:pt x="6253" y="854"/>
                                </a:lnTo>
                                <a:lnTo>
                                  <a:pt x="6253" y="1155"/>
                                </a:lnTo>
                                <a:lnTo>
                                  <a:pt x="6017" y="1155"/>
                                </a:lnTo>
                                <a:lnTo>
                                  <a:pt x="6017" y="8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58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2"/>
                        <wps:cNvSpPr>
                          <a:spLocks noEditPoints="1"/>
                        </wps:cNvSpPr>
                        <wps:spPr bwMode="auto">
                          <a:xfrm>
                            <a:off x="1134110" y="2206625"/>
                            <a:ext cx="3971290" cy="1337310"/>
                          </a:xfrm>
                          <a:custGeom>
                            <a:avLst/>
                            <a:gdLst>
                              <a:gd name="T0" fmla="*/ 0 w 6254"/>
                              <a:gd name="T1" fmla="*/ 1527 h 2106"/>
                              <a:gd name="T2" fmla="*/ 234 w 6254"/>
                              <a:gd name="T3" fmla="*/ 1527 h 2106"/>
                              <a:gd name="T4" fmla="*/ 234 w 6254"/>
                              <a:gd name="T5" fmla="*/ 2106 h 2106"/>
                              <a:gd name="T6" fmla="*/ 0 w 6254"/>
                              <a:gd name="T7" fmla="*/ 2106 h 2106"/>
                              <a:gd name="T8" fmla="*/ 0 w 6254"/>
                              <a:gd name="T9" fmla="*/ 1527 h 2106"/>
                              <a:gd name="T10" fmla="*/ 2005 w 6254"/>
                              <a:gd name="T11" fmla="*/ 98 h 2106"/>
                              <a:gd name="T12" fmla="*/ 2242 w 6254"/>
                              <a:gd name="T13" fmla="*/ 98 h 2106"/>
                              <a:gd name="T14" fmla="*/ 2242 w 6254"/>
                              <a:gd name="T15" fmla="*/ 2106 h 2106"/>
                              <a:gd name="T16" fmla="*/ 2005 w 6254"/>
                              <a:gd name="T17" fmla="*/ 2106 h 2106"/>
                              <a:gd name="T18" fmla="*/ 2005 w 6254"/>
                              <a:gd name="T19" fmla="*/ 98 h 2106"/>
                              <a:gd name="T20" fmla="*/ 4012 w 6254"/>
                              <a:gd name="T21" fmla="*/ 916 h 2106"/>
                              <a:gd name="T22" fmla="*/ 4247 w 6254"/>
                              <a:gd name="T23" fmla="*/ 916 h 2106"/>
                              <a:gd name="T24" fmla="*/ 4247 w 6254"/>
                              <a:gd name="T25" fmla="*/ 2106 h 2106"/>
                              <a:gd name="T26" fmla="*/ 4012 w 6254"/>
                              <a:gd name="T27" fmla="*/ 2106 h 2106"/>
                              <a:gd name="T28" fmla="*/ 4012 w 6254"/>
                              <a:gd name="T29" fmla="*/ 916 h 2106"/>
                              <a:gd name="T30" fmla="*/ 6017 w 6254"/>
                              <a:gd name="T31" fmla="*/ 0 h 2106"/>
                              <a:gd name="T32" fmla="*/ 6254 w 6254"/>
                              <a:gd name="T33" fmla="*/ 0 h 2106"/>
                              <a:gd name="T34" fmla="*/ 6254 w 6254"/>
                              <a:gd name="T35" fmla="*/ 2106 h 2106"/>
                              <a:gd name="T36" fmla="*/ 6017 w 6254"/>
                              <a:gd name="T37" fmla="*/ 2106 h 2106"/>
                              <a:gd name="T38" fmla="*/ 6017 w 6254"/>
                              <a:gd name="T39" fmla="*/ 0 h 2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254" h="2106">
                                <a:moveTo>
                                  <a:pt x="0" y="1527"/>
                                </a:moveTo>
                                <a:lnTo>
                                  <a:pt x="234" y="1527"/>
                                </a:lnTo>
                                <a:lnTo>
                                  <a:pt x="234" y="2106"/>
                                </a:lnTo>
                                <a:lnTo>
                                  <a:pt x="0" y="2106"/>
                                </a:lnTo>
                                <a:lnTo>
                                  <a:pt x="0" y="1527"/>
                                </a:lnTo>
                                <a:close/>
                                <a:moveTo>
                                  <a:pt x="2005" y="98"/>
                                </a:moveTo>
                                <a:lnTo>
                                  <a:pt x="2242" y="98"/>
                                </a:lnTo>
                                <a:lnTo>
                                  <a:pt x="2242" y="2106"/>
                                </a:lnTo>
                                <a:lnTo>
                                  <a:pt x="2005" y="2106"/>
                                </a:lnTo>
                                <a:lnTo>
                                  <a:pt x="2005" y="98"/>
                                </a:lnTo>
                                <a:close/>
                                <a:moveTo>
                                  <a:pt x="4012" y="916"/>
                                </a:moveTo>
                                <a:lnTo>
                                  <a:pt x="4247" y="916"/>
                                </a:lnTo>
                                <a:lnTo>
                                  <a:pt x="4247" y="2106"/>
                                </a:lnTo>
                                <a:lnTo>
                                  <a:pt x="4012" y="2106"/>
                                </a:lnTo>
                                <a:lnTo>
                                  <a:pt x="4012" y="916"/>
                                </a:lnTo>
                                <a:close/>
                                <a:moveTo>
                                  <a:pt x="6017" y="0"/>
                                </a:moveTo>
                                <a:lnTo>
                                  <a:pt x="6254" y="0"/>
                                </a:lnTo>
                                <a:lnTo>
                                  <a:pt x="6254" y="2106"/>
                                </a:lnTo>
                                <a:lnTo>
                                  <a:pt x="6017" y="2106"/>
                                </a:lnTo>
                                <a:lnTo>
                                  <a:pt x="6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98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3"/>
                        <wps:cNvSpPr>
                          <a:spLocks noEditPoints="1"/>
                        </wps:cNvSpPr>
                        <wps:spPr bwMode="auto">
                          <a:xfrm>
                            <a:off x="1282700" y="2589530"/>
                            <a:ext cx="3972560" cy="954405"/>
                          </a:xfrm>
                          <a:custGeom>
                            <a:avLst/>
                            <a:gdLst>
                              <a:gd name="T0" fmla="*/ 0 w 6256"/>
                              <a:gd name="T1" fmla="*/ 924 h 1503"/>
                              <a:gd name="T2" fmla="*/ 237 w 6256"/>
                              <a:gd name="T3" fmla="*/ 924 h 1503"/>
                              <a:gd name="T4" fmla="*/ 237 w 6256"/>
                              <a:gd name="T5" fmla="*/ 1503 h 1503"/>
                              <a:gd name="T6" fmla="*/ 0 w 6256"/>
                              <a:gd name="T7" fmla="*/ 1503 h 1503"/>
                              <a:gd name="T8" fmla="*/ 0 w 6256"/>
                              <a:gd name="T9" fmla="*/ 924 h 1503"/>
                              <a:gd name="T10" fmla="*/ 2008 w 6256"/>
                              <a:gd name="T11" fmla="*/ 439 h 1503"/>
                              <a:gd name="T12" fmla="*/ 2244 w 6256"/>
                              <a:gd name="T13" fmla="*/ 439 h 1503"/>
                              <a:gd name="T14" fmla="*/ 2244 w 6256"/>
                              <a:gd name="T15" fmla="*/ 1503 h 1503"/>
                              <a:gd name="T16" fmla="*/ 2008 w 6256"/>
                              <a:gd name="T17" fmla="*/ 1503 h 1503"/>
                              <a:gd name="T18" fmla="*/ 2008 w 6256"/>
                              <a:gd name="T19" fmla="*/ 439 h 1503"/>
                              <a:gd name="T20" fmla="*/ 4013 w 6256"/>
                              <a:gd name="T21" fmla="*/ 841 h 1503"/>
                              <a:gd name="T22" fmla="*/ 4249 w 6256"/>
                              <a:gd name="T23" fmla="*/ 841 h 1503"/>
                              <a:gd name="T24" fmla="*/ 4249 w 6256"/>
                              <a:gd name="T25" fmla="*/ 1503 h 1503"/>
                              <a:gd name="T26" fmla="*/ 4013 w 6256"/>
                              <a:gd name="T27" fmla="*/ 1503 h 1503"/>
                              <a:gd name="T28" fmla="*/ 4013 w 6256"/>
                              <a:gd name="T29" fmla="*/ 841 h 1503"/>
                              <a:gd name="T30" fmla="*/ 6020 w 6256"/>
                              <a:gd name="T31" fmla="*/ 0 h 1503"/>
                              <a:gd name="T32" fmla="*/ 6256 w 6256"/>
                              <a:gd name="T33" fmla="*/ 0 h 1503"/>
                              <a:gd name="T34" fmla="*/ 6256 w 6256"/>
                              <a:gd name="T35" fmla="*/ 1503 h 1503"/>
                              <a:gd name="T36" fmla="*/ 6020 w 6256"/>
                              <a:gd name="T37" fmla="*/ 1503 h 1503"/>
                              <a:gd name="T38" fmla="*/ 6020 w 6256"/>
                              <a:gd name="T39" fmla="*/ 0 h 1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256" h="1503">
                                <a:moveTo>
                                  <a:pt x="0" y="924"/>
                                </a:moveTo>
                                <a:lnTo>
                                  <a:pt x="237" y="924"/>
                                </a:lnTo>
                                <a:lnTo>
                                  <a:pt x="237" y="1503"/>
                                </a:lnTo>
                                <a:lnTo>
                                  <a:pt x="0" y="1503"/>
                                </a:lnTo>
                                <a:lnTo>
                                  <a:pt x="0" y="924"/>
                                </a:lnTo>
                                <a:close/>
                                <a:moveTo>
                                  <a:pt x="2008" y="439"/>
                                </a:moveTo>
                                <a:lnTo>
                                  <a:pt x="2244" y="439"/>
                                </a:lnTo>
                                <a:lnTo>
                                  <a:pt x="2244" y="1503"/>
                                </a:lnTo>
                                <a:lnTo>
                                  <a:pt x="2008" y="1503"/>
                                </a:lnTo>
                                <a:lnTo>
                                  <a:pt x="2008" y="439"/>
                                </a:lnTo>
                                <a:close/>
                                <a:moveTo>
                                  <a:pt x="4013" y="841"/>
                                </a:moveTo>
                                <a:lnTo>
                                  <a:pt x="4249" y="841"/>
                                </a:lnTo>
                                <a:lnTo>
                                  <a:pt x="4249" y="1503"/>
                                </a:lnTo>
                                <a:lnTo>
                                  <a:pt x="4013" y="1503"/>
                                </a:lnTo>
                                <a:lnTo>
                                  <a:pt x="4013" y="841"/>
                                </a:lnTo>
                                <a:close/>
                                <a:moveTo>
                                  <a:pt x="6020" y="0"/>
                                </a:moveTo>
                                <a:lnTo>
                                  <a:pt x="6256" y="0"/>
                                </a:lnTo>
                                <a:lnTo>
                                  <a:pt x="6256" y="1503"/>
                                </a:lnTo>
                                <a:lnTo>
                                  <a:pt x="6020" y="1503"/>
                                </a:lnTo>
                                <a:lnTo>
                                  <a:pt x="6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84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4"/>
                        <wps:cNvSpPr>
                          <a:spLocks noEditPoints="1"/>
                        </wps:cNvSpPr>
                        <wps:spPr bwMode="auto">
                          <a:xfrm>
                            <a:off x="1433195" y="604520"/>
                            <a:ext cx="3971290" cy="2939415"/>
                          </a:xfrm>
                          <a:custGeom>
                            <a:avLst/>
                            <a:gdLst>
                              <a:gd name="T0" fmla="*/ 0 w 6254"/>
                              <a:gd name="T1" fmla="*/ 1398 h 4629"/>
                              <a:gd name="T2" fmla="*/ 237 w 6254"/>
                              <a:gd name="T3" fmla="*/ 1398 h 4629"/>
                              <a:gd name="T4" fmla="*/ 237 w 6254"/>
                              <a:gd name="T5" fmla="*/ 4629 h 4629"/>
                              <a:gd name="T6" fmla="*/ 0 w 6254"/>
                              <a:gd name="T7" fmla="*/ 4629 h 4629"/>
                              <a:gd name="T8" fmla="*/ 0 w 6254"/>
                              <a:gd name="T9" fmla="*/ 1398 h 4629"/>
                              <a:gd name="T10" fmla="*/ 2007 w 6254"/>
                              <a:gd name="T11" fmla="*/ 1795 h 4629"/>
                              <a:gd name="T12" fmla="*/ 2241 w 6254"/>
                              <a:gd name="T13" fmla="*/ 1795 h 4629"/>
                              <a:gd name="T14" fmla="*/ 2241 w 6254"/>
                              <a:gd name="T15" fmla="*/ 4629 h 4629"/>
                              <a:gd name="T16" fmla="*/ 2007 w 6254"/>
                              <a:gd name="T17" fmla="*/ 4629 h 4629"/>
                              <a:gd name="T18" fmla="*/ 2007 w 6254"/>
                              <a:gd name="T19" fmla="*/ 1795 h 4629"/>
                              <a:gd name="T20" fmla="*/ 4012 w 6254"/>
                              <a:gd name="T21" fmla="*/ 0 h 4629"/>
                              <a:gd name="T22" fmla="*/ 4249 w 6254"/>
                              <a:gd name="T23" fmla="*/ 0 h 4629"/>
                              <a:gd name="T24" fmla="*/ 4249 w 6254"/>
                              <a:gd name="T25" fmla="*/ 4629 h 4629"/>
                              <a:gd name="T26" fmla="*/ 4012 w 6254"/>
                              <a:gd name="T27" fmla="*/ 4629 h 4629"/>
                              <a:gd name="T28" fmla="*/ 4012 w 6254"/>
                              <a:gd name="T29" fmla="*/ 0 h 4629"/>
                              <a:gd name="T30" fmla="*/ 6019 w 6254"/>
                              <a:gd name="T31" fmla="*/ 1623 h 4629"/>
                              <a:gd name="T32" fmla="*/ 6254 w 6254"/>
                              <a:gd name="T33" fmla="*/ 1623 h 4629"/>
                              <a:gd name="T34" fmla="*/ 6254 w 6254"/>
                              <a:gd name="T35" fmla="*/ 4629 h 4629"/>
                              <a:gd name="T36" fmla="*/ 6019 w 6254"/>
                              <a:gd name="T37" fmla="*/ 4629 h 4629"/>
                              <a:gd name="T38" fmla="*/ 6019 w 6254"/>
                              <a:gd name="T39" fmla="*/ 1623 h 46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254" h="4629">
                                <a:moveTo>
                                  <a:pt x="0" y="1398"/>
                                </a:moveTo>
                                <a:lnTo>
                                  <a:pt x="237" y="1398"/>
                                </a:lnTo>
                                <a:lnTo>
                                  <a:pt x="237" y="4629"/>
                                </a:lnTo>
                                <a:lnTo>
                                  <a:pt x="0" y="4629"/>
                                </a:lnTo>
                                <a:lnTo>
                                  <a:pt x="0" y="1398"/>
                                </a:lnTo>
                                <a:close/>
                                <a:moveTo>
                                  <a:pt x="2007" y="1795"/>
                                </a:moveTo>
                                <a:lnTo>
                                  <a:pt x="2241" y="1795"/>
                                </a:lnTo>
                                <a:lnTo>
                                  <a:pt x="2241" y="4629"/>
                                </a:lnTo>
                                <a:lnTo>
                                  <a:pt x="2007" y="4629"/>
                                </a:lnTo>
                                <a:lnTo>
                                  <a:pt x="2007" y="1795"/>
                                </a:lnTo>
                                <a:close/>
                                <a:moveTo>
                                  <a:pt x="4012" y="0"/>
                                </a:moveTo>
                                <a:lnTo>
                                  <a:pt x="4249" y="0"/>
                                </a:lnTo>
                                <a:lnTo>
                                  <a:pt x="4249" y="4629"/>
                                </a:lnTo>
                                <a:lnTo>
                                  <a:pt x="4012" y="4629"/>
                                </a:lnTo>
                                <a:lnTo>
                                  <a:pt x="4012" y="0"/>
                                </a:lnTo>
                                <a:close/>
                                <a:moveTo>
                                  <a:pt x="6019" y="1623"/>
                                </a:moveTo>
                                <a:lnTo>
                                  <a:pt x="6254" y="1623"/>
                                </a:lnTo>
                                <a:lnTo>
                                  <a:pt x="6254" y="4629"/>
                                </a:lnTo>
                                <a:lnTo>
                                  <a:pt x="6019" y="4629"/>
                                </a:lnTo>
                                <a:lnTo>
                                  <a:pt x="6019" y="16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A9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17830" y="393700"/>
                            <a:ext cx="9525" cy="3150235"/>
                          </a:xfrm>
                          <a:prstGeom prst="rect">
                            <a:avLst/>
                          </a:pr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6"/>
                        <wps:cNvSpPr>
                          <a:spLocks noEditPoints="1"/>
                        </wps:cNvSpPr>
                        <wps:spPr bwMode="auto">
                          <a:xfrm>
                            <a:off x="381635" y="389255"/>
                            <a:ext cx="41275" cy="3159125"/>
                          </a:xfrm>
                          <a:custGeom>
                            <a:avLst/>
                            <a:gdLst>
                              <a:gd name="T0" fmla="*/ 0 w 65"/>
                              <a:gd name="T1" fmla="*/ 4960 h 4975"/>
                              <a:gd name="T2" fmla="*/ 65 w 65"/>
                              <a:gd name="T3" fmla="*/ 4960 h 4975"/>
                              <a:gd name="T4" fmla="*/ 65 w 65"/>
                              <a:gd name="T5" fmla="*/ 4975 h 4975"/>
                              <a:gd name="T6" fmla="*/ 0 w 65"/>
                              <a:gd name="T7" fmla="*/ 4975 h 4975"/>
                              <a:gd name="T8" fmla="*/ 0 w 65"/>
                              <a:gd name="T9" fmla="*/ 4960 h 4975"/>
                              <a:gd name="T10" fmla="*/ 0 w 65"/>
                              <a:gd name="T11" fmla="*/ 4463 h 4975"/>
                              <a:gd name="T12" fmla="*/ 65 w 65"/>
                              <a:gd name="T13" fmla="*/ 4463 h 4975"/>
                              <a:gd name="T14" fmla="*/ 65 w 65"/>
                              <a:gd name="T15" fmla="*/ 4478 h 4975"/>
                              <a:gd name="T16" fmla="*/ 0 w 65"/>
                              <a:gd name="T17" fmla="*/ 4478 h 4975"/>
                              <a:gd name="T18" fmla="*/ 0 w 65"/>
                              <a:gd name="T19" fmla="*/ 4463 h 4975"/>
                              <a:gd name="T20" fmla="*/ 0 w 65"/>
                              <a:gd name="T21" fmla="*/ 3969 h 4975"/>
                              <a:gd name="T22" fmla="*/ 65 w 65"/>
                              <a:gd name="T23" fmla="*/ 3969 h 4975"/>
                              <a:gd name="T24" fmla="*/ 65 w 65"/>
                              <a:gd name="T25" fmla="*/ 3983 h 4975"/>
                              <a:gd name="T26" fmla="*/ 0 w 65"/>
                              <a:gd name="T27" fmla="*/ 3983 h 4975"/>
                              <a:gd name="T28" fmla="*/ 0 w 65"/>
                              <a:gd name="T29" fmla="*/ 3969 h 4975"/>
                              <a:gd name="T30" fmla="*/ 0 w 65"/>
                              <a:gd name="T31" fmla="*/ 3472 h 4975"/>
                              <a:gd name="T32" fmla="*/ 65 w 65"/>
                              <a:gd name="T33" fmla="*/ 3472 h 4975"/>
                              <a:gd name="T34" fmla="*/ 65 w 65"/>
                              <a:gd name="T35" fmla="*/ 3486 h 4975"/>
                              <a:gd name="T36" fmla="*/ 0 w 65"/>
                              <a:gd name="T37" fmla="*/ 3486 h 4975"/>
                              <a:gd name="T38" fmla="*/ 0 w 65"/>
                              <a:gd name="T39" fmla="*/ 3472 h 4975"/>
                              <a:gd name="T40" fmla="*/ 0 w 65"/>
                              <a:gd name="T41" fmla="*/ 2977 h 4975"/>
                              <a:gd name="T42" fmla="*/ 65 w 65"/>
                              <a:gd name="T43" fmla="*/ 2977 h 4975"/>
                              <a:gd name="T44" fmla="*/ 65 w 65"/>
                              <a:gd name="T45" fmla="*/ 2991 h 4975"/>
                              <a:gd name="T46" fmla="*/ 0 w 65"/>
                              <a:gd name="T47" fmla="*/ 2991 h 4975"/>
                              <a:gd name="T48" fmla="*/ 0 w 65"/>
                              <a:gd name="T49" fmla="*/ 2977 h 4975"/>
                              <a:gd name="T50" fmla="*/ 0 w 65"/>
                              <a:gd name="T51" fmla="*/ 2480 h 4975"/>
                              <a:gd name="T52" fmla="*/ 65 w 65"/>
                              <a:gd name="T53" fmla="*/ 2480 h 4975"/>
                              <a:gd name="T54" fmla="*/ 65 w 65"/>
                              <a:gd name="T55" fmla="*/ 2494 h 4975"/>
                              <a:gd name="T56" fmla="*/ 0 w 65"/>
                              <a:gd name="T57" fmla="*/ 2494 h 4975"/>
                              <a:gd name="T58" fmla="*/ 0 w 65"/>
                              <a:gd name="T59" fmla="*/ 2480 h 4975"/>
                              <a:gd name="T60" fmla="*/ 0 w 65"/>
                              <a:gd name="T61" fmla="*/ 1983 h 4975"/>
                              <a:gd name="T62" fmla="*/ 65 w 65"/>
                              <a:gd name="T63" fmla="*/ 1983 h 4975"/>
                              <a:gd name="T64" fmla="*/ 65 w 65"/>
                              <a:gd name="T65" fmla="*/ 1997 h 4975"/>
                              <a:gd name="T66" fmla="*/ 0 w 65"/>
                              <a:gd name="T67" fmla="*/ 1997 h 4975"/>
                              <a:gd name="T68" fmla="*/ 0 w 65"/>
                              <a:gd name="T69" fmla="*/ 1983 h 4975"/>
                              <a:gd name="T70" fmla="*/ 0 w 65"/>
                              <a:gd name="T71" fmla="*/ 1489 h 4975"/>
                              <a:gd name="T72" fmla="*/ 65 w 65"/>
                              <a:gd name="T73" fmla="*/ 1489 h 4975"/>
                              <a:gd name="T74" fmla="*/ 65 w 65"/>
                              <a:gd name="T75" fmla="*/ 1503 h 4975"/>
                              <a:gd name="T76" fmla="*/ 0 w 65"/>
                              <a:gd name="T77" fmla="*/ 1503 h 4975"/>
                              <a:gd name="T78" fmla="*/ 0 w 65"/>
                              <a:gd name="T79" fmla="*/ 1489 h 4975"/>
                              <a:gd name="T80" fmla="*/ 0 w 65"/>
                              <a:gd name="T81" fmla="*/ 992 h 4975"/>
                              <a:gd name="T82" fmla="*/ 65 w 65"/>
                              <a:gd name="T83" fmla="*/ 992 h 4975"/>
                              <a:gd name="T84" fmla="*/ 65 w 65"/>
                              <a:gd name="T85" fmla="*/ 1006 h 4975"/>
                              <a:gd name="T86" fmla="*/ 0 w 65"/>
                              <a:gd name="T87" fmla="*/ 1006 h 4975"/>
                              <a:gd name="T88" fmla="*/ 0 w 65"/>
                              <a:gd name="T89" fmla="*/ 992 h 4975"/>
                              <a:gd name="T90" fmla="*/ 0 w 65"/>
                              <a:gd name="T91" fmla="*/ 497 h 4975"/>
                              <a:gd name="T92" fmla="*/ 65 w 65"/>
                              <a:gd name="T93" fmla="*/ 497 h 4975"/>
                              <a:gd name="T94" fmla="*/ 65 w 65"/>
                              <a:gd name="T95" fmla="*/ 511 h 4975"/>
                              <a:gd name="T96" fmla="*/ 0 w 65"/>
                              <a:gd name="T97" fmla="*/ 511 h 4975"/>
                              <a:gd name="T98" fmla="*/ 0 w 65"/>
                              <a:gd name="T99" fmla="*/ 497 h 4975"/>
                              <a:gd name="T100" fmla="*/ 0 w 65"/>
                              <a:gd name="T101" fmla="*/ 0 h 4975"/>
                              <a:gd name="T102" fmla="*/ 65 w 65"/>
                              <a:gd name="T103" fmla="*/ 0 h 4975"/>
                              <a:gd name="T104" fmla="*/ 65 w 65"/>
                              <a:gd name="T105" fmla="*/ 14 h 4975"/>
                              <a:gd name="T106" fmla="*/ 0 w 65"/>
                              <a:gd name="T107" fmla="*/ 14 h 4975"/>
                              <a:gd name="T108" fmla="*/ 0 w 65"/>
                              <a:gd name="T109" fmla="*/ 0 h 49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65" h="4975">
                                <a:moveTo>
                                  <a:pt x="0" y="4960"/>
                                </a:moveTo>
                                <a:lnTo>
                                  <a:pt x="65" y="4960"/>
                                </a:lnTo>
                                <a:lnTo>
                                  <a:pt x="65" y="4975"/>
                                </a:lnTo>
                                <a:lnTo>
                                  <a:pt x="0" y="4975"/>
                                </a:lnTo>
                                <a:lnTo>
                                  <a:pt x="0" y="4960"/>
                                </a:lnTo>
                                <a:close/>
                                <a:moveTo>
                                  <a:pt x="0" y="4463"/>
                                </a:moveTo>
                                <a:lnTo>
                                  <a:pt x="65" y="4463"/>
                                </a:lnTo>
                                <a:lnTo>
                                  <a:pt x="65" y="4478"/>
                                </a:lnTo>
                                <a:lnTo>
                                  <a:pt x="0" y="4478"/>
                                </a:lnTo>
                                <a:lnTo>
                                  <a:pt x="0" y="4463"/>
                                </a:lnTo>
                                <a:close/>
                                <a:moveTo>
                                  <a:pt x="0" y="3969"/>
                                </a:moveTo>
                                <a:lnTo>
                                  <a:pt x="65" y="3969"/>
                                </a:lnTo>
                                <a:lnTo>
                                  <a:pt x="65" y="3983"/>
                                </a:lnTo>
                                <a:lnTo>
                                  <a:pt x="0" y="3983"/>
                                </a:lnTo>
                                <a:lnTo>
                                  <a:pt x="0" y="3969"/>
                                </a:lnTo>
                                <a:close/>
                                <a:moveTo>
                                  <a:pt x="0" y="3472"/>
                                </a:moveTo>
                                <a:lnTo>
                                  <a:pt x="65" y="3472"/>
                                </a:lnTo>
                                <a:lnTo>
                                  <a:pt x="65" y="3486"/>
                                </a:lnTo>
                                <a:lnTo>
                                  <a:pt x="0" y="3486"/>
                                </a:lnTo>
                                <a:lnTo>
                                  <a:pt x="0" y="3472"/>
                                </a:lnTo>
                                <a:close/>
                                <a:moveTo>
                                  <a:pt x="0" y="2977"/>
                                </a:moveTo>
                                <a:lnTo>
                                  <a:pt x="65" y="2977"/>
                                </a:lnTo>
                                <a:lnTo>
                                  <a:pt x="65" y="2991"/>
                                </a:lnTo>
                                <a:lnTo>
                                  <a:pt x="0" y="2991"/>
                                </a:lnTo>
                                <a:lnTo>
                                  <a:pt x="0" y="2977"/>
                                </a:lnTo>
                                <a:close/>
                                <a:moveTo>
                                  <a:pt x="0" y="2480"/>
                                </a:moveTo>
                                <a:lnTo>
                                  <a:pt x="65" y="2480"/>
                                </a:lnTo>
                                <a:lnTo>
                                  <a:pt x="65" y="2494"/>
                                </a:lnTo>
                                <a:lnTo>
                                  <a:pt x="0" y="2494"/>
                                </a:lnTo>
                                <a:lnTo>
                                  <a:pt x="0" y="2480"/>
                                </a:lnTo>
                                <a:close/>
                                <a:moveTo>
                                  <a:pt x="0" y="1983"/>
                                </a:moveTo>
                                <a:lnTo>
                                  <a:pt x="65" y="1983"/>
                                </a:lnTo>
                                <a:lnTo>
                                  <a:pt x="65" y="1997"/>
                                </a:lnTo>
                                <a:lnTo>
                                  <a:pt x="0" y="1997"/>
                                </a:lnTo>
                                <a:lnTo>
                                  <a:pt x="0" y="1983"/>
                                </a:lnTo>
                                <a:close/>
                                <a:moveTo>
                                  <a:pt x="0" y="1489"/>
                                </a:moveTo>
                                <a:lnTo>
                                  <a:pt x="65" y="1489"/>
                                </a:lnTo>
                                <a:lnTo>
                                  <a:pt x="65" y="1503"/>
                                </a:lnTo>
                                <a:lnTo>
                                  <a:pt x="0" y="1503"/>
                                </a:lnTo>
                                <a:lnTo>
                                  <a:pt x="0" y="1489"/>
                                </a:lnTo>
                                <a:close/>
                                <a:moveTo>
                                  <a:pt x="0" y="992"/>
                                </a:moveTo>
                                <a:lnTo>
                                  <a:pt x="65" y="992"/>
                                </a:lnTo>
                                <a:lnTo>
                                  <a:pt x="65" y="1006"/>
                                </a:lnTo>
                                <a:lnTo>
                                  <a:pt x="0" y="1006"/>
                                </a:lnTo>
                                <a:lnTo>
                                  <a:pt x="0" y="992"/>
                                </a:lnTo>
                                <a:close/>
                                <a:moveTo>
                                  <a:pt x="0" y="497"/>
                                </a:moveTo>
                                <a:lnTo>
                                  <a:pt x="65" y="497"/>
                                </a:lnTo>
                                <a:lnTo>
                                  <a:pt x="65" y="511"/>
                                </a:lnTo>
                                <a:lnTo>
                                  <a:pt x="0" y="511"/>
                                </a:lnTo>
                                <a:lnTo>
                                  <a:pt x="0" y="497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5" y="0"/>
                                </a:lnTo>
                                <a:lnTo>
                                  <a:pt x="65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22910" y="3538855"/>
                            <a:ext cx="5093335" cy="9525"/>
                          </a:xfrm>
                          <a:prstGeom prst="rect">
                            <a:avLst/>
                          </a:pr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8"/>
                        <wps:cNvSpPr>
                          <a:spLocks noEditPoints="1"/>
                        </wps:cNvSpPr>
                        <wps:spPr bwMode="auto">
                          <a:xfrm>
                            <a:off x="417830" y="3543935"/>
                            <a:ext cx="5103495" cy="39370"/>
                          </a:xfrm>
                          <a:custGeom>
                            <a:avLst/>
                            <a:gdLst>
                              <a:gd name="T0" fmla="*/ 15 w 8037"/>
                              <a:gd name="T1" fmla="*/ 0 h 62"/>
                              <a:gd name="T2" fmla="*/ 15 w 8037"/>
                              <a:gd name="T3" fmla="*/ 62 h 62"/>
                              <a:gd name="T4" fmla="*/ 0 w 8037"/>
                              <a:gd name="T5" fmla="*/ 62 h 62"/>
                              <a:gd name="T6" fmla="*/ 0 w 8037"/>
                              <a:gd name="T7" fmla="*/ 0 h 62"/>
                              <a:gd name="T8" fmla="*/ 15 w 8037"/>
                              <a:gd name="T9" fmla="*/ 0 h 62"/>
                              <a:gd name="T10" fmla="*/ 2020 w 8037"/>
                              <a:gd name="T11" fmla="*/ 0 h 62"/>
                              <a:gd name="T12" fmla="*/ 2020 w 8037"/>
                              <a:gd name="T13" fmla="*/ 62 h 62"/>
                              <a:gd name="T14" fmla="*/ 2005 w 8037"/>
                              <a:gd name="T15" fmla="*/ 62 h 62"/>
                              <a:gd name="T16" fmla="*/ 2005 w 8037"/>
                              <a:gd name="T17" fmla="*/ 0 h 62"/>
                              <a:gd name="T18" fmla="*/ 2020 w 8037"/>
                              <a:gd name="T19" fmla="*/ 0 h 62"/>
                              <a:gd name="T20" fmla="*/ 4024 w 8037"/>
                              <a:gd name="T21" fmla="*/ 0 h 62"/>
                              <a:gd name="T22" fmla="*/ 4024 w 8037"/>
                              <a:gd name="T23" fmla="*/ 62 h 62"/>
                              <a:gd name="T24" fmla="*/ 4010 w 8037"/>
                              <a:gd name="T25" fmla="*/ 62 h 62"/>
                              <a:gd name="T26" fmla="*/ 4010 w 8037"/>
                              <a:gd name="T27" fmla="*/ 0 h 62"/>
                              <a:gd name="T28" fmla="*/ 4024 w 8037"/>
                              <a:gd name="T29" fmla="*/ 0 h 62"/>
                              <a:gd name="T30" fmla="*/ 6032 w 8037"/>
                              <a:gd name="T31" fmla="*/ 0 h 62"/>
                              <a:gd name="T32" fmla="*/ 6032 w 8037"/>
                              <a:gd name="T33" fmla="*/ 62 h 62"/>
                              <a:gd name="T34" fmla="*/ 6017 w 8037"/>
                              <a:gd name="T35" fmla="*/ 62 h 62"/>
                              <a:gd name="T36" fmla="*/ 6017 w 8037"/>
                              <a:gd name="T37" fmla="*/ 0 h 62"/>
                              <a:gd name="T38" fmla="*/ 6032 w 8037"/>
                              <a:gd name="T39" fmla="*/ 0 h 62"/>
                              <a:gd name="T40" fmla="*/ 8037 w 8037"/>
                              <a:gd name="T41" fmla="*/ 0 h 62"/>
                              <a:gd name="T42" fmla="*/ 8037 w 8037"/>
                              <a:gd name="T43" fmla="*/ 62 h 62"/>
                              <a:gd name="T44" fmla="*/ 8022 w 8037"/>
                              <a:gd name="T45" fmla="*/ 62 h 62"/>
                              <a:gd name="T46" fmla="*/ 8022 w 8037"/>
                              <a:gd name="T47" fmla="*/ 0 h 62"/>
                              <a:gd name="T48" fmla="*/ 8037 w 8037"/>
                              <a:gd name="T49" fmla="*/ 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8037" h="62">
                                <a:moveTo>
                                  <a:pt x="15" y="0"/>
                                </a:moveTo>
                                <a:lnTo>
                                  <a:pt x="15" y="62"/>
                                </a:lnTo>
                                <a:lnTo>
                                  <a:pt x="0" y="62"/>
                                </a:ln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2020" y="0"/>
                                </a:moveTo>
                                <a:lnTo>
                                  <a:pt x="2020" y="62"/>
                                </a:lnTo>
                                <a:lnTo>
                                  <a:pt x="2005" y="62"/>
                                </a:lnTo>
                                <a:lnTo>
                                  <a:pt x="2005" y="0"/>
                                </a:lnTo>
                                <a:lnTo>
                                  <a:pt x="2020" y="0"/>
                                </a:lnTo>
                                <a:close/>
                                <a:moveTo>
                                  <a:pt x="4024" y="0"/>
                                </a:moveTo>
                                <a:lnTo>
                                  <a:pt x="4024" y="62"/>
                                </a:lnTo>
                                <a:lnTo>
                                  <a:pt x="4010" y="62"/>
                                </a:lnTo>
                                <a:lnTo>
                                  <a:pt x="4010" y="0"/>
                                </a:lnTo>
                                <a:lnTo>
                                  <a:pt x="4024" y="0"/>
                                </a:lnTo>
                                <a:close/>
                                <a:moveTo>
                                  <a:pt x="6032" y="0"/>
                                </a:moveTo>
                                <a:lnTo>
                                  <a:pt x="6032" y="62"/>
                                </a:lnTo>
                                <a:lnTo>
                                  <a:pt x="6017" y="62"/>
                                </a:lnTo>
                                <a:lnTo>
                                  <a:pt x="6017" y="0"/>
                                </a:lnTo>
                                <a:lnTo>
                                  <a:pt x="6032" y="0"/>
                                </a:lnTo>
                                <a:close/>
                                <a:moveTo>
                                  <a:pt x="8037" y="0"/>
                                </a:moveTo>
                                <a:lnTo>
                                  <a:pt x="8037" y="62"/>
                                </a:lnTo>
                                <a:lnTo>
                                  <a:pt x="8022" y="62"/>
                                </a:lnTo>
                                <a:lnTo>
                                  <a:pt x="8022" y="0"/>
                                </a:lnTo>
                                <a:lnTo>
                                  <a:pt x="8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51130" y="3460750"/>
                            <a:ext cx="15557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8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51130" y="3145790"/>
                            <a:ext cx="15557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5%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9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86995" y="283083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10%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86995" y="251587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15%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86995" y="220091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20%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86995" y="188595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25%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86995" y="157099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30%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86995" y="125603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35%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86995" y="94170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40%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6995" y="62674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45%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6995" y="31178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50%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765175" y="3625215"/>
                            <a:ext cx="59309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DPFS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29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81530" y="3625215"/>
                            <a:ext cx="50673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IOS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368040" y="3625215"/>
                            <a:ext cx="48133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ISS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1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4598035" y="3625215"/>
                            <a:ext cx="56896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PWS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2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5720080" y="1428750"/>
                            <a:ext cx="67945" cy="67945"/>
                          </a:xfrm>
                          <a:prstGeom prst="rect">
                            <a:avLst/>
                          </a:prstGeom>
                          <a:solidFill>
                            <a:srgbClr val="4572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720080" y="1656080"/>
                            <a:ext cx="67945" cy="69850"/>
                          </a:xfrm>
                          <a:prstGeom prst="rect">
                            <a:avLst/>
                          </a:prstGeom>
                          <a:solidFill>
                            <a:srgbClr val="AA464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5819775" y="1609090"/>
                            <a:ext cx="3238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5720080" y="1885315"/>
                            <a:ext cx="67945" cy="69850"/>
                          </a:xfrm>
                          <a:prstGeom prst="rect">
                            <a:avLst/>
                          </a:prstGeom>
                          <a:solidFill>
                            <a:srgbClr val="89A5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819775" y="1837690"/>
                            <a:ext cx="6413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II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7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720080" y="2114550"/>
                            <a:ext cx="67945" cy="69850"/>
                          </a:xfrm>
                          <a:prstGeom prst="rect">
                            <a:avLst/>
                          </a:prstGeom>
                          <a:solidFill>
                            <a:srgbClr val="7158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5819775" y="2066290"/>
                            <a:ext cx="9652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III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3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20080" y="2341880"/>
                            <a:ext cx="67945" cy="69850"/>
                          </a:xfrm>
                          <a:prstGeom prst="rect">
                            <a:avLst/>
                          </a:prstGeom>
                          <a:solidFill>
                            <a:srgbClr val="4198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5819775" y="2294890"/>
                            <a:ext cx="10414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IV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5720080" y="2571115"/>
                            <a:ext cx="67945" cy="69850"/>
                          </a:xfrm>
                          <a:prstGeom prst="rect">
                            <a:avLst/>
                          </a:prstGeom>
                          <a:solidFill>
                            <a:srgbClr val="DB84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819775" y="2523490"/>
                            <a:ext cx="7239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720080" y="2800350"/>
                            <a:ext cx="67945" cy="69850"/>
                          </a:xfrm>
                          <a:prstGeom prst="rect">
                            <a:avLst/>
                          </a:prstGeom>
                          <a:solidFill>
                            <a:srgbClr val="93A9C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5819775" y="2752090"/>
                            <a:ext cx="10414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VI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5666105" y="1179195"/>
                            <a:ext cx="1270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5670550" y="1174115"/>
                            <a:ext cx="351790" cy="190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6025515" y="1179195"/>
                            <a:ext cx="1905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5670550" y="1347470"/>
                            <a:ext cx="351790" cy="127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5671820" y="1198880"/>
                            <a:ext cx="143510" cy="12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Pr="006032BE" w:rsidRDefault="006032BE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6032BE">
                                <w:rPr>
                                  <w:rFonts w:ascii="Tahoma" w:hAnsi="Tahoma" w:cs="Tahoma"/>
                                  <w:b/>
                                  <w:bCs/>
                                  <w:color w:val="333333"/>
                                  <w:sz w:val="16"/>
                                  <w:szCs w:val="16"/>
                                  <w:lang w:val="en-US"/>
                                </w:rPr>
                                <w:t>RA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0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1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3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4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5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7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8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5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7375" y="117602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9800" y="117602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7375" y="134112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9800" y="134112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06045" y="3864610"/>
                            <a:ext cx="1905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110490" y="3860165"/>
                            <a:ext cx="1536065" cy="127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649730" y="3864610"/>
                            <a:ext cx="1270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2832735" y="3767455"/>
                            <a:ext cx="435610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Pr="006032BE" w:rsidRDefault="006032BE">
                              <w:pP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6032BE">
                                <w:rPr>
                                  <w:rFonts w:ascii="Tahoma" w:hAnsi="Tahoma" w:cs="Tahoma"/>
                                  <w:b/>
                                  <w:bCs/>
                                  <w:color w:val="333333"/>
                                  <w:sz w:val="24"/>
                                  <w:szCs w:val="24"/>
                                  <w:lang w:val="en-US"/>
                                </w:rPr>
                                <w:t>OPAG</w:t>
                              </w:r>
                            </w:p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69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5000" b="2213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1790" y="3861435"/>
                            <a:ext cx="2794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1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4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5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6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7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8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79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Default="006032BE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8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386143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3380" y="386143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402717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3380" y="402717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06045" y="85090"/>
                            <a:ext cx="1905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1450340" y="85090"/>
                            <a:ext cx="1905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10490" y="253365"/>
                            <a:ext cx="1337310" cy="127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452245" y="71755"/>
                            <a:ext cx="2421255" cy="214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32BE" w:rsidRPr="006032BE" w:rsidRDefault="006032BE" w:rsidP="006032BE">
                              <w:p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6032BE">
                                <w:rPr>
                                  <w:rFonts w:ascii="Tahoma" w:hAnsi="Tahoma" w:cs="Tahoma"/>
                                  <w:b/>
                                  <w:bCs/>
                                  <w:color w:val="333333"/>
                                  <w:sz w:val="28"/>
                                  <w:szCs w:val="28"/>
                                  <w:lang w:val="en-US"/>
                                </w:rPr>
                                <w:t>Percent of experts in OPAG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89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8191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4625" y="8191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247015"/>
                            <a:ext cx="4445" cy="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4625" y="247015"/>
                            <a:ext cx="4445" cy="5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3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3810" y="3810"/>
                            <a:ext cx="6107430" cy="4107180"/>
                          </a:xfrm>
                          <a:prstGeom prst="rect">
                            <a:avLst/>
                          </a:prstGeom>
                          <a:noFill/>
                          <a:ln w="8890" cap="flat">
                            <a:solidFill>
                              <a:srgbClr val="86868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94" o:spid="_x0000_s1026" editas="canvas" style="width:481.5pt;height:340.25pt;mso-position-horizontal-relative:char;mso-position-vertical-relative:line" coordsize="61150,43211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150;height:43211;visibility:visible;mso-wrap-style:square">
                  <v:fill o:detectmouseclick="t"/>
                  <v:path o:connecttype="none"/>
                </v:shape>
                <v:rect id="Rectangle 5" o:spid="_x0000_s1028" style="position:absolute;left:38;top:38;width:61074;height:410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/>
                <v:rect id="Rectangle 6" o:spid="_x0000_s1029" style="position:absolute;left:4229;top:3937;width:50933;height:31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X6cMA&#10;AADaAAAADwAAAGRycy9kb3ducmV2LnhtbESPQWvCQBSE70L/w/KE3nTXqqFNXUMRAoXqQS30+sg+&#10;k9Ds2zS7iem/dwsFj8PMfMNsstE2YqDO1441LOYKBHHhTM2lhs9zPnsG4QOywcYxafglD9n2YbLB&#10;1LgrH2k4hVJECPsUNVQhtKmUvqjIop+7ljh6F9dZDFF2pTQdXiPcNvJJqURarDkuVNjSrqLi+9Rb&#10;DZiszM/hstyfP/oEX8pR5esvpfXjdHx7BRFoDPfwf/vdaFjB35V4A+T2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X6cMAAADaAAAADwAAAAAAAAAAAAAAAACYAgAAZHJzL2Rv&#10;d25yZXYueG1sUEsFBgAAAAAEAAQA9QAAAIgDAAAAAA==&#10;" stroked="f"/>
                <v:shape id="Freeform 7" o:spid="_x0000_s1030" style="position:absolute;left:4229;top:3892;width:50933;height:28435;visibility:visible;mso-wrap-style:square;v-text-anchor:top" coordsize="8021,4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dQv8EA&#10;AADaAAAADwAAAGRycy9kb3ducmV2LnhtbESPQYvCMBSE78L+h/AWvGmqokg1ioiK4MVVweujebbV&#10;5qU00VZ/vREWPA4z8w0znTemEA+qXG5ZQa8bgSBOrM45VXA6rjtjEM4jaywsk4InOZjPflpTjLWt&#10;+Y8eB5+KAGEXo4LM+zKW0iUZGXRdWxIH72Irgz7IKpW6wjrATSH7UTSSBnMOCxmWtMwouR3uRgG9&#10;zptLMs7LW3GtR/tdfX49VwOl2r/NYgLCU+O/4f/2VisYwudKuAFy9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tXUL/BAAAA2gAAAA8AAAAAAAAAAAAAAAAAmAIAAGRycy9kb3du&#10;cmV2LnhtbFBLBQYAAAAABAAEAPUAAACGAwAAAAA=&#10;" path="m,4463r8021,l8021,4478,,4478r,-15xm,3969r8021,l8021,3983,,3983r,-14xm,3472r8021,l8021,3486,,3486r,-14xm,2977r8021,l8021,2991,,2991r,-14xm,2480r8021,l8021,2494,,2494r,-14xm,1983r8021,l8021,1997,,1997r,-14xm,1489r8021,l8021,1503,,1503r,-14xm,992r8021,l8021,1006,,1006,,992xm,497r8021,l8021,511,,511,,497xm,l8021,r,14l,14,,xe" fillcolor="#868686" strokecolor="#868686" strokeweight=".1pt">
                  <v:stroke joinstyle="bevel"/>
                  <v:path arrowok="t" o:connecttype="custom" o:connectlocs="0,2834005;5093335,2834005;5093335,2843530;0,2843530;0,2834005;0,2520315;5093335,2520315;5093335,2529205;0,2529205;0,2520315;0,2204720;5093335,2204720;5093335,2213610;0,2213610;0,2204720;0,1890395;5093335,1890395;5093335,1899285;0,1899285;0,1890395;0,1574800;5093335,1574800;5093335,1583690;0,1583690;0,1574800;0,1259205;5093335,1259205;5093335,1268095;0,1268095;0,1259205;0,945515;5093335,945515;5093335,954405;0,954405;0,945515;0,629920;5093335,629920;5093335,638810;0,638810;0,629920;0,315595;5093335,315595;5093335,324485;0,324485;0,315595;0,0;5093335,0;5093335,8890;0,8890;0,0" o:connectangles="0,0,0,0,0,0,0,0,0,0,0,0,0,0,0,0,0,0,0,0,0,0,0,0,0,0,0,0,0,0,0,0,0,0,0,0,0,0,0,0,0,0,0,0,0,0,0,0,0,0"/>
                  <o:lock v:ext="edit" verticies="t"/>
                </v:shape>
                <v:shape id="Freeform 8" o:spid="_x0000_s1031" style="position:absolute;left:5346;top:33178;width:39713;height:2261;visibility:visible;mso-wrap-style:square;v-text-anchor:top" coordsize="6254,3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/Z/MUA&#10;AADaAAAADwAAAGRycy9kb3ducmV2LnhtbESPT2vCQBTE70K/w/KE3nSTHkRS15BKCz1U0FhKvT2z&#10;L39o9m3IbjX66V1B8DjMzG+YRTqYVhypd41lBfE0AkFcWN1wpeB79zGZg3AeWWNrmRScyUG6fBot&#10;MNH2xFs65r4SAcIuQQW1910ipStqMuimtiMOXml7gz7IvpK6x1OAm1a+RNFMGmw4LNTY0aqm4i//&#10;Nwq6ON/uDvjzvnmTv1/7ssj0+lIp9TweslcQngb/CN/bn1rBDG5Xwg2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39n8xQAAANoAAAAPAAAAAAAAAAAAAAAAAJgCAABkcnMv&#10;ZG93bnJldi54bWxQSwUGAAAAAAQABAD1AAAAigMAAAAA&#10;" path="m,9r235,l235,356,,356,,9xm2005,r237,l2242,356r-237,l2005,xm6017,55r237,l6254,356r-237,l6017,55xe" fillcolor="#4572a7" stroked="f">
                  <v:path arrowok="t" o:connecttype="custom" o:connectlocs="0,5715;149225,5715;149225,226060;0,226060;0,5715;1273175,0;1423670,0;1423670,226060;1273175,226060;1273175,0;3820795,34925;3971290,34925;3971290,226060;3820795,226060;3820795,34925" o:connectangles="0,0,0,0,0,0,0,0,0,0,0,0,0,0,0"/>
                  <o:lock v:ext="edit" verticies="t"/>
                </v:shape>
                <v:shape id="Freeform 9" o:spid="_x0000_s1032" style="position:absolute;left:6838;top:25908;width:39707;height:9531;visibility:visible;mso-wrap-style:square;v-text-anchor:top" coordsize="6253,15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zJG8IA&#10;AADaAAAADwAAAGRycy9kb3ducmV2LnhtbESPT4vCMBTE78J+h/AEL7KmetClaxRZEMSTf3rx9mje&#10;tsHmpSSx1v30G0HwOMzMb5jlureN6MgH41jBdJKBIC6dNlwpKM7bzy8QISJrbByTggcFWK8+BkvM&#10;tbvzkbpTrESCcMhRQR1jm0sZyposholriZP367zFmKSvpPZ4T3DbyFmWzaVFw2mhxpZ+aiqvp5tV&#10;4G+FIWeu+3HYmstfOBTdbpopNRr2m28Qkfr4Dr/aO61gAc8r6Qb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7MkbwgAAANoAAAAPAAAAAAAAAAAAAAAAAJgCAABkcnMvZG93&#10;bnJldi54bWxQSwUGAAAAAAQABAD1AAAAhwMAAAAA&#10;" path="m,l236,r,1501l,1501,,xm2007,791r236,l2243,1501r-236,l2007,791xm4012,839r236,l4248,1501r-236,l4012,839xm6019,898r234,l6253,1501r-234,l6019,898xe" fillcolor="#aa4643" stroked="f">
                  <v:path arrowok="t" o:connecttype="custom" o:connectlocs="0,0;149860,0;149860,953135;0,953135;0,0;1274445,502285;1424305,502285;1424305,953135;1274445,953135;1274445,502285;2547620,532765;2697480,532765;2697480,953135;2547620,953135;2547620,532765;3822065,570230;3970655,570230;3970655,953135;3822065,953135;3822065,570230" o:connectangles="0,0,0,0,0,0,0,0,0,0,0,0,0,0,0,0,0,0,0,0"/>
                  <o:lock v:ext="edit" verticies="t"/>
                </v:shape>
                <v:shape id="Freeform 10" o:spid="_x0000_s1033" style="position:absolute;left:8337;top:19323;width:39713;height:16116;visibility:visible;mso-wrap-style:square;v-text-anchor:top" coordsize="6254,25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raMAA&#10;AADaAAAADwAAAGRycy9kb3ducmV2LnhtbERP3WrCMBS+H+wdwhl4N9PVKdoZRZSBCAr+PMChObbF&#10;5qQmaa1vby4Gu/z4/ufL3tSiI+crywq+hgkI4tzqigsFl/Pv5xSED8gaa8uk4Ekelov3tzlm2j74&#10;SN0pFCKGsM9QQRlCk0np85IM+qFtiCN3tc5giNAVUjt8xHBTyzRJJtJgxbGhxIbWJeW3U2sU9Jv9&#10;ods9v6uLnOljux3d0/FtotTgo1/9gAjUh3/xn3urFcSt8Uq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D1raMAAAADaAAAADwAAAAAAAAAAAAAAAACYAgAAZHJzL2Rvd25y&#10;ZXYueG1sUEsFBgAAAAAEAAQA9QAAAIUDAAAAAA==&#10;" path="m,l237,r,2538l,2538,,xm2007,411r235,l2242,2538r-235,l2007,411xm4012,421r237,l4249,2538r-237,l4012,421xm6017,432r237,l6254,2538r-237,l6017,432xe" fillcolor="#89a54e" stroked="f">
                  <v:path arrowok="t" o:connecttype="custom" o:connectlocs="0,0;150495,0;150495,1611630;0,1611630;0,0;1274445,260985;1423670,260985;1423670,1611630;1274445,1611630;1274445,260985;2547620,267335;2698115,267335;2698115,1611630;2547620,1611630;2547620,267335;3820795,274320;3971290,274320;3971290,1611630;3820795,1611630;3820795,274320" o:connectangles="0,0,0,0,0,0,0,0,0,0,0,0,0,0,0,0,0,0,0,0"/>
                  <o:lock v:ext="edit" verticies="t"/>
                </v:shape>
                <v:shape id="Freeform 11" o:spid="_x0000_s1034" style="position:absolute;left:9842;top:28105;width:39707;height:7334;visibility:visible;mso-wrap-style:square;v-text-anchor:top" coordsize="6253,1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V8/74A&#10;AADaAAAADwAAAGRycy9kb3ducmV2LnhtbESPzQrCMBCE74LvEFbwpqkeRKtRRCgIevHnAZZmbYvN&#10;pjaxrT69EQSPw8x8w6w2nSlFQ7UrLCuYjCMQxKnVBWcKrpdkNAfhPLLG0jIpeJGDzbrfW2Gsbcsn&#10;as4+EwHCLkYFufdVLKVLczLoxrYiDt7N1gZ9kHUmdY1tgJtSTqNoJg0WHBZyrGiXU3o/P42CA72v&#10;86p0j+Rok8Rkrdw9X41Sw0G3XYLw1Pl/+NfeawUL+F4JN0C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/1fP++AAAA2gAAAA8AAAAAAAAAAAAAAAAAmAIAAGRycy9kb3ducmV2&#10;LnhtbFBLBQYAAAAABAAEAPUAAACDAwAAAAA=&#10;" path="m,l236,r,1155l,1155,,xm2005,328r236,l2241,1155r-236,l2005,328xm4012,493r236,l4248,1155r-236,l4012,493xm6017,854r236,l6253,1155r-236,l6017,854xe" fillcolor="#71588f" stroked="f">
                  <v:path arrowok="t" o:connecttype="custom" o:connectlocs="0,0;149860,0;149860,733425;0,733425;0,0;1273175,208280;1423035,208280;1423035,733425;1273175,733425;1273175,208280;2547620,313055;2697480,313055;2697480,733425;2547620,733425;2547620,313055;3820795,542290;3970655,542290;3970655,733425;3820795,733425;3820795,542290" o:connectangles="0,0,0,0,0,0,0,0,0,0,0,0,0,0,0,0,0,0,0,0"/>
                  <o:lock v:ext="edit" verticies="t"/>
                </v:shape>
                <v:shape id="Freeform 12" o:spid="_x0000_s1035" style="position:absolute;left:11341;top:22066;width:39713;height:13373;visibility:visible;mso-wrap-style:square;v-text-anchor:top" coordsize="6254,2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LMUA&#10;AADbAAAADwAAAGRycy9kb3ducmV2LnhtbESPQWvCQBCF74L/YZlCL6KbFColukptKbTetHvQ25Ad&#10;k2B2Ns1uY/rvO4dCbzO8N+99s96OvlUD9bEJbCBfZKCIy+AargzYz7f5E6iYkB22gcnAD0XYbqaT&#10;NRYu3PhAwzFVSkI4FmigTqkrtI5lTR7jInTEol1C7zHJ2lfa9XiTcN/qhyxbao8NS0ONHb3UVF6P&#10;397AeTf7StWwz18/2rHM7aPd25M15v5ufF6BSjSmf/Pf9bsTfKGXX2QAv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gLYsxQAAANsAAAAPAAAAAAAAAAAAAAAAAJgCAABkcnMv&#10;ZG93bnJldi54bWxQSwUGAAAAAAQABAD1AAAAigMAAAAA&#10;" path="m,1527r234,l234,2106,,2106,,1527xm2005,98r237,l2242,2106r-237,l2005,98xm4012,916r235,l4247,2106r-235,l4012,916xm6017,r237,l6254,2106r-237,l6017,xe" fillcolor="#4198af" stroked="f">
                  <v:path arrowok="t" o:connecttype="custom" o:connectlocs="0,969645;148590,969645;148590,1337310;0,1337310;0,969645;1273175,62230;1423670,62230;1423670,1337310;1273175,1337310;1273175,62230;2547620,581660;2696845,581660;2696845,1337310;2547620,1337310;2547620,581660;3820795,0;3971290,0;3971290,1337310;3820795,1337310;3820795,0" o:connectangles="0,0,0,0,0,0,0,0,0,0,0,0,0,0,0,0,0,0,0,0"/>
                  <o:lock v:ext="edit" verticies="t"/>
                </v:shape>
                <v:shape id="Freeform 13" o:spid="_x0000_s1036" style="position:absolute;left:12827;top:25895;width:39725;height:9544;visibility:visible;mso-wrap-style:square;v-text-anchor:top" coordsize="6256,1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ZhJ8IA&#10;AADbAAAADwAAAGRycy9kb3ducmV2LnhtbERPTWvCQBC9C/6HZYRegtlYaAhpVhHFtqeC2ktvY3aa&#10;BLOzYXfVtL++Wyh4m8f7nGo1ml5cyfnOsoJFmoEgrq3uuFHwcdzNCxA+IGvsLZOCb/KwWk4nFZba&#10;3nhP10NoRAxhX6KCNoShlNLXLRn0qR2II/dlncEQoWukdniL4aaXj1mWS4Mdx4YWB9q0VJ8PF6PA&#10;JXL90rEunk76/TNLtvnm9QeVepiN62cQgcZwF/+733Scv4C/X+I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5mEnwgAAANsAAAAPAAAAAAAAAAAAAAAAAJgCAABkcnMvZG93&#10;bnJldi54bWxQSwUGAAAAAAQABAD1AAAAhwMAAAAA&#10;" path="m,924r237,l237,1503,,1503,,924xm2008,439r236,l2244,1503r-236,l2008,439xm4013,841r236,l4249,1503r-236,l4013,841xm6020,r236,l6256,1503r-236,l6020,xe" fillcolor="#db843d" stroked="f">
                  <v:path arrowok="t" o:connecttype="custom" o:connectlocs="0,586740;150495,586740;150495,954405;0,954405;0,586740;1275080,278765;1424940,278765;1424940,954405;1275080,954405;1275080,278765;2548255,534035;2698115,534035;2698115,954405;2548255,954405;2548255,534035;3822700,0;3972560,0;3972560,954405;3822700,954405;3822700,0" o:connectangles="0,0,0,0,0,0,0,0,0,0,0,0,0,0,0,0,0,0,0,0"/>
                  <o:lock v:ext="edit" verticies="t"/>
                </v:shape>
                <v:shape id="Freeform 14" o:spid="_x0000_s1037" style="position:absolute;left:14331;top:6045;width:39713;height:29394;visibility:visible;mso-wrap-style:square;v-text-anchor:top" coordsize="6254,4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UJV78A&#10;AADbAAAADwAAAGRycy9kb3ducmV2LnhtbERPTYvCMBC9C/6HMAveNF0Rka5RZFGslwWr3odmbIrN&#10;pDZR67/fCIK3ebzPmS87W4s7tb5yrOB7lIAgLpyuuFRwPGyGMxA+IGusHZOCJ3lYLvq9OabaPXhP&#10;9zyUIoawT1GBCaFJpfSFIYt+5BriyJ1dazFE2JZSt/iI4baW4ySZSosVxwaDDf0aKi75zSo4bbNk&#10;fTC3vFuti93kLzuer+VFqcFXt/oBEagLH/Hbnek4fwyvX+IBcv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NQlXvwAAANsAAAAPAAAAAAAAAAAAAAAAAJgCAABkcnMvZG93bnJl&#10;di54bWxQSwUGAAAAAAQABAD1AAAAhAMAAAAA&#10;" path="m,1398r237,l237,4629,,4629,,1398xm2007,1795r234,l2241,4629r-234,l2007,1795xm4012,r237,l4249,4629r-237,l4012,xm6019,1623r235,l6254,4629r-235,l6019,1623xe" fillcolor="#93a9cf" stroked="f">
                  <v:path arrowok="t" o:connecttype="custom" o:connectlocs="0,887730;150495,887730;150495,2939415;0,2939415;0,887730;1274445,1139825;1423035,1139825;1423035,2939415;1274445,2939415;1274445,1139825;2547620,0;2698115,0;2698115,2939415;2547620,2939415;2547620,0;3822065,1030605;3971290,1030605;3971290,2939415;3822065,2939415;3822065,1030605" o:connectangles="0,0,0,0,0,0,0,0,0,0,0,0,0,0,0,0,0,0,0,0"/>
                  <o:lock v:ext="edit" verticies="t"/>
                </v:shape>
                <v:rect id="Rectangle 15" o:spid="_x0000_s1038" style="position:absolute;left:4178;top:3937;width:95;height:315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48u8AA&#10;AADbAAAADwAAAGRycy9kb3ducmV2LnhtbERPS4vCMBC+L/gfwgje1nQVRLtGWYRCPfqAXW9DM9sW&#10;m0lNoq3/3giCt/n4nrNc96YRN3K+tqzga5yAIC6srrlUcDxkn3MQPiBrbCyTgjt5WK8GH0tMte14&#10;R7d9KEUMYZ+igiqENpXSFxUZ9GPbEkfu3zqDIUJXSu2wi+GmkZMkmUmDNceGClvaVFSc91ejYJJN&#10;t+Vmkbhsq2V+Ofzmp3P3p9Ro2P98gwjUh7f45c51nD+F5y/xALl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z48u8AAAADbAAAADwAAAAAAAAAAAAAAAACYAgAAZHJzL2Rvd25y&#10;ZXYueG1sUEsFBgAAAAAEAAQA9QAAAIUDAAAAAA==&#10;" fillcolor="#868686" strokecolor="#868686" strokeweight=".1pt">
                  <v:stroke joinstyle="bevel"/>
                </v:rect>
                <v:shape id="Freeform 16" o:spid="_x0000_s1039" style="position:absolute;left:3816;top:3892;width:413;height:31591;visibility:visible;mso-wrap-style:square;v-text-anchor:top" coordsize="65,4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oIFMAA&#10;AADbAAAADwAAAGRycy9kb3ducmV2LnhtbERPS2vCQBC+F/oflil4CboxpBJSV/FVyFVb8Dpkp0kw&#10;Oxuya4z/visI3ubje85yPZpWDNS7xrKC+SwGQVxa3XCl4Pfne5qBcB5ZY2uZFNzJwXr1/rbEXNsb&#10;H2k4+UqEEHY5Kqi973IpXVmTQTezHXHg/mxv0AfYV1L3eAvhppVJHC+kwYZDQ40d7WoqL6erUZDu&#10;NxkWiyH61Bltz7v4ekkOkVKTj3HzBcLT6F/ip7vQYX4Kj1/CAX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HoIFMAAAADbAAAADwAAAAAAAAAAAAAAAACYAgAAZHJzL2Rvd25y&#10;ZXYueG1sUEsFBgAAAAAEAAQA9QAAAIUDAAAAAA==&#10;" path="m,4960r65,l65,4975r-65,l,4960xm,4463r65,l65,4478r-65,l,4463xm,3969r65,l65,3983r-65,l,3969xm,3472r65,l65,3486r-65,l,3472xm,2977r65,l65,2991r-65,l,2977xm,2480r65,l65,2494r-65,l,2480xm,1983r65,l65,1997r-65,l,1983xm,1489r65,l65,1503r-65,l,1489xm,992r65,l65,1006r-65,l,992xm,497r65,l65,511,,511,,497xm,l65,r,14l,14,,xe" fillcolor="#868686" strokecolor="#868686" strokeweight=".1pt">
                  <v:stroke joinstyle="bevel"/>
                  <v:path arrowok="t" o:connecttype="custom" o:connectlocs="0,3149600;41275,3149600;41275,3159125;0,3159125;0,3149600;0,2834005;41275,2834005;41275,2843530;0,2843530;0,2834005;0,2520315;41275,2520315;41275,2529205;0,2529205;0,2520315;0,2204720;41275,2204720;41275,2213610;0,2213610;0,2204720;0,1890395;41275,1890395;41275,1899285;0,1899285;0,1890395;0,1574800;41275,1574800;41275,1583690;0,1583690;0,1574800;0,1259205;41275,1259205;41275,1268095;0,1268095;0,1259205;0,945515;41275,945515;41275,954405;0,954405;0,945515;0,629920;41275,629920;41275,638810;0,638810;0,629920;0,315595;41275,315595;41275,324485;0,324485;0,315595;0,0;41275,0;41275,8890;0,8890;0,0" o:connectangles="0,0,0,0,0,0,0,0,0,0,0,0,0,0,0,0,0,0,0,0,0,0,0,0,0,0,0,0,0,0,0,0,0,0,0,0,0,0,0,0,0,0,0,0,0,0,0,0,0,0,0,0,0,0,0"/>
                  <o:lock v:ext="edit" verticies="t"/>
                </v:shape>
                <v:rect id="Rectangle 17" o:spid="_x0000_s1040" style="position:absolute;left:4229;top:35388;width:50933;height: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sBVMEA&#10;AADbAAAADwAAAGRycy9kb3ducmV2LnhtbERPS2vCQBC+F/oflil4azZVLDW6ShEC8egDrLchOybB&#10;7GzcXU3677uC0Nt8fM9ZrAbTijs531hW8JGkIIhLqxuuFBz2+fsXCB+QNbaWScEveVgtX18WmGnb&#10;85buu1CJGMI+QwV1CF0mpS9rMugT2xFH7mydwRChq6R22Mdw08pxmn5Kgw3Hhho7WtdUXnY3o2Cc&#10;TzbVepa6fKNlcd0fi9Ol/1Fq9DZ8z0EEGsK/+OkudJw/hccv8Q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bAVTBAAAA2wAAAA8AAAAAAAAAAAAAAAAAmAIAAGRycy9kb3du&#10;cmV2LnhtbFBLBQYAAAAABAAEAPUAAACGAwAAAAA=&#10;" fillcolor="#868686" strokecolor="#868686" strokeweight=".1pt">
                  <v:stroke joinstyle="bevel"/>
                </v:rect>
                <v:shape id="Freeform 18" o:spid="_x0000_s1041" style="position:absolute;left:4178;top:35439;width:51035;height:394;visibility:visible;mso-wrap-style:square;v-text-anchor:top" coordsize="8037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2BDcIA&#10;AADbAAAADwAAAGRycy9kb3ducmV2LnhtbESPQWsCMRCF7wX/QxjBS9GsWkRWo4gg9lor6HHcjJvF&#10;zSQkUdd/3xQKvc3w3rzvzXLd2VY8KMTGsYLxqABBXDndcK3g+L0bzkHEhKyxdUwKXhRhveq9LbHU&#10;7slf9DikWuQQjiUqMCn5UspYGbIYR84TZ+3qgsWU11BLHfCZw20rJ0UxkxYbzgSDnraGqtvhbjP3&#10;dH8Phn21/2j21u8m0/HlPFVq0O82CxCJuvRv/rv+1Ln+DH5/yQP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7YENwgAAANsAAAAPAAAAAAAAAAAAAAAAAJgCAABkcnMvZG93&#10;bnJldi54bWxQSwUGAAAAAAQABAD1AAAAhwMAAAAA&#10;" path="m15,r,62l,62,,,15,xm2020,r,62l2005,62r,-62l2020,xm4024,r,62l4010,62r,-62l4024,xm6032,r,62l6017,62r,-62l6032,xm8037,r,62l8022,62r,-62l8037,xe" fillcolor="#868686" strokecolor="#868686" strokeweight=".1pt">
                  <v:stroke joinstyle="bevel"/>
                  <v:path arrowok="t" o:connecttype="custom" o:connectlocs="9525,0;9525,39370;0,39370;0,0;9525,0;1282700,0;1282700,39370;1273175,39370;1273175,0;1282700,0;2555240,0;2555240,39370;2546350,39370;2546350,0;2555240,0;3830320,0;3830320,39370;3820795,39370;3820795,0;3830320,0;5103495,0;5103495,39370;5093970,39370;5093970,0;5103495,0" o:connectangles="0,0,0,0,0,0,0,0,0,0,0,0,0,0,0,0,0,0,0,0,0,0,0,0,0"/>
                  <o:lock v:ext="edit" verticies="t"/>
                </v:shape>
                <v:rect id="Rectangle 19" o:spid="_x0000_s1042" style="position:absolute;left:1511;top:34607;width:1556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0%</w:t>
                        </w:r>
                      </w:p>
                    </w:txbxContent>
                  </v:textbox>
                </v:rect>
                <v:rect id="Rectangle 20" o:spid="_x0000_s1043" style="position:absolute;left:1511;top:31457;width:1556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5%</w:t>
                        </w:r>
                      </w:p>
                    </w:txbxContent>
                  </v:textbox>
                </v:rect>
                <v:rect id="Rectangle 21" o:spid="_x0000_s1044" style="position:absolute;left:869;top:28308;width:2198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10%</w:t>
                        </w:r>
                      </w:p>
                    </w:txbxContent>
                  </v:textbox>
                </v:rect>
                <v:rect id="Rectangle 22" o:spid="_x0000_s1045" style="position:absolute;left:869;top:25158;width:2198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15%</w:t>
                        </w:r>
                      </w:p>
                    </w:txbxContent>
                  </v:textbox>
                </v:rect>
                <v:rect id="Rectangle 23" o:spid="_x0000_s1046" style="position:absolute;left:869;top:22009;width:2198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20%</w:t>
                        </w:r>
                      </w:p>
                    </w:txbxContent>
                  </v:textbox>
                </v:rect>
                <v:rect id="Rectangle 24" o:spid="_x0000_s1047" style="position:absolute;left:869;top:18859;width:2198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25%</w:t>
                        </w:r>
                      </w:p>
                    </w:txbxContent>
                  </v:textbox>
                </v:rect>
                <v:rect id="Rectangle 25" o:spid="_x0000_s1048" style="position:absolute;left:869;top:15709;width:2198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30%</w:t>
                        </w:r>
                      </w:p>
                    </w:txbxContent>
                  </v:textbox>
                </v:rect>
                <v:rect id="Rectangle 26" o:spid="_x0000_s1049" style="position:absolute;left:869;top:12560;width:2198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35%</w:t>
                        </w:r>
                      </w:p>
                    </w:txbxContent>
                  </v:textbox>
                </v:rect>
                <v:rect id="Rectangle 27" o:spid="_x0000_s1050" style="position:absolute;left:869;top:9417;width:2198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40%</w:t>
                        </w:r>
                      </w:p>
                    </w:txbxContent>
                  </v:textbox>
                </v:rect>
                <v:rect id="Rectangle 28" o:spid="_x0000_s1051" style="position:absolute;left:869;top:6267;width:2198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45%</w:t>
                        </w:r>
                      </w:p>
                    </w:txbxContent>
                  </v:textbox>
                </v:rect>
                <v:rect id="Rectangle 29" o:spid="_x0000_s1052" style="position:absolute;left:869;top:3117;width:2198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50%</w:t>
                        </w:r>
                      </w:p>
                    </w:txbxContent>
                  </v:textbox>
                </v:rect>
                <v:rect id="Rectangle 30" o:spid="_x0000_s1053" style="position:absolute;left:7651;top:36252;width:5931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DPFS</w:t>
                        </w:r>
                      </w:p>
                    </w:txbxContent>
                  </v:textbox>
                </v:rect>
                <v:rect id="Rectangle 31" o:spid="_x0000_s1054" style="position:absolute;left:20815;top:36252;width:506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IOS</w:t>
                        </w:r>
                      </w:p>
                    </w:txbxContent>
                  </v:textbox>
                </v:rect>
                <v:rect id="Rectangle 32" o:spid="_x0000_s1055" style="position:absolute;left:33680;top:36252;width:4813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ISS</w:t>
                        </w:r>
                      </w:p>
                    </w:txbxContent>
                  </v:textbox>
                </v:rect>
                <v:rect id="Rectangle 33" o:spid="_x0000_s1056" style="position:absolute;left:45980;top:36252;width:5689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PWS</w:t>
                        </w:r>
                      </w:p>
                    </w:txbxContent>
                  </v:textbox>
                </v:rect>
                <v:rect id="Rectangle 34" o:spid="_x0000_s1057" style="position:absolute;left:57200;top:14287;width:680;height:6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fpU8MA&#10;AADbAAAADwAAAGRycy9kb3ducmV2LnhtbESPQWvCQBSE70L/w/IKXqTZGEEkdZVWFDxUJLHQ6yP7&#10;moRm34bsmsR/3xUEj8PMfMOst6NpRE+dqy0rmEcxCOLC6ppLBd+Xw9sKhPPIGhvLpOBGDrabl8ka&#10;U20HzqjPfSkChF2KCirv21RKV1Rk0EW2JQ7er+0M+iC7UuoOhwA3jUzieCkN1hwWKmxpV1Hxl1+N&#10;ArLy08rk51x+7Q2dsmU+27c3paav48c7CE+jf4Yf7aNWsEjg/iX8AL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fpU8MAAADbAAAADwAAAAAAAAAAAAAAAACYAgAAZHJzL2Rv&#10;d25yZXYueG1sUEsFBgAAAAAEAAQA9QAAAIgDAAAAAA==&#10;" fillcolor="#4572a7" stroked="f"/>
                <v:rect id="Rectangle 35" o:spid="_x0000_s1058" style="position:absolute;left:57200;top:16560;width:680;height: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f+k8IA&#10;AADbAAAADwAAAGRycy9kb3ducmV2LnhtbESPQUsDMRSE70L/Q3gFbzZbF0TWpqW0CIt4MVbPj81z&#10;szR5WZJ0u/57Iwgeh5n5htnsZu/ERDENgRWsVxUI4i6YgXsFp/fnu0cQKSMbdIFJwTcl2G0XNxts&#10;TLjyG00696JAODWowOY8NlKmzpLHtAojcfG+QvSYi4y9NBGvBe6dvK+qB+lx4LJgcaSDpe6sL17B&#10;68eLvkyf+9bZo21drPWstVbqdjnvn0BkmvN/+K/dGgV1Db9fyg+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h/6TwgAAANsAAAAPAAAAAAAAAAAAAAAAAJgCAABkcnMvZG93&#10;bnJldi54bWxQSwUGAAAAAAQABAD1AAAAhwMAAAAA&#10;" fillcolor="#aa4643" stroked="f"/>
                <v:rect id="Rectangle 36" o:spid="_x0000_s1059" style="position:absolute;left:58197;top:16090;width:324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I</w:t>
                        </w:r>
                      </w:p>
                    </w:txbxContent>
                  </v:textbox>
                </v:rect>
                <v:rect id="Rectangle 37" o:spid="_x0000_s1060" style="position:absolute;left:57200;top:18853;width:680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UkesIA&#10;AADbAAAADwAAAGRycy9kb3ducmV2LnhtbESPQWvCQBSE7wX/w/KE3upGJalEV9GC4E0aLXh8ZJ9J&#10;MPt2yW5N/PddQehxmJlvmNVmMK24U+cbywqmkwQEcWl1w5WC82n/sQDhA7LG1jIpeJCHzXr0tsJc&#10;256/6V6ESkQI+xwV1CG4XEpf1mTQT6wjjt7VdgZDlF0ldYd9hJtWzpIkkwYbjgs1OvqqqbwVv0bB&#10;T+GMeRzCMT25c/p5vWT97pgp9T4etksQgYbwH361D1rBPIXnl/g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dSR6wgAAANsAAAAPAAAAAAAAAAAAAAAAAJgCAABkcnMvZG93&#10;bnJldi54bWxQSwUGAAAAAAQABAD1AAAAhwMAAAAA&#10;" fillcolor="#89a54e" stroked="f"/>
                <v:rect id="Rectangle 38" o:spid="_x0000_s1061" style="position:absolute;left:58197;top:18376;width:642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II</w:t>
                        </w:r>
                      </w:p>
                    </w:txbxContent>
                  </v:textbox>
                </v:rect>
                <v:rect id="Rectangle 39" o:spid="_x0000_s1062" style="position:absolute;left:57200;top:21145;width:680;height: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SvQMUA&#10;AADbAAAADwAAAGRycy9kb3ducmV2LnhtbESPQWvCQBSE74L/YXlCL6IbFWqJrqKFlvQi1nrx9pJ9&#10;TUKzb0P2VdN/3xUKPQ4z8w2z3vauUVfqQu3ZwGyagCIuvK25NHD+eJk8gQqCbLHxTAZ+KMB2Mxys&#10;MbX+xu90PUmpIoRDigYqkTbVOhQVOQxT3xJH79N3DiXKrtS2w1uEu0bPk+RRO6w5LlTY0nNFxdfp&#10;2xnYZ8dxLtnbpZ8fD/vXVvLlQnJjHkb9bgVKqJf/8F87swYWS7h/iT9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ZK9AxQAAANsAAAAPAAAAAAAAAAAAAAAAAJgCAABkcnMv&#10;ZG93bnJldi54bWxQSwUGAAAAAAQABAD1AAAAigMAAAAA&#10;" fillcolor="#71588f" stroked="f"/>
                <v:rect id="Rectangle 40" o:spid="_x0000_s1063" style="position:absolute;left:58197;top:20662;width:965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III</w:t>
                        </w:r>
                      </w:p>
                    </w:txbxContent>
                  </v:textbox>
                </v:rect>
                <v:rect id="Rectangle 41" o:spid="_x0000_s1064" style="position:absolute;left:57200;top:23418;width:680;height: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tm4MQA&#10;AADbAAAADwAAAGRycy9kb3ducmV2LnhtbESPT4vCMBTE78J+h/AWvGmqgn+qaZGFFXG96C7i8dk8&#10;22LzUpqo9dubBcHjMDO/YRZpaypxo8aVlhUM+hEI4szqknMFf7/fvSkI55E1VpZJwYMcpMlHZ4Gx&#10;tnfe0W3vcxEg7GJUUHhfx1K6rCCDrm9r4uCdbWPQB9nkUjd4D3BTyWEUjaXBksNCgTV9FZRd9lej&#10;YPtjhuNJmVXL48let+3usInWK6W6n+1yDsJT69/hV3utFYxm8P8l/ACZ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LZuDEAAAA2wAAAA8AAAAAAAAAAAAAAAAAmAIAAGRycy9k&#10;b3ducmV2LnhtbFBLBQYAAAAABAAEAPUAAACJAwAAAAA=&#10;" fillcolor="#4198af" stroked="f"/>
                <v:rect id="Rectangle 42" o:spid="_x0000_s1065" style="position:absolute;left:58197;top:22948;width:1042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IV</w:t>
                        </w:r>
                      </w:p>
                    </w:txbxContent>
                  </v:textbox>
                </v:rect>
                <v:rect id="Rectangle 43" o:spid="_x0000_s1066" style="position:absolute;left:57200;top:25711;width:680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f/QMAA&#10;AADbAAAADwAAAGRycy9kb3ducmV2LnhtbESP0YrCMBRE3wX/IVzBN00VK27XKCKI4kup+gGX5m5b&#10;trkpTbT1740g+DjMzBlmve1NLR7Uusqygtk0AkGcW11xoeB2PUxWIJxH1lhbJgVPcrDdDAdrTLTt&#10;OKPHxRciQNglqKD0vkmkdHlJBt3UNsTB+7OtQR9kW0jdYhfgppbzKFpKgxWHhRIb2peU/1/uRkHK&#10;3Sry53v8k52cTjMnj3GcKjUe9btfEJ56/w1/2ietYDGD95fwA+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2f/QMAAAADbAAAADwAAAAAAAAAAAAAAAACYAgAAZHJzL2Rvd25y&#10;ZXYueG1sUEsFBgAAAAAEAAQA9QAAAIUDAAAAAA==&#10;" fillcolor="#db843d" stroked="f"/>
                <v:rect id="Rectangle 44" o:spid="_x0000_s1067" style="position:absolute;left:58197;top:25234;width:724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Cc8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bAnP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V</w:t>
                        </w:r>
                      </w:p>
                    </w:txbxContent>
                  </v:textbox>
                </v:rect>
                <v:rect id="Rectangle 45" o:spid="_x0000_s1068" style="position:absolute;left:57200;top:28003;width:680;height: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nhvcIA&#10;AADbAAAADwAAAGRycy9kb3ducmV2LnhtbESPT4vCMBTE74LfITzBm6b+QaRrlEUrLHjaVg97ezTP&#10;tGzzUpqo9dtvhAWPw8z8htnsetuIO3W+dqxgNk1AEJdO12wUnIvjZA3CB2SNjWNS8CQPu+1wsMFU&#10;uwd/0z0PRkQI+xQVVCG0qZS+rMiin7qWOHpX11kMUXZG6g4fEW4bOU+SlbRYc1yosKV9ReVvfrMK&#10;/Bnz5yUpDpidsmvQJ5OVP0ap8aj//AARqA/v8H/7SytYLuD1Jf4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meG9wgAAANsAAAAPAAAAAAAAAAAAAAAAAJgCAABkcnMvZG93&#10;bnJldi54bWxQSwUGAAAAAAQABAD1AAAAhwMAAAAA&#10;" fillcolor="#93a9cf" stroked="f"/>
                <v:rect id="Rectangle 46" o:spid="_x0000_s1069" style="position:absolute;left:58197;top:27520;width:1042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/nMAA&#10;AADbAAAADwAAAGRycy9kb3ducmV2LnhtbESPzYoCMRCE7wu+Q2jB25pRZJ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4/nMAAAADbAAAADwAAAAAAAAAAAAAAAACYAgAAZHJzL2Rvd25y&#10;ZXYueG1sUEsFBgAAAAAEAAQA9QAAAIUDAAAAAA==&#10;" filled="f" stroked="f">
                  <v:textbox style="mso-fit-shape-to-text:t" inset="0,0,0,0">
                    <w:txbxContent>
                      <w:p w:rsidR="006032BE" w:rsidRDefault="006032BE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VI</w:t>
                        </w:r>
                      </w:p>
                    </w:txbxContent>
                  </v:textbox>
                </v:rect>
                <v:rect id="Rectangle 47" o:spid="_x0000_s1070" style="position:absolute;left:56661;top:11791;width:12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tcRMMA&#10;AADbAAAADwAAAGRycy9kb3ducmV2LnhtbESPQWsCMRSE70L/Q3iF3jTbqq1sjVIES2+ya6EeXzfP&#10;zdrNy5Kkuv57Iwgeh5n5hpkve9uKI/nQOFbwPMpAEFdON1wr+N6uhzMQISJrbB2TgjMFWC4eBnPM&#10;tTtxQccy1iJBOOSowMTY5VKGypDFMHIdcfL2zluMSfpaao+nBLetfMmyV2mx4bRgsKOVoeqv/LcK&#10;svH684D0u2l+nCzepjvTbkOv1NNj//EOIlIf7+Fb+0srmEzh+iX9AL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tcRMMAAADbAAAADwAAAAAAAAAAAAAAAACYAgAAZHJzL2Rv&#10;d25yZXYueG1sUEsFBgAAAAAEAAQA9QAAAIgDAAAAAA==&#10;" fillcolor="#c1c1c1" stroked="f"/>
                <v:rect id="Rectangle 48" o:spid="_x0000_s1071" style="position:absolute;left:56705;top:11741;width:3518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nCM8IA&#10;AADbAAAADwAAAGRycy9kb3ducmV2LnhtbESPT4vCMBTE7wt+h/AEb2uqu6tSjSILijfxD+jx2Tyb&#10;avNSmqjdb28WBI/DzPyGmcwaW4o71b5wrKDXTUAQZ04XnCvY7xafIxA+IGssHZOCP/Iwm7Y+Jphq&#10;9+AN3bchFxHCPkUFJoQqldJnhiz6rquIo3d2tcUQZZ1LXeMjwm0p+0kykBYLjgsGK/o1lF23N6sg&#10;+VosL0indXFwcjP8OZpy5xulOu1mPgYRqAnv8Ku90gq+B/D/Jf4AO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+cIzwgAAANsAAAAPAAAAAAAAAAAAAAAAAJgCAABkcnMvZG93&#10;bnJldi54bWxQSwUGAAAAAAQABAD1AAAAhwMAAAAA&#10;" fillcolor="#c1c1c1" stroked="f"/>
                <v:rect id="Rectangle 49" o:spid="_x0000_s1072" style="position:absolute;left:60255;top:11791;width:19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VnqMIA&#10;AADbAAAADwAAAGRycy9kb3ducmV2LnhtbESPS4sCMRCE7wv+h9CCtzXjuj4YjSILLnsTH6DHdtJO&#10;RiedYZLV8d8bQfBYVNVX1HTe2FJcqfaFYwW9bgKCOHO64FzBbrv8HIPwAVlj6ZgU3MnDfNb6mGKq&#10;3Y3XdN2EXEQI+xQVmBCqVEqfGbLou64ijt7J1RZDlHUudY23CLel/EqSobRYcFwwWNGPoeyy+bcK&#10;kv7y94x0XBV7J9ejwcGUW98o1Wk3iwmIQE14h1/tP63gewTPL/E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tWeowgAAANsAAAAPAAAAAAAAAAAAAAAAAJgCAABkcnMvZG93&#10;bnJldi54bWxQSwUGAAAAAAQABAD1AAAAhwMAAAAA&#10;" fillcolor="#c1c1c1" stroked="f"/>
                <v:rect id="Rectangle 50" o:spid="_x0000_s1073" style="position:absolute;left:56705;top:13474;width:3518;height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rz2sAA&#10;AADbAAAADwAAAGRycy9kb3ducmV2LnhtbERPz2vCMBS+D/wfwhO8zVS36eiMIoOO3cQquONb82yq&#10;zUtpYtv99+Yw8Pjx/V5tBluLjlpfOVYwmyYgiAunKy4VHA/Z8zsIH5A11o5JwR952KxHTytMtet5&#10;T10eShFD2KeowITQpFL6wpBFP3UNceTOrrUYImxLqVvsY7it5TxJFtJixbHBYEOfhoprfrMKkpfs&#10;64L0u6tOTu6Xbz+mPvhBqcl42H6ACDSEh/jf/a0VvMax8Uv8AXJ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rz2sAAAADbAAAADwAAAAAAAAAAAAAAAACYAgAAZHJzL2Rvd25y&#10;ZXYueG1sUEsFBgAAAAAEAAQA9QAAAIUDAAAAAA==&#10;" fillcolor="#c1c1c1" stroked="f"/>
                <v:rect id="Rectangle 51" o:spid="_x0000_s1074" style="position:absolute;left:56718;top:11988;width:1435;height:122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+QAsEA&#10;AADbAAAADwAAAGRycy9kb3ducmV2LnhtbESPzYoCMRCE7wu+Q2jB25pRZN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/kALBAAAA2wAAAA8AAAAAAAAAAAAAAAAAmAIAAGRycy9kb3du&#10;cmV2LnhtbFBLBQYAAAAABAAEAPUAAACGAwAAAAA=&#10;" filled="f" stroked="f">
                  <v:textbox style="mso-fit-shape-to-text:t" inset="0,0,0,0">
                    <w:txbxContent>
                      <w:p w:rsidR="006032BE" w:rsidRPr="006032BE" w:rsidRDefault="006032BE">
                        <w:pPr>
                          <w:rPr>
                            <w:b/>
                            <w:bCs/>
                          </w:rPr>
                        </w:pPr>
                        <w:r w:rsidRPr="006032BE">
                          <w:rPr>
                            <w:rFonts w:ascii="Tahoma" w:hAnsi="Tahoma" w:cs="Tahoma"/>
                            <w:b/>
                            <w:bCs/>
                            <w:color w:val="333333"/>
                            <w:sz w:val="16"/>
                            <w:szCs w:val="16"/>
                            <w:lang w:val="en-US"/>
                          </w:rPr>
                          <w:t>RA</w:t>
                        </w:r>
                      </w:p>
                    </w:txbxContent>
                  </v:textbox>
                </v:rect>
                <v:rect id="Rectangle 52" o:spid="_x0000_s1075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5GAcAA&#10;AADbAAAADwAAAGRycy9kb3ducmV2LnhtbERPW2vCMBR+F/wP4Qi+aargGJ1RRBAvjMGq+HzWnLWd&#10;zUlNYq3/3jwMfPz47vNlZ2rRkvOVZQWTcQKCOLe64kLB6bgZvYPwAVljbZkUPMjDctHvzTHV9s7f&#10;1GahEDGEfYoKyhCaVEqfl2TQj21DHLlf6wyGCF0htcN7DDe1nCbJmzRYcWwosaF1SfkluxkF7NrD&#10;/uevOmcn693s021vX1dWajjoVh8gAnXhJf5377SCWVwfv8Qf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s5GAcAAAADbAAAADwAAAAAAAAAAAAAAAACYAgAAZHJzL2Rvd25y&#10;ZXYueG1sUEsFBgAAAAAEAAQA9QAAAIU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3" o:spid="_x0000_s1076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LjmsMA&#10;AADbAAAADwAAAGRycy9kb3ducmV2LnhtbESPQWvCQBSE7wX/w/IEb3VjwVKiq4gg1VKERvH8zD6T&#10;aPZt3F1j+u/dQsHjMDPfMNN5Z2rRkvOVZQWjYQKCOLe64kLBfrd6/QDhA7LG2jIp+CUP81nvZYqp&#10;tnf+oTYLhYgQ9ikqKENoUil9XpJBP7QNcfRO1hkMUbpCaof3CDe1fEuSd2mw4rhQYkPLkvJLdjMK&#10;2LVfm+O5OmR76934233etldWatDvFhMQgbrwDP+311rBeAR/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YLjms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4" o:spid="_x0000_s1077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B97cMA&#10;AADbAAAADwAAAGRycy9kb3ducmV2LnhtbESPQWvCQBSE7wX/w/KE3uqmgiLRVUpBtCJCU+n5mX0m&#10;sdm3cXeN8d+7BcHjMDPfMLNFZ2rRkvOVZQXvgwQEcW51xYWC/c/ybQLCB2SNtWVScCMPi3nvZYap&#10;tlf+pjYLhYgQ9ikqKENoUil9XpJBP7ANcfSO1hkMUbpCaofXCDe1HCbJWBqsOC6U2NBnSflfdjEK&#10;2LWbr8Op+s321rvR1q0uuzMr9drvPqYgAnXhGX6011rBaAj/X+IP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VB97c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5" o:spid="_x0000_s1078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zYdsMA&#10;AADbAAAADwAAAGRycy9kb3ducmV2LnhtbESPQWvCQBSE7wX/w/KE3urGikWiq4hQtKUUjOL5mX0m&#10;0ezbuLvG9N93CwWPw8x8w8wWnalFS85XlhUMBwkI4tzqigsF+937ywSED8gaa8uk4Ic8LOa9pxmm&#10;2t55S20WChEh7FNUUIbQpFL6vCSDfmAb4uidrDMYonSF1A7vEW5q+Zokb9JgxXGhxIZWJeWX7GYU&#10;sGs/P47n6pDtrXfjL7e+fV9Zqed+t5yCCNSFR/i/vdEKxiP4+xJ/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zYds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6" o:spid="_x0000_s1079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VAAsMA&#10;AADbAAAADwAAAGRycy9kb3ducmV2LnhtbESPQWvCQBSE7wX/w/KE3urGokWiq4hQtKUUjOL5mX0m&#10;0ezbuLvG9N93CwWPw8x8w8wWnalFS85XlhUMBwkI4tzqigsF+937ywSED8gaa8uk4Ic8LOa9pxmm&#10;2t55S20WChEh7FNUUIbQpFL6vCSDfmAb4uidrDMYonSF1A7vEW5q+Zokb9JgxXGhxIZWJeWX7GYU&#10;sGs/P47n6pDtrXfjL7e+fV9Zqed+t5yCCNSFR/i/vdEKxiP4+xJ/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VAAs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7" o:spid="_x0000_s1080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nlmcMA&#10;AADbAAAADwAAAGRycy9kb3ducmV2LnhtbESP3WrCQBSE74W+w3KE3unGQkqJriJC6Q+lYAxeH7PH&#10;JJo9m+6uMX37rlDwcpiZb5jFajCt6Mn5xrKC2TQBQVxa3XCloNi9Tl5A+ICssbVMCn7Jw2r5MFpg&#10;pu2Vt9TnoRIRwj5DBXUIXSalL2sy6Ke2I47e0TqDIUpXSe3wGuGmlU9J8iwNNhwXauxoU1N5zi9G&#10;Abv+8+NwavZ5Yb1Lv9zb5fuHlXocD+s5iEBDuIf/2+9aQZrC7Uv8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nlmc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8" o:spid="_x0000_s1081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t77sMA&#10;AADbAAAADwAAAGRycy9kb3ducmV2LnhtbESPQWvCQBSE70L/w/IK3nRTQZE0GymF0laKYCo9v2af&#10;SWz2bdxdY/rvXUHwOMzMN0y2GkwrenK+sazgaZqAIC6tbrhSsPt+myxB+ICssbVMCv7Jwyp/GGWY&#10;anvmLfVFqESEsE9RQR1Cl0rpy5oM+qntiKO3t85giNJVUjs8R7hp5SxJFtJgw3Ghxo5eayr/ipNR&#10;wK5ff/4emp9iZ72bf7n30+bISo0fh5dnEIGGcA/f2h9awXwB1y/xB8j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t77s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59" o:spid="_x0000_s1082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fedcMA&#10;AADbAAAADwAAAGRycy9kb3ducmV2LnhtbESPQWvCQBSE7wX/w/IEb3VjwVaiq4hQaosUjOL5mX0m&#10;0ezbdHeN6b93CwWPw8x8w8wWnalFS85XlhWMhgkI4tzqigsF+9378wSED8gaa8uk4Jc8LOa9pxmm&#10;2t54S20WChEh7FNUUIbQpFL6vCSDfmgb4uidrDMYonSF1A5vEW5q+ZIkr9JgxXGhxIZWJeWX7GoU&#10;sGu/Po/n6pDtrXfjjfu4fv+wUoN+t5yCCNSFR/i/vdYKxm/w9y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fedc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60" o:spid="_x0000_s1083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hKB8AA&#10;AADbAAAADwAAAGRycy9kb3ducmV2LnhtbERPW2vCMBR+F/wP4Qi+aargGJ1RRBAvjMGq+HzWnLWd&#10;zUlNYq3/3jwMfPz47vNlZ2rRkvOVZQWTcQKCOLe64kLB6bgZvYPwAVljbZkUPMjDctHvzTHV9s7f&#10;1GahEDGEfYoKyhCaVEqfl2TQj21DHLlf6wyGCF0htcN7DDe1nCbJmzRYcWwosaF1SfkluxkF7NrD&#10;/uevOmcn693s021vX1dWajjoVh8gAnXhJf5377SCWRwbv8Qf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LhKB8AAAADbAAAADwAAAAAAAAAAAAAAAACYAgAAZHJzL2Rvd25y&#10;ZXYueG1sUEsFBgAAAAAEAAQA9QAAAIU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61" o:spid="_x0000_s1084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TvnMMA&#10;AADbAAAADwAAAGRycy9kb3ducmV2LnhtbESPQWvCQBSE7wX/w/IEb3VjwVKjq4hQaosUjOL5mX0m&#10;0ezbdHeN6b93CwWPw8x8w8wWnalFS85XlhWMhgkI4tzqigsF+9378xsIH5A11pZJwS95WMx7TzNM&#10;tb3xltosFCJC2KeooAyhSaX0eUkG/dA2xNE7WWcwROkKqR3eItzU8iVJXqXBiuNCiQ2tSsov2dUo&#10;YNd+fR7P1SHbW+/GG/dx/f5hpQb9bjkFEagLj/B/e60VjCfw9y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TvnM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shape id="Picture 62" o:spid="_x0000_s1085" type="#_x0000_t75" style="position:absolute;left:56673;top:11760;width:45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VaVm/AAAA2wAAAA8AAABkcnMvZG93bnJldi54bWxET0uLwjAQvi/4H8IIXhZNFVa0GkXFhb14&#10;8HHxNjRjW+xMShK1/vvNYWGPH997ue64UU/yoXZiYDzKQJEUztZSGricv4czUCGiWGyckIE3BViv&#10;eh9LzK17yZGep1iqFCIhRwNVjG2udSgqYgwj15Ik7uY8Y0zQl9p6fKVwbvQky6aasZbUUGFLu4qK&#10;++nBBiaC4r/ee/bXzzC/busDB7bGDPrdZgEqUhf/xX/uH2tgmtanL+kH6NU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WlZvwAAANsAAAAPAAAAAAAAAAAAAAAAAJ8CAABk&#10;cnMvZG93bnJldi54bWxQSwUGAAAAAAQABAD3AAAAiwMAAAAA&#10;">
                  <v:imagedata r:id="rId21" o:title=""/>
                </v:shape>
                <v:shape id="Picture 63" o:spid="_x0000_s1086" type="#_x0000_t75" style="position:absolute;left:60198;top:11760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TlQLDAAAA2wAAAA8AAABkcnMvZG93bnJldi54bWxEj9FqwkAURN8L/sNyBd/qxgpWoqtIaKFv&#10;1bQfcM1ek8Xs3ZhdTeLXdwWhj8PMnGHW297W4katN44VzKYJCOLCacOlgt+fz9clCB+QNdaOScFA&#10;Hrab0csaU+06PtAtD6WIEPYpKqhCaFIpfVGRRT91DXH0Tq61GKJsS6lb7CLc1vItSRbSouG4UGFD&#10;WUXFOb9aBdk9H4523n3v8eO6zN4vQ2fuRqnJuN+tQATqw3/42f7SChYzeHyJP0Bu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9OVAsMAAADbAAAADwAAAAAAAAAAAAAAAACf&#10;AgAAZHJzL2Rvd25yZXYueG1sUEsFBgAAAAAEAAQA9wAAAI8DAAAAAA==&#10;">
                  <v:imagedata r:id="rId22" o:title=""/>
                </v:shape>
                <v:shape id="Picture 64" o:spid="_x0000_s1087" type="#_x0000_t75" style="position:absolute;left:56673;top:13411;width:45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ZtKLBAAAA2wAAAA8AAABkcnMvZG93bnJldi54bWxEj82qwjAUhPcXfIdwBHfXVBdaqlH8QXAh&#10;gt67cHlsjk2xOSlN1Pr2RhBcDjPzDTOdt7YSd2p86VjBoJ+AIM6dLrlQ8P+3+U1B+ICssXJMCp7k&#10;YT7r/Ewx0+7BB7ofQyEihH2GCkwIdSalzw1Z9H1XE0fv4hqLIcqmkLrBR4TbSg6TZCQtlhwXDNa0&#10;MpRfjzeroKJ0dd6v/W7ntuslUW3S0/igVK/bLiYgArXhG/60t1rBaAjvL/EHyNk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qZtKLBAAAA2wAAAA8AAAAAAAAAAAAAAAAAnwIA&#10;AGRycy9kb3ducmV2LnhtbFBLBQYAAAAABAAEAPcAAACNAwAAAAA=&#10;">
                  <v:imagedata r:id="rId23" o:title=""/>
                </v:shape>
                <v:shape id="Picture 65" o:spid="_x0000_s1088" type="#_x0000_t75" style="position:absolute;left:60198;top:13411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XHETCAAAA2wAAAA8AAABkcnMvZG93bnJldi54bWxEj9FqAjEURN8L/kO4Bd9qtlWW7dYoUhTr&#10;Y7UfcLu5Joubm2UTNf59Iwh9HGbmDDNfJteJCw2h9azgdVKAIG68btko+DlsXioQISJr7DyTghsF&#10;WC5GT3Ostb/yN1320YgM4VCjAhtjX0sZGksOw8T3xNk7+sFhzHIwUg94zXDXybeiKKXDlvOCxZ4+&#10;LTWn/dkp6Gdp+7s25r2sjkU48yFVp51VavycVh8gIqX4H360v7SCcgr3L/kHyMU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1xxEwgAAANsAAAAPAAAAAAAAAAAAAAAAAJ8C&#10;AABkcnMvZG93bnJldi54bWxQSwUGAAAAAAQABAD3AAAAjgMAAAAA&#10;">
                  <v:imagedata r:id="rId24" o:title=""/>
                </v:shape>
                <v:rect id="Rectangle 66" o:spid="_x0000_s1089" style="position:absolute;left:1060;top:38646;width:19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Klv8IA&#10;AADbAAAADwAAAGRycy9kb3ducmV2LnhtbESPT4vCMBTE7wt+h/AEb2uqu6tSjSILijfxD+jx2Tyb&#10;avNSmqjdb28WBI/DzPyGmcwaW4o71b5wrKDXTUAQZ04XnCvY7xafIxA+IGssHZOCP/Iwm7Y+Jphq&#10;9+AN3bchFxHCPkUFJoQqldJnhiz6rquIo3d2tcUQZZ1LXeMjwm0p+0kykBYLjgsGK/o1lF23N6sg&#10;+VosL0indXFwcjP8OZpy5xulOu1mPgYRqAnv8Ku90goG3/D/Jf4AOX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0qW/wgAAANsAAAAPAAAAAAAAAAAAAAAAAJgCAABkcnMvZG93&#10;bnJldi54bWxQSwUGAAAAAAQABAD1AAAAhwMAAAAA&#10;" fillcolor="#c1c1c1" stroked="f"/>
                <v:rect id="Rectangle 67" o:spid="_x0000_s1090" style="position:absolute;left:1104;top:38601;width:15361;height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4AJMQA&#10;AADbAAAADwAAAGRycy9kb3ducmV2LnhtbESPzWrDMBCE74W8g9hCb7XcFifBtRxCISG3kB9ojxtr&#10;a7m1VsZSYufto0Ihx2FmvmGKxWhbcaHeN44VvCQpCOLK6YZrBcfD6nkOwgdkja1jUnAlD4ty8lBg&#10;rt3AO7rsQy0ihH2OCkwIXS6lrwxZ9InriKP37XqLIcq+lrrHIcJtK1/TdCotNhwXDHb0Yaj63Z+t&#10;gvRttf5BOm2bTyd3s+zLtAc/KvX0OC7fQQQawz38395oBdMM/r7EHy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eACTEAAAA2wAAAA8AAAAAAAAAAAAAAAAAmAIAAGRycy9k&#10;b3ducmV2LnhtbFBLBQYAAAAABAAEAPUAAACJAwAAAAA=&#10;" fillcolor="#c1c1c1" stroked="f"/>
                <v:rect id="Rectangle 68" o:spid="_x0000_s1091" style="position:absolute;left:16497;top:38646;width:13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yeU8EA&#10;AADbAAAADwAAAGRycy9kb3ducmV2LnhtbESPQYvCMBSE7wv+h/CEva2pilWqUURQ9raoC3p8Ns+m&#10;2ryUJmr33xtB2OMwM98ws0VrK3GnxpeOFfR7CQji3OmSCwW/+/XXBIQPyBorx6Tgjzws5p2PGWba&#10;PXhL910oRISwz1CBCaHOpPS5IYu+52ri6J1dYzFE2RRSN/iIcFvJQZKk0mLJccFgTStD+XV3swqS&#10;4XpzQTr9lAcnt+PR0VR73yr12W2XUxCB2vAffre/tYI0hdeX+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MnlPBAAAA2wAAAA8AAAAAAAAAAAAAAAAAmAIAAGRycy9kb3du&#10;cmV2LnhtbFBLBQYAAAAABAAEAPUAAACGAwAAAAA=&#10;" fillcolor="#c1c1c1" stroked="f"/>
                <v:rect id="Rectangle 70" o:spid="_x0000_s1092" style="position:absolute;left:28327;top:37674;width:4356;height:338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Zp+b0A&#10;AADbAAAADwAAAGRycy9kb3ducmV2LnhtbERPy4rCMBTdC/5DuII7m+pCpBpFBEEHN9b5gEtz+8Dk&#10;piTRdv7eLIRZHs57dxitEW/yoXOsYJnlIIgrpztuFPw+zosNiBCRNRrHpOCPAhz208kOC+0GvtO7&#10;jI1IIRwKVNDG2BdShqoliyFzPXHiauctxgR9I7XHIYVbI1d5vpYWO04NLfZ0aql6li+rQD7K87Ap&#10;jc/dz6q+mevlXpNTaj4bj1sQkcb4L/66L1rBOo1NX9IPkP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kZp+b0AAADbAAAADwAAAAAAAAAAAAAAAACYAgAAZHJzL2Rvd25yZXYu&#10;eG1sUEsFBgAAAAAEAAQA9QAAAIIDAAAAAA==&#10;" filled="f" stroked="f">
                  <v:textbox style="mso-fit-shape-to-text:t" inset="0,0,0,0">
                    <w:txbxContent>
                      <w:p w:rsidR="006032BE" w:rsidRPr="006032BE" w:rsidRDefault="006032BE">
                        <w:pPr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6032BE">
                          <w:rPr>
                            <w:rFonts w:ascii="Tahoma" w:hAnsi="Tahoma" w:cs="Tahoma"/>
                            <w:b/>
                            <w:bCs/>
                            <w:color w:val="333333"/>
                            <w:sz w:val="24"/>
                            <w:szCs w:val="24"/>
                            <w:lang w:val="en-US"/>
                          </w:rPr>
                          <w:t>OPAG</w:t>
                        </w:r>
                      </w:p>
                      <w:p w:rsidR="006032BE" w:rsidRDefault="006032BE"/>
                    </w:txbxContent>
                  </v:textbox>
                </v:rect>
                <v:shape id="Picture 71" o:spid="_x0000_s1093" type="#_x0000_t75" style="position:absolute;left:16217;top:38614;width:280;height:17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sou6/CAAAA2wAAAA8AAABkcnMvZG93bnJldi54bWxEj82qwjAUhPcXfIdwBHfX1ApyrUYRQXQh&#10;6PVvfWyObbE5KU3U+vZGEFwOM/MNM542phR3ql1hWUGvG4EgTq0uOFNw2C9+/0A4j6yxtEwKnuRg&#10;Omn9jDHR9sH/dN/5TAQIuwQV5N5XiZQuzcmg69qKOHgXWxv0QdaZ1DU+AtyUMo6igTRYcFjIsaJ5&#10;Tul1dzMKmvPlmNrzor/exstTEceb2T6SSnXazWwEwlPjv+FPe6UVDIbw/hJ+gJy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7KLuvwgAAANsAAAAPAAAAAAAAAAAAAAAAAJ8C&#10;AABkcnMvZG93bnJldi54bWxQSwUGAAAAAAQABAD3AAAAjgMAAAAA&#10;">
                  <v:imagedata r:id="rId25" o:title="" cropbottom="1450340f" cropleft="3502899f"/>
                </v:shape>
                <v:rect id="Rectangle 72" o:spid="_x0000_s1094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saYcAA&#10;AADbAAAADwAAAGRycy9kb3ducmV2LnhtbERPXWvCMBR9F/wP4Qp709TBVDqjiCC6MQSr7PmuuWur&#10;zU2XxFr//fIg+Hg43/NlZ2rRkvOVZQXjUQKCOLe64kLB6bgZzkD4gKyxtkwK7uRhuej35phqe+MD&#10;tVkoRAxhn6KCMoQmldLnJRn0I9sQR+7XOoMhQldI7fAWw00tX5NkIg1WHBtKbGhdUn7JrkYBu/bz&#10;4+dcfWcn693bl9te93+s1MugW72DCNSFp/jh3mkF07g+fo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saYcAAAADbAAAADwAAAAAAAAAAAAAAAACYAgAAZHJzL2Rvd25y&#10;ZXYueG1sUEsFBgAAAAAEAAQA9QAAAIU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3" o:spid="_x0000_s1095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e/+sQA&#10;AADbAAAADwAAAGRycy9kb3ducmV2LnhtbESP3WrCQBSE7wt9h+UUelc3FlpLdJVSKP4ggjF4fcwe&#10;k9js2XR3jenbu4LQy2FmvmEms940oiPna8sKhoMEBHFhdc2lgnz3/fIBwgdkjY1lUvBHHmbTx4cJ&#10;ptpeeEtdFkoRIexTVFCF0KZS+qIig35gW+LoHa0zGKJ0pdQOLxFuGvmaJO/SYM1xocKWvioqfrKz&#10;UcCuWy0Pp3qf5da7t7Wbnze/rNTzU/85BhGoD//he3uhFYyGcPsSf4C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3v/rEAAAA2wAAAA8AAAAAAAAAAAAAAAAAmAIAAGRycy9k&#10;b3ducmV2LnhtbFBLBQYAAAAABAAEAPUAAACJAwAAAAA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4" o:spid="_x0000_s1096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UhjcMA&#10;AADbAAAADwAAAGRycy9kb3ducmV2LnhtbESPQWvCQBSE7wX/w/IK3uqmglqiq4gg2iIFU+n5mX1N&#10;UrNv4+4a4793C0KPw8x8w8wWnalFS85XlhW8DhIQxLnVFRcKDl/rlzcQPiBrrC2Tght5WMx7TzNM&#10;tb3yntosFCJC2KeooAyhSaX0eUkG/cA2xNH7sc5giNIVUju8Rrip5TBJxtJgxXGhxIZWJeWn7GIU&#10;sGs/3o+/1Xd2sN6Ndm5z+TyzUv3nbjkFEagL/+FHe6sVTIbw9y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uUhjc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5" o:spid="_x0000_s1097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mEFsQA&#10;AADbAAAADwAAAGRycy9kb3ducmV2LnhtbESPQWvCQBSE74L/YXmCN93Y0lpSV5FCqS0imIrnZ/Y1&#10;iWbfprtrTP+9WxA8DjPzDTNbdKYWLTlfWVYwGScgiHOrKy4U7L7fRy8gfEDWWFsmBX/kYTHv92aY&#10;anvhLbVZKESEsE9RQRlCk0rp85IM+rFtiKP3Y53BEKUrpHZ4iXBTy4ckeZYGK44LJTb0VlJ+ys5G&#10;Abv26/NwrPbZznr3tHYf580vKzUcdMtXEIG6cA/f2iutYPoI/1/iD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phBbEAAAA2wAAAA8AAAAAAAAAAAAAAAAAmAIAAGRycy9k&#10;b3ducmV2LnhtbFBLBQYAAAAABAAEAPUAAACJAwAAAAA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6" o:spid="_x0000_s1098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AcYsQA&#10;AADbAAAADwAAAGRycy9kb3ducmV2LnhtbESPQWvCQBSE74L/YXmCN91Y2lpSV5FCqS0imIrnZ/Y1&#10;iWbfprtrTP+9WxA8DjPzDTNbdKYWLTlfWVYwGScgiHOrKy4U7L7fRy8gfEDWWFsmBX/kYTHv92aY&#10;anvhLbVZKESEsE9RQRlCk0rp85IM+rFtiKP3Y53BEKUrpHZ4iXBTy4ckeZYGK44LJTb0VlJ+ys5G&#10;Abv26/NwrPbZznr3tHYf580vKzUcdMtXEIG6cA/f2iutYPoI/1/iD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AHGLEAAAA2wAAAA8AAAAAAAAAAAAAAAAAmAIAAGRycy9k&#10;b3ducmV2LnhtbFBLBQYAAAAABAAEAPUAAACJAwAAAAA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7" o:spid="_x0000_s1099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5+cMA&#10;AADbAAAADwAAAGRycy9kb3ducmV2LnhtbESPQWvCQBSE7wX/w/IEb3VjwVaiq4hQaosUjOL5mX0m&#10;0ezbdHeN6b93CwWPw8x8w8wWnalFS85XlhWMhgkI4tzqigsF+9378wSED8gaa8uk4Jc8LOa9pxmm&#10;2t54S20WChEh7FNUUIbQpFL6vCSDfmgb4uidrDMYonSF1A5vEW5q+ZIkr9JgxXGhxIZWJeWX7GoU&#10;sGu/Po/n6pDtrXfjjfu4fv+wUoN+t5yCCNSFR/i/vdYK3sbw9yX+ADm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y5+c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8" o:spid="_x0000_s1100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4njsMA&#10;AADbAAAADwAAAGRycy9kb3ducmV2LnhtbESPQWvCQBSE7wX/w/KE3urGglaiq4hQtKUUjOL5mX0m&#10;0ezbuLvG9N93CwWPw8x8w8wWnalFS85XlhUMBwkI4tzqigsF+937ywSED8gaa8uk4Ic8LOa9pxmm&#10;2t55S20WChEh7FNUUIbQpFL6vCSDfmAb4uidrDMYonSF1A7vEW5q+ZokY2mw4rhQYkOrkvJLdjMK&#10;2LWfH8dzdcj21rvRl1vfvq+s1HO/W05BBOrCI/zf3mgFb2P4+xJ/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4njs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79" o:spid="_x0000_s1101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KCFcMA&#10;AADbAAAADwAAAGRycy9kb3ducmV2LnhtbESPQWvCQBSE70L/w/IK3nRToVqiq5SCWEUE09DzM/ua&#10;pM2+jbtrjP++WxB6HGbmG2ax6k0jOnK+tqzgaZyAIC6srrlUkH+sRy8gfEDW2FgmBTfysFo+DBaY&#10;anvlI3VZKEWEsE9RQRVCm0rpi4oM+rFtiaP3ZZ3BEKUrpXZ4jXDTyEmSTKXBmuNChS29VVT8ZBej&#10;gF23256+688st949793mcjizUsPH/nUOIlAf/sP39rtWMJvB35f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KCFcMAAADbAAAADwAAAAAAAAAAAAAAAACYAgAAZHJzL2Rv&#10;d25yZXYueG1sUEsFBgAAAAAEAAQA9QAAAIg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80" o:spid="_x0000_s1102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0WZ8AA&#10;AADbAAAADwAAAGRycy9kb3ducmV2LnhtbERPXWvCMBR9F/wP4Qp709TBVDqjiCC6MQSr7PmuuWur&#10;zU2XxFr//fIg+Hg43/NlZ2rRkvOVZQXjUQKCOLe64kLB6bgZzkD4gKyxtkwK7uRhuej35phqe+MD&#10;tVkoRAxhn6KCMoQmldLnJRn0I9sQR+7XOoMhQldI7fAWw00tX5NkIg1WHBtKbGhdUn7JrkYBu/bz&#10;4+dcfWcn693bl9te93+s1MugW72DCNSFp/jh3mkF0zg2fo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w0WZ8AAAADbAAAADwAAAAAAAAAAAAAAAACYAgAAZHJzL2Rvd25y&#10;ZXYueG1sUEsFBgAAAAAEAAQA9QAAAIUDAAAAAA=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rect id="Rectangle 81" o:spid="_x0000_s1103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Gz/MQA&#10;AADbAAAADwAAAGRycy9kb3ducmV2LnhtbESPQWvCQBSE74L/YXmCN91YaGtTV5FCqS0imIrnZ/Y1&#10;iWbfprtrTP+9WxA8DjPzDTNbdKYWLTlfWVYwGScgiHOrKy4U7L7fR1MQPiBrrC2Tgj/ysJj3ezNM&#10;tb3wltosFCJC2KeooAyhSaX0eUkG/dg2xNH7sc5giNIVUju8RLip5UOSPEmDFceFEht6Kyk/ZWej&#10;gF379Xk4VvtsZ717XLuP8+aXlRoOuuUriEBduIdv7ZVW8PwC/1/iD5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Bs/zEAAAA2wAAAA8AAAAAAAAAAAAAAAAAmAIAAGRycy9k&#10;b3ducmV2LnhtbFBLBQYAAAAABAAEAPUAAACJAwAAAAA=&#10;" fillcolor="#333" stroked="f">
                  <v:textbox style="mso-fit-shape-to-text:t" inset="0,0,0,0">
                    <w:txbxContent>
                      <w:p w:rsidR="006032BE" w:rsidRDefault="006032BE"/>
                    </w:txbxContent>
                  </v:textbox>
                </v:rect>
                <v:shape id="Picture 82" o:spid="_x0000_s1104" type="#_x0000_t75" style="position:absolute;left:1079;top:38614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Zj6O/AAAA2wAAAA8AAABkcnMvZG93bnJldi54bWxET0uLwjAQvi/4H8IIXhZNV3DRahQVhb14&#10;8HHxNjRjW+xMSpLV+u83B2GPH997seq4UQ/yoXZi4GuUgSIpnK2lNHA574dTUCGiWGyckIEXBVgt&#10;ex8LzK17ypEep1iqFCIhRwNVjG2udSgqYgwj15Ik7uY8Y0zQl9p6fKZwbvQ4y741Yy2pocKWthUV&#10;99MvGxgLip+8duyvn2F23dQHDmyNGfS79RxUpC7+i9/uH2tgmtanL+kH6OU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qGY+jvwAAANsAAAAPAAAAAAAAAAAAAAAAAJ8CAABk&#10;cnMvZG93bnJldi54bWxQSwUGAAAAAAQABAD3AAAAiwMAAAAA&#10;">
                  <v:imagedata r:id="rId21" o:title=""/>
                </v:shape>
                <v:shape id="Picture 83" o:spid="_x0000_s1105" type="#_x0000_t75" style="position:absolute;left:16433;top:38614;width:45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CJwDDAAAA2wAAAA8AAABkcnMvZG93bnJldi54bWxEj0GLwjAUhO8L/ofwhL2tqR6KVKOIoOxB&#10;EbWIx0fz2hSbl9Jktf33m4UFj8PMfMMs171txJM6XztWMJ0kIIgLp2uuFOTX3dcchA/IGhvHpGAg&#10;D+vV6GOJmXYvPtPzEioRIewzVGBCaDMpfWHIop+4ljh6pesshii7SuoOXxFuGzlLklRarDkuGGxp&#10;a6h4XH6sgnQoz5tdOdwf6ex0ONW3o8n3QanPcb9ZgAjUh3f4v/2tFcyn8Pcl/gC5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gInAMMAAADbAAAADwAAAAAAAAAAAAAAAACf&#10;AgAAZHJzL2Rvd25yZXYueG1sUEsFBgAAAAAEAAQA9wAAAI8DAAAAAA==&#10;">
                  <v:imagedata r:id="rId26" o:title=""/>
                </v:shape>
                <v:shape id="Picture 84" o:spid="_x0000_s1106" type="#_x0000_t75" style="position:absolute;left:1079;top:40271;width:44;height: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iXk7EAAAA2wAAAA8AAABkcnMvZG93bnJldi54bWxEj0FPwkAUhO8m/IfNI+EmW5GYWlkIgQh6&#10;0+rF20v32TZ23za7Dyj8etbExONkZr7JLFaD69SRQmw9G7ibZqCIK29brg18fjzf5qCiIFvsPJOB&#10;M0VYLUc3CyysP/E7HUupVYJwLNBAI9IXWseqIYdx6nvi5H374FCSDLW2AU8J7jo9y7IH7bDltNBg&#10;T5uGqp/y4AzIPq8vu3n4ut/KY/mal9Jf3qwxk/GwfgIlNMh/+K/9Yg3kM/j9kn6AXl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FiXk7EAAAA2wAAAA8AAAAAAAAAAAAAAAAA&#10;nwIAAGRycy9kb3ducmV2LnhtbFBLBQYAAAAABAAEAPcAAACQAwAAAAA=&#10;">
                  <v:imagedata r:id="rId27" o:title=""/>
                </v:shape>
                <v:shape id="Picture 85" o:spid="_x0000_s1107" type="#_x0000_t75" style="position:absolute;left:16433;top:40271;width:45;height: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487vCAAAA2wAAAA8AAABkcnMvZG93bnJldi54bWxEj92KwjAUhO8XfIdwBG9EU11YtRpFlGWF&#10;VcGfBzg0x7bYnJQmq/HtjSDs5TAz3zCzRTCVuFHjSssKBv0EBHFmdcm5gvPpuzcG4TyyxsoyKXiQ&#10;g8W89THDVNs7H+h29LmIEHYpKii8r1MpXVaQQde3NXH0LrYx6KNscqkbvEe4qeQwSb6kwZLjQoE1&#10;rQrKrsc/o+BnYj2O9hh2F3Purpch+yW5VarTDsspCE/B/4ff7Y1WMP6E15f4A+T8C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lOPO7wgAAANsAAAAPAAAAAAAAAAAAAAAAAJ8C&#10;AABkcnMvZG93bnJldi54bWxQSwUGAAAAAAQABAD3AAAAjgMAAAAA&#10;">
                  <v:imagedata r:id="rId28" o:title=""/>
                </v:shape>
                <v:rect id="Rectangle 86" o:spid="_x0000_s1108" style="position:absolute;left:1060;top:850;width:19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5DRcIA&#10;AADbAAAADwAAAGRycy9kb3ducmV2LnhtbESPS4sCMRCE7wv+h9CCtzXjuj4YjSILLnsTH6DHdtJO&#10;RiedYZLV8d8bQfBYVNVX1HTe2FJcqfaFYwW9bgKCOHO64FzBbrv8HIPwAVlj6ZgU3MnDfNb6mGKq&#10;3Y3XdN2EXEQI+xQVmBCqVEqfGbLou64ijt7J1RZDlHUudY23CLel/EqSobRYcFwwWNGPoeyy+bcK&#10;kv7y94x0XBV7J9ejwcGUW98o1Wk3iwmIQE14h1/tP61g/A3PL/E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3kNFwgAAANsAAAAPAAAAAAAAAAAAAAAAAJgCAABkcnMvZG93&#10;bnJldi54bWxQSwUGAAAAAAQABAD1AAAAhwMAAAAA&#10;" fillcolor="#c1c1c1" stroked="f"/>
                <v:rect id="Rectangle 88" o:spid="_x0000_s1109" style="position:absolute;left:14503;top:850;width:19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B4qcIA&#10;AADbAAAADwAAAGRycy9kb3ducmV2LnhtbESPS4sCMRCE7wv+h9DC3taMig9Go4ig7E18gB7bSTsZ&#10;nXSGSdTx35uFBY9FVX1FTeeNLcWDal84VtDtJCCIM6cLzhUc9qufMQgfkDWWjknBizzMZ62vKaba&#10;PXlLj13IRYSwT1GBCaFKpfSZIYu+4yri6F1cbTFEWedS1/iMcFvKXpIMpcWC44LBipaGstvubhUk&#10;/dX6inTeFEcnt6PByZR73yj13W4WExCBmvAJ/7d/tYLxEP6+x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QHipwgAAANsAAAAPAAAAAAAAAAAAAAAAAJgCAABkcnMvZG93&#10;bnJldi54bWxQSwUGAAAAAAQABAD1AAAAhwMAAAAA&#10;" fillcolor="#c1c1c1" stroked="f"/>
                <v:rect id="Rectangle 89" o:spid="_x0000_s1110" style="position:absolute;left:1104;top:2533;width:13374;height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zdMsEA&#10;AADbAAAADwAAAGRycy9kb3ducmV2LnhtbESPT4vCMBTE74LfITzBm6Yqq1KNIoKyt8U/oMdn82yq&#10;zUtpona//WZB8DjMzG+Y+bKxpXhS7QvHCgb9BARx5nTBuYLjYdObgvABWWPpmBT8koflot2aY6rd&#10;i3f03IdcRAj7FBWYEKpUSp8Zsuj7riKO3tXVFkOUdS51ja8It6UcJslYWiw4LhisaG0ou+8fVkEy&#10;2mxvSJef4uTkbvJ1NuXBN0p1O81qBiJQEz7hd/tbK5hO4P9L/A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M3TLBAAAA2wAAAA8AAAAAAAAAAAAAAAAAmAIAAGRycy9kb3du&#10;cmV2LnhtbFBLBQYAAAAABAAEAPUAAACGAwAAAAA=&#10;" fillcolor="#c1c1c1" stroked="f"/>
                <v:rect id="Rectangle 90" o:spid="_x0000_s1111" style="position:absolute;left:14522;top:717;width:24213;height:214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PA74A&#10;AADbAAAADwAAAGRycy9kb3ducmV2LnhtbERPy4rCMBTdC/5DuAPuNB0XUjpGGQYKHXFj9QMuze2D&#10;SW5KEm3n781CcHk47/1xtkY8yIfBsYLPTQaCuHF64E7B7VqucxAhIms0jknBPwU4HpaLPRbaTXyh&#10;Rx07kUI4FKigj3EspAxNTxbDxo3EiWudtxgT9J3UHqcUbo3cZtlOWhw4NfQ40k9PzV99twrktS6n&#10;vDY+c6dteza/1aUlp9TqY/7+AhFpjm/xy11pBXkam76kHyAP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JKjwO+AAAA2wAAAA8AAAAAAAAAAAAAAAAAmAIAAGRycy9kb3ducmV2&#10;LnhtbFBLBQYAAAAABAAEAPUAAACDAwAAAAA=&#10;" filled="f" stroked="f">
                  <v:textbox style="mso-fit-shape-to-text:t" inset="0,0,0,0">
                    <w:txbxContent>
                      <w:p w:rsidR="006032BE" w:rsidRPr="006032BE" w:rsidRDefault="006032BE" w:rsidP="006032BE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6032BE">
                          <w:rPr>
                            <w:rFonts w:ascii="Tahoma" w:hAnsi="Tahoma" w:cs="Tahoma"/>
                            <w:b/>
                            <w:bCs/>
                            <w:color w:val="333333"/>
                            <w:sz w:val="28"/>
                            <w:szCs w:val="28"/>
                            <w:lang w:val="en-US"/>
                          </w:rPr>
                          <w:t>Percent of experts in OPAG</w:t>
                        </w:r>
                      </w:p>
                    </w:txbxContent>
                  </v:textbox>
                </v:rect>
                <v:shape id="Picture 91" o:spid="_x0000_s1112" type="#_x0000_t75" style="position:absolute;left:1079;top:819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jJj7CAAAA2wAAAA8AAABkcnMvZG93bnJldi54bWxEj0FrAjEUhO8F/0N4BS9FsxUsujWKFQUv&#10;HqpevD02r7tL970sSdT13xtB8DjMzDfMbNFxoy7kQ+3EwOcwA0VSOFtLaeB42AwmoEJEsdg4IQM3&#10;CrCY995mmFt3lV+67GOpEkRCjgaqGNtc61BUxBiGriVJ3p/zjDFJX2rr8Zrg3OhRln1pxlrSQoUt&#10;rSoq/vdnNjASFD++rdmfPsL09FPvOLA1pv/eLb9BReriK/xsb62ByRQeX9IP0PM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7IyY+wgAAANsAAAAPAAAAAAAAAAAAAAAAAJ8C&#10;AABkcnMvZG93bnJldi54bWxQSwUGAAAAAAQABAD3AAAAjgMAAAAA&#10;">
                  <v:imagedata r:id="rId21" o:title=""/>
                </v:shape>
                <v:shape id="Picture 92" o:spid="_x0000_s1113" type="#_x0000_t75" style="position:absolute;left:14446;top:819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Tbee+AAAA2wAAAA8AAABkcnMvZG93bnJldi54bWxET0uLwjAQvi/4H8II3tbUPYhbjVIEYT2J&#10;L/Q4NGNbbSalGbX+e3MQ9vjxvWeLztXqQW2oPBsYDRNQxLm3FRcGDvvV9wRUEGSLtWcy8KIAi3nv&#10;a4ap9U/e0mMnhYohHFI0UIo0qdYhL8lhGPqGOHIX3zqUCNtC2xafMdzV+idJxtphxbGhxIaWJeW3&#10;3d0ZODoReznbo6yz8enqsk1WnzbGDPpdNgUl1Mm/+OP+swZ+4/r4Jf4APX8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2Tbee+AAAA2wAAAA8AAAAAAAAAAAAAAAAAnwIAAGRy&#10;cy9kb3ducmV2LnhtbFBLBQYAAAAABAAEAPcAAACKAwAAAAA=&#10;">
                  <v:imagedata r:id="rId29" o:title=""/>
                </v:shape>
                <v:shape id="Picture 93" o:spid="_x0000_s1114" type="#_x0000_t75" style="position:absolute;left:1079;top:2470;width:44;height: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2Bp7CAAAA2wAAAA8AAABkcnMvZG93bnJldi54bWxEj0GLwjAUhO/C/ofwFryIpnoQtxplcRHc&#10;i2D1srdH82yDzUtposb99UYQPA4z8w2zWEXbiCt13jhWMB5lIIhLpw1XCo6HzXAGwgdkjY1jUnAn&#10;D6vlR2+BuXY33tO1CJVIEPY5KqhDaHMpfVmTRT9yLXHyTq6zGJLsKqk7vCW4beQky6bSouG0UGNL&#10;65rKc3GxCsjJKE2mfy/r427wF5sfU2z/lep/xu85iEAxvMOv9lYr+BrD80v6AXL5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9gaewgAAANsAAAAPAAAAAAAAAAAAAAAAAJ8C&#10;AABkcnMvZG93bnJldi54bWxQSwUGAAAAAAQABAD3AAAAjgMAAAAA&#10;">
                  <v:imagedata r:id="rId30" o:title=""/>
                </v:shape>
                <v:shape id="Picture 94" o:spid="_x0000_s1115" type="#_x0000_t75" style="position:absolute;left:14446;top:2470;width:44;height: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2IZ/GAAAA2wAAAA8AAABkcnMvZG93bnJldi54bWxEj09rAjEUxO+FfofwCl6KZpWy1NUoUqko&#10;xYN/wdtz87q7dPOyJFG3394IhR6HmfkNM562phZXcr6yrKDfS0AQ51ZXXCjY7z677yB8QNZYWyYF&#10;v+RhOnl+GmOm7Y03dN2GQkQI+wwVlCE0mZQ+L8mg79mGOHrf1hkMUbpCaoe3CDe1HCRJKg1WHBdK&#10;bOijpPxnezEKVnaxnp/7x/nKvZ1npzR9/TpsSKnOSzsbgQjUhv/wX3upFQwH8PgSf4Cc3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3Yhn8YAAADbAAAADwAAAAAAAAAAAAAA&#10;AACfAgAAZHJzL2Rvd25yZXYueG1sUEsFBgAAAAAEAAQA9wAAAJIDAAAAAA==&#10;">
                  <v:imagedata r:id="rId31" o:title=""/>
                </v:shape>
                <v:rect id="Rectangle 95" o:spid="_x0000_s1116" style="position:absolute;left:38;top:38;width:61074;height:410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pMzMQA&#10;AADbAAAADwAAAGRycy9kb3ducmV2LnhtbESPT2vCQBTE74LfYXkFb3W3LWiNrtI/KDlYSqMI3h7Z&#10;ZxLMvg3ZVeO3d4WCx2FmfsPMFp2txZlaXznW8DJUIIhzZyouNGw3y+d3ED4gG6wdk4YreVjM+70Z&#10;JsZd+I/OWShEhLBPUEMZQpNI6fOSLPqha4ijd3CtxRBlW0jT4iXCbS1flRpJixXHhRIb+iopP2Yn&#10;qyHd777HfPhRRn12q0ymv8aspdaDp+5jCiJQFx7h/3ZqNEze4P4l/gA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6TMzEAAAA2wAAAA8AAAAAAAAAAAAAAAAAmAIAAGRycy9k&#10;b3ducmV2LnhtbFBLBQYAAAAABAAEAPUAAACJAwAAAAA=&#10;" filled="f" strokecolor="#868686" strokeweight=".7pt">
                  <v:stroke joinstyle="round"/>
                </v:rect>
                <w10:anchorlock/>
              </v:group>
            </w:pict>
          </mc:Fallback>
        </mc:AlternateContent>
      </w:r>
      <w:bookmarkEnd w:id="6"/>
    </w:p>
    <w:p w:rsidR="00992759" w:rsidRDefault="00992759" w:rsidP="006032BE">
      <w:pPr>
        <w:pStyle w:val="WMOBodyText"/>
      </w:pPr>
    </w:p>
    <w:p w:rsidR="00992759" w:rsidRDefault="00992759" w:rsidP="00992759">
      <w:pPr>
        <w:pStyle w:val="WMOBodyText"/>
      </w:pPr>
      <w:r>
        <w:rPr>
          <w:b/>
          <w:bCs/>
        </w:rPr>
        <w:t>Figure 1</w:t>
      </w:r>
      <w:r w:rsidRPr="00992759">
        <w:rPr>
          <w:b/>
          <w:bCs/>
        </w:rPr>
        <w:t>.</w:t>
      </w:r>
      <w:r>
        <w:t xml:space="preserve"> Percentage of experts in each OPAG by region.</w:t>
      </w:r>
    </w:p>
    <w:p w:rsidR="00992759" w:rsidRPr="00992759" w:rsidRDefault="00992759" w:rsidP="006032BE">
      <w:pPr>
        <w:pStyle w:val="WMOBodyText"/>
        <w:rPr>
          <w:b/>
          <w:bCs/>
        </w:rPr>
      </w:pPr>
      <w:r w:rsidRPr="00992759">
        <w:rPr>
          <w:b/>
          <w:bCs/>
        </w:rPr>
        <w:t>Gender representation</w:t>
      </w:r>
    </w:p>
    <w:p w:rsidR="00992759" w:rsidRDefault="00992759" w:rsidP="00992759">
      <w:pPr>
        <w:pStyle w:val="WMOBodyText"/>
      </w:pPr>
      <w:r>
        <w:t>Across the Commission as a whole, females represented 12% of the membership of expert teams.</w:t>
      </w:r>
    </w:p>
    <w:p w:rsidR="00992759" w:rsidRDefault="00992759" w:rsidP="00992759">
      <w:pPr>
        <w:pStyle w:val="Heading4"/>
      </w:pPr>
      <w:r>
        <w:t>OPAG gender distribution</w:t>
      </w:r>
    </w:p>
    <w:p w:rsidR="00992759" w:rsidRDefault="00992759" w:rsidP="00992759">
      <w:pPr>
        <w:pStyle w:val="WMOBodyText"/>
      </w:pPr>
      <w:r>
        <w:t>Table 2 and Figure 2 show the distribution of gender by OPAG. An expert active in more than one team is only counted once in each OPAG.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0"/>
        <w:gridCol w:w="1222"/>
        <w:gridCol w:w="1239"/>
      </w:tblGrid>
      <w:tr w:rsidR="00652766" w:rsidRPr="00652766" w:rsidTr="00652766">
        <w:trPr>
          <w:trHeight w:val="300"/>
        </w:trPr>
        <w:tc>
          <w:tcPr>
            <w:tcW w:w="1580" w:type="dxa"/>
            <w:noWrap/>
            <w:hideMark/>
          </w:tcPr>
          <w:p w:rsidR="00652766" w:rsidRPr="00652766" w:rsidRDefault="00652766" w:rsidP="00652766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OPAG</w:t>
            </w:r>
          </w:p>
        </w:tc>
        <w:tc>
          <w:tcPr>
            <w:tcW w:w="1222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  <w:rPr>
                <w:b/>
                <w:bCs/>
              </w:rPr>
            </w:pPr>
            <w:r w:rsidRPr="00652766">
              <w:rPr>
                <w:b/>
                <w:bCs/>
              </w:rPr>
              <w:t>Female</w:t>
            </w:r>
          </w:p>
        </w:tc>
        <w:tc>
          <w:tcPr>
            <w:tcW w:w="1239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  <w:rPr>
                <w:b/>
                <w:bCs/>
              </w:rPr>
            </w:pPr>
            <w:r w:rsidRPr="00652766">
              <w:rPr>
                <w:b/>
                <w:bCs/>
              </w:rPr>
              <w:t>Male</w:t>
            </w:r>
          </w:p>
        </w:tc>
      </w:tr>
      <w:tr w:rsidR="00652766" w:rsidRPr="00652766" w:rsidTr="00652766">
        <w:trPr>
          <w:trHeight w:val="300"/>
        </w:trPr>
        <w:tc>
          <w:tcPr>
            <w:tcW w:w="158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OPAG DPFS</w:t>
            </w:r>
          </w:p>
        </w:tc>
        <w:tc>
          <w:tcPr>
            <w:tcW w:w="1222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6%</w:t>
            </w:r>
          </w:p>
        </w:tc>
        <w:tc>
          <w:tcPr>
            <w:tcW w:w="1239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94%</w:t>
            </w:r>
          </w:p>
        </w:tc>
      </w:tr>
      <w:tr w:rsidR="00652766" w:rsidRPr="00652766" w:rsidTr="00652766">
        <w:trPr>
          <w:trHeight w:val="300"/>
        </w:trPr>
        <w:tc>
          <w:tcPr>
            <w:tcW w:w="158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OPAG IOS</w:t>
            </w:r>
          </w:p>
        </w:tc>
        <w:tc>
          <w:tcPr>
            <w:tcW w:w="1222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8%</w:t>
            </w:r>
          </w:p>
        </w:tc>
        <w:tc>
          <w:tcPr>
            <w:tcW w:w="1239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92%</w:t>
            </w:r>
          </w:p>
        </w:tc>
      </w:tr>
      <w:tr w:rsidR="00652766" w:rsidRPr="00652766" w:rsidTr="00652766">
        <w:trPr>
          <w:trHeight w:val="300"/>
        </w:trPr>
        <w:tc>
          <w:tcPr>
            <w:tcW w:w="158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OPAG ISS</w:t>
            </w:r>
          </w:p>
        </w:tc>
        <w:tc>
          <w:tcPr>
            <w:tcW w:w="1222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10%</w:t>
            </w:r>
          </w:p>
        </w:tc>
        <w:tc>
          <w:tcPr>
            <w:tcW w:w="1239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90%</w:t>
            </w:r>
          </w:p>
        </w:tc>
      </w:tr>
      <w:tr w:rsidR="00652766" w:rsidRPr="00652766" w:rsidTr="00652766">
        <w:trPr>
          <w:trHeight w:val="300"/>
        </w:trPr>
        <w:tc>
          <w:tcPr>
            <w:tcW w:w="158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OPAG PWS</w:t>
            </w:r>
          </w:p>
        </w:tc>
        <w:tc>
          <w:tcPr>
            <w:tcW w:w="1222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25%</w:t>
            </w:r>
          </w:p>
        </w:tc>
        <w:tc>
          <w:tcPr>
            <w:tcW w:w="1239" w:type="dxa"/>
            <w:noWrap/>
            <w:hideMark/>
          </w:tcPr>
          <w:p w:rsidR="00652766" w:rsidRPr="00652766" w:rsidRDefault="00652766" w:rsidP="00652766">
            <w:pPr>
              <w:pStyle w:val="WMOBodyText"/>
              <w:jc w:val="center"/>
            </w:pPr>
            <w:r w:rsidRPr="00652766">
              <w:t>75%</w:t>
            </w:r>
          </w:p>
        </w:tc>
      </w:tr>
    </w:tbl>
    <w:p w:rsidR="00992759" w:rsidRDefault="00652766" w:rsidP="00652766">
      <w:pPr>
        <w:pStyle w:val="WMOBodyText"/>
        <w:keepNext/>
      </w:pPr>
      <w:r w:rsidRPr="00652766">
        <w:rPr>
          <w:b/>
          <w:bCs/>
        </w:rPr>
        <w:t xml:space="preserve">Table </w:t>
      </w:r>
      <w:r>
        <w:rPr>
          <w:b/>
          <w:bCs/>
        </w:rPr>
        <w:t>2</w:t>
      </w:r>
      <w:r>
        <w:t>. Gender distribution within OPAGs.</w:t>
      </w:r>
    </w:p>
    <w:p w:rsidR="00992759" w:rsidRDefault="00992759" w:rsidP="006032BE">
      <w:pPr>
        <w:pStyle w:val="WMOBodyText"/>
      </w:pPr>
    </w:p>
    <w:p w:rsidR="00992759" w:rsidRDefault="00652766" w:rsidP="006032BE">
      <w:pPr>
        <w:pStyle w:val="WMOBodyText"/>
      </w:pPr>
      <w:r>
        <w:rPr>
          <w:noProof/>
          <w:lang w:eastAsia="zh-CN"/>
        </w:rPr>
        <w:lastRenderedPageBreak/>
        <mc:AlternateContent>
          <mc:Choice Requires="wpc">
            <w:drawing>
              <wp:inline distT="0" distB="0" distL="0" distR="0">
                <wp:extent cx="4724400" cy="2743200"/>
                <wp:effectExtent l="0" t="0" r="19050" b="19050"/>
                <wp:docPr id="173" name="Canvas 1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3810" y="3810"/>
                            <a:ext cx="4716780" cy="27355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488315" y="394335"/>
                            <a:ext cx="3404235" cy="17767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1"/>
                        <wps:cNvSpPr>
                          <a:spLocks noEditPoints="1"/>
                        </wps:cNvSpPr>
                        <wps:spPr bwMode="auto">
                          <a:xfrm>
                            <a:off x="488315" y="389890"/>
                            <a:ext cx="3404235" cy="1609725"/>
                          </a:xfrm>
                          <a:custGeom>
                            <a:avLst/>
                            <a:gdLst>
                              <a:gd name="T0" fmla="*/ 0 w 5361"/>
                              <a:gd name="T1" fmla="*/ 2520 h 2535"/>
                              <a:gd name="T2" fmla="*/ 5361 w 5361"/>
                              <a:gd name="T3" fmla="*/ 2520 h 2535"/>
                              <a:gd name="T4" fmla="*/ 5361 w 5361"/>
                              <a:gd name="T5" fmla="*/ 2535 h 2535"/>
                              <a:gd name="T6" fmla="*/ 0 w 5361"/>
                              <a:gd name="T7" fmla="*/ 2535 h 2535"/>
                              <a:gd name="T8" fmla="*/ 0 w 5361"/>
                              <a:gd name="T9" fmla="*/ 2520 h 2535"/>
                              <a:gd name="T10" fmla="*/ 0 w 5361"/>
                              <a:gd name="T11" fmla="*/ 2240 h 2535"/>
                              <a:gd name="T12" fmla="*/ 5361 w 5361"/>
                              <a:gd name="T13" fmla="*/ 2240 h 2535"/>
                              <a:gd name="T14" fmla="*/ 5361 w 5361"/>
                              <a:gd name="T15" fmla="*/ 2255 h 2535"/>
                              <a:gd name="T16" fmla="*/ 0 w 5361"/>
                              <a:gd name="T17" fmla="*/ 2255 h 2535"/>
                              <a:gd name="T18" fmla="*/ 0 w 5361"/>
                              <a:gd name="T19" fmla="*/ 2240 h 2535"/>
                              <a:gd name="T20" fmla="*/ 0 w 5361"/>
                              <a:gd name="T21" fmla="*/ 1960 h 2535"/>
                              <a:gd name="T22" fmla="*/ 5361 w 5361"/>
                              <a:gd name="T23" fmla="*/ 1960 h 2535"/>
                              <a:gd name="T24" fmla="*/ 5361 w 5361"/>
                              <a:gd name="T25" fmla="*/ 1974 h 2535"/>
                              <a:gd name="T26" fmla="*/ 0 w 5361"/>
                              <a:gd name="T27" fmla="*/ 1974 h 2535"/>
                              <a:gd name="T28" fmla="*/ 0 w 5361"/>
                              <a:gd name="T29" fmla="*/ 1960 h 2535"/>
                              <a:gd name="T30" fmla="*/ 0 w 5361"/>
                              <a:gd name="T31" fmla="*/ 1680 h 2535"/>
                              <a:gd name="T32" fmla="*/ 5361 w 5361"/>
                              <a:gd name="T33" fmla="*/ 1680 h 2535"/>
                              <a:gd name="T34" fmla="*/ 5361 w 5361"/>
                              <a:gd name="T35" fmla="*/ 1694 h 2535"/>
                              <a:gd name="T36" fmla="*/ 0 w 5361"/>
                              <a:gd name="T37" fmla="*/ 1694 h 2535"/>
                              <a:gd name="T38" fmla="*/ 0 w 5361"/>
                              <a:gd name="T39" fmla="*/ 1680 h 2535"/>
                              <a:gd name="T40" fmla="*/ 0 w 5361"/>
                              <a:gd name="T41" fmla="*/ 1400 h 2535"/>
                              <a:gd name="T42" fmla="*/ 5361 w 5361"/>
                              <a:gd name="T43" fmla="*/ 1400 h 2535"/>
                              <a:gd name="T44" fmla="*/ 5361 w 5361"/>
                              <a:gd name="T45" fmla="*/ 1414 h 2535"/>
                              <a:gd name="T46" fmla="*/ 0 w 5361"/>
                              <a:gd name="T47" fmla="*/ 1414 h 2535"/>
                              <a:gd name="T48" fmla="*/ 0 w 5361"/>
                              <a:gd name="T49" fmla="*/ 1400 h 2535"/>
                              <a:gd name="T50" fmla="*/ 0 w 5361"/>
                              <a:gd name="T51" fmla="*/ 1120 h 2535"/>
                              <a:gd name="T52" fmla="*/ 5361 w 5361"/>
                              <a:gd name="T53" fmla="*/ 1120 h 2535"/>
                              <a:gd name="T54" fmla="*/ 5361 w 5361"/>
                              <a:gd name="T55" fmla="*/ 1134 h 2535"/>
                              <a:gd name="T56" fmla="*/ 0 w 5361"/>
                              <a:gd name="T57" fmla="*/ 1134 h 2535"/>
                              <a:gd name="T58" fmla="*/ 0 w 5361"/>
                              <a:gd name="T59" fmla="*/ 1120 h 2535"/>
                              <a:gd name="T60" fmla="*/ 0 w 5361"/>
                              <a:gd name="T61" fmla="*/ 840 h 2535"/>
                              <a:gd name="T62" fmla="*/ 5361 w 5361"/>
                              <a:gd name="T63" fmla="*/ 840 h 2535"/>
                              <a:gd name="T64" fmla="*/ 5361 w 5361"/>
                              <a:gd name="T65" fmla="*/ 854 h 2535"/>
                              <a:gd name="T66" fmla="*/ 0 w 5361"/>
                              <a:gd name="T67" fmla="*/ 854 h 2535"/>
                              <a:gd name="T68" fmla="*/ 0 w 5361"/>
                              <a:gd name="T69" fmla="*/ 840 h 2535"/>
                              <a:gd name="T70" fmla="*/ 0 w 5361"/>
                              <a:gd name="T71" fmla="*/ 560 h 2535"/>
                              <a:gd name="T72" fmla="*/ 5361 w 5361"/>
                              <a:gd name="T73" fmla="*/ 560 h 2535"/>
                              <a:gd name="T74" fmla="*/ 5361 w 5361"/>
                              <a:gd name="T75" fmla="*/ 574 h 2535"/>
                              <a:gd name="T76" fmla="*/ 0 w 5361"/>
                              <a:gd name="T77" fmla="*/ 574 h 2535"/>
                              <a:gd name="T78" fmla="*/ 0 w 5361"/>
                              <a:gd name="T79" fmla="*/ 560 h 2535"/>
                              <a:gd name="T80" fmla="*/ 0 w 5361"/>
                              <a:gd name="T81" fmla="*/ 280 h 2535"/>
                              <a:gd name="T82" fmla="*/ 5361 w 5361"/>
                              <a:gd name="T83" fmla="*/ 280 h 2535"/>
                              <a:gd name="T84" fmla="*/ 5361 w 5361"/>
                              <a:gd name="T85" fmla="*/ 294 h 2535"/>
                              <a:gd name="T86" fmla="*/ 0 w 5361"/>
                              <a:gd name="T87" fmla="*/ 294 h 2535"/>
                              <a:gd name="T88" fmla="*/ 0 w 5361"/>
                              <a:gd name="T89" fmla="*/ 280 h 2535"/>
                              <a:gd name="T90" fmla="*/ 0 w 5361"/>
                              <a:gd name="T91" fmla="*/ 0 h 2535"/>
                              <a:gd name="T92" fmla="*/ 5361 w 5361"/>
                              <a:gd name="T93" fmla="*/ 0 h 2535"/>
                              <a:gd name="T94" fmla="*/ 5361 w 5361"/>
                              <a:gd name="T95" fmla="*/ 14 h 2535"/>
                              <a:gd name="T96" fmla="*/ 0 w 5361"/>
                              <a:gd name="T97" fmla="*/ 14 h 2535"/>
                              <a:gd name="T98" fmla="*/ 0 w 5361"/>
                              <a:gd name="T99" fmla="*/ 0 h 25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5361" h="2535">
                                <a:moveTo>
                                  <a:pt x="0" y="2520"/>
                                </a:moveTo>
                                <a:lnTo>
                                  <a:pt x="5361" y="2520"/>
                                </a:lnTo>
                                <a:lnTo>
                                  <a:pt x="5361" y="2535"/>
                                </a:lnTo>
                                <a:lnTo>
                                  <a:pt x="0" y="2535"/>
                                </a:lnTo>
                                <a:lnTo>
                                  <a:pt x="0" y="2520"/>
                                </a:lnTo>
                                <a:close/>
                                <a:moveTo>
                                  <a:pt x="0" y="2240"/>
                                </a:moveTo>
                                <a:lnTo>
                                  <a:pt x="5361" y="2240"/>
                                </a:lnTo>
                                <a:lnTo>
                                  <a:pt x="5361" y="2255"/>
                                </a:lnTo>
                                <a:lnTo>
                                  <a:pt x="0" y="2255"/>
                                </a:lnTo>
                                <a:lnTo>
                                  <a:pt x="0" y="2240"/>
                                </a:lnTo>
                                <a:close/>
                                <a:moveTo>
                                  <a:pt x="0" y="1960"/>
                                </a:moveTo>
                                <a:lnTo>
                                  <a:pt x="5361" y="1960"/>
                                </a:lnTo>
                                <a:lnTo>
                                  <a:pt x="5361" y="1974"/>
                                </a:lnTo>
                                <a:lnTo>
                                  <a:pt x="0" y="1974"/>
                                </a:lnTo>
                                <a:lnTo>
                                  <a:pt x="0" y="1960"/>
                                </a:lnTo>
                                <a:close/>
                                <a:moveTo>
                                  <a:pt x="0" y="1680"/>
                                </a:moveTo>
                                <a:lnTo>
                                  <a:pt x="5361" y="1680"/>
                                </a:lnTo>
                                <a:lnTo>
                                  <a:pt x="5361" y="1694"/>
                                </a:lnTo>
                                <a:lnTo>
                                  <a:pt x="0" y="1694"/>
                                </a:lnTo>
                                <a:lnTo>
                                  <a:pt x="0" y="1680"/>
                                </a:lnTo>
                                <a:close/>
                                <a:moveTo>
                                  <a:pt x="0" y="1400"/>
                                </a:moveTo>
                                <a:lnTo>
                                  <a:pt x="5361" y="1400"/>
                                </a:lnTo>
                                <a:lnTo>
                                  <a:pt x="5361" y="1414"/>
                                </a:lnTo>
                                <a:lnTo>
                                  <a:pt x="0" y="1414"/>
                                </a:lnTo>
                                <a:lnTo>
                                  <a:pt x="0" y="1400"/>
                                </a:lnTo>
                                <a:close/>
                                <a:moveTo>
                                  <a:pt x="0" y="1120"/>
                                </a:moveTo>
                                <a:lnTo>
                                  <a:pt x="5361" y="1120"/>
                                </a:lnTo>
                                <a:lnTo>
                                  <a:pt x="5361" y="1134"/>
                                </a:lnTo>
                                <a:lnTo>
                                  <a:pt x="0" y="1134"/>
                                </a:lnTo>
                                <a:lnTo>
                                  <a:pt x="0" y="1120"/>
                                </a:lnTo>
                                <a:close/>
                                <a:moveTo>
                                  <a:pt x="0" y="840"/>
                                </a:moveTo>
                                <a:lnTo>
                                  <a:pt x="5361" y="840"/>
                                </a:lnTo>
                                <a:lnTo>
                                  <a:pt x="5361" y="854"/>
                                </a:lnTo>
                                <a:lnTo>
                                  <a:pt x="0" y="854"/>
                                </a:lnTo>
                                <a:lnTo>
                                  <a:pt x="0" y="840"/>
                                </a:lnTo>
                                <a:close/>
                                <a:moveTo>
                                  <a:pt x="0" y="560"/>
                                </a:moveTo>
                                <a:lnTo>
                                  <a:pt x="5361" y="560"/>
                                </a:lnTo>
                                <a:lnTo>
                                  <a:pt x="5361" y="574"/>
                                </a:lnTo>
                                <a:lnTo>
                                  <a:pt x="0" y="574"/>
                                </a:lnTo>
                                <a:lnTo>
                                  <a:pt x="0" y="560"/>
                                </a:lnTo>
                                <a:close/>
                                <a:moveTo>
                                  <a:pt x="0" y="280"/>
                                </a:moveTo>
                                <a:lnTo>
                                  <a:pt x="5361" y="280"/>
                                </a:lnTo>
                                <a:lnTo>
                                  <a:pt x="5361" y="294"/>
                                </a:lnTo>
                                <a:lnTo>
                                  <a:pt x="0" y="294"/>
                                </a:lnTo>
                                <a:lnTo>
                                  <a:pt x="0" y="28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5361" y="0"/>
                                </a:lnTo>
                                <a:lnTo>
                                  <a:pt x="5361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2"/>
                        <wps:cNvSpPr>
                          <a:spLocks noEditPoints="1"/>
                        </wps:cNvSpPr>
                        <wps:spPr bwMode="auto">
                          <a:xfrm>
                            <a:off x="742950" y="1727200"/>
                            <a:ext cx="2895600" cy="443865"/>
                          </a:xfrm>
                          <a:custGeom>
                            <a:avLst/>
                            <a:gdLst>
                              <a:gd name="T0" fmla="*/ 0 w 4560"/>
                              <a:gd name="T1" fmla="*/ 543 h 699"/>
                              <a:gd name="T2" fmla="*/ 538 w 4560"/>
                              <a:gd name="T3" fmla="*/ 543 h 699"/>
                              <a:gd name="T4" fmla="*/ 538 w 4560"/>
                              <a:gd name="T5" fmla="*/ 699 h 699"/>
                              <a:gd name="T6" fmla="*/ 0 w 4560"/>
                              <a:gd name="T7" fmla="*/ 699 h 699"/>
                              <a:gd name="T8" fmla="*/ 0 w 4560"/>
                              <a:gd name="T9" fmla="*/ 543 h 699"/>
                              <a:gd name="T10" fmla="*/ 1342 w 4560"/>
                              <a:gd name="T11" fmla="*/ 479 h 699"/>
                              <a:gd name="T12" fmla="*/ 1878 w 4560"/>
                              <a:gd name="T13" fmla="*/ 479 h 699"/>
                              <a:gd name="T14" fmla="*/ 1878 w 4560"/>
                              <a:gd name="T15" fmla="*/ 699 h 699"/>
                              <a:gd name="T16" fmla="*/ 1342 w 4560"/>
                              <a:gd name="T17" fmla="*/ 699 h 699"/>
                              <a:gd name="T18" fmla="*/ 1342 w 4560"/>
                              <a:gd name="T19" fmla="*/ 479 h 699"/>
                              <a:gd name="T20" fmla="*/ 2682 w 4560"/>
                              <a:gd name="T21" fmla="*/ 421 h 699"/>
                              <a:gd name="T22" fmla="*/ 3217 w 4560"/>
                              <a:gd name="T23" fmla="*/ 421 h 699"/>
                              <a:gd name="T24" fmla="*/ 3217 w 4560"/>
                              <a:gd name="T25" fmla="*/ 699 h 699"/>
                              <a:gd name="T26" fmla="*/ 2682 w 4560"/>
                              <a:gd name="T27" fmla="*/ 699 h 699"/>
                              <a:gd name="T28" fmla="*/ 2682 w 4560"/>
                              <a:gd name="T29" fmla="*/ 421 h 699"/>
                              <a:gd name="T30" fmla="*/ 4022 w 4560"/>
                              <a:gd name="T31" fmla="*/ 0 h 699"/>
                              <a:gd name="T32" fmla="*/ 4560 w 4560"/>
                              <a:gd name="T33" fmla="*/ 0 h 699"/>
                              <a:gd name="T34" fmla="*/ 4560 w 4560"/>
                              <a:gd name="T35" fmla="*/ 699 h 699"/>
                              <a:gd name="T36" fmla="*/ 4022 w 4560"/>
                              <a:gd name="T37" fmla="*/ 699 h 699"/>
                              <a:gd name="T38" fmla="*/ 4022 w 4560"/>
                              <a:gd name="T39" fmla="*/ 0 h 6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4560" h="699">
                                <a:moveTo>
                                  <a:pt x="0" y="543"/>
                                </a:moveTo>
                                <a:lnTo>
                                  <a:pt x="538" y="543"/>
                                </a:lnTo>
                                <a:lnTo>
                                  <a:pt x="538" y="699"/>
                                </a:lnTo>
                                <a:lnTo>
                                  <a:pt x="0" y="699"/>
                                </a:lnTo>
                                <a:lnTo>
                                  <a:pt x="0" y="543"/>
                                </a:lnTo>
                                <a:close/>
                                <a:moveTo>
                                  <a:pt x="1342" y="479"/>
                                </a:moveTo>
                                <a:lnTo>
                                  <a:pt x="1878" y="479"/>
                                </a:lnTo>
                                <a:lnTo>
                                  <a:pt x="1878" y="699"/>
                                </a:lnTo>
                                <a:lnTo>
                                  <a:pt x="1342" y="699"/>
                                </a:lnTo>
                                <a:lnTo>
                                  <a:pt x="1342" y="479"/>
                                </a:lnTo>
                                <a:close/>
                                <a:moveTo>
                                  <a:pt x="2682" y="421"/>
                                </a:moveTo>
                                <a:lnTo>
                                  <a:pt x="3217" y="421"/>
                                </a:lnTo>
                                <a:lnTo>
                                  <a:pt x="3217" y="699"/>
                                </a:lnTo>
                                <a:lnTo>
                                  <a:pt x="2682" y="699"/>
                                </a:lnTo>
                                <a:lnTo>
                                  <a:pt x="2682" y="421"/>
                                </a:lnTo>
                                <a:close/>
                                <a:moveTo>
                                  <a:pt x="4022" y="0"/>
                                </a:moveTo>
                                <a:lnTo>
                                  <a:pt x="4560" y="0"/>
                                </a:lnTo>
                                <a:lnTo>
                                  <a:pt x="4560" y="699"/>
                                </a:lnTo>
                                <a:lnTo>
                                  <a:pt x="4022" y="699"/>
                                </a:lnTo>
                                <a:lnTo>
                                  <a:pt x="40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96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3"/>
                        <wps:cNvSpPr>
                          <a:spLocks noEditPoints="1"/>
                        </wps:cNvSpPr>
                        <wps:spPr bwMode="auto">
                          <a:xfrm>
                            <a:off x="742950" y="394335"/>
                            <a:ext cx="2895600" cy="1677670"/>
                          </a:xfrm>
                          <a:custGeom>
                            <a:avLst/>
                            <a:gdLst>
                              <a:gd name="T0" fmla="*/ 0 w 4560"/>
                              <a:gd name="T1" fmla="*/ 0 h 2642"/>
                              <a:gd name="T2" fmla="*/ 538 w 4560"/>
                              <a:gd name="T3" fmla="*/ 0 h 2642"/>
                              <a:gd name="T4" fmla="*/ 538 w 4560"/>
                              <a:gd name="T5" fmla="*/ 2642 h 2642"/>
                              <a:gd name="T6" fmla="*/ 0 w 4560"/>
                              <a:gd name="T7" fmla="*/ 2642 h 2642"/>
                              <a:gd name="T8" fmla="*/ 0 w 4560"/>
                              <a:gd name="T9" fmla="*/ 0 h 2642"/>
                              <a:gd name="T10" fmla="*/ 1342 w 4560"/>
                              <a:gd name="T11" fmla="*/ 0 h 2642"/>
                              <a:gd name="T12" fmla="*/ 1878 w 4560"/>
                              <a:gd name="T13" fmla="*/ 0 h 2642"/>
                              <a:gd name="T14" fmla="*/ 1878 w 4560"/>
                              <a:gd name="T15" fmla="*/ 2578 h 2642"/>
                              <a:gd name="T16" fmla="*/ 1342 w 4560"/>
                              <a:gd name="T17" fmla="*/ 2578 h 2642"/>
                              <a:gd name="T18" fmla="*/ 1342 w 4560"/>
                              <a:gd name="T19" fmla="*/ 0 h 2642"/>
                              <a:gd name="T20" fmla="*/ 2682 w 4560"/>
                              <a:gd name="T21" fmla="*/ 0 h 2642"/>
                              <a:gd name="T22" fmla="*/ 3217 w 4560"/>
                              <a:gd name="T23" fmla="*/ 0 h 2642"/>
                              <a:gd name="T24" fmla="*/ 3217 w 4560"/>
                              <a:gd name="T25" fmla="*/ 2520 h 2642"/>
                              <a:gd name="T26" fmla="*/ 2682 w 4560"/>
                              <a:gd name="T27" fmla="*/ 2520 h 2642"/>
                              <a:gd name="T28" fmla="*/ 2682 w 4560"/>
                              <a:gd name="T29" fmla="*/ 0 h 2642"/>
                              <a:gd name="T30" fmla="*/ 4022 w 4560"/>
                              <a:gd name="T31" fmla="*/ 0 h 2642"/>
                              <a:gd name="T32" fmla="*/ 4560 w 4560"/>
                              <a:gd name="T33" fmla="*/ 0 h 2642"/>
                              <a:gd name="T34" fmla="*/ 4560 w 4560"/>
                              <a:gd name="T35" fmla="*/ 2099 h 2642"/>
                              <a:gd name="T36" fmla="*/ 4022 w 4560"/>
                              <a:gd name="T37" fmla="*/ 2099 h 2642"/>
                              <a:gd name="T38" fmla="*/ 4022 w 4560"/>
                              <a:gd name="T39" fmla="*/ 0 h 26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4560" h="2642">
                                <a:moveTo>
                                  <a:pt x="0" y="0"/>
                                </a:moveTo>
                                <a:lnTo>
                                  <a:pt x="538" y="0"/>
                                </a:lnTo>
                                <a:lnTo>
                                  <a:pt x="538" y="2642"/>
                                </a:lnTo>
                                <a:lnTo>
                                  <a:pt x="0" y="264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342" y="0"/>
                                </a:moveTo>
                                <a:lnTo>
                                  <a:pt x="1878" y="0"/>
                                </a:lnTo>
                                <a:lnTo>
                                  <a:pt x="1878" y="2578"/>
                                </a:lnTo>
                                <a:lnTo>
                                  <a:pt x="1342" y="2578"/>
                                </a:lnTo>
                                <a:lnTo>
                                  <a:pt x="1342" y="0"/>
                                </a:lnTo>
                                <a:close/>
                                <a:moveTo>
                                  <a:pt x="2682" y="0"/>
                                </a:moveTo>
                                <a:lnTo>
                                  <a:pt x="3217" y="0"/>
                                </a:lnTo>
                                <a:lnTo>
                                  <a:pt x="3217" y="2520"/>
                                </a:lnTo>
                                <a:lnTo>
                                  <a:pt x="2682" y="2520"/>
                                </a:lnTo>
                                <a:lnTo>
                                  <a:pt x="2682" y="0"/>
                                </a:lnTo>
                                <a:close/>
                                <a:moveTo>
                                  <a:pt x="4022" y="0"/>
                                </a:moveTo>
                                <a:lnTo>
                                  <a:pt x="4560" y="0"/>
                                </a:lnTo>
                                <a:lnTo>
                                  <a:pt x="4560" y="2099"/>
                                </a:lnTo>
                                <a:lnTo>
                                  <a:pt x="4022" y="2099"/>
                                </a:lnTo>
                                <a:lnTo>
                                  <a:pt x="40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58E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483870" y="394335"/>
                            <a:ext cx="9525" cy="1776730"/>
                          </a:xfrm>
                          <a:prstGeom prst="rect">
                            <a:avLst/>
                          </a:pr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5"/>
                        <wps:cNvSpPr>
                          <a:spLocks noEditPoints="1"/>
                        </wps:cNvSpPr>
                        <wps:spPr bwMode="auto">
                          <a:xfrm>
                            <a:off x="447675" y="389890"/>
                            <a:ext cx="40640" cy="1785620"/>
                          </a:xfrm>
                          <a:custGeom>
                            <a:avLst/>
                            <a:gdLst>
                              <a:gd name="T0" fmla="*/ 0 w 64"/>
                              <a:gd name="T1" fmla="*/ 2798 h 2812"/>
                              <a:gd name="T2" fmla="*/ 64 w 64"/>
                              <a:gd name="T3" fmla="*/ 2798 h 2812"/>
                              <a:gd name="T4" fmla="*/ 64 w 64"/>
                              <a:gd name="T5" fmla="*/ 2812 h 2812"/>
                              <a:gd name="T6" fmla="*/ 0 w 64"/>
                              <a:gd name="T7" fmla="*/ 2812 h 2812"/>
                              <a:gd name="T8" fmla="*/ 0 w 64"/>
                              <a:gd name="T9" fmla="*/ 2798 h 2812"/>
                              <a:gd name="T10" fmla="*/ 0 w 64"/>
                              <a:gd name="T11" fmla="*/ 2520 h 2812"/>
                              <a:gd name="T12" fmla="*/ 64 w 64"/>
                              <a:gd name="T13" fmla="*/ 2520 h 2812"/>
                              <a:gd name="T14" fmla="*/ 64 w 64"/>
                              <a:gd name="T15" fmla="*/ 2535 h 2812"/>
                              <a:gd name="T16" fmla="*/ 0 w 64"/>
                              <a:gd name="T17" fmla="*/ 2535 h 2812"/>
                              <a:gd name="T18" fmla="*/ 0 w 64"/>
                              <a:gd name="T19" fmla="*/ 2520 h 2812"/>
                              <a:gd name="T20" fmla="*/ 0 w 64"/>
                              <a:gd name="T21" fmla="*/ 2240 h 2812"/>
                              <a:gd name="T22" fmla="*/ 64 w 64"/>
                              <a:gd name="T23" fmla="*/ 2240 h 2812"/>
                              <a:gd name="T24" fmla="*/ 64 w 64"/>
                              <a:gd name="T25" fmla="*/ 2255 h 2812"/>
                              <a:gd name="T26" fmla="*/ 0 w 64"/>
                              <a:gd name="T27" fmla="*/ 2255 h 2812"/>
                              <a:gd name="T28" fmla="*/ 0 w 64"/>
                              <a:gd name="T29" fmla="*/ 2240 h 2812"/>
                              <a:gd name="T30" fmla="*/ 0 w 64"/>
                              <a:gd name="T31" fmla="*/ 1960 h 2812"/>
                              <a:gd name="T32" fmla="*/ 64 w 64"/>
                              <a:gd name="T33" fmla="*/ 1960 h 2812"/>
                              <a:gd name="T34" fmla="*/ 64 w 64"/>
                              <a:gd name="T35" fmla="*/ 1974 h 2812"/>
                              <a:gd name="T36" fmla="*/ 0 w 64"/>
                              <a:gd name="T37" fmla="*/ 1974 h 2812"/>
                              <a:gd name="T38" fmla="*/ 0 w 64"/>
                              <a:gd name="T39" fmla="*/ 1960 h 2812"/>
                              <a:gd name="T40" fmla="*/ 0 w 64"/>
                              <a:gd name="T41" fmla="*/ 1680 h 2812"/>
                              <a:gd name="T42" fmla="*/ 64 w 64"/>
                              <a:gd name="T43" fmla="*/ 1680 h 2812"/>
                              <a:gd name="T44" fmla="*/ 64 w 64"/>
                              <a:gd name="T45" fmla="*/ 1694 h 2812"/>
                              <a:gd name="T46" fmla="*/ 0 w 64"/>
                              <a:gd name="T47" fmla="*/ 1694 h 2812"/>
                              <a:gd name="T48" fmla="*/ 0 w 64"/>
                              <a:gd name="T49" fmla="*/ 1680 h 2812"/>
                              <a:gd name="T50" fmla="*/ 0 w 64"/>
                              <a:gd name="T51" fmla="*/ 1400 h 2812"/>
                              <a:gd name="T52" fmla="*/ 64 w 64"/>
                              <a:gd name="T53" fmla="*/ 1400 h 2812"/>
                              <a:gd name="T54" fmla="*/ 64 w 64"/>
                              <a:gd name="T55" fmla="*/ 1414 h 2812"/>
                              <a:gd name="T56" fmla="*/ 0 w 64"/>
                              <a:gd name="T57" fmla="*/ 1414 h 2812"/>
                              <a:gd name="T58" fmla="*/ 0 w 64"/>
                              <a:gd name="T59" fmla="*/ 1400 h 2812"/>
                              <a:gd name="T60" fmla="*/ 0 w 64"/>
                              <a:gd name="T61" fmla="*/ 1120 h 2812"/>
                              <a:gd name="T62" fmla="*/ 64 w 64"/>
                              <a:gd name="T63" fmla="*/ 1120 h 2812"/>
                              <a:gd name="T64" fmla="*/ 64 w 64"/>
                              <a:gd name="T65" fmla="*/ 1134 h 2812"/>
                              <a:gd name="T66" fmla="*/ 0 w 64"/>
                              <a:gd name="T67" fmla="*/ 1134 h 2812"/>
                              <a:gd name="T68" fmla="*/ 0 w 64"/>
                              <a:gd name="T69" fmla="*/ 1120 h 2812"/>
                              <a:gd name="T70" fmla="*/ 0 w 64"/>
                              <a:gd name="T71" fmla="*/ 840 h 2812"/>
                              <a:gd name="T72" fmla="*/ 64 w 64"/>
                              <a:gd name="T73" fmla="*/ 840 h 2812"/>
                              <a:gd name="T74" fmla="*/ 64 w 64"/>
                              <a:gd name="T75" fmla="*/ 854 h 2812"/>
                              <a:gd name="T76" fmla="*/ 0 w 64"/>
                              <a:gd name="T77" fmla="*/ 854 h 2812"/>
                              <a:gd name="T78" fmla="*/ 0 w 64"/>
                              <a:gd name="T79" fmla="*/ 840 h 2812"/>
                              <a:gd name="T80" fmla="*/ 0 w 64"/>
                              <a:gd name="T81" fmla="*/ 560 h 2812"/>
                              <a:gd name="T82" fmla="*/ 64 w 64"/>
                              <a:gd name="T83" fmla="*/ 560 h 2812"/>
                              <a:gd name="T84" fmla="*/ 64 w 64"/>
                              <a:gd name="T85" fmla="*/ 574 h 2812"/>
                              <a:gd name="T86" fmla="*/ 0 w 64"/>
                              <a:gd name="T87" fmla="*/ 574 h 2812"/>
                              <a:gd name="T88" fmla="*/ 0 w 64"/>
                              <a:gd name="T89" fmla="*/ 560 h 2812"/>
                              <a:gd name="T90" fmla="*/ 0 w 64"/>
                              <a:gd name="T91" fmla="*/ 280 h 2812"/>
                              <a:gd name="T92" fmla="*/ 64 w 64"/>
                              <a:gd name="T93" fmla="*/ 280 h 2812"/>
                              <a:gd name="T94" fmla="*/ 64 w 64"/>
                              <a:gd name="T95" fmla="*/ 294 h 2812"/>
                              <a:gd name="T96" fmla="*/ 0 w 64"/>
                              <a:gd name="T97" fmla="*/ 294 h 2812"/>
                              <a:gd name="T98" fmla="*/ 0 w 64"/>
                              <a:gd name="T99" fmla="*/ 280 h 2812"/>
                              <a:gd name="T100" fmla="*/ 0 w 64"/>
                              <a:gd name="T101" fmla="*/ 0 h 2812"/>
                              <a:gd name="T102" fmla="*/ 64 w 64"/>
                              <a:gd name="T103" fmla="*/ 0 h 2812"/>
                              <a:gd name="T104" fmla="*/ 64 w 64"/>
                              <a:gd name="T105" fmla="*/ 14 h 2812"/>
                              <a:gd name="T106" fmla="*/ 0 w 64"/>
                              <a:gd name="T107" fmla="*/ 14 h 2812"/>
                              <a:gd name="T108" fmla="*/ 0 w 64"/>
                              <a:gd name="T109" fmla="*/ 0 h 28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64" h="2812">
                                <a:moveTo>
                                  <a:pt x="0" y="2798"/>
                                </a:moveTo>
                                <a:lnTo>
                                  <a:pt x="64" y="2798"/>
                                </a:lnTo>
                                <a:lnTo>
                                  <a:pt x="64" y="2812"/>
                                </a:lnTo>
                                <a:lnTo>
                                  <a:pt x="0" y="2812"/>
                                </a:lnTo>
                                <a:lnTo>
                                  <a:pt x="0" y="2798"/>
                                </a:lnTo>
                                <a:close/>
                                <a:moveTo>
                                  <a:pt x="0" y="2520"/>
                                </a:moveTo>
                                <a:lnTo>
                                  <a:pt x="64" y="2520"/>
                                </a:lnTo>
                                <a:lnTo>
                                  <a:pt x="64" y="2535"/>
                                </a:lnTo>
                                <a:lnTo>
                                  <a:pt x="0" y="2535"/>
                                </a:lnTo>
                                <a:lnTo>
                                  <a:pt x="0" y="2520"/>
                                </a:lnTo>
                                <a:close/>
                                <a:moveTo>
                                  <a:pt x="0" y="2240"/>
                                </a:moveTo>
                                <a:lnTo>
                                  <a:pt x="64" y="2240"/>
                                </a:lnTo>
                                <a:lnTo>
                                  <a:pt x="64" y="2255"/>
                                </a:lnTo>
                                <a:lnTo>
                                  <a:pt x="0" y="2255"/>
                                </a:lnTo>
                                <a:lnTo>
                                  <a:pt x="0" y="2240"/>
                                </a:lnTo>
                                <a:close/>
                                <a:moveTo>
                                  <a:pt x="0" y="1960"/>
                                </a:moveTo>
                                <a:lnTo>
                                  <a:pt x="64" y="1960"/>
                                </a:lnTo>
                                <a:lnTo>
                                  <a:pt x="64" y="1974"/>
                                </a:lnTo>
                                <a:lnTo>
                                  <a:pt x="0" y="1974"/>
                                </a:lnTo>
                                <a:lnTo>
                                  <a:pt x="0" y="1960"/>
                                </a:lnTo>
                                <a:close/>
                                <a:moveTo>
                                  <a:pt x="0" y="1680"/>
                                </a:moveTo>
                                <a:lnTo>
                                  <a:pt x="64" y="1680"/>
                                </a:lnTo>
                                <a:lnTo>
                                  <a:pt x="64" y="1694"/>
                                </a:lnTo>
                                <a:lnTo>
                                  <a:pt x="0" y="1694"/>
                                </a:lnTo>
                                <a:lnTo>
                                  <a:pt x="0" y="1680"/>
                                </a:lnTo>
                                <a:close/>
                                <a:moveTo>
                                  <a:pt x="0" y="1400"/>
                                </a:moveTo>
                                <a:lnTo>
                                  <a:pt x="64" y="1400"/>
                                </a:lnTo>
                                <a:lnTo>
                                  <a:pt x="64" y="1414"/>
                                </a:lnTo>
                                <a:lnTo>
                                  <a:pt x="0" y="1414"/>
                                </a:lnTo>
                                <a:lnTo>
                                  <a:pt x="0" y="1400"/>
                                </a:lnTo>
                                <a:close/>
                                <a:moveTo>
                                  <a:pt x="0" y="1120"/>
                                </a:moveTo>
                                <a:lnTo>
                                  <a:pt x="64" y="1120"/>
                                </a:lnTo>
                                <a:lnTo>
                                  <a:pt x="64" y="1134"/>
                                </a:lnTo>
                                <a:lnTo>
                                  <a:pt x="0" y="1134"/>
                                </a:lnTo>
                                <a:lnTo>
                                  <a:pt x="0" y="1120"/>
                                </a:lnTo>
                                <a:close/>
                                <a:moveTo>
                                  <a:pt x="0" y="840"/>
                                </a:moveTo>
                                <a:lnTo>
                                  <a:pt x="64" y="840"/>
                                </a:lnTo>
                                <a:lnTo>
                                  <a:pt x="64" y="854"/>
                                </a:lnTo>
                                <a:lnTo>
                                  <a:pt x="0" y="854"/>
                                </a:lnTo>
                                <a:lnTo>
                                  <a:pt x="0" y="840"/>
                                </a:lnTo>
                                <a:close/>
                                <a:moveTo>
                                  <a:pt x="0" y="560"/>
                                </a:moveTo>
                                <a:lnTo>
                                  <a:pt x="64" y="560"/>
                                </a:lnTo>
                                <a:lnTo>
                                  <a:pt x="64" y="574"/>
                                </a:lnTo>
                                <a:lnTo>
                                  <a:pt x="0" y="574"/>
                                </a:lnTo>
                                <a:lnTo>
                                  <a:pt x="0" y="560"/>
                                </a:lnTo>
                                <a:close/>
                                <a:moveTo>
                                  <a:pt x="0" y="280"/>
                                </a:moveTo>
                                <a:lnTo>
                                  <a:pt x="64" y="280"/>
                                </a:lnTo>
                                <a:lnTo>
                                  <a:pt x="64" y="294"/>
                                </a:lnTo>
                                <a:lnTo>
                                  <a:pt x="0" y="294"/>
                                </a:lnTo>
                                <a:lnTo>
                                  <a:pt x="0" y="280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64" y="0"/>
                                </a:lnTo>
                                <a:lnTo>
                                  <a:pt x="64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488315" y="2166620"/>
                            <a:ext cx="3404235" cy="8890"/>
                          </a:xfrm>
                          <a:prstGeom prst="rect">
                            <a:avLst/>
                          </a:pr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7"/>
                        <wps:cNvSpPr>
                          <a:spLocks noEditPoints="1"/>
                        </wps:cNvSpPr>
                        <wps:spPr bwMode="auto">
                          <a:xfrm>
                            <a:off x="483870" y="2171065"/>
                            <a:ext cx="3413760" cy="41275"/>
                          </a:xfrm>
                          <a:custGeom>
                            <a:avLst/>
                            <a:gdLst>
                              <a:gd name="T0" fmla="*/ 15 w 5376"/>
                              <a:gd name="T1" fmla="*/ 0 h 65"/>
                              <a:gd name="T2" fmla="*/ 15 w 5376"/>
                              <a:gd name="T3" fmla="*/ 65 h 65"/>
                              <a:gd name="T4" fmla="*/ 0 w 5376"/>
                              <a:gd name="T5" fmla="*/ 65 h 65"/>
                              <a:gd name="T6" fmla="*/ 0 w 5376"/>
                              <a:gd name="T7" fmla="*/ 0 h 65"/>
                              <a:gd name="T8" fmla="*/ 15 w 5376"/>
                              <a:gd name="T9" fmla="*/ 0 h 65"/>
                              <a:gd name="T10" fmla="*/ 1354 w 5376"/>
                              <a:gd name="T11" fmla="*/ 0 h 65"/>
                              <a:gd name="T12" fmla="*/ 1354 w 5376"/>
                              <a:gd name="T13" fmla="*/ 65 h 65"/>
                              <a:gd name="T14" fmla="*/ 1340 w 5376"/>
                              <a:gd name="T15" fmla="*/ 65 h 65"/>
                              <a:gd name="T16" fmla="*/ 1340 w 5376"/>
                              <a:gd name="T17" fmla="*/ 0 h 65"/>
                              <a:gd name="T18" fmla="*/ 1354 w 5376"/>
                              <a:gd name="T19" fmla="*/ 0 h 65"/>
                              <a:gd name="T20" fmla="*/ 2696 w 5376"/>
                              <a:gd name="T21" fmla="*/ 0 h 65"/>
                              <a:gd name="T22" fmla="*/ 2696 w 5376"/>
                              <a:gd name="T23" fmla="*/ 65 h 65"/>
                              <a:gd name="T24" fmla="*/ 2682 w 5376"/>
                              <a:gd name="T25" fmla="*/ 65 h 65"/>
                              <a:gd name="T26" fmla="*/ 2682 w 5376"/>
                              <a:gd name="T27" fmla="*/ 0 h 65"/>
                              <a:gd name="T28" fmla="*/ 2696 w 5376"/>
                              <a:gd name="T29" fmla="*/ 0 h 65"/>
                              <a:gd name="T30" fmla="*/ 4036 w 5376"/>
                              <a:gd name="T31" fmla="*/ 0 h 65"/>
                              <a:gd name="T32" fmla="*/ 4036 w 5376"/>
                              <a:gd name="T33" fmla="*/ 65 h 65"/>
                              <a:gd name="T34" fmla="*/ 4022 w 5376"/>
                              <a:gd name="T35" fmla="*/ 65 h 65"/>
                              <a:gd name="T36" fmla="*/ 4022 w 5376"/>
                              <a:gd name="T37" fmla="*/ 0 h 65"/>
                              <a:gd name="T38" fmla="*/ 4036 w 5376"/>
                              <a:gd name="T39" fmla="*/ 0 h 65"/>
                              <a:gd name="T40" fmla="*/ 5376 w 5376"/>
                              <a:gd name="T41" fmla="*/ 0 h 65"/>
                              <a:gd name="T42" fmla="*/ 5376 w 5376"/>
                              <a:gd name="T43" fmla="*/ 65 h 65"/>
                              <a:gd name="T44" fmla="*/ 5361 w 5376"/>
                              <a:gd name="T45" fmla="*/ 65 h 65"/>
                              <a:gd name="T46" fmla="*/ 5361 w 5376"/>
                              <a:gd name="T47" fmla="*/ 0 h 65"/>
                              <a:gd name="T48" fmla="*/ 5376 w 5376"/>
                              <a:gd name="T49" fmla="*/ 0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376" h="65">
                                <a:moveTo>
                                  <a:pt x="15" y="0"/>
                                </a:moveTo>
                                <a:lnTo>
                                  <a:pt x="15" y="65"/>
                                </a:lnTo>
                                <a:lnTo>
                                  <a:pt x="0" y="65"/>
                                </a:lnTo>
                                <a:lnTo>
                                  <a:pt x="0" y="0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1354" y="0"/>
                                </a:moveTo>
                                <a:lnTo>
                                  <a:pt x="1354" y="65"/>
                                </a:lnTo>
                                <a:lnTo>
                                  <a:pt x="1340" y="65"/>
                                </a:lnTo>
                                <a:lnTo>
                                  <a:pt x="1340" y="0"/>
                                </a:lnTo>
                                <a:lnTo>
                                  <a:pt x="1354" y="0"/>
                                </a:lnTo>
                                <a:close/>
                                <a:moveTo>
                                  <a:pt x="2696" y="0"/>
                                </a:moveTo>
                                <a:lnTo>
                                  <a:pt x="2696" y="65"/>
                                </a:lnTo>
                                <a:lnTo>
                                  <a:pt x="2682" y="65"/>
                                </a:lnTo>
                                <a:lnTo>
                                  <a:pt x="2682" y="0"/>
                                </a:lnTo>
                                <a:lnTo>
                                  <a:pt x="2696" y="0"/>
                                </a:lnTo>
                                <a:close/>
                                <a:moveTo>
                                  <a:pt x="4036" y="0"/>
                                </a:moveTo>
                                <a:lnTo>
                                  <a:pt x="4036" y="65"/>
                                </a:lnTo>
                                <a:lnTo>
                                  <a:pt x="4022" y="65"/>
                                </a:lnTo>
                                <a:lnTo>
                                  <a:pt x="4022" y="0"/>
                                </a:lnTo>
                                <a:lnTo>
                                  <a:pt x="4036" y="0"/>
                                </a:lnTo>
                                <a:close/>
                                <a:moveTo>
                                  <a:pt x="5376" y="0"/>
                                </a:moveTo>
                                <a:lnTo>
                                  <a:pt x="5376" y="65"/>
                                </a:lnTo>
                                <a:lnTo>
                                  <a:pt x="5361" y="65"/>
                                </a:lnTo>
                                <a:lnTo>
                                  <a:pt x="5361" y="0"/>
                                </a:lnTo>
                                <a:lnTo>
                                  <a:pt x="5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68686"/>
                          </a:solidFill>
                          <a:ln w="1270" cap="flat">
                            <a:solidFill>
                              <a:srgbClr val="868686"/>
                            </a:solidFill>
                            <a:prstDash val="solid"/>
                            <a:bevel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216535" y="2088515"/>
                            <a:ext cx="15557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51765" y="191071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10%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51765" y="173291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20%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08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51765" y="155575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30%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51765" y="137795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40%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0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51765" y="120015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50%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51765" y="102235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60%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51765" y="844550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70%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3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151765" y="66738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80%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151765" y="489585"/>
                            <a:ext cx="21971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90%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87630" y="311785"/>
                            <a:ext cx="28448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100%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618490" y="2252980"/>
                            <a:ext cx="59309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DPFS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513205" y="2252980"/>
                            <a:ext cx="50673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IOS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8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2376805" y="2252980"/>
                            <a:ext cx="48133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ISS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3183890" y="2252980"/>
                            <a:ext cx="568960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OPAG PWS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97020" y="1313815"/>
                            <a:ext cx="68580" cy="69850"/>
                          </a:xfrm>
                          <a:prstGeom prst="rect">
                            <a:avLst/>
                          </a:prstGeom>
                          <a:solidFill>
                            <a:srgbClr val="558E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197350" y="1266190"/>
                            <a:ext cx="26225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Male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4097020" y="1543685"/>
                            <a:ext cx="68580" cy="69850"/>
                          </a:xfrm>
                          <a:prstGeom prst="rect">
                            <a:avLst/>
                          </a:prstGeom>
                          <a:solidFill>
                            <a:srgbClr val="D9969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4197350" y="1494790"/>
                            <a:ext cx="376555" cy="15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Female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4634230" y="1065530"/>
                            <a:ext cx="1905" cy="16573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4047490" y="1233805"/>
                            <a:ext cx="584200" cy="190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4049395" y="1085215"/>
                            <a:ext cx="462280" cy="15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Pr="00652766" w:rsidRDefault="00652766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652766">
                                <w:rPr>
                                  <w:rFonts w:ascii="Tahoma" w:hAnsi="Tahoma" w:cs="Tahoma"/>
                                  <w:b/>
                                  <w:bCs/>
                                  <w:color w:val="333333"/>
                                  <w:lang w:val="en-US"/>
                                </w:rPr>
                                <w:t>Gender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9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1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4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5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6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8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39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315" y="1062355"/>
                            <a:ext cx="5080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8515" y="106235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1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4315" y="1228090"/>
                            <a:ext cx="5080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8515" y="122809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06680" y="2494280"/>
                            <a:ext cx="1270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1657350" y="2494280"/>
                            <a:ext cx="1270" cy="16510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9"/>
                        <wps:cNvSpPr>
                          <a:spLocks noChangeArrowheads="1"/>
                        </wps:cNvSpPr>
                        <wps:spPr bwMode="auto">
                          <a:xfrm>
                            <a:off x="111125" y="2662555"/>
                            <a:ext cx="1543050" cy="190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2013585" y="2489200"/>
                            <a:ext cx="363220" cy="15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Pr="00652766" w:rsidRDefault="00652766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652766">
                                <w:rPr>
                                  <w:rFonts w:ascii="Tahoma" w:hAnsi="Tahoma" w:cs="Tahoma"/>
                                  <w:b/>
                                  <w:bCs/>
                                  <w:color w:val="333333"/>
                                  <w:lang w:val="en-US"/>
                                </w:rPr>
                                <w:t>OPAG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48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5000" b="14252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9410" y="2491105"/>
                            <a:ext cx="2794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9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0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1" name="Rectangle 1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2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3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4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6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7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58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280" cy="154305"/>
                          </a:xfrm>
                          <a:prstGeom prst="rect">
                            <a:avLst/>
                          </a:pr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Default="00652766"/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59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2491105"/>
                            <a:ext cx="5080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1000" y="249110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1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2656840"/>
                            <a:ext cx="5080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1000" y="265684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3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106680" y="85090"/>
                            <a:ext cx="1270" cy="16573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876300" y="85090"/>
                            <a:ext cx="1905" cy="165735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111125" y="254000"/>
                            <a:ext cx="762635" cy="1270"/>
                          </a:xfrm>
                          <a:prstGeom prst="rect">
                            <a:avLst/>
                          </a:prstGeom>
                          <a:solidFill>
                            <a:srgbClr val="C1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851535" y="104775"/>
                            <a:ext cx="2578735" cy="18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52766" w:rsidRPr="00652766" w:rsidRDefault="00652766" w:rsidP="00652766">
                              <w:pP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652766">
                                <w:rPr>
                                  <w:rFonts w:ascii="Tahoma" w:hAnsi="Tahoma" w:cs="Tahoma"/>
                                  <w:b/>
                                  <w:bCs/>
                                  <w:color w:val="333333"/>
                                  <w:sz w:val="24"/>
                                  <w:szCs w:val="24"/>
                                  <w:lang w:val="en-US"/>
                                </w:rPr>
                                <w:t>Gender distribution within OPAGs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68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81915"/>
                            <a:ext cx="5080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585" y="81915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50" y="247650"/>
                            <a:ext cx="5080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585" y="247650"/>
                            <a:ext cx="4445" cy="4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2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3810" y="3810"/>
                            <a:ext cx="4716780" cy="2735580"/>
                          </a:xfrm>
                          <a:prstGeom prst="rect">
                            <a:avLst/>
                          </a:prstGeom>
                          <a:noFill/>
                          <a:ln w="8890" cap="flat">
                            <a:solidFill>
                              <a:srgbClr val="86868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73" o:spid="_x0000_s1117" editas="canvas" style="width:372pt;height:3in;mso-position-horizontal-relative:char;mso-position-vertical-relative:line" coordsize="47244,27432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">
                <v:shape id="_x0000_s1118" type="#_x0000_t75" style="position:absolute;width:47244;height:27432;visibility:visible;mso-wrap-style:square">
                  <v:fill o:detectmouseclick="t"/>
                  <v:path o:connecttype="none"/>
                </v:shape>
                <v:rect id="Rectangle 99" o:spid="_x0000_s1119" style="position:absolute;left:38;top:38;width:47167;height:273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6lk8IA&#10;AADbAAAADwAAAGRycy9kb3ducmV2LnhtbESPQYvCMBSE78L+h/AW9qaJrpa1GkUEQXA9qAteH82z&#10;LTYvtYla//1GEDwOM/MNM523thI3anzpWEO/p0AQZ86UnGv4O6y6PyB8QDZYOSYND/Iwn310ppga&#10;d+cd3fYhFxHCPkUNRQh1KqXPCrLoe64mjt7JNRZDlE0uTYP3CLeVHCiVSIslx4UCa1oWlJ33V6sB&#10;k6G5bE/fv4fNNcFx3qrV6Ki0/vpsFxMQgdrwDr/aa6NhnMDzS/wBcv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nqWTwgAAANsAAAAPAAAAAAAAAAAAAAAAAJgCAABkcnMvZG93&#10;bnJldi54bWxQSwUGAAAAAAQABAD1AAAAhwMAAAAA&#10;" stroked="f"/>
                <v:rect id="Rectangle 100" o:spid="_x0000_s1120" style="position:absolute;left:4883;top:3943;width:34042;height:17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IACMQA&#10;AADbAAAADwAAAGRycy9kb3ducmV2LnhtbESPQWvCQBSE70L/w/IKvdVdbZtqzEZKQSi0HhoFr4/s&#10;Mwlm38bsqvHfu4WCx2FmvmGy5WBbcabeN441TMYKBHHpTMOVhu1m9TwD4QOywdYxabiSh2X+MMow&#10;Ne7Cv3QuQiUihH2KGuoQulRKX9Zk0Y9dRxy9vesthij7SpoeLxFuWzlVKpEWG44LNXb0WVN5KE5W&#10;Ayav5rjev/xsvk8JzqtBrd52Suunx+FjASLQEO7h//aX0TB/h78v8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SAAjEAAAA2wAAAA8AAAAAAAAAAAAAAAAAmAIAAGRycy9k&#10;b3ducmV2LnhtbFBLBQYAAAAABAAEAPUAAACJAwAAAAA=&#10;" stroked="f"/>
                <v:shape id="Freeform 101" o:spid="_x0000_s1121" style="position:absolute;left:4883;top:3898;width:34042;height:16098;visibility:visible;mso-wrap-style:square;v-text-anchor:top" coordsize="5361,2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ntZcAA&#10;AADbAAAADwAAAGRycy9kb3ducmV2LnhtbERPu27CMBTdK/EP1kViKzYMVUkxqICQOvIa6HaJL0ma&#10;+DqyDYR+PR6QGI/OezrvbCOu5EPlWMNoqEAQ585UXGg47NfvnyBCRDbYOCYNdwown/XeppgZd+Mt&#10;XXexECmEQ4YayhjbTMqQl2QxDF1LnLiz8xZjgr6QxuMthdtGjpX6kBYrTg0ltrQsKa93F6vhb32v&#10;/aT+N9tm8+tW9qgW7UlpPeh3318gInXxJX66f4yGSRqbvqQfIG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8ntZcAAAADbAAAADwAAAAAAAAAAAAAAAACYAgAAZHJzL2Rvd25y&#10;ZXYueG1sUEsFBgAAAAAEAAQA9QAAAIUDAAAAAA==&#10;" path="m,2520r5361,l5361,2535,,2535r,-15xm,2240r5361,l5361,2255,,2255r,-15xm,1960r5361,l5361,1974,,1974r,-14xm,1680r5361,l5361,1694,,1694r,-14xm,1400r5361,l5361,1414,,1414r,-14xm,1120r5361,l5361,1134,,1134r,-14xm,840r5361,l5361,854,,854,,840xm,560r5361,l5361,574,,574,,560xm,280r5361,l5361,294,,294,,280xm,l5361,r,14l,14,,xe" fillcolor="#868686" strokecolor="#868686" strokeweight=".1pt">
                  <v:stroke joinstyle="bevel"/>
                  <v:path arrowok="t" o:connecttype="custom" o:connectlocs="0,1600200;3404235,1600200;3404235,1609725;0,1609725;0,1600200;0,1422400;3404235,1422400;3404235,1431925;0,1431925;0,1422400;0,1244600;3404235,1244600;3404235,1253490;0,1253490;0,1244600;0,1066800;3404235,1066800;3404235,1075690;0,1075690;0,1066800;0,889000;3404235,889000;3404235,897890;0,897890;0,889000;0,711200;3404235,711200;3404235,720090;0,720090;0,711200;0,533400;3404235,533400;3404235,542290;0,542290;0,533400;0,355600;3404235,355600;3404235,364490;0,364490;0,355600;0,177800;3404235,177800;3404235,186690;0,186690;0,177800;0,0;3404235,0;3404235,8890;0,8890;0,0" o:connectangles="0,0,0,0,0,0,0,0,0,0,0,0,0,0,0,0,0,0,0,0,0,0,0,0,0,0,0,0,0,0,0,0,0,0,0,0,0,0,0,0,0,0,0,0,0,0,0,0,0,0"/>
                  <o:lock v:ext="edit" verticies="t"/>
                </v:shape>
                <v:shape id="Freeform 102" o:spid="_x0000_s1122" style="position:absolute;left:7429;top:17272;width:28956;height:4438;visibility:visible;mso-wrap-style:square;v-text-anchor:top" coordsize="4560,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mEJsUA&#10;AADbAAAADwAAAGRycy9kb3ducmV2LnhtbESPQWvCQBSE7wX/w/KEXopu2kPR6CrWElpQKUa9P7PP&#10;JJh9u2S3mv57VxB6HGbmG2Y670wjLtT62rKC12ECgriwuuZSwX6XDUYgfEDW2FgmBX/kYT7rPU0x&#10;1fbKW7rkoRQRwj5FBVUILpXSFxUZ9EPriKN3sq3BEGVbSt3iNcJNI9+S5F0arDkuVOhoWVFxzn+N&#10;gk/62QR3zL5W+Wi5fjm4fbb6OCv13O8WExCBuvAffrS/tYLxGO5f4g+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6YQmxQAAANsAAAAPAAAAAAAAAAAAAAAAAJgCAABkcnMv&#10;ZG93bnJldi54bWxQSwUGAAAAAAQABAD1AAAAigMAAAAA&#10;" path="m,543r538,l538,699,,699,,543xm1342,479r536,l1878,699r-536,l1342,479xm2682,421r535,l3217,699r-535,l2682,421xm4022,r538,l4560,699r-538,l4022,xe" fillcolor="#d99694" stroked="f">
                  <v:path arrowok="t" o:connecttype="custom" o:connectlocs="0,344805;341630,344805;341630,443865;0,443865;0,344805;852170,304165;1192530,304165;1192530,443865;852170,443865;852170,304165;1703070,267335;2042795,267335;2042795,443865;1703070,443865;1703070,267335;2553970,0;2895600,0;2895600,443865;2553970,443865;2553970,0" o:connectangles="0,0,0,0,0,0,0,0,0,0,0,0,0,0,0,0,0,0,0,0"/>
                  <o:lock v:ext="edit" verticies="t"/>
                </v:shape>
                <v:shape id="Freeform 103" o:spid="_x0000_s1123" style="position:absolute;left:7429;top:3943;width:28956;height:16777;visibility:visible;mso-wrap-style:square;v-text-anchor:top" coordsize="4560,26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15uscA&#10;AADcAAAADwAAAGRycy9kb3ducmV2LnhtbESPQWvCQBCF70L/wzKFXkQ38SASXaWUtgg9WGMLehuy&#10;YxKanQ3ZbZL+e+dQ8DbDe/PeN5vd6BrVUxdqzwbSeQKKuPC25tLA1+lttgIVIrLFxjMZ+KMAu+3D&#10;ZIOZ9QMfqc9jqSSEQ4YGqhjbTOtQVOQwzH1LLNrVdw6jrF2pbYeDhLtGL5JkqR3WLA0VtvRSUfGT&#10;/zoD58uwvCy+96+HaZp+9Nfz5/t0HIx5ehyf16AijfFu/r/eW8FPBF+ekQn09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CNebrHAAAA3AAAAA8AAAAAAAAAAAAAAAAAmAIAAGRy&#10;cy9kb3ducmV2LnhtbFBLBQYAAAAABAAEAPUAAACMAwAAAAA=&#10;" path="m,l538,r,2642l,2642,,xm1342,r536,l1878,2578r-536,l1342,xm2682,r535,l3217,2520r-535,l2682,xm4022,r538,l4560,2099r-538,l4022,xe" fillcolor="#558ed5" stroked="f">
                  <v:path arrowok="t" o:connecttype="custom" o:connectlocs="0,0;341630,0;341630,1677670;0,1677670;0,0;852170,0;1192530,0;1192530,1637030;852170,1637030;852170,0;1703070,0;2042795,0;2042795,1600200;1703070,1600200;1703070,0;2553970,0;2895600,0;2895600,1332865;2553970,1332865;2553970,0" o:connectangles="0,0,0,0,0,0,0,0,0,0,0,0,0,0,0,0,0,0,0,0"/>
                  <o:lock v:ext="edit" verticies="t"/>
                </v:shape>
                <v:rect id="Rectangle 104" o:spid="_x0000_s1124" style="position:absolute;left:4838;top:3943;width:95;height:17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NYvMEA&#10;AADcAAAADwAAAGRycy9kb3ducmV2LnhtbERP32vCMBB+H/g/hBN8m4kOxqxGEaFQH9XB5tvRnG2x&#10;udQks/W/N4PB3u7j+3mrzWBbcScfGscaZlMFgrh0puFKw+cpf/0AESKywdYxaXhQgM169LLCzLie&#10;D3Q/xkqkEA4Zaqhj7DIpQ1mTxTB1HXHiLs5bjAn6ShqPfQq3rZwr9S4tNpwaauxoV1N5Pf5YDfP8&#10;bV/tFsrneyOL2+mrOF/7b60n42G7BBFpiP/iP3dh0nw1g99n0gV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DWLzBAAAA3AAAAA8AAAAAAAAAAAAAAAAAmAIAAGRycy9kb3du&#10;cmV2LnhtbFBLBQYAAAAABAAEAPUAAACGAwAAAAA=&#10;" fillcolor="#868686" strokecolor="#868686" strokeweight=".1pt">
                  <v:stroke joinstyle="bevel"/>
                </v:rect>
                <v:shape id="Freeform 105" o:spid="_x0000_s1125" style="position:absolute;left:4476;top:3898;width:407;height:17857;visibility:visible;mso-wrap-style:square;v-text-anchor:top" coordsize="64,2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dTyb8A&#10;AADcAAAADwAAAGRycy9kb3ducmV2LnhtbERPTc/BQBC+v4n/sBmJ22uLRChLkBBHSpwn3dGW7mx1&#10;F/XvrUTiNk+ez5nOG1OKB9WusKyg141AEKdWF5wpOB7W/yMQziNrLC2Tghc5mM9af1OMtX3ynh6J&#10;z0QIYRejgtz7KpbSpTkZdF1bEQfubGuDPsA6k7rGZwg3pexH0VAaLDg05FjRKqf0mtyNgvvtclqO&#10;kr2+9E6D124hV7fxplCq024WExCeGv8Tf91bHeZHffg8Ey6Qs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h1PJvwAAANwAAAAPAAAAAAAAAAAAAAAAAJgCAABkcnMvZG93bnJl&#10;di54bWxQSwUGAAAAAAQABAD1AAAAhAMAAAAA&#10;" path="m,2798r64,l64,2812r-64,l,2798xm,2520r64,l64,2535r-64,l,2520xm,2240r64,l64,2255r-64,l,2240xm,1960r64,l64,1974r-64,l,1960xm,1680r64,l64,1694r-64,l,1680xm,1400r64,l64,1414r-64,l,1400xm,1120r64,l64,1134r-64,l,1120xm,840r64,l64,854,,854,,840xm,560r64,l64,574,,574,,560xm,280r64,l64,294,,294,,280xm,l64,r,14l,14,,xe" fillcolor="#868686" strokecolor="#868686" strokeweight=".1pt">
                  <v:stroke joinstyle="bevel"/>
                  <v:path arrowok="t" o:connecttype="custom" o:connectlocs="0,1776730;40640,1776730;40640,1785620;0,1785620;0,1776730;0,1600200;40640,1600200;40640,1609725;0,1609725;0,1600200;0,1422400;40640,1422400;40640,1431925;0,1431925;0,1422400;0,1244600;40640,1244600;40640,1253490;0,1253490;0,1244600;0,1066800;40640,1066800;40640,1075690;0,1075690;0,1066800;0,889000;40640,889000;40640,897890;0,897890;0,889000;0,711200;40640,711200;40640,720090;0,720090;0,711200;0,533400;40640,533400;40640,542290;0,542290;0,533400;0,355600;40640,355600;40640,364490;0,364490;0,355600;0,177800;40640,177800;40640,186690;0,186690;0,177800;0,0;40640,0;40640,8890;0,8890;0,0" o:connectangles="0,0,0,0,0,0,0,0,0,0,0,0,0,0,0,0,0,0,0,0,0,0,0,0,0,0,0,0,0,0,0,0,0,0,0,0,0,0,0,0,0,0,0,0,0,0,0,0,0,0,0,0,0,0,0"/>
                  <o:lock v:ext="edit" verticies="t"/>
                </v:shape>
                <v:rect id="Rectangle 106" o:spid="_x0000_s1126" style="position:absolute;left:4883;top:21666;width:34042;height: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1jUMEA&#10;AADcAAAADwAAAGRycy9kb3ducmV2LnhtbERP32vCMBB+H/g/hBP2NhMVxFWjiFCoj1Nh29vRnG2x&#10;udQk2u6/X4TB3u7j+3nr7WBb8SAfGscaphMFgrh0puFKw/mUvy1BhIhssHVMGn4owHYzelljZlzP&#10;H/Q4xkqkEA4Zaqhj7DIpQ1mTxTBxHXHiLs5bjAn6ShqPfQq3rZwptZAWG04NNXa0r6m8Hu9Wwyyf&#10;H6r9u/L5wcjidvosvq/9l9av42G3AhFpiP/iP3dh0nw1h+cz6QK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RdY1DBAAAA3AAAAA8AAAAAAAAAAAAAAAAAmAIAAGRycy9kb3du&#10;cmV2LnhtbFBLBQYAAAAABAAEAPUAAACGAwAAAAA=&#10;" fillcolor="#868686" strokecolor="#868686" strokeweight=".1pt">
                  <v:stroke joinstyle="bevel"/>
                </v:rect>
                <v:shape id="Freeform 107" o:spid="_x0000_s1127" style="position:absolute;left:4838;top:21710;width:34138;height:413;visibility:visible;mso-wrap-style:square;v-text-anchor:top" coordsize="5376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FvB8MA&#10;AADcAAAADwAAAGRycy9kb3ducmV2LnhtbERPTWvCQBC9C/0PyxR6EbNRJJToKq1g6cFL1SLehuyY&#10;DWZnQ3ZN0n/vFgRv83ifs1wPthYdtb5yrGCapCCIC6crLhUcD9vJOwgfkDXWjknBH3lYr15GS8y1&#10;6/mHun0oRQxhn6MCE0KTS+kLQxZ94hriyF1cazFE2JZSt9jHcFvLWZpm0mLFscFgQxtDxXV/swr0&#10;bj4rh+50/u3HbvNVmewTt5lSb6/DxwJEoCE8xQ/3t47z0zn8Px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FvB8MAAADcAAAADwAAAAAAAAAAAAAAAACYAgAAZHJzL2Rv&#10;d25yZXYueG1sUEsFBgAAAAAEAAQA9QAAAIgDAAAAAA==&#10;" path="m15,r,65l,65,,,15,xm1354,r,65l1340,65r,-65l1354,xm2696,r,65l2682,65r,-65l2696,xm4036,r,65l4022,65r,-65l4036,xm5376,r,65l5361,65r,-65l5376,xe" fillcolor="#868686" strokecolor="#868686" strokeweight=".1pt">
                  <v:stroke joinstyle="bevel"/>
                  <v:path arrowok="t" o:connecttype="custom" o:connectlocs="9525,0;9525,41275;0,41275;0,0;9525,0;859790,0;859790,41275;850900,41275;850900,0;859790,0;1711960,0;1711960,41275;1703070,41275;1703070,0;1711960,0;2562860,0;2562860,41275;2553970,41275;2553970,0;2562860,0;3413760,0;3413760,41275;3404235,41275;3404235,0;3413760,0" o:connectangles="0,0,0,0,0,0,0,0,0,0,0,0,0,0,0,0,0,0,0,0,0,0,0,0,0"/>
                  <o:lock v:ext="edit" verticies="t"/>
                </v:shape>
                <v:rect id="Rectangle 108" o:spid="_x0000_s1128" style="position:absolute;left:2165;top:20885;width:1556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cdr8A&#10;AADcAAAADwAAAGRycy9kb3ducmV2LnhtbERP22oCMRB9F/oPYQp9cxOFiqxGKYKgpS+ufsCwmb3Q&#10;ZLIk0d3+fVMo+DaHc53tfnJWPCjE3rOGRaFAENfe9NxquF2P8zWImJANWs+k4Yci7Hcvsy2Wxo98&#10;oUeVWpFDOJaooUtpKKWMdUcOY+EH4sw1PjhMGYZWmoBjDndWLpVaSYc954YOBzp0VH9Xd6dBXqvj&#10;uK5sUP5z2XzZ8+nSkNf67XX62IBINKWn+N99Mnm+eoe/Z/IFcvc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bBx2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0%</w:t>
                        </w:r>
                      </w:p>
                    </w:txbxContent>
                  </v:textbox>
                </v:rect>
                <v:rect id="Rectangle 109" o:spid="_x0000_s1129" style="position:absolute;left:1517;top:19107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6CAb4A&#10;AADcAAAADwAAAGRycy9kb3ducmV2LnhtbERPzWoCMRC+F3yHMEJvNdGDyGoUEQQrvbj6AMNm9geT&#10;yZJEd/v2plDwNh/f72x2o7PiSSF2njXMZwoEceVNx42G2/X4tQIRE7JB65k0/FKE3XbyscHC+IEv&#10;9CxTI3IIxwI1tCn1hZSxaslhnPmeOHO1Dw5ThqGRJuCQw52VC6WW0mHHuaHFng4tVffy4TTIa3kc&#10;VqUNyp8X9Y/9Pl1q8lp/Tsf9GkSiMb3F/+6TyfPVEv6eyRfI7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i+ggG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10%</w:t>
                        </w:r>
                      </w:p>
                    </w:txbxContent>
                  </v:textbox>
                </v:rect>
                <v:rect id="Rectangle 110" o:spid="_x0000_s1130" style="position:absolute;left:1517;top:17329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Inmr8A&#10;AADcAAAADwAAAGRycy9kb3ducmV2LnhtbERPzWoCMRC+C32HMIXe3EQPVVajFEHQ0ourDzBsZn9o&#10;MlmS6G7fvikUvM3H9zvb/eSseFCIvWcNi0KBIK696bnVcLse52sQMSEbtJ5Jww9F2O9eZlssjR/5&#10;Qo8qtSKHcCxRQ5fSUEoZ644cxsIPxJlrfHCYMgytNAHHHO6sXCr1Lh32nBs6HOjQUf1d3Z0Gea2O&#10;47qyQfnPZfNlz6dLQ17rt9fpYwMi0ZSe4n/3yeT5agV/z+QL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8iea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20%</w:t>
                        </w:r>
                      </w:p>
                    </w:txbxContent>
                  </v:textbox>
                </v:rect>
                <v:rect id="Rectangle 111" o:spid="_x0000_s1131" style="position:absolute;left:1517;top:15557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2z6MIA&#10;AADcAAAADwAAAGRycy9kb3ducmV2LnhtbESPzWoDMQyE74W8g1Ggt8ZODiVs44QQCKSll2z6AGKt&#10;/aG2vNhOdvv21aHQm8SMZj7tDnPw6kEpD5EtrFcGFHET3cCdha/b+WULKhdkhz4yWfihDIf94mmH&#10;lYsTX+lRl05JCOcKLfSljJXWuekpYF7FkVi0NqaARdbUaZdwkvDg9caYVx1wYGnocaRTT813fQ8W&#10;9K0+T9vaJxM/Nu2nf79cW4rWPi/n4xuoQnP5N/9dX5zgG6GVZ2QCv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bbPowgAAANwAAAAPAAAAAAAAAAAAAAAAAJgCAABkcnMvZG93&#10;bnJldi54bWxQSwUGAAAAAAQABAD1AAAAhw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30%</w:t>
                        </w:r>
                      </w:p>
                    </w:txbxContent>
                  </v:textbox>
                </v:rect>
                <v:rect id="Rectangle 112" o:spid="_x0000_s1132" style="position:absolute;left:1517;top:13779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Wc78A&#10;AADcAAAADwAAAGRycy9kb3ducmV2LnhtbERPzWoCMRC+F3yHMEJvNdFDsVujiCBo8eLaBxg2sz+Y&#10;TJYkuuvbm4LQ23x8v7PajM6KO4XYedYwnykQxJU3HTcafi/7jyWImJANWs+k4UERNuvJ2woL4wc+&#10;071MjcghHAvU0KbUF1LGqiWHceZ74szVPjhMGYZGmoBDDndWLpT6lA47zg0t9rRrqbqWN6dBXsr9&#10;sCxtUP5nUZ/s8XCuyWv9Ph233yASjelf/HIfTJ6vvuDvmXyBXD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IRZz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40%</w:t>
                        </w:r>
                      </w:p>
                    </w:txbxContent>
                  </v:textbox>
                </v:rect>
                <v:rect id="Rectangle 113" o:spid="_x0000_s1133" style="position:absolute;left:1517;top:12001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IpM8IA&#10;AADcAAAADwAAAGRycy9kb3ducmV2LnhtbESPT2sCMRDF74V+hzCF3mpWDyKrUaQgqHhx7QcYNrN/&#10;MJksSequ3945FHqb4b157zeb3eSdelBMfWAD81kBirgOtufWwM/t8LUClTKyRReYDDwpwW77/rbB&#10;0oaRr/SocqskhFOJBrqch1LrVHfkMc3CQCxaE6LHLGtstY04Srh3elEUS+2xZ2nocKDvjup79esN&#10;6Ft1GFeVi0U4L5qLOx2vDQVjPj+m/RpUpin/m/+uj1bw54Ivz8gEe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wikzwgAAANwAAAAPAAAAAAAAAAAAAAAAAJgCAABkcnMvZG93&#10;bnJldi54bWxQSwUGAAAAAAQABAD1AAAAhw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50%</w:t>
                        </w:r>
                      </w:p>
                    </w:txbxContent>
                  </v:textbox>
                </v:rect>
                <v:rect id="Rectangle 114" o:spid="_x0000_s1134" style="position:absolute;left:1517;top:10223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6MqL4A&#10;AADcAAAADwAAAGRycy9kb3ducmV2LnhtbERPzYrCMBC+C75DGGFvmtbDItUoIggqXqz7AEMz/cFk&#10;UpJo69ubhYW9zcf3O5vdaI14kQ+dYwX5IgNBXDndcaPg536cr0CEiKzROCYFbwqw204nGyy0G/hG&#10;rzI2IoVwKFBBG2NfSBmqliyGheuJE1c7bzEm6BupPQ4p3Bq5zLJvabHj1NBiT4eWqkf5tArkvTwO&#10;q9L4zF2W9dWcT7eanFJfs3G/BhFpjP/iP/dJp/l5Dr/PpAvk9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KOjKi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60%</w:t>
                        </w:r>
                      </w:p>
                    </w:txbxContent>
                  </v:textbox>
                </v:rect>
                <v:rect id="Rectangle 115" o:spid="_x0000_s1135" style="position:absolute;left:1517;top:8445;width:2197;height:154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wS374A&#10;AADcAAAADwAAAGRycy9kb3ducmV2LnhtbERPzYrCMBC+C75DGGFvmtrDItUoIggqXqz7AEMz/cFk&#10;UpJo69ubhYW9zcf3O5vdaI14kQ+dYwXLRQaCuHK640bBz/04X4EIEVmjcUwK3hRgt51ONlhoN/CN&#10;XmVsRArhUKCCNsa+kDJULVkMC9cTJ6523mJM0DdSexxSuDUyz7JvabHj1NBiT4eWqkf5tArkvTwO&#10;q9L4zF3y+mrOp1tNTqmv2bhfg4g0xn/xn/uk0/xlDr/PpAvk9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JcEt+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70%</w:t>
                        </w:r>
                      </w:p>
                    </w:txbxContent>
                  </v:textbox>
                </v:rect>
                <v:rect id="Rectangle 116" o:spid="_x0000_s1136" style="position:absolute;left:1517;top:6673;width:2197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C3RL4A&#10;AADcAAAADwAAAGRycy9kb3ducmV2LnhtbERP24rCMBB9X/Afwgi+rakuLFKNIoKgiy9WP2BophdM&#10;JiWJtv69EYR9m8O5zmozWCMe5EPrWMFsmoEgLp1uuVZwvey/FyBCRNZoHJOCJwXYrEdfK8y16/lM&#10;jyLWIoVwyFFBE2OXSxnKhiyGqeuIE1c5bzEm6GupPfYp3Bo5z7JfabHl1NBgR7uGyltxtwrkpdj3&#10;i8L4zP3Nq5M5Hs4VOaUm42G7BBFpiP/ij/ug0/zZD7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0Qt0S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80%</w:t>
                        </w:r>
                      </w:p>
                    </w:txbxContent>
                  </v:textbox>
                </v:rect>
                <v:rect id="Rectangle 117" o:spid="_x0000_s1137" style="position:absolute;left:1517;top:4895;width:2197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vML4A&#10;AADcAAAADwAAAGRycy9kb3ducmV2LnhtbERP24rCMBB9X/Afwgi+ramyLFKNIoKgiy9WP2BophdM&#10;JiWJtv69EYR9m8O5zmozWCMe5EPrWMFsmoEgLp1uuVZwvey/FyBCRNZoHJOCJwXYrEdfK8y16/lM&#10;jyLWIoVwyFFBE2OXSxnKhiyGqeuIE1c5bzEm6GupPfYp3Bo5z7JfabHl1NBgR7uGyltxtwrkpdj3&#10;i8L4zP3Nq5M5Hs4VOaUm42G7BBFpiP/ij/ug0/zZD7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L5LzC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90%</w:t>
                        </w:r>
                      </w:p>
                    </w:txbxContent>
                  </v:textbox>
                </v:rect>
                <v:rect id="Rectangle 118" o:spid="_x0000_s1138" style="position:absolute;left:876;top:3117;width:2845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WKq74A&#10;AADcAAAADwAAAGRycy9kb3ducmV2LnhtbERP24rCMBB9X/Afwgi+ranCLlKNIoKgiy9WP2BophdM&#10;JiWJtv69EYR9m8O5zmozWCMe5EPrWMFsmoEgLp1uuVZwvey/FyBCRNZoHJOCJwXYrEdfK8y16/lM&#10;jyLWIoVwyFFBE2OXSxnKhiyGqeuIE1c5bzEm6GupPfYp3Bo5z7JfabHl1NBgR7uGyltxtwrkpdj3&#10;i8L4zP3Nq5M5Hs4VOaUm42G7BBFpiP/ij/ug0/zZD7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21iqu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100%</w:t>
                        </w:r>
                      </w:p>
                    </w:txbxContent>
                  </v:textbox>
                </v:rect>
                <v:rect id="Rectangle 119" o:spid="_x0000_s1139" style="position:absolute;left:6184;top:22529;width:5931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cU3L4A&#10;AADcAAAADwAAAGRycy9kb3ducmV2LnhtbERPy6rCMBDdC/5DGOHuNNWFSDWKCIJX7sbqBwzN9IHJ&#10;pCTR9v69EQR3czjP2ewGa8STfGgdK5jPMhDEpdMt1wpu1+N0BSJEZI3GMSn4pwC77Xi0wVy7ni/0&#10;LGItUgiHHBU0MXa5lKFsyGKYuY44cZXzFmOCvpbaY5/CrZGLLFtKiy2nhgY7OjRU3ouHVSCvxbFf&#10;FcZn7ryo/szv6VKRU+pnMuzXICIN8Sv+uE86zZ8v4f1MukBu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1nFNy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DPFS</w:t>
                        </w:r>
                      </w:p>
                    </w:txbxContent>
                  </v:textbox>
                </v:rect>
                <v:rect id="Rectangle 120" o:spid="_x0000_s1140" style="position:absolute;left:15132;top:22529;width:5067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uxR78A&#10;AADcAAAADwAAAGRycy9kb3ducmV2LnhtbERPzYrCMBC+L/gOYQRva6qHXalGEUHQxYvVBxia6Q8m&#10;k5JEW9/eCMLe5uP7ndVmsEY8yIfWsYLZNANBXDrdcq3getl/L0CEiKzROCYFTwqwWY++Vphr1/OZ&#10;HkWsRQrhkKOCJsYulzKUDVkMU9cRJ65y3mJM0NdSe+xTuDVynmU/0mLLqaHBjnYNlbfibhXIS7Hv&#10;F4XxmfubVydzPJwrckpNxsN2CSLSEP/FH/dBp/mzX3g/ky6Q6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iK7FH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IOS</w:t>
                        </w:r>
                      </w:p>
                    </w:txbxContent>
                  </v:textbox>
                </v:rect>
                <v:rect id="Rectangle 121" o:spid="_x0000_s1141" style="position:absolute;left:23768;top:22529;width:4813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QlNcIA&#10;AADcAAAADwAAAGRycy9kb3ducmV2LnhtbESPT2sCMRDF74V+hzCF3mpWDyKrUaQgqHhx7QcYNrN/&#10;MJksSequ3945FHqb4b157zeb3eSdelBMfWAD81kBirgOtufWwM/t8LUClTKyRReYDDwpwW77/rbB&#10;0oaRr/SocqskhFOJBrqch1LrVHfkMc3CQCxaE6LHLGtstY04Srh3elEUS+2xZ2nocKDvjup79esN&#10;6Ft1GFeVi0U4L5qLOx2vDQVjPj+m/RpUpin/m/+uj1bw50Irz8gEev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tCU1wgAAANwAAAAPAAAAAAAAAAAAAAAAAJgCAABkcnMvZG93&#10;bnJldi54bWxQSwUGAAAAAAQABAD1AAAAhw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ISS</w:t>
                        </w:r>
                      </w:p>
                    </w:txbxContent>
                  </v:textbox>
                </v:rect>
                <v:rect id="Rectangle 122" o:spid="_x0000_s1142" style="position:absolute;left:31838;top:22529;width:5690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iArr8A&#10;AADcAAAADwAAAGRycy9kb3ducmV2LnhtbERPzYrCMBC+L/gOYQRva6qHxa1GEUHQxYvVBxia6Q8m&#10;k5JEW9/eCMLe5uP7ndVmsEY8yIfWsYLZNANBXDrdcq3getl/L0CEiKzROCYFTwqwWY++Vphr1/OZ&#10;HkWsRQrhkKOCJsYulzKUDVkMU9cRJ65y3mJM0NdSe+xTuDVynmU/0mLLqaHBjnYNlbfibhXIS7Hv&#10;F4XxmfubVydzPJwrckpNxsN2CSLSEP/FH/dBp/mzX3g/ky6Q6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8+ICu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OPAG PWS</w:t>
                        </w:r>
                      </w:p>
                    </w:txbxContent>
                  </v:textbox>
                </v:rect>
                <v:rect id="Rectangle 123" o:spid="_x0000_s1143" style="position:absolute;left:40970;top:13138;width:686;height:6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fZZ8UA&#10;AADcAAAADwAAAGRycy9kb3ducmV2LnhtbESPQUsDMRCF74L/IYzgzWZbVOq2aRFFFLFUV/E8JNPd&#10;xc1kSdI2/ffOQfA2w3vz3jfLdfGDOlBMfWAD00kFitgG13Nr4Ovz6WoOKmVkh0NgMnCiBOvV+dkS&#10;axeO/EGHJrdKQjjVaKDLeay1TrYjj2kSRmLRdiF6zLLGVruIRwn3g55V1a322LM0dDjSQ0f2p9l7&#10;A/vrR22/N8Pb7v2ulPj6fLLbm8aYy4tyvwCVqeR/89/1ixP8me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R9lnxQAAANwAAAAPAAAAAAAAAAAAAAAAAJgCAABkcnMv&#10;ZG93bnJldi54bWxQSwUGAAAAAAQABAD1AAAAigMAAAAA&#10;" fillcolor="#558ed5" stroked="f"/>
                <v:rect id="Rectangle 124" o:spid="_x0000_s1144" style="position:absolute;left:41973;top:12661;width:2623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GFb4A&#10;AADcAAAADwAAAGRycy9kb3ducmV2LnhtbERPzYrCMBC+C75DGGFvmtrDItUoIggqXqz7AEMz/cFk&#10;UpJo69ubhYW9zcf3O5vdaI14kQ+dYwXLRQaCuHK640bBz/04X4EIEVmjcUwK3hRgt51ONlhoN/CN&#10;XmVsRArhUKCCNsa+kDJULVkMC9cTJ6523mJM0DdSexxSuDUyz7JvabHj1NBiT4eWqkf5tArkvTwO&#10;q9L4zF3y+mrOp1tNTqmv2bhfg4g0xn/xn/uk0/x8Cb/PpAvk9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ziRhW+AAAA3AAAAA8AAAAAAAAAAAAAAAAAmAIAAGRycy9kb3ducmV2&#10;LnhtbFBLBQYAAAAABAAEAPUAAACDAwAAAAA=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Male</w:t>
                        </w:r>
                      </w:p>
                    </w:txbxContent>
                  </v:textbox>
                </v:rect>
                <v:rect id="Rectangle 125" o:spid="_x0000_s1145" style="position:absolute;left:40970;top:15436;width:686;height:6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oKT8IA&#10;AADcAAAADwAAAGRycy9kb3ducmV2LnhtbERP24rCMBB9X/Afwgi+LJpY2UWqUUQQFER21Q8YmrEt&#10;NpPaRK1+vREW9m0O5zrTeWsrcaPGl441DAcKBHHmTMm5huNh1R+D8AHZYOWYNDzIw3zW+Zhiatyd&#10;f+m2D7mIIexT1FCEUKdS+qwgi37gauLInVxjMUTY5NI0eI/htpKJUt/SYsmxocCalgVl5/3Vakie&#10;l81ucVbq82t7yR/tcvRzMCOte912MQERqA3/4j/32sT5SQLvZ+IFcv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ugpPwgAAANwAAAAPAAAAAAAAAAAAAAAAAJgCAABkcnMvZG93&#10;bnJldi54bWxQSwUGAAAAAAQABAD1AAAAhwMAAAAA&#10;" fillcolor="#d99694" stroked="f"/>
                <v:rect id="Rectangle 126" o:spid="_x0000_s1146" style="position:absolute;left:41973;top:14947;width:3766;height:155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x9+b8A&#10;AADcAAAADwAAAGRycy9kb3ducmV2LnhtbERP24rCMBB9F/yHMMK+aWqFRbpGEUFQ2RfrfsDQTC+Y&#10;TEoSbf17s7Cwb3M419nsRmvEk3zoHCtYLjIQxJXTHTcKfm7H+RpEiMgajWNS8KIAu+10ssFCu4Gv&#10;9CxjI1IIhwIVtDH2hZShasliWLieOHG18xZjgr6R2uOQwq2ReZZ9Sosdp4YWezq0VN3Lh1Ugb+Vx&#10;WJfGZ+6S19/mfLrW5JT6mI37LxCRxvgv/nOfdJqfr+D3mXSB3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fH35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Default="00652766">
                        <w:r>
                          <w:rPr>
                            <w:rFonts w:ascii="Calibri" w:hAnsi="Calibri" w:cs="Calibri"/>
                            <w:color w:val="000000"/>
                            <w:lang w:val="en-US"/>
                          </w:rPr>
                          <w:t>Female</w:t>
                        </w:r>
                      </w:p>
                    </w:txbxContent>
                  </v:textbox>
                </v:rect>
                <v:rect id="Rectangle 129" o:spid="_x0000_s1147" style="position:absolute;left:46342;top:10655;width:19;height:1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yYMcAA&#10;AADcAAAADwAAAGRycy9kb3ducmV2LnhtbERPS4vCMBC+C/6HMMLeNFXxQTWKLCh7Ex+gx7EZm2oz&#10;KU1W6783Cwve5uN7znzZ2FI8qPaFYwX9XgKCOHO64FzB8bDuTkH4gKyxdEwKXuRhuWi35phq9+Qd&#10;PfYhFzGEfYoKTAhVKqXPDFn0PVcRR+7qaoshwjqXusZnDLelHCTJWFosODYYrOjbUHbf/1oFyXC9&#10;uSFdtsXJyd1kdDblwTdKfXWa1QxEoCZ8xP/uHx3nD8bw90y8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ryYMcAAAADcAAAADwAAAAAAAAAAAAAAAACYAgAAZHJzL2Rvd25y&#10;ZXYueG1sUEsFBgAAAAAEAAQA9QAAAIUDAAAAAA==&#10;" fillcolor="#c1c1c1" stroked="f"/>
                <v:rect id="Rectangle 130" o:spid="_x0000_s1148" style="position:absolute;left:40474;top:12338;width:5842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A9qsAA&#10;AADcAAAADwAAAGRycy9kb3ducmV2LnhtbERPS4vCMBC+C/6HMMLeNNXFrVSjLAuKN/EBehybsak2&#10;k9JErf9+s7DgbT6+58wWra3EgxpfOlYwHCQgiHOnSy4UHPbL/gSED8gaK8ek4EUeFvNuZ4aZdk/e&#10;0mMXChFD2GeowIRQZ1L63JBFP3A1ceQurrEYImwKqRt8xnBbyVGSfEmLJccGgzX9GMpvu7tVkHwu&#10;V1ek86Y8OrlNxydT7X2r1Eev/Z6CCNSGt/jfvdZx/iiFv2fiBXL+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A9qsAAAADcAAAADwAAAAAAAAAAAAAAAACYAgAAZHJzL2Rvd25y&#10;ZXYueG1sUEsFBgAAAAAEAAQA9QAAAIUDAAAAAA==&#10;" fillcolor="#c1c1c1" stroked="f"/>
                <v:rect id="Rectangle 131" o:spid="_x0000_s1149" style="position:absolute;left:40493;top:10852;width:4623;height:15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jviMMA&#10;AADcAAAADwAAAGRycy9kb3ducmV2LnhtbESPzWrDMBCE74W+g9hCbo1cH0pwo4RSMLillzh5gMVa&#10;/1BpZSQ1dt++ewjktsvMzny7P67eqSvFNAU28LItQBF3wU48GLic6+cdqJSRLbrAZOCPEhwPjw97&#10;rGxY+ETXNg9KQjhVaGDMea60Tt1IHtM2zMSi9SF6zLLGQduIi4R7p8uieNUeJ5aGEWf6GKn7aX+9&#10;AX1u62XXuliEr7L/dp/NqadgzOZpfX8DlWnNd/PturGCXwqtPCMT6M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djviMMAAADcAAAADwAAAAAAAAAAAAAAAACYAgAAZHJzL2Rv&#10;d25yZXYueG1sUEsFBgAAAAAEAAQA9QAAAIgDAAAAAA==&#10;" filled="f" stroked="f">
                  <v:textbox style="mso-fit-shape-to-text:t" inset="0,0,0,0">
                    <w:txbxContent>
                      <w:p w:rsidR="00652766" w:rsidRPr="00652766" w:rsidRDefault="00652766">
                        <w:pPr>
                          <w:rPr>
                            <w:b/>
                            <w:bCs/>
                          </w:rPr>
                        </w:pPr>
                        <w:r w:rsidRPr="00652766">
                          <w:rPr>
                            <w:rFonts w:ascii="Tahoma" w:hAnsi="Tahoma" w:cs="Tahoma"/>
                            <w:b/>
                            <w:bCs/>
                            <w:color w:val="333333"/>
                            <w:lang w:val="en-US"/>
                          </w:rPr>
                          <w:t>Gender</w:t>
                        </w:r>
                      </w:p>
                    </w:txbxContent>
                  </v:textbox>
                </v:rect>
                <v:rect id="Rectangle 132" o:spid="_x0000_s1150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sAj8IA&#10;AADcAAAADwAAAGRycy9kb3ducmV2LnhtbERP32vCMBB+F/Y/hBP2pqnCxqxGGYOxKUOwFp/P5mzr&#10;mkuXxNr994sw8O0+vp+3WPWmER05X1tWMBknIIgLq2suFeT799ELCB+QNTaWScEveVgtHwYLTLW9&#10;8o66LJQihrBPUUEVQptK6YuKDPqxbYkjd7LOYIjQlVI7vMZw08hpkjxLgzXHhgpbequo+M4uRgG7&#10;brM+nutDllvvnr7cx2X7w0o9DvvXOYhAfbiL/92fOs6fzuD2TLx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ewCP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3" o:spid="_x0000_s1151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/z8UA&#10;AADcAAAADwAAAGRycy9kb3ducmV2LnhtbESPT2vCQBDF74V+h2UK3uqmSotEVymC9A+lYBTPY3ZM&#10;0mZn4+4a02/fORR6m+G9ee83i9XgWtVTiI1nAw/jDBRx6W3DlYH9bnM/AxUTssXWMxn4oQir5e3N&#10;AnPrr7ylvkiVkhCOORqoU+pyrWNZk8M49h2xaCcfHCZZQ6VtwKuEu1ZPsuxJO2xYGmrsaF1T+V1c&#10;nAEO/fvb8as5FHsfw+NHeLl8ntmY0d3wPAeVaEj/5r/rVyv4U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mD/PxQAAANwAAAAPAAAAAAAAAAAAAAAAAJgCAABkcnMv&#10;ZG93bnJldi54bWxQSwUGAAAAAAQABAD1AAAAig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4" o:spid="_x0000_s1152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SaVMIA&#10;AADcAAAADwAAAGRycy9kb3ducmV2LnhtbERP22rCQBB9L/Qflin0rW5sqZToKqVQvCCCMfg8Zsck&#10;Njub7q4x/XtXEPo2h3Odyaw3jejI+dqyguEgAUFcWF1zqSDffb98gPABWWNjmRT8kYfZ9PFhgqm2&#10;F95Sl4VSxBD2KSqoQmhTKX1RkUE/sC1x5I7WGQwRulJqh5cYbhr5miQjabDm2FBhS18VFT/Z2Shg&#10;162Wh1O9z3Lr3fvazc+bX1bq+an/HIMI1Id/8d290HH+2xBuz8QL5PQ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1JpU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5" o:spid="_x0000_s1153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YEI8IA&#10;AADcAAAADwAAAGRycy9kb3ducmV2LnhtbERP32vCMBB+F/Y/hBP2pqmODalGGYOxKUOwFp/P5mzr&#10;mkuXxNr994sw8O0+vp+3WPWmER05X1tWMBknIIgLq2suFeT799EMhA/IGhvLpOCXPKyWD4MFptpe&#10;eUddFkoRQ9inqKAKoU2l9EVFBv3YtsSRO1lnMEToSqkdXmO4aeQ0SV6kwZpjQ4UtvVVUfGcXo4Bd&#10;t1kfz/Uhy613z1/u47L9YaUeh/3rHESgPtzF/+5PHec/TeH2TLx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BgQj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6" o:spid="_x0000_s1154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qhuMIA&#10;AADcAAAADwAAAGRycy9kb3ducmV2LnhtbERP32vCMBB+H/g/hBN8m6mTDalGEWHMDRlYxeezOdtq&#10;c+mSWLv/3gwGvt3H9/Nmi87UoiXnK8sKRsMEBHFudcWFgv3u/XkCwgdkjbVlUvBLHhbz3tMMU21v&#10;vKU2C4WIIexTVFCG0KRS+rwkg35oG+LInawzGCJ0hdQObzHc1PIlSd6kwYpjQ4kNrUrKL9nVKGDX&#10;fn0ez9Uh21vvXjfu4/r9w0oN+t1yCiJQFx7if/dax/njMfw9Ey+Q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SqG4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7" o:spid="_x0000_s1155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M5zMIA&#10;AADcAAAADwAAAGRycy9kb3ducmV2LnhtbERP22rCQBB9F/yHZQTfdGMvUlJXkUKpLSKYis9jdppE&#10;s7Pp7hrTv3cLgm9zONeZLTpTi5acrywrmIwTEMS51RUXCnbf76MXED4ga6wtk4I/8rCY93szTLW9&#10;8JbaLBQihrBPUUEZQpNK6fOSDPqxbYgj92OdwRChK6R2eInhppYPSTKVBiuODSU29FZSfsrORgG7&#10;9uvzcKz22c5697x2H+fNLys1HHTLVxCBunAX39wrHec/PsH/M/ECOb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oznM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8" o:spid="_x0000_s1156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+cV8IA&#10;AADcAAAADwAAAGRycy9kb3ducmV2LnhtbERP32vCMBB+H/g/hBP2NlMnDqlGEWHoxhhYxeezOdtq&#10;c6lJrN1/vwwGvt3H9/Nmi87UoiXnK8sKhoMEBHFudcWFgv3u/WUCwgdkjbVlUvBDHhbz3tMMU23v&#10;vKU2C4WIIexTVFCG0KRS+rwkg35gG+LInawzGCJ0hdQO7zHc1PI1Sd6kwYpjQ4kNrUrKL9nNKGDX&#10;fn4cz9Uh21vvxl9uffu+slLP/W45BRGoCw/xv3uj4/zRGP6ei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75xX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39" o:spid="_x0000_s1157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0CIMIA&#10;AADcAAAADwAAAGRycy9kb3ducmV2LnhtbERP32vCMBB+F/Y/hBv4pukcyqhGGQNxigh2Zc9nc2u7&#10;NZeaxFr/+2Ug7O0+vp+3WPWmER05X1tW8DROQBAXVtdcKsg/1qMXED4ga2wsk4IbeVgtHwYLTLW9&#10;8pG6LJQihrBPUUEVQptK6YuKDPqxbYkj92WdwRChK6V2eI3hppGTJJlJgzXHhgpbequo+MkuRgG7&#10;brc9fdefWW69m+7d5nI4s1LDx/51DiJQH/7Fd/e7jvOfZ/D3TLx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PQIg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40" o:spid="_x0000_s1158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Gnu8IA&#10;AADcAAAADwAAAGRycy9kb3ducmV2LnhtbERP32vCMBB+F/wfwgm+aerG5uiMIoMxN0SwE5/P5tZW&#10;m0uXxNr992Yg+HYf38+bLTpTi5acrywrmIwTEMS51RUXCnbf76MXED4ga6wtk4I/8rCY93szTLW9&#10;8JbaLBQihrBPUUEZQpNK6fOSDPqxbYgj92OdwRChK6R2eInhppYPSfIsDVYcG0ps6K2k/JSdjQJ2&#10;7dfn4Vjts5317mntPs6bX1ZqOOiWryACdeEuvrlXOs5/nML/M/ECOb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cae7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41" o:spid="_x0000_s1159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4zycUA&#10;AADcAAAADwAAAGRycy9kb3ducmV2LnhtbESPT2vCQBDF74V+h2UK3uqmSotEVymC9A+lYBTPY3ZM&#10;0mZn4+4a02/fORR6m+G9ee83i9XgWtVTiI1nAw/jDBRx6W3DlYH9bnM/AxUTssXWMxn4oQir5e3N&#10;AnPrr7ylvkiVkhCOORqoU+pyrWNZk8M49h2xaCcfHCZZQ6VtwKuEu1ZPsuxJO2xYGmrsaF1T+V1c&#10;nAEO/fvb8as5FHsfw+NHeLl8ntmY0d3wPAeVaEj/5r/rVyv4U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7jPJxQAAANwAAAAPAAAAAAAAAAAAAAAAAJgCAABkcnMv&#10;ZG93bnJldi54bWxQSwUGAAAAAAQABAD1AAAAig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shape id="Picture 142" o:spid="_x0000_s1160" type="#_x0000_t75" style="position:absolute;left:40443;top:10623;width:50;height: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2yqHBAAAA3AAAAA8AAABkcnMvZG93bnJldi54bWxET01rAjEQvRf6H8IUvBTNVmnRrVGqKHjp&#10;QevF27AZd5fuTJYk6vrvjSB4m8f7nOm840adyYfaiYGPQQaKpHC2ltLA/m/dH4MKEcVi44QMXCnA&#10;fPb6MsXcuots6byLpUohEnI0UMXY5lqHoiLGMHAtSeKOzjPGBH2prcdLCudGD7PsSzPWkhoqbGlZ&#10;UfG/O7GBoaD4z+uK/eE9TA6L+pcDW2N6b93PN6hIXXyKH+6NTfNHE7g/ky7Qsx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M2yqHBAAAA3AAAAA8AAAAAAAAAAAAAAAAAnwIA&#10;AGRycy9kb3ducmV2LnhtbFBLBQYAAAAABAAEAPcAAACNAwAAAAA=&#10;">
                  <v:imagedata r:id="rId21" o:title=""/>
                </v:shape>
                <v:shape id="Picture 143" o:spid="_x0000_s1161" type="#_x0000_t75" style="position:absolute;left:46285;top:10623;width:44;height: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0kqWbEAAAA3AAAAA8AAABkcnMvZG93bnJldi54bWxEj0FrwkAQhe+F/odlCt7qpiKlpK4iIYpH&#10;m0jPY3aahGRnQ3bV6K/vHAq9zfDevPfNajO5Xl1pDK1nA2/zBBRx5W3LtYFTuXv9ABUissXeMxm4&#10;U4DN+vlphan1N/6iaxFrJSEcUjTQxDikWoeqIYdh7gdi0X786DDKOtbajniTcNfrRZK8a4ctS0OD&#10;A2UNVV1xcQb0uaSYHB/HrcvPHeVZd//en4yZvUzbT1CRpvhv/rs+WMFfCr48IxPo9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0kqWbEAAAA3AAAAA8AAAAAAAAAAAAAAAAA&#10;nwIAAGRycy9kb3ducmV2LnhtbFBLBQYAAAAABAAEAPcAAACQAwAAAAA=&#10;">
                  <v:imagedata r:id="rId40" o:title=""/>
                </v:shape>
                <v:shape id="Picture 144" o:spid="_x0000_s1162" type="#_x0000_t75" style="position:absolute;left:40443;top:12280;width:50;height: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7e/GHDAAAA3AAAAA8AAABkcnMvZG93bnJldi54bWxET81qwkAQvgu+wzKFXkQ3tkVLmo1IQSqB&#10;HhJ9gCE7JqHZ2ZjdJqlP3y0UvM3H9zvJbjKtGKh3jWUF61UEgri0uuFKwfl0WL6CcB5ZY2uZFPyQ&#10;g106nyUYaztyTkPhKxFC2MWooPa+i6V0ZU0G3cp2xIG72N6gD7CvpO5xDOGmlU9RtJEGGw4NNXb0&#10;XlP5VXwbBdvBZGaPF//5nMuP7LqQt8M4KPX4MO3fQHia/F387z7qMP9lDX/PhAtk+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t78YcMAAADcAAAADwAAAAAAAAAAAAAAAACf&#10;AgAAZHJzL2Rvd25yZXYueG1sUEsFBgAAAAAEAAQA9wAAAI8DAAAAAA==&#10;">
                  <v:imagedata r:id="rId41" o:title=""/>
                </v:shape>
                <v:shape id="Picture 145" o:spid="_x0000_s1163" type="#_x0000_t75" style="position:absolute;left:46285;top:12280;width:44;height: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d7QXBAAAA3AAAAA8AAABkcnMvZG93bnJldi54bWxET0tLw0AQvhf6H5YRvBS7SZBSYjchaRG8&#10;pi3F45idPDA7G7JrE/+9Kwje5uN7ziFfzCDuNLnesoJ4G4Egrq3uuVVwvbw+7UE4j6xxsEwKvslB&#10;nq1XB0y1nbmi+9m3IoSwS1FB5/2YSunqjgy6rR2JA9fYyaAPcGqlnnAO4WaQSRTtpMGeQ0OHIx07&#10;qj/PX0ZB2WxcaW5j3LzHH3Ph+SQreVLq8WEpXkB4Wvy/+M/9psP85wR+nwkXyOw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5d7QXBAAAA3AAAAA8AAAAAAAAAAAAAAAAAnwIA&#10;AGRycy9kb3ducmV2LnhtbFBLBQYAAAAABAAEAPcAAACNAwAAAAA=&#10;">
                  <v:imagedata r:id="rId42" o:title=""/>
                </v:shape>
                <v:rect id="Rectangle 146" o:spid="_x0000_s1164" style="position:absolute;left:1066;top:24942;width:13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TeCcIA&#10;AADcAAAADwAAAGRycy9kb3ducmV2LnhtbERPS2vCQBC+F/oflin0VjeaViVmE6Rg6a34AD2O2TEb&#10;zc6G7FbTf98tFLzNx/ecvBxsK67U+8axgvEoAUFcOd1wrWC3Xb3MQfiArLF1TAp+yENZPD7kmGl3&#10;4zVdN6EWMYR9hgpMCF0mpa8MWfQj1xFH7uR6iyHCvpa6x1sMt62cJMlUWmw4Nhjs6N1Qddl8WwVJ&#10;uvo4Ix2/mr2T69nbwbRbPyj1/DQsFyACDeEu/nd/6jj/NYW/Z+IF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FN4JwgAAANwAAAAPAAAAAAAAAAAAAAAAAJgCAABkcnMvZG93&#10;bnJldi54bWxQSwUGAAAAAAQABAD1AAAAhwMAAAAA&#10;" fillcolor="#c1c1c1" stroked="f"/>
                <v:rect id="Rectangle 148" o:spid="_x0000_s1165" style="position:absolute;left:16573;top:24942;width:13;height:16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Hj5sEA&#10;AADcAAAADwAAAGRycy9kb3ducmV2LnhtbERPS4vCMBC+L/gfwgje1lR3fVCNIguKN/EBehybsak2&#10;k9JE7f57s7DgbT6+50znjS3Fg2pfOFbQ6yYgiDOnC84VHPbLzzEIH5A1lo5JwS95mM9aH1NMtXvy&#10;lh67kIsYwj5FBSaEKpXSZ4Ys+q6riCN3cbXFEGGdS13jM4bbUvaTZCgtFhwbDFb0Yyi77e5WQfK1&#10;XF2Rzpvi6OR2NDiZcu8bpTrtZjEBEagJb/G/e63j/O8B/D0TL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x4+bBAAAA3AAAAA8AAAAAAAAAAAAAAAAAmAIAAGRycy9kb3du&#10;cmV2LnhtbFBLBQYAAAAABAAEAPUAAACGAwAAAAA=&#10;" fillcolor="#c1c1c1" stroked="f"/>
                <v:rect id="Rectangle 149" o:spid="_x0000_s1166" style="position:absolute;left:1111;top:26625;width:15430;height: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N9kcIA&#10;AADcAAAADwAAAGRycy9kb3ducmV2LnhtbERPTWsCMRC9C/0PYQq9abZVt7I1ShEsvclqoR6nm3Gz&#10;djNZklTXf28Eobd5vM+ZL3vbihP50DhW8DzKQBBXTjdcK/jarYczECEia2wdk4ILBVguHgZzLLQ7&#10;c0mnbaxFCuFQoAITY1dIGSpDFsPIdcSJOzhvMSboa6k9nlO4beVLluXSYsOpwWBHK0PV7/bPKsjG&#10;648j0s+m+XayfJ3uTbsLvVJPj/37G4hIffwX392fOs2f5HB7Jl0gF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Y32RwgAAANwAAAAPAAAAAAAAAAAAAAAAAJgCAABkcnMvZG93&#10;bnJldi54bWxQSwUGAAAAAAQABAD1AAAAhwMAAAAA&#10;" fillcolor="#c1c1c1" stroked="f"/>
                <v:rect id="Rectangle 150" o:spid="_x0000_s1167" style="position:absolute;left:20135;top:24892;width:3633;height:15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ieWr8A&#10;AADcAAAADwAAAGRycy9kb3ducmV2LnhtbERP24rCMBB9F/yHMIJvmiqyK9UoIgi67IvVDxia6QWT&#10;SUmirX+/WVjYtzmc62z3gzXiRT60jhUs5hkI4tLplmsF99tptgYRIrJG45gUvCnAfjcebTHXrucr&#10;vYpYixTCIUcFTYxdLmUoG7IY5q4jTlzlvMWYoK+l9tincGvkMss+pMWWU0ODHR0bKh/F0yqQt+LU&#10;rwvjM/e1rL7N5XytyCk1nQyHDYhIQ/wX/7nPOs1ffcL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mJ5a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Pr="00652766" w:rsidRDefault="00652766">
                        <w:pPr>
                          <w:rPr>
                            <w:b/>
                            <w:bCs/>
                          </w:rPr>
                        </w:pPr>
                        <w:r w:rsidRPr="00652766">
                          <w:rPr>
                            <w:rFonts w:ascii="Tahoma" w:hAnsi="Tahoma" w:cs="Tahoma"/>
                            <w:b/>
                            <w:bCs/>
                            <w:color w:val="333333"/>
                            <w:lang w:val="en-US"/>
                          </w:rPr>
                          <w:t>OPAG</w:t>
                        </w:r>
                      </w:p>
                    </w:txbxContent>
                  </v:textbox>
                </v:rect>
                <v:shape id="Picture 151" o:spid="_x0000_s1168" type="#_x0000_t75" style="position:absolute;left:16294;top:24911;width:279;height:17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whf/FAAAA3AAAAA8AAABkcnMvZG93bnJldi54bWxEj09rAkEMxe9Cv8MQwZvOWqTI6ihSLFXp&#10;pf5Bj+lOurt0J7PMjLr99s2h4C3hvbz3y3zZuUbdKMTas4HxKANFXHhbc2ngeHgbTkHFhGyx8UwG&#10;finCcvHUm2Nu/Z0/6bZPpZIQjjkaqFJqc61jUZHDOPItsWjfPjhMsoZS24B3CXeNfs6yF+2wZmmo&#10;sKXXioqf/dUZ2JS4/Zpe3s87Pn1cVuttyNYUjBn0u9UMVKIuPcz/1xsr+BOhlWdkAr34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4MIX/xQAAANwAAAAPAAAAAAAAAAAAAAAA&#10;AJ8CAABkcnMvZG93bnJldi54bWxQSwUGAAAAAAQABAD3AAAAkQMAAAAA&#10;">
                  <v:imagedata r:id="rId25" o:title="" cropbottom="934030f" cropleft="3502899f"/>
                </v:shape>
                <v:rect id="Rectangle 152" o:spid="_x0000_s1169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TlL8IA&#10;AADcAAAADwAAAGRycy9kb3ducmV2LnhtbERP32vCMBB+F/wfwgm+aerYhuuMIoMxN0SwE5/P5tZW&#10;m0uXxNr992Yg+HYf38+bLTpTi5acrywrmIwTEMS51RUXCnbf76MpCB+QNdaWScEfeVjM+70Zptpe&#10;eEttFgoRQ9inqKAMoUml9HlJBv3YNsSR+7HOYIjQFVI7vMRwU8uHJHmWBiuODSU29FZSfsrORgG7&#10;9uvzcKz22c5697R2H+fNLys1HHTLVxCBunAX39wrHec/vsD/M/ECOb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pOUv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3" o:spid="_x0000_s1170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ab8UA&#10;AADcAAAADwAAAGRycy9kb3ducmV2LnhtbESPQWvCQBCF7wX/wzJCb3VjwVJSVxFB1FIKjeJ5mp0m&#10;qdnZdHeN6b/vHAreZnhv3vtmvhxcq3oKsfFsYDrJQBGX3jZcGTgeNg/PoGJCtth6JgO/FGG5GN3N&#10;Mbf+yh/UF6lSEsIxRwN1Sl2udSxrchgnviMW7csHh0nWUGkb8CrhrtWPWfakHTYsDTV2tK6pPBcX&#10;Z4BD/7r//G5OxdHHMHsL28v7DxtzPx5WL6ASDelm/r/eWcGfCb48IxPo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R9pvxQAAANwAAAAPAAAAAAAAAAAAAAAAAJgCAABkcnMv&#10;ZG93bnJldi54bWxQSwUGAAAAAAQABAD1AAAAig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4" o:spid="_x0000_s1171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t/9MEA&#10;AADcAAAADwAAAGRycy9kb3ducmV2LnhtbERP32vCMBB+H/g/hBP2NlMFRTqjiCBuIsI62fOtOdtq&#10;c+mSWOt/bwaCb/fx/bzZojO1aMn5yrKC4SABQZxbXXGh4PC9fpuC8AFZY22ZFNzIw2Lee5lhqu2V&#10;v6jNQiFiCPsUFZQhNKmUPi/JoB/YhjhyR+sMhghdIbXDaww3tRwlyUQarDg2lNjQqqT8nF2MAnbt&#10;9vP3VP1kB+vdeOc2l/0fK/Xa75bvIAJ14Sl+uD90nD8ewv8z8QI5v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Lf/TBAAAA3AAAAA8AAAAAAAAAAAAAAAAAmAIAAGRycy9kb3du&#10;cmV2LnhtbFBLBQYAAAAABAAEAPUAAACGAwAAAAA=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5" o:spid="_x0000_s1172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nhg8IA&#10;AADcAAAADwAAAGRycy9kb3ducmV2LnhtbERP32vCMBB+F/Y/hBv4pqmCY3RNRYSxOcbAKj7fmrOt&#10;NpcuibX77xdh4Nt9fD8vWw6mFT0531hWMJsmIIhLqxuuFOx3r5NnED4ga2wtk4Jf8rDMH0YZptpe&#10;eUt9ESoRQ9inqKAOoUul9GVNBv3UdsSRO1pnMEToKqkdXmO4aeU8SZ6kwYZjQ40drWsqz8XFKGDX&#10;f2y+T82h2FvvFp/u7fL1w0qNH4fVC4hAQ7iL/93vOs5fzOH2TLxA5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2eGD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6" o:spid="_x0000_s1173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VEGMIA&#10;AADcAAAADwAAAGRycy9kb3ducmV2LnhtbERP32vCMBB+H/g/hBP2NlMnDqlGEWHoxhhYxeezOdtq&#10;c6lJrN1/vwwGvt3H9/Nmi87UoiXnK8sKhoMEBHFudcWFgv3u/WUCwgdkjbVlUvBDHhbz3tMMU23v&#10;vKU2C4WIIexTVFCG0KRS+rwkg35gG+LInawzGCJ0hdQO7zHc1PI1Sd6kwYpjQ4kNrUrKL9nNKGDX&#10;fn4cz9Uh21vvxl9uffu+slLP/W45BRGoCw/xv3uj4/zxCP6ei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lUQY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7" o:spid="_x0000_s1174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zcbMIA&#10;AADcAAAADwAAAGRycy9kb3ducmV2LnhtbERP32vCMBB+H/g/hBP2NlOHDqlGEWHoxhhYxeezOdtq&#10;c6lJrN1/vwwGvt3H9/Nmi87UoiXnK8sKhoMEBHFudcWFgv3u/WUCwgdkjbVlUvBDHhbz3tMMU23v&#10;vKU2C4WIIexTVFCG0KRS+rwkg35gG+LInawzGCJ0hdQO7zHc1PI1Sd6kwYpjQ4kNrUrKL9nNKGDX&#10;fn4cz9Uh21vvxl9uffu+slLP/W45BRGoCw/xv3uj4/zxCP6eiRfI+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fNxs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8" o:spid="_x0000_s1175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B598IA&#10;AADcAAAADwAAAGRycy9kb3ducmV2LnhtbERP22rCQBB9F/oPywh9042FlBJdRYTSC6VgDD6P2TGJ&#10;ZmfT3TWmf98VCr7N4VxnsRpMK3pyvrGsYDZNQBCXVjdcKSh2r5MXED4ga2wtk4Jf8rBaPowWmGl7&#10;5S31eahEDGGfoYI6hC6T0pc1GfRT2xFH7midwRChq6R2eI3hppVPSfIsDTYcG2rsaFNTec4vRgG7&#10;/vPjcGr2eWG9S7/c2+X7h5V6HA/rOYhAQ7iL/93vOs5PU7g9Ey+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MHn3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59" o:spid="_x0000_s1176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LngMEA&#10;AADcAAAADwAAAGRycy9kb3ducmV2LnhtbERP32vCMBB+H/g/hBP2NlMHyqhGEUHUIYNV8flszrba&#10;XLok1vrfL4OBb/fx/bzpvDO1aMn5yrKC4SABQZxbXXGh4LBfvX2A8AFZY22ZFDzIw3zWe5liqu2d&#10;v6nNQiFiCPsUFZQhNKmUPi/JoB/YhjhyZ+sMhghdIbXDeww3tXxPkrE0WHFsKLGhZUn5NbsZBeza&#10;z+3pUh2zg/VutHPr29cPK/Xa7xYTEIG68BT/uzc6zh+N4e+ZeIGc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i54DBAAAA3AAAAA8AAAAAAAAAAAAAAAAAmAIAAGRycy9kb3du&#10;cmV2LnhtbFBLBQYAAAAABAAEAPUAAACGAwAAAAA=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60" o:spid="_x0000_s1177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5CG8IA&#10;AADcAAAADwAAAGRycy9kb3ducmV2LnhtbERP32vCMBB+H/g/hBN8m6kDN6lGEWHMDRlYxeezOdtq&#10;c+mSWLv/3gwGvt3H9/Nmi87UoiXnK8sKRsMEBHFudcWFgv3u/XkCwgdkjbVlUvBLHhbz3tMMU21v&#10;vKU2C4WIIexTVFCG0KRS+rwkg35oG+LInawzGCJ0hdQObzHc1PIlSV6lwYpjQ4kNrUrKL9nVKGDX&#10;fn0ez9Uh21vvxhv3cf3+YaUG/W45BRGoCw/xv3ut4/zxG/w9Ey+Q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rkIbwgAAANwAAAAPAAAAAAAAAAAAAAAAAJgCAABkcnMvZG93&#10;bnJldi54bWxQSwUGAAAAAAQABAD1AAAAhw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rect id="Rectangle 161" o:spid="_x0000_s1178" style="position:absolute;width:812;height:15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HWacUA&#10;AADcAAAADwAAAGRycy9kb3ducmV2LnhtbESPQWvCQBCF7wX/wzJCb3VjwVJSVxFB1FIKjeJ5mp0m&#10;qdnZdHeN6b/vHAreZnhv3vtmvhxcq3oKsfFsYDrJQBGX3jZcGTgeNg/PoGJCtth6JgO/FGG5GN3N&#10;Mbf+yh/UF6lSEsIxRwN1Sl2udSxrchgnviMW7csHh0nWUGkb8CrhrtWPWfakHTYsDTV2tK6pPBcX&#10;Z4BD/7r//G5OxdHHMHsL28v7DxtzPx5WL6ASDelm/r/eWcGfCa08IxPo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MdZpxQAAANwAAAAPAAAAAAAAAAAAAAAAAJgCAABkcnMv&#10;ZG93bnJldi54bWxQSwUGAAAAAAQABAD1AAAAigMAAAAA&#10;" fillcolor="#333" stroked="f">
                  <v:textbox style="mso-fit-shape-to-text:t" inset="0,0,0,0">
                    <w:txbxContent>
                      <w:p w:rsidR="00652766" w:rsidRDefault="00652766"/>
                    </w:txbxContent>
                  </v:textbox>
                </v:rect>
                <v:shape id="Picture 162" o:spid="_x0000_s1179" type="#_x0000_t75" style="position:absolute;left:1079;top:24911;width:51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7pLwHBAAAA3AAAAA8AAABkcnMvZG93bnJldi54bWxET0trwkAQvhf8D8sIvZS6UVA0dRNULPTS&#10;g4+LtyE7TUIzs2F31fjvu4VCb/PxPWddDtypG/nQOjEwnWSgSCpnW6kNnE/vr0tQIaJY7JyQgQcF&#10;KIvR0xpz6+5yoNsx1iqFSMjRQBNjn2sdqoYYw8T1JIn7cp4xJuhrbT3eUzh3epZlC83YSmposKdd&#10;Q9X38coGZoLi5489+8tLWF227ScHtsY8j4fNG6hIQ/wX/7k/bJo/X8HvM+kCXf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7pLwHBAAAA3AAAAA8AAAAAAAAAAAAAAAAAnwIA&#10;AGRycy9kb3ducmV2LnhtbFBLBQYAAAAABAAEAPcAAACNAwAAAAA=&#10;">
                  <v:imagedata r:id="rId21" o:title=""/>
                </v:shape>
                <v:shape id="Picture 163" o:spid="_x0000_s1180" type="#_x0000_t75" style="position:absolute;left:16510;top:24911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XeWrHAAAA3AAAAA8AAABkcnMvZG93bnJldi54bWxEj0FrwkAQhe9C/8MyBS+imwq1El1FigHx&#10;VLUt9jZkxySYnQ3ZNcZ/3zkUepvhvXnvm+W6d7XqqA2VZwMvkwQUce5txYWBz1M2noMKEdli7ZkM&#10;PCjAevU0WGJq/Z0P1B1joSSEQ4oGyhibVOuQl+QwTHxDLNrFtw6jrG2hbYt3CXe1nibJTDusWBpK&#10;bOi9pPx6vDkD3Sh7nF4328PP+bKffn/ss+789mXM8LnfLEBF6uO/+e96ZwV/JvjyjEygV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KdXeWrHAAAA3AAAAA8AAAAAAAAAAAAA&#10;AAAAnwIAAGRycy9kb3ducmV2LnhtbFBLBQYAAAAABAAEAPcAAACTAwAAAAA=&#10;">
                  <v:imagedata r:id="rId43" o:title=""/>
                </v:shape>
                <v:shape id="Picture 164" o:spid="_x0000_s1181" type="#_x0000_t75" style="position:absolute;left:1079;top:26568;width:51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hLebBAAAA3AAAAA8AAABkcnMvZG93bnJldi54bWxET02LwjAQvS/4H8IIe1tThZVajSKCsCsi&#10;bPXibWjGtphMShO1+uuNIOxtHu9zZovOGnGl1teOFQwHCQjiwumaSwWH/forBeEDskbjmBTcycNi&#10;3vuYYabdjf/omodSxBD2GSqoQmgyKX1RkUU/cA1x5E6utRgibEupW7zFcGvkKEnG0mLNsaHChlYV&#10;Fef8YhVY83Cp+f0uL5vjrt6mG59P3Fapz363nIII1IV/8dv9o+P88RBez8QL5Pw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PhLebBAAAA3AAAAA8AAAAAAAAAAAAAAAAAnwIA&#10;AGRycy9kb3ducmV2LnhtbFBLBQYAAAAABAAEAPcAAACNAwAAAAA=&#10;">
                  <v:imagedata r:id="rId44" o:title=""/>
                </v:shape>
                <v:shape id="Picture 165" o:spid="_x0000_s1182" type="#_x0000_t75" style="position:absolute;left:16510;top:26568;width:44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o5+jAAAAA3AAAAA8AAABkcnMvZG93bnJldi54bWxET91qwjAUvh/4DuEIu5upZcioRlFBGOjA&#10;qg9waI5NsTkpSabVpzcDYXfn4/s9s0VvW3ElHxrHCsajDARx5XTDtYLTcfPxBSJEZI2tY1JwpwCL&#10;+eBthoV2Ny7peoi1SCEcClRgYuwKKUNlyGIYuY44cWfnLcYEfS21x1sKt63Ms2wiLTacGgx2tDZU&#10;XQ6/VoGkn+1ju7+XctWazxLz3dL4nVLvw345BRGpj//il/tbp/mTHP6eSRfI+R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ajn6MAAAADcAAAADwAAAAAAAAAAAAAAAACfAgAA&#10;ZHJzL2Rvd25yZXYueG1sUEsFBgAAAAAEAAQA9wAAAIwDAAAAAA==&#10;">
                  <v:imagedata r:id="rId45" o:title=""/>
                </v:shape>
                <v:rect id="Rectangle 166" o:spid="_x0000_s1183" style="position:absolute;left:1066;top:850;width:13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GCacEA&#10;AADcAAAADwAAAGRycy9kb3ducmV2LnhtbERPTWsCMRC9C/6HMEJvmrXSrWyNIgVLb6JbaI/jZrpZ&#10;3UyWJNX13zeC4G0e73MWq9624kw+NI4VTCcZCOLK6YZrBV/lZjwHESKyxtYxKbhSgNVyOFhgod2F&#10;d3Tex1qkEA4FKjAxdoWUoTJkMUxcR5y4X+ctxgR9LbXHSwq3rXzOslxabDg1GOzo3VB12v9ZBdls&#10;83FEOmybbyd3ry8/pi1Dr9TTqF+/gYjUx4f47v7UaX4+g9sz6QK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hgmnBAAAA3AAAAA8AAAAAAAAAAAAAAAAAmAIAAGRycy9kb3du&#10;cmV2LnhtbFBLBQYAAAAABAAEAPUAAACGAwAAAAA=&#10;" fillcolor="#c1c1c1" stroked="f"/>
                <v:rect id="Rectangle 168" o:spid="_x0000_s1184" style="position:absolute;left:8763;top:850;width:19;height:1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S/hsIA&#10;AADcAAAADwAAAGRycy9kb3ducmV2LnhtbERPS2vCQBC+F/wPyxR6azZtiUqajUhB8SY+oD2O2Wk2&#10;bXY2ZFcT/71bKHibj+85xWK0rbhQ7xvHCl6SFARx5XTDtYLjYfU8B+EDssbWMSm4kodFOXkoMNdu&#10;4B1d9qEWMYR9jgpMCF0upa8MWfSJ64gj9+16iyHCvpa6xyGG21a+pulUWmw4Nhjs6MNQ9bs/WwXp&#10;22r9g3TaNp9O7mbZl2kPflTq6XFcvoMINIa7+N+90XH+NIO/Z+IFsr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BL+GwgAAANwAAAAPAAAAAAAAAAAAAAAAAJgCAABkcnMvZG93&#10;bnJldi54bWxQSwUGAAAAAAQABAD1AAAAhwMAAAAA&#10;" fillcolor="#c1c1c1" stroked="f"/>
                <v:rect id="Rectangle 169" o:spid="_x0000_s1185" style="position:absolute;left:1111;top:2540;width:7626;height: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Yh8cAA&#10;AADcAAAADwAAAGRycy9kb3ducmV2LnhtbERPTYvCMBC9L/gfwgh7W1MVq1SjiKDsbVEX9Dg2Y1Nt&#10;JqWJ2v33RhD2No/3ObNFaytxp8aXjhX0ewkI4tzpkgsFv/v11wSED8gaK8ek4I88LOadjxlm2j14&#10;S/ddKEQMYZ+hAhNCnUnpc0MWfc/VxJE7u8ZiiLAppG7wEcNtJQdJkkqLJccGgzWtDOXX3c0qSIbr&#10;zQXp9FMenNyOR0dT7X2r1Ge3XU5BBGrDv/jt/tZxfprC65l4gZ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NYh8cAAAADcAAAADwAAAAAAAAAAAAAAAACYAgAAZHJzL2Rvd25y&#10;ZXYueG1sUEsFBgAAAAAEAAQA9QAAAIUDAAAAAA==&#10;" fillcolor="#c1c1c1" stroked="f"/>
                <v:rect id="Rectangle 170" o:spid="_x0000_s1186" style="position:absolute;left:8515;top:1047;width:25787;height:184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3COr8A&#10;AADcAAAADwAAAGRycy9kb3ducmV2LnhtbERPzYrCMBC+L/gOYQRva6oHV6pRRBBc8WL1AYZm+oPJ&#10;pCTRdt/eCMLe5uP7nfV2sEY8yYfWsYLZNANBXDrdcq3gdj18L0GEiKzROCYFfxRguxl9rTHXrucL&#10;PYtYixTCIUcFTYxdLmUoG7IYpq4jTlzlvMWYoK+l9tincGvkPMsW0mLLqaHBjvYNlffiYRXIa3Ho&#10;l4XxmTvNq7P5PV4qckpNxsNuBSLSEP/FH/dRp/mLH3g/ky6Qm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LcI6vwAAANwAAAAPAAAAAAAAAAAAAAAAAJgCAABkcnMvZG93bnJl&#10;di54bWxQSwUGAAAAAAQABAD1AAAAhAMAAAAA&#10;" filled="f" stroked="f">
                  <v:textbox style="mso-fit-shape-to-text:t" inset="0,0,0,0">
                    <w:txbxContent>
                      <w:p w:rsidR="00652766" w:rsidRPr="00652766" w:rsidRDefault="00652766" w:rsidP="00652766">
                        <w:pPr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652766">
                          <w:rPr>
                            <w:rFonts w:ascii="Tahoma" w:hAnsi="Tahoma" w:cs="Tahoma"/>
                            <w:b/>
                            <w:bCs/>
                            <w:color w:val="333333"/>
                            <w:sz w:val="24"/>
                            <w:szCs w:val="24"/>
                            <w:lang w:val="en-US"/>
                          </w:rPr>
                          <w:t>Gender distribution within OPAGs</w:t>
                        </w:r>
                      </w:p>
                    </w:txbxContent>
                  </v:textbox>
                </v:rect>
                <v:shape id="Picture 171" o:spid="_x0000_s1187" type="#_x0000_t75" style="position:absolute;left:1079;top:819;width:51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/JQCfDAAAA3AAAAA8AAABkcnMvZG93bnJldi54bWxEj0FrAkEMhe+F/ochQi9FZxUqdXWUWlro&#10;xYPai7ewE3cXN5llZqrrv28Ohd4S3st7X1abgTtzpZjaIA6mkwIMSRV8K7WD7+Pn+BVMyigeuyDk&#10;4E4JNuvHhxWWPtxkT9dDro2GSCrRQZNzX1qbqoYY0yT0JKqdQ2TMusba+og3DefOzopibhlb0YYG&#10;e3pvqLocftjBTFDiy/2D4+k5LU7bdseJvXNPo+FtCSbTkP/Nf9dfXvHnSqvP6AR2/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8lAJ8MAAADcAAAADwAAAAAAAAAAAAAAAACf&#10;AgAAZHJzL2Rvd25yZXYueG1sUEsFBgAAAAAEAAQA9wAAAI8DAAAAAA==&#10;">
                  <v:imagedata r:id="rId21" o:title=""/>
                </v:shape>
                <v:shape id="Picture 172" o:spid="_x0000_s1188" type="#_x0000_t75" style="position:absolute;left:8705;top:819;width:45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twMTDAAAA3AAAAA8AAABkcnMvZG93bnJldi54bWxEj9GKwjAQRd+F/Ycwwr7Imupit1ajiCDo&#10;k1j9gKEZ22IzKUlWu3+/EQTfZrj33LmzXPemFXdyvrGsYDJOQBCXVjdcKbicd18ZCB+QNbaWScEf&#10;eVivPgZLzLV98InuRahEDGGfo4I6hC6X0pc1GfRj2xFH7WqdwRBXV0nt8BHDTSunSZJKgw3HCzV2&#10;tK2pvBW/Jtbw7jDNaO9/svS4Gx2Ot9nk+6LU57DfLEAE6sPb/KL3OnLpHJ7PxAnk6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W3AxMMAAADcAAAADwAAAAAAAAAAAAAAAACf&#10;AgAAZHJzL2Rvd25yZXYueG1sUEsFBgAAAAAEAAQA9wAAAI8DAAAAAA==&#10;">
                  <v:imagedata r:id="rId46" o:title=""/>
                </v:shape>
                <v:shape id="Picture 173" o:spid="_x0000_s1189" type="#_x0000_t75" style="position:absolute;left:1079;top:2476;width:51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ebdBbEAAAA3AAAAA8AAABkcnMvZG93bnJldi54bWxEj0FrAjEQhe+F/ocwhV6KZu1BZTVKsQj2&#10;Irh68TZsxt3gZrJsoqb99Z1DobcZ3pv3vlmus+/UnYboAhuYjAtQxHWwjhsDp+N2NAcVE7LFLjAZ&#10;+KYI69Xz0xJLGx58oHuVGiUhHEs00KbUl1rHuiWPcRx6YtEuYfCYZB0abQd8SLjv9HtRTLVHx9LQ&#10;Yk+bluprdfMGKOisXWG/bpvT/u2cu09X7X6MeX3JHwtQiXL6N/9d76zgzwRfnpEJ9Oo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ebdBbEAAAA3AAAAA8AAAAAAAAAAAAAAAAA&#10;nwIAAGRycy9kb3ducmV2LnhtbFBLBQYAAAAABAAEAPcAAACQAwAAAAA=&#10;">
                  <v:imagedata r:id="rId30" o:title=""/>
                </v:shape>
                <v:shape id="Picture 174" o:spid="_x0000_s1190" type="#_x0000_t75" style="position:absolute;left:8705;top:2476;width:45;height: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4t46XCAAAA3AAAAA8AAABkcnMvZG93bnJldi54bWxET01rwkAQvQv9D8sUvJlNSomSZpWiFDwJ&#10;2qA9DtlpkjY7G3a3Jv57t1DobR7vc8rNZHpxJec7ywqyJAVBXFvdcaOgen9brED4gKyxt0wKbuRh&#10;s36YlVhoO/KRrqfQiBjCvkAFbQhDIaWvWzLoEzsQR+7TOoMhQtdI7XCM4aaXT2maS4Mdx4YWB9q2&#10;VH+ffoyCnPjr3OjKdu55t6SL3R+y44dS88fp9QVEoCn8i//cex3nLzP4fSZeIN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LeOlwgAAANwAAAAPAAAAAAAAAAAAAAAAAJ8C&#10;AABkcnMvZG93bnJldi54bWxQSwUGAAAAAAQABAD3AAAAjgMAAAAA&#10;">
                  <v:imagedata r:id="rId47" o:title=""/>
                </v:shape>
                <v:rect id="Rectangle 175" o:spid="_x0000_s1191" style="position:absolute;left:38;top:38;width:47167;height:273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P6QcIA&#10;AADcAAAADwAAAGRycy9kb3ducmV2LnhtbERPS2sCMRC+F/wPYYTeaqKHKlvjUi2VPVTEVQq9DZvZ&#10;B24myybq9t+bQsHbfHzPWaaDbcWVet841jCdKBDEhTMNVxpOx8+XBQgfkA22jknDL3lIV6OnJSbG&#10;3fhA1zxUIoawT1BDHUKXSOmLmiz6ieuII1e63mKIsK+k6fEWw20rZ0q9SosNx4YaO9rUVJzzi9WQ&#10;/Xx/zLncKaPWwzaX2d6YL6n183h4fwMRaAgP8b87M3H+fAZ/z8QL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M/pBwgAAANwAAAAPAAAAAAAAAAAAAAAAAJgCAABkcnMvZG93&#10;bnJldi54bWxQSwUGAAAAAAQABAD1AAAAhwMAAAAA&#10;" filled="f" strokecolor="#868686" strokeweight=".7pt">
                  <v:stroke joinstyle="round"/>
                </v:rect>
                <w10:anchorlock/>
              </v:group>
            </w:pict>
          </mc:Fallback>
        </mc:AlternateContent>
      </w:r>
    </w:p>
    <w:p w:rsidR="00652766" w:rsidRDefault="00652766" w:rsidP="006032BE">
      <w:pPr>
        <w:pStyle w:val="WMOBodyText"/>
      </w:pPr>
    </w:p>
    <w:p w:rsidR="00652766" w:rsidRDefault="00652766" w:rsidP="00652766">
      <w:pPr>
        <w:pStyle w:val="WMOBodyText"/>
      </w:pPr>
      <w:r>
        <w:rPr>
          <w:b/>
          <w:bCs/>
        </w:rPr>
        <w:t>Figure</w:t>
      </w:r>
      <w:r w:rsidRPr="00652766">
        <w:rPr>
          <w:b/>
          <w:bCs/>
        </w:rPr>
        <w:t xml:space="preserve"> </w:t>
      </w:r>
      <w:r>
        <w:rPr>
          <w:b/>
          <w:bCs/>
        </w:rPr>
        <w:t>2</w:t>
      </w:r>
      <w:r>
        <w:t>. Gender distribution within OPAGs.</w:t>
      </w:r>
    </w:p>
    <w:p w:rsidR="00652766" w:rsidRDefault="00652766" w:rsidP="00652766">
      <w:pPr>
        <w:pStyle w:val="WMOBodyText"/>
      </w:pPr>
      <w:r>
        <w:t>Twenty five percent of experts in OPAG PWS were female; in other OPAGS ten percent or fewer were female.</w:t>
      </w:r>
    </w:p>
    <w:p w:rsidR="00652766" w:rsidRDefault="00652766" w:rsidP="00652766">
      <w:pPr>
        <w:pStyle w:val="WMOBodyText"/>
      </w:pPr>
    </w:p>
    <w:p w:rsidR="00652766" w:rsidRDefault="00652766" w:rsidP="00652766">
      <w:pPr>
        <w:pStyle w:val="Heading4"/>
      </w:pPr>
      <w:r>
        <w:t>Team Gender Distribution</w:t>
      </w:r>
    </w:p>
    <w:p w:rsidR="00652766" w:rsidRDefault="00652766" w:rsidP="00652766">
      <w:pPr>
        <w:pStyle w:val="WMOBodyText"/>
      </w:pPr>
      <w:r>
        <w:t>Table 3 shows the gender distribution by team.</w:t>
      </w:r>
    </w:p>
    <w:p w:rsidR="00652766" w:rsidRDefault="00652766" w:rsidP="00652766">
      <w:pPr>
        <w:pStyle w:val="WMO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0"/>
        <w:gridCol w:w="1720"/>
        <w:gridCol w:w="1026"/>
        <w:gridCol w:w="813"/>
      </w:tblGrid>
      <w:tr w:rsidR="00652766" w:rsidRPr="00652766" w:rsidTr="00652766">
        <w:trPr>
          <w:cantSplit/>
          <w:trHeight w:val="300"/>
          <w:tblHeader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OPAG DPFS</w:t>
            </w:r>
          </w:p>
        </w:tc>
        <w:tc>
          <w:tcPr>
            <w:tcW w:w="1720" w:type="dxa"/>
            <w:noWrap/>
          </w:tcPr>
          <w:p w:rsidR="00652766" w:rsidRPr="00652766" w:rsidRDefault="00652766" w:rsidP="000D538D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Vacant positions</w:t>
            </w:r>
          </w:p>
        </w:tc>
        <w:tc>
          <w:tcPr>
            <w:tcW w:w="1026" w:type="dxa"/>
            <w:noWrap/>
          </w:tcPr>
          <w:p w:rsidR="00652766" w:rsidRPr="00652766" w:rsidRDefault="00652766" w:rsidP="000D538D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Female</w:t>
            </w:r>
          </w:p>
        </w:tc>
        <w:tc>
          <w:tcPr>
            <w:tcW w:w="813" w:type="dxa"/>
            <w:noWrap/>
          </w:tcPr>
          <w:p w:rsidR="00652766" w:rsidRPr="00652766" w:rsidRDefault="00652766" w:rsidP="000D538D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Male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CG-VERIF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ET-EPS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ET-ERA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ET-NNERA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ET-OPSLS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ET-OWFPS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ICT-DPFS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R-NWP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33%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33%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33%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R-SWF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</w:tbl>
    <w:p w:rsidR="00652766" w:rsidRDefault="006527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0"/>
        <w:gridCol w:w="1720"/>
        <w:gridCol w:w="1026"/>
        <w:gridCol w:w="813"/>
      </w:tblGrid>
      <w:tr w:rsidR="00652766" w:rsidRPr="00652766" w:rsidTr="00652766">
        <w:trPr>
          <w:cantSplit/>
          <w:trHeight w:val="300"/>
          <w:tblHeader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lastRenderedPageBreak/>
              <w:t>OPAG IOS</w:t>
            </w:r>
          </w:p>
        </w:tc>
        <w:tc>
          <w:tcPr>
            <w:tcW w:w="1720" w:type="dxa"/>
            <w:noWrap/>
          </w:tcPr>
          <w:p w:rsidR="00652766" w:rsidRPr="00652766" w:rsidRDefault="00652766" w:rsidP="006D1BCB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Vacant positions</w:t>
            </w:r>
          </w:p>
        </w:tc>
        <w:tc>
          <w:tcPr>
            <w:tcW w:w="1026" w:type="dxa"/>
            <w:noWrap/>
          </w:tcPr>
          <w:p w:rsidR="00652766" w:rsidRPr="00652766" w:rsidRDefault="00652766" w:rsidP="006D1BCB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Female</w:t>
            </w:r>
          </w:p>
        </w:tc>
        <w:tc>
          <w:tcPr>
            <w:tcW w:w="813" w:type="dxa"/>
            <w:noWrap/>
          </w:tcPr>
          <w:p w:rsidR="00652766" w:rsidRPr="00652766" w:rsidRDefault="00652766" w:rsidP="006D1BCB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Male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ET-ABO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ET-SAT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ET-SBO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ICT-IOS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IPET-OSDE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IPET-SUP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IPET-WIFI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R-GCOS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R-Mar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R-SEIS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SG-RFC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TT-WRDE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</w:tbl>
    <w:p w:rsidR="00652766" w:rsidRDefault="006527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0"/>
        <w:gridCol w:w="1720"/>
        <w:gridCol w:w="1026"/>
        <w:gridCol w:w="813"/>
      </w:tblGrid>
      <w:tr w:rsidR="00652766" w:rsidRPr="00652766" w:rsidTr="00652766">
        <w:trPr>
          <w:cantSplit/>
          <w:trHeight w:val="300"/>
          <w:tblHeader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OPAG ISS</w:t>
            </w:r>
          </w:p>
        </w:tc>
        <w:tc>
          <w:tcPr>
            <w:tcW w:w="1720" w:type="dxa"/>
            <w:noWrap/>
          </w:tcPr>
          <w:p w:rsidR="00652766" w:rsidRPr="00652766" w:rsidRDefault="00652766" w:rsidP="005A585E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Vacant positions</w:t>
            </w:r>
          </w:p>
        </w:tc>
        <w:tc>
          <w:tcPr>
            <w:tcW w:w="1026" w:type="dxa"/>
            <w:noWrap/>
          </w:tcPr>
          <w:p w:rsidR="00652766" w:rsidRPr="00652766" w:rsidRDefault="00652766" w:rsidP="005A585E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Female</w:t>
            </w:r>
          </w:p>
        </w:tc>
        <w:tc>
          <w:tcPr>
            <w:tcW w:w="813" w:type="dxa"/>
            <w:noWrap/>
          </w:tcPr>
          <w:p w:rsidR="00652766" w:rsidRPr="00652766" w:rsidRDefault="00652766" w:rsidP="005A585E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Male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ET-CTS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ET-WISC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ET-WISC-TT-CAC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ET-WISC-TT-DC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ET-WISC-TT-GISC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ET-WISC-TT-OM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ICT-ISS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IPET-DRMM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IPET-DRMM-TT-</w:t>
            </w:r>
            <w:proofErr w:type="spellStart"/>
            <w:r w:rsidRPr="00652766">
              <w:t>AvCI</w:t>
            </w:r>
            <w:proofErr w:type="spellEnd"/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IPET-DRMM-TT-BUFR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IPET-DRMM-TT-DSM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IPET-DRMM-TT-GRIB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lastRenderedPageBreak/>
              <w:t>IPET-MDRD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IPET-MDRD-4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IPET-MDRD-TT-</w:t>
            </w:r>
            <w:proofErr w:type="spellStart"/>
            <w:r w:rsidRPr="00652766">
              <w:t>ApMD</w:t>
            </w:r>
            <w:proofErr w:type="spellEnd"/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IPET-MDRD-TT-</w:t>
            </w:r>
            <w:proofErr w:type="spellStart"/>
            <w:r w:rsidRPr="00652766">
              <w:t>AvXML</w:t>
            </w:r>
            <w:proofErr w:type="spellEnd"/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IPET-MDRD-TT-DMR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IPET-MDRD-TT-MDI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RAI-TT-WIS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</w:tbl>
    <w:p w:rsidR="00652766" w:rsidRDefault="0065276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0"/>
        <w:gridCol w:w="1720"/>
        <w:gridCol w:w="1026"/>
        <w:gridCol w:w="813"/>
      </w:tblGrid>
      <w:tr w:rsidR="00652766" w:rsidRPr="00652766" w:rsidTr="00652766">
        <w:trPr>
          <w:cantSplit/>
          <w:trHeight w:val="300"/>
          <w:tblHeader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OPAG PWS</w:t>
            </w:r>
          </w:p>
        </w:tc>
        <w:tc>
          <w:tcPr>
            <w:tcW w:w="1720" w:type="dxa"/>
            <w:noWrap/>
          </w:tcPr>
          <w:p w:rsidR="00652766" w:rsidRPr="00652766" w:rsidRDefault="00652766" w:rsidP="00121F20">
            <w:pPr>
              <w:pStyle w:val="WMOBodyText"/>
              <w:rPr>
                <w:b/>
                <w:bCs/>
              </w:rPr>
            </w:pPr>
            <w:r>
              <w:rPr>
                <w:b/>
                <w:bCs/>
              </w:rPr>
              <w:t>Vacant positions</w:t>
            </w:r>
          </w:p>
        </w:tc>
        <w:tc>
          <w:tcPr>
            <w:tcW w:w="1026" w:type="dxa"/>
            <w:noWrap/>
          </w:tcPr>
          <w:p w:rsidR="00652766" w:rsidRPr="00652766" w:rsidRDefault="00652766" w:rsidP="00121F20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Female</w:t>
            </w:r>
          </w:p>
        </w:tc>
        <w:tc>
          <w:tcPr>
            <w:tcW w:w="813" w:type="dxa"/>
            <w:noWrap/>
          </w:tcPr>
          <w:p w:rsidR="00652766" w:rsidRPr="00652766" w:rsidRDefault="00652766" w:rsidP="00121F20">
            <w:pPr>
              <w:pStyle w:val="WMOBodyText"/>
              <w:rPr>
                <w:b/>
                <w:bCs/>
              </w:rPr>
            </w:pPr>
            <w:r w:rsidRPr="00652766">
              <w:rPr>
                <w:b/>
                <w:bCs/>
              </w:rPr>
              <w:t>Male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ET-COPE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ET-DPM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ET-SPII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ICT-PWS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50%</w:t>
            </w:r>
          </w:p>
        </w:tc>
      </w:tr>
      <w:tr w:rsidR="00652766" w:rsidRPr="00652766" w:rsidTr="00652766">
        <w:trPr>
          <w:trHeight w:val="300"/>
        </w:trPr>
        <w:tc>
          <w:tcPr>
            <w:tcW w:w="256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TT-HPR</w:t>
            </w:r>
          </w:p>
        </w:tc>
        <w:tc>
          <w:tcPr>
            <w:tcW w:w="1720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1026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0%</w:t>
            </w:r>
          </w:p>
        </w:tc>
        <w:tc>
          <w:tcPr>
            <w:tcW w:w="813" w:type="dxa"/>
            <w:noWrap/>
            <w:hideMark/>
          </w:tcPr>
          <w:p w:rsidR="00652766" w:rsidRPr="00652766" w:rsidRDefault="00652766" w:rsidP="00652766">
            <w:pPr>
              <w:pStyle w:val="WMOBodyText"/>
            </w:pPr>
            <w:r w:rsidRPr="00652766">
              <w:t>100%</w:t>
            </w:r>
          </w:p>
        </w:tc>
      </w:tr>
    </w:tbl>
    <w:p w:rsidR="00652766" w:rsidRDefault="00652766" w:rsidP="00FF3285">
      <w:pPr>
        <w:pStyle w:val="WMOBodyText"/>
      </w:pPr>
      <w:r w:rsidRPr="00652766">
        <w:rPr>
          <w:b/>
          <w:bCs/>
        </w:rPr>
        <w:t>Table 3.</w:t>
      </w:r>
      <w:r>
        <w:t xml:space="preserve"> Distribution of gender within teams. Note that some teams have ex-officio members and in some cases these positions had not been filled.</w:t>
      </w:r>
      <w:r w:rsidR="00FF3285">
        <w:t xml:space="preserve"> Some positions (normally rapporteurs recognizable by the prefix R-) had only one expert.</w:t>
      </w:r>
    </w:p>
    <w:p w:rsidR="00652766" w:rsidRDefault="00871AD0" w:rsidP="00871AD0">
      <w:pPr>
        <w:pStyle w:val="Heading4"/>
      </w:pPr>
      <w:r>
        <w:t>Leadership positions</w:t>
      </w:r>
    </w:p>
    <w:p w:rsidR="00871AD0" w:rsidRDefault="00871AD0" w:rsidP="00652766">
      <w:pPr>
        <w:pStyle w:val="WMOBodyText"/>
      </w:pPr>
      <w:r>
        <w:t>The gender distribution of leadership roles is shown in Table 4. This shows a dominance of males in Chair, Co-chair and Vice-chair positions.</w:t>
      </w:r>
    </w:p>
    <w:p w:rsidR="00871AD0" w:rsidRDefault="00871AD0">
      <w:pPr>
        <w:tabs>
          <w:tab w:val="clear" w:pos="1134"/>
        </w:tabs>
        <w:jc w:val="left"/>
        <w:rPr>
          <w:szCs w:val="22"/>
          <w:lang w:eastAsia="zh-TW"/>
        </w:rPr>
      </w:pPr>
      <w:r>
        <w:br w:type="page"/>
      </w:r>
    </w:p>
    <w:p w:rsidR="00871AD0" w:rsidRDefault="00871AD0" w:rsidP="00652766">
      <w:pPr>
        <w:pStyle w:val="WMO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4"/>
        <w:gridCol w:w="1026"/>
        <w:gridCol w:w="960"/>
      </w:tblGrid>
      <w:tr w:rsidR="00871AD0" w:rsidRPr="00871AD0" w:rsidTr="00871AD0">
        <w:trPr>
          <w:trHeight w:val="300"/>
        </w:trPr>
        <w:tc>
          <w:tcPr>
            <w:tcW w:w="1154" w:type="dxa"/>
            <w:noWrap/>
            <w:hideMark/>
          </w:tcPr>
          <w:p w:rsidR="00871AD0" w:rsidRPr="00871AD0" w:rsidRDefault="00871AD0" w:rsidP="00871AD0">
            <w:pPr>
              <w:pStyle w:val="WMOBodyText"/>
              <w:rPr>
                <w:b/>
                <w:bCs/>
              </w:rPr>
            </w:pPr>
            <w:r w:rsidRPr="00871AD0">
              <w:rPr>
                <w:b/>
                <w:bCs/>
              </w:rPr>
              <w:t>Role</w:t>
            </w:r>
          </w:p>
        </w:tc>
        <w:tc>
          <w:tcPr>
            <w:tcW w:w="1026" w:type="dxa"/>
            <w:noWrap/>
            <w:hideMark/>
          </w:tcPr>
          <w:p w:rsidR="00871AD0" w:rsidRPr="00871AD0" w:rsidRDefault="00871AD0" w:rsidP="00871AD0">
            <w:pPr>
              <w:pStyle w:val="WMOBodyText"/>
              <w:rPr>
                <w:b/>
                <w:bCs/>
              </w:rPr>
            </w:pPr>
            <w:r w:rsidRPr="00871AD0">
              <w:rPr>
                <w:b/>
                <w:bCs/>
              </w:rPr>
              <w:t>Female</w:t>
            </w:r>
          </w:p>
        </w:tc>
        <w:tc>
          <w:tcPr>
            <w:tcW w:w="960" w:type="dxa"/>
            <w:noWrap/>
            <w:hideMark/>
          </w:tcPr>
          <w:p w:rsidR="00871AD0" w:rsidRPr="00871AD0" w:rsidRDefault="00871AD0" w:rsidP="00871AD0">
            <w:pPr>
              <w:pStyle w:val="WMOBodyText"/>
              <w:rPr>
                <w:b/>
                <w:bCs/>
              </w:rPr>
            </w:pPr>
            <w:r w:rsidRPr="00871AD0">
              <w:rPr>
                <w:b/>
                <w:bCs/>
              </w:rPr>
              <w:t>Male</w:t>
            </w:r>
          </w:p>
        </w:tc>
      </w:tr>
      <w:tr w:rsidR="00871AD0" w:rsidRPr="00871AD0" w:rsidTr="00871AD0">
        <w:trPr>
          <w:trHeight w:val="600"/>
        </w:trPr>
        <w:tc>
          <w:tcPr>
            <w:tcW w:w="1154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President</w:t>
            </w:r>
          </w:p>
        </w:tc>
        <w:tc>
          <w:tcPr>
            <w:tcW w:w="1026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0</w:t>
            </w:r>
          </w:p>
        </w:tc>
        <w:tc>
          <w:tcPr>
            <w:tcW w:w="960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1</w:t>
            </w:r>
          </w:p>
        </w:tc>
      </w:tr>
      <w:tr w:rsidR="00871AD0" w:rsidRPr="00871AD0" w:rsidTr="00871AD0">
        <w:trPr>
          <w:trHeight w:val="900"/>
        </w:trPr>
        <w:tc>
          <w:tcPr>
            <w:tcW w:w="1154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Vice-president</w:t>
            </w:r>
          </w:p>
        </w:tc>
        <w:tc>
          <w:tcPr>
            <w:tcW w:w="1026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1</w:t>
            </w:r>
          </w:p>
        </w:tc>
        <w:tc>
          <w:tcPr>
            <w:tcW w:w="960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0</w:t>
            </w:r>
          </w:p>
        </w:tc>
      </w:tr>
      <w:tr w:rsidR="00871AD0" w:rsidRPr="00871AD0" w:rsidTr="00871AD0">
        <w:trPr>
          <w:trHeight w:val="300"/>
        </w:trPr>
        <w:tc>
          <w:tcPr>
            <w:tcW w:w="1154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Chair</w:t>
            </w:r>
          </w:p>
        </w:tc>
        <w:tc>
          <w:tcPr>
            <w:tcW w:w="1026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1</w:t>
            </w:r>
          </w:p>
        </w:tc>
        <w:tc>
          <w:tcPr>
            <w:tcW w:w="960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30</w:t>
            </w:r>
          </w:p>
        </w:tc>
      </w:tr>
      <w:tr w:rsidR="00871AD0" w:rsidRPr="00871AD0" w:rsidTr="00871AD0">
        <w:trPr>
          <w:trHeight w:val="300"/>
        </w:trPr>
        <w:tc>
          <w:tcPr>
            <w:tcW w:w="1154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Co-chair</w:t>
            </w:r>
          </w:p>
        </w:tc>
        <w:tc>
          <w:tcPr>
            <w:tcW w:w="1026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4</w:t>
            </w:r>
          </w:p>
        </w:tc>
        <w:tc>
          <w:tcPr>
            <w:tcW w:w="960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10</w:t>
            </w:r>
          </w:p>
        </w:tc>
      </w:tr>
      <w:tr w:rsidR="00871AD0" w:rsidRPr="00871AD0" w:rsidTr="00871AD0">
        <w:trPr>
          <w:trHeight w:val="600"/>
        </w:trPr>
        <w:tc>
          <w:tcPr>
            <w:tcW w:w="1154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Vice-chair</w:t>
            </w:r>
          </w:p>
        </w:tc>
        <w:tc>
          <w:tcPr>
            <w:tcW w:w="1026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3</w:t>
            </w:r>
          </w:p>
        </w:tc>
        <w:tc>
          <w:tcPr>
            <w:tcW w:w="960" w:type="dxa"/>
            <w:hideMark/>
          </w:tcPr>
          <w:p w:rsidR="00871AD0" w:rsidRPr="00871AD0" w:rsidRDefault="00871AD0" w:rsidP="00871AD0">
            <w:pPr>
              <w:pStyle w:val="WMOBodyText"/>
            </w:pPr>
            <w:r w:rsidRPr="00871AD0">
              <w:t>8</w:t>
            </w:r>
          </w:p>
        </w:tc>
      </w:tr>
    </w:tbl>
    <w:p w:rsidR="00871AD0" w:rsidRDefault="00871AD0" w:rsidP="00652766">
      <w:pPr>
        <w:pStyle w:val="WMOBodyText"/>
      </w:pPr>
      <w:r w:rsidRPr="00871AD0">
        <w:rPr>
          <w:b/>
          <w:bCs/>
        </w:rPr>
        <w:t>Table 4</w:t>
      </w:r>
      <w:r>
        <w:t>. Gender distribution of leadership roles.</w:t>
      </w:r>
    </w:p>
    <w:p w:rsidR="00652766" w:rsidRPr="006032BE" w:rsidRDefault="00652766" w:rsidP="00652766">
      <w:pPr>
        <w:pStyle w:val="WMOBodyText"/>
      </w:pPr>
    </w:p>
    <w:sectPr w:rsidR="00652766" w:rsidRPr="006032BE" w:rsidSect="0020095E">
      <w:headerReference w:type="default" r:id="rId48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9AC" w:rsidRDefault="002109AC">
      <w:r>
        <w:separator/>
      </w:r>
    </w:p>
    <w:p w:rsidR="002109AC" w:rsidRDefault="002109AC"/>
    <w:p w:rsidR="002109AC" w:rsidRDefault="002109AC"/>
  </w:endnote>
  <w:endnote w:type="continuationSeparator" w:id="0">
    <w:p w:rsidR="002109AC" w:rsidRDefault="002109AC">
      <w:r>
        <w:continuationSeparator/>
      </w:r>
    </w:p>
    <w:p w:rsidR="002109AC" w:rsidRDefault="002109AC"/>
    <w:p w:rsidR="002109AC" w:rsidRDefault="002109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9AC" w:rsidRDefault="002109AC">
      <w:r>
        <w:separator/>
      </w:r>
    </w:p>
  </w:footnote>
  <w:footnote w:type="continuationSeparator" w:id="0">
    <w:p w:rsidR="002109AC" w:rsidRDefault="002109AC">
      <w:r>
        <w:continuationSeparator/>
      </w:r>
    </w:p>
    <w:p w:rsidR="002109AC" w:rsidRDefault="002109AC"/>
    <w:p w:rsidR="002109AC" w:rsidRDefault="002109AC"/>
  </w:footnote>
  <w:footnote w:id="1">
    <w:p w:rsidR="00A36CBA" w:rsidRPr="00285446" w:rsidRDefault="00A36CBA" w:rsidP="005B1F2C">
      <w:pPr>
        <w:pStyle w:val="FootnoteText"/>
        <w:keepNext/>
        <w:keepLines/>
        <w:ind w:left="357" w:hanging="357"/>
        <w:rPr>
          <w:sz w:val="18"/>
          <w:szCs w:val="18"/>
          <w:lang w:val="en-US"/>
        </w:rPr>
      </w:pPr>
      <w:r>
        <w:rPr>
          <w:rStyle w:val="FootnoteReference"/>
        </w:rPr>
        <w:t>*</w:t>
      </w:r>
      <w:r>
        <w:tab/>
      </w:r>
      <w:r w:rsidRPr="00A332E8">
        <w:rPr>
          <w:sz w:val="16"/>
          <w:szCs w:val="16"/>
        </w:rPr>
        <w:t>On a PC, in MS Word 2010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</w:t>
      </w:r>
      <w:r w:rsidR="005B1F2C">
        <w:rPr>
          <w:sz w:val="16"/>
          <w:szCs w:val="16"/>
        </w:rPr>
        <w:t xml:space="preserve"> and</w:t>
      </w:r>
      <w:r w:rsidRPr="00A332E8">
        <w:rPr>
          <w:sz w:val="16"/>
          <w:szCs w:val="16"/>
        </w:rPr>
        <w:t xml:space="preserve"> tick the “</w:t>
      </w:r>
      <w:r w:rsidRPr="00A332E8">
        <w:rPr>
          <w:b/>
          <w:bCs/>
          <w:sz w:val="16"/>
          <w:szCs w:val="16"/>
        </w:rPr>
        <w:t>Navigation Pane</w:t>
      </w:r>
      <w:r w:rsidRPr="00A332E8">
        <w:rPr>
          <w:sz w:val="16"/>
          <w:szCs w:val="16"/>
        </w:rPr>
        <w:t>” checkbox in the “</w:t>
      </w:r>
      <w:r w:rsidRPr="00A332E8">
        <w:rPr>
          <w:b/>
          <w:bCs/>
          <w:sz w:val="16"/>
          <w:szCs w:val="16"/>
        </w:rPr>
        <w:t>Show</w:t>
      </w:r>
      <w:r w:rsidRPr="00A332E8">
        <w:rPr>
          <w:sz w:val="16"/>
          <w:szCs w:val="16"/>
        </w:rPr>
        <w:t>” section</w:t>
      </w:r>
      <w:r w:rsidR="005B1F2C">
        <w:rPr>
          <w:sz w:val="16"/>
          <w:szCs w:val="16"/>
        </w:rPr>
        <w:t>.</w:t>
      </w:r>
      <w:r w:rsidRPr="00A332E8">
        <w:rPr>
          <w:sz w:val="16"/>
          <w:szCs w:val="16"/>
        </w:rPr>
        <w:t xml:space="preserve"> </w:t>
      </w:r>
      <w:r w:rsidR="005B1F2C">
        <w:rPr>
          <w:sz w:val="16"/>
          <w:szCs w:val="16"/>
        </w:rPr>
        <w:t>I</w:t>
      </w:r>
      <w:r>
        <w:rPr>
          <w:sz w:val="16"/>
          <w:szCs w:val="16"/>
        </w:rPr>
        <w:t>n </w:t>
      </w:r>
      <w:r w:rsidRPr="00A332E8">
        <w:rPr>
          <w:sz w:val="16"/>
          <w:szCs w:val="16"/>
        </w:rPr>
        <w:t>MS</w:t>
      </w:r>
      <w:r>
        <w:rPr>
          <w:sz w:val="16"/>
          <w:szCs w:val="16"/>
        </w:rPr>
        <w:t> </w:t>
      </w:r>
      <w:r w:rsidRPr="00A332E8">
        <w:rPr>
          <w:sz w:val="16"/>
          <w:szCs w:val="16"/>
        </w:rPr>
        <w:t>Word 2007 or 2003,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 &gt; “</w:t>
      </w:r>
      <w:r w:rsidRPr="00A332E8">
        <w:rPr>
          <w:b/>
          <w:bCs/>
          <w:sz w:val="16"/>
          <w:szCs w:val="16"/>
        </w:rPr>
        <w:t>Document Map</w:t>
      </w:r>
      <w:r w:rsidRPr="00A332E8">
        <w:rPr>
          <w:sz w:val="16"/>
          <w:szCs w:val="16"/>
        </w:rPr>
        <w:t>”. On a Mac, go to “</w:t>
      </w:r>
      <w:r w:rsidRPr="00A332E8">
        <w:rPr>
          <w:b/>
          <w:bCs/>
          <w:sz w:val="16"/>
          <w:szCs w:val="16"/>
        </w:rPr>
        <w:t>View</w:t>
      </w:r>
      <w:r w:rsidRPr="00A332E8">
        <w:rPr>
          <w:sz w:val="16"/>
          <w:szCs w:val="16"/>
        </w:rPr>
        <w:t>” &gt; “</w:t>
      </w:r>
      <w:r w:rsidRPr="00A332E8">
        <w:rPr>
          <w:b/>
          <w:bCs/>
          <w:sz w:val="16"/>
          <w:szCs w:val="16"/>
        </w:rPr>
        <w:t>Navigation Pane</w:t>
      </w:r>
      <w:r w:rsidRPr="00A332E8">
        <w:rPr>
          <w:sz w:val="16"/>
          <w:szCs w:val="16"/>
        </w:rPr>
        <w:t>”</w:t>
      </w:r>
      <w:r w:rsidR="005B1F2C">
        <w:rPr>
          <w:sz w:val="16"/>
          <w:szCs w:val="16"/>
        </w:rPr>
        <w:t xml:space="preserve"> and</w:t>
      </w:r>
      <w:r w:rsidRPr="00A332E8">
        <w:rPr>
          <w:sz w:val="16"/>
          <w:szCs w:val="16"/>
        </w:rPr>
        <w:t xml:space="preserve"> select</w:t>
      </w:r>
      <w:r>
        <w:rPr>
          <w:sz w:val="16"/>
          <w:szCs w:val="16"/>
        </w:rPr>
        <w:t> </w:t>
      </w:r>
      <w:r w:rsidRPr="00A332E8">
        <w:rPr>
          <w:sz w:val="16"/>
          <w:szCs w:val="16"/>
        </w:rPr>
        <w:t>“</w:t>
      </w:r>
      <w:r w:rsidRPr="00A332E8">
        <w:rPr>
          <w:b/>
          <w:bCs/>
          <w:sz w:val="16"/>
          <w:szCs w:val="16"/>
        </w:rPr>
        <w:t>Document Map</w:t>
      </w:r>
      <w:r w:rsidRPr="00A332E8">
        <w:rPr>
          <w:sz w:val="16"/>
          <w:szCs w:val="16"/>
        </w:rPr>
        <w:t>” in the drop-down list on the left.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12A" w:rsidRDefault="002109AC" w:rsidP="00724AFF">
    <w:pPr>
      <w:pStyle w:val="Header"/>
    </w:pPr>
    <w:r>
      <w:t>CBS-16/INF. 5.</w:t>
    </w:r>
    <w:r w:rsidR="00724AFF">
      <w:t>10</w:t>
    </w:r>
    <w:r>
      <w:t>(1)</w:t>
    </w:r>
    <w:r w:rsidR="0020095E" w:rsidRPr="00C2459D">
      <w:t xml:space="preserve">, DRAFT 1, p. </w:t>
    </w:r>
    <w:r w:rsidR="0020095E" w:rsidRPr="00C2459D">
      <w:rPr>
        <w:rStyle w:val="PageNumber"/>
      </w:rPr>
      <w:fldChar w:fldCharType="begin"/>
    </w:r>
    <w:r w:rsidR="0020095E" w:rsidRPr="00C2459D">
      <w:rPr>
        <w:rStyle w:val="PageNumber"/>
      </w:rPr>
      <w:instrText xml:space="preserve"> PAGE </w:instrText>
    </w:r>
    <w:r w:rsidR="0020095E" w:rsidRPr="00C2459D">
      <w:rPr>
        <w:rStyle w:val="PageNumber"/>
      </w:rPr>
      <w:fldChar w:fldCharType="separate"/>
    </w:r>
    <w:r w:rsidR="00724AFF">
      <w:rPr>
        <w:rStyle w:val="PageNumber"/>
        <w:noProof/>
      </w:rPr>
      <w:t>7</w:t>
    </w:r>
    <w:r w:rsidR="0020095E" w:rsidRPr="00C2459D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E02364"/>
    <w:multiLevelType w:val="hybridMultilevel"/>
    <w:tmpl w:val="806C1F56"/>
    <w:lvl w:ilvl="0" w:tplc="8C065970">
      <w:start w:val="1"/>
      <w:numFmt w:val="lowerLetter"/>
      <w:lvlText w:val="(%1)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41"/>
  </w:num>
  <w:num w:numId="3">
    <w:abstractNumId w:val="26"/>
  </w:num>
  <w:num w:numId="4">
    <w:abstractNumId w:val="34"/>
  </w:num>
  <w:num w:numId="5">
    <w:abstractNumId w:val="16"/>
  </w:num>
  <w:num w:numId="6">
    <w:abstractNumId w:val="21"/>
  </w:num>
  <w:num w:numId="7">
    <w:abstractNumId w:val="17"/>
  </w:num>
  <w:num w:numId="8">
    <w:abstractNumId w:val="28"/>
  </w:num>
  <w:num w:numId="9">
    <w:abstractNumId w:val="20"/>
  </w:num>
  <w:num w:numId="10">
    <w:abstractNumId w:val="19"/>
  </w:num>
  <w:num w:numId="11">
    <w:abstractNumId w:val="33"/>
  </w:num>
  <w:num w:numId="12">
    <w:abstractNumId w:val="11"/>
  </w:num>
  <w:num w:numId="13">
    <w:abstractNumId w:val="24"/>
  </w:num>
  <w:num w:numId="14">
    <w:abstractNumId w:val="37"/>
  </w:num>
  <w:num w:numId="15">
    <w:abstractNumId w:val="18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39"/>
  </w:num>
  <w:num w:numId="27">
    <w:abstractNumId w:val="29"/>
  </w:num>
  <w:num w:numId="28">
    <w:abstractNumId w:val="22"/>
  </w:num>
  <w:num w:numId="29">
    <w:abstractNumId w:val="30"/>
  </w:num>
  <w:num w:numId="30">
    <w:abstractNumId w:val="31"/>
  </w:num>
  <w:num w:numId="31">
    <w:abstractNumId w:val="14"/>
  </w:num>
  <w:num w:numId="32">
    <w:abstractNumId w:val="36"/>
  </w:num>
  <w:num w:numId="33">
    <w:abstractNumId w:val="35"/>
  </w:num>
  <w:num w:numId="34">
    <w:abstractNumId w:val="23"/>
  </w:num>
  <w:num w:numId="35">
    <w:abstractNumId w:val="25"/>
  </w:num>
  <w:num w:numId="36">
    <w:abstractNumId w:val="40"/>
  </w:num>
  <w:num w:numId="37">
    <w:abstractNumId w:val="32"/>
  </w:num>
  <w:num w:numId="38">
    <w:abstractNumId w:val="12"/>
  </w:num>
  <w:num w:numId="39">
    <w:abstractNumId w:val="13"/>
  </w:num>
  <w:num w:numId="40">
    <w:abstractNumId w:val="15"/>
  </w:num>
  <w:num w:numId="41">
    <w:abstractNumId w:val="10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9AC"/>
    <w:rsid w:val="0003137A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F5E49"/>
    <w:rsid w:val="000F7A87"/>
    <w:rsid w:val="00111BFD"/>
    <w:rsid w:val="0011498B"/>
    <w:rsid w:val="00120147"/>
    <w:rsid w:val="00123140"/>
    <w:rsid w:val="00163BA3"/>
    <w:rsid w:val="00166B31"/>
    <w:rsid w:val="00180771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109AC"/>
    <w:rsid w:val="00210D30"/>
    <w:rsid w:val="00234A34"/>
    <w:rsid w:val="0025255D"/>
    <w:rsid w:val="00270480"/>
    <w:rsid w:val="002779AF"/>
    <w:rsid w:val="002823D8"/>
    <w:rsid w:val="0028531A"/>
    <w:rsid w:val="00285446"/>
    <w:rsid w:val="00295593"/>
    <w:rsid w:val="002A386C"/>
    <w:rsid w:val="002C30BC"/>
    <w:rsid w:val="002C7A88"/>
    <w:rsid w:val="002D232B"/>
    <w:rsid w:val="002D5E00"/>
    <w:rsid w:val="002D6DAC"/>
    <w:rsid w:val="002E3FAD"/>
    <w:rsid w:val="002E4E16"/>
    <w:rsid w:val="00301E8C"/>
    <w:rsid w:val="00320009"/>
    <w:rsid w:val="0032424A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6F97"/>
    <w:rsid w:val="0043039B"/>
    <w:rsid w:val="004423FE"/>
    <w:rsid w:val="00445C35"/>
    <w:rsid w:val="004667E7"/>
    <w:rsid w:val="00475797"/>
    <w:rsid w:val="0049253B"/>
    <w:rsid w:val="004A140B"/>
    <w:rsid w:val="004B7BAA"/>
    <w:rsid w:val="004C2DF7"/>
    <w:rsid w:val="004C4E0B"/>
    <w:rsid w:val="004D497E"/>
    <w:rsid w:val="004E4809"/>
    <w:rsid w:val="004E6352"/>
    <w:rsid w:val="004E6460"/>
    <w:rsid w:val="004F6B46"/>
    <w:rsid w:val="00525B80"/>
    <w:rsid w:val="0053098F"/>
    <w:rsid w:val="00546D8E"/>
    <w:rsid w:val="00571AE1"/>
    <w:rsid w:val="00592267"/>
    <w:rsid w:val="005B0AE2"/>
    <w:rsid w:val="005B1F2C"/>
    <w:rsid w:val="005D03D9"/>
    <w:rsid w:val="005D666D"/>
    <w:rsid w:val="006032BE"/>
    <w:rsid w:val="00615AB0"/>
    <w:rsid w:val="0061778C"/>
    <w:rsid w:val="00636B90"/>
    <w:rsid w:val="0064738B"/>
    <w:rsid w:val="006508EA"/>
    <w:rsid w:val="00652766"/>
    <w:rsid w:val="00697DB5"/>
    <w:rsid w:val="006A492A"/>
    <w:rsid w:val="006D5576"/>
    <w:rsid w:val="006E766D"/>
    <w:rsid w:val="00705C9F"/>
    <w:rsid w:val="00716951"/>
    <w:rsid w:val="00724AFF"/>
    <w:rsid w:val="00735D9E"/>
    <w:rsid w:val="00754CF7"/>
    <w:rsid w:val="00771036"/>
    <w:rsid w:val="00771A68"/>
    <w:rsid w:val="007C212A"/>
    <w:rsid w:val="007E7D21"/>
    <w:rsid w:val="007F482F"/>
    <w:rsid w:val="00807CC5"/>
    <w:rsid w:val="00831751"/>
    <w:rsid w:val="00835B42"/>
    <w:rsid w:val="00847D99"/>
    <w:rsid w:val="0085038E"/>
    <w:rsid w:val="0086271D"/>
    <w:rsid w:val="0086420B"/>
    <w:rsid w:val="00864DBF"/>
    <w:rsid w:val="00865AE2"/>
    <w:rsid w:val="00871AD0"/>
    <w:rsid w:val="008A7313"/>
    <w:rsid w:val="008A7D91"/>
    <w:rsid w:val="008B7FC7"/>
    <w:rsid w:val="008E1E4A"/>
    <w:rsid w:val="008F0615"/>
    <w:rsid w:val="008F1FDB"/>
    <w:rsid w:val="00950605"/>
    <w:rsid w:val="00952233"/>
    <w:rsid w:val="00954D66"/>
    <w:rsid w:val="00975D76"/>
    <w:rsid w:val="00982E51"/>
    <w:rsid w:val="009874B9"/>
    <w:rsid w:val="00992759"/>
    <w:rsid w:val="00993581"/>
    <w:rsid w:val="009A288C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874EF"/>
    <w:rsid w:val="00A95415"/>
    <w:rsid w:val="00AA3C89"/>
    <w:rsid w:val="00AC4CDB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93B62"/>
    <w:rsid w:val="00B953D1"/>
    <w:rsid w:val="00BA30D0"/>
    <w:rsid w:val="00C04BD2"/>
    <w:rsid w:val="00C13EEC"/>
    <w:rsid w:val="00C156A4"/>
    <w:rsid w:val="00C20FAA"/>
    <w:rsid w:val="00C2459D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CD30DF"/>
    <w:rsid w:val="00D05E6F"/>
    <w:rsid w:val="00D33442"/>
    <w:rsid w:val="00D44BAD"/>
    <w:rsid w:val="00D45B55"/>
    <w:rsid w:val="00D7097B"/>
    <w:rsid w:val="00D91DFA"/>
    <w:rsid w:val="00DB1AB2"/>
    <w:rsid w:val="00DD3A65"/>
    <w:rsid w:val="00DD62C6"/>
    <w:rsid w:val="00E00498"/>
    <w:rsid w:val="00E2617A"/>
    <w:rsid w:val="00E538E6"/>
    <w:rsid w:val="00E802A2"/>
    <w:rsid w:val="00E85C0B"/>
    <w:rsid w:val="00ED67AF"/>
    <w:rsid w:val="00EE128C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4DD2"/>
    <w:rsid w:val="00FB0872"/>
    <w:rsid w:val="00FB54CC"/>
    <w:rsid w:val="00FD1A37"/>
    <w:rsid w:val="00FF328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Caption">
    <w:name w:val="caption"/>
    <w:basedOn w:val="Normal"/>
    <w:next w:val="Normal"/>
    <w:unhideWhenUsed/>
    <w:qFormat/>
    <w:rsid w:val="006032BE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Caption">
    <w:name w:val="caption"/>
    <w:basedOn w:val="Normal"/>
    <w:next w:val="Normal"/>
    <w:unhideWhenUsed/>
    <w:qFormat/>
    <w:rsid w:val="006032BE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5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9" Type="http://schemas.openxmlformats.org/officeDocument/2006/relationships/image" Target="media/image29.e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4.emf"/><Relationship Id="rId42" Type="http://schemas.openxmlformats.org/officeDocument/2006/relationships/image" Target="media/image34.emf"/><Relationship Id="rId47" Type="http://schemas.openxmlformats.org/officeDocument/2006/relationships/image" Target="media/image39.emf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png"/><Relationship Id="rId33" Type="http://schemas.openxmlformats.org/officeDocument/2006/relationships/image" Target="media/image17.emf"/><Relationship Id="rId38" Type="http://schemas.openxmlformats.org/officeDocument/2006/relationships/image" Target="media/image28.emf"/><Relationship Id="rId46" Type="http://schemas.openxmlformats.org/officeDocument/2006/relationships/image" Target="media/image38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41" Type="http://schemas.openxmlformats.org/officeDocument/2006/relationships/image" Target="media/image3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13.emf"/><Relationship Id="rId37" Type="http://schemas.openxmlformats.org/officeDocument/2006/relationships/image" Target="media/image27.emf"/><Relationship Id="rId40" Type="http://schemas.openxmlformats.org/officeDocument/2006/relationships/image" Target="media/image32.emf"/><Relationship Id="rId45" Type="http://schemas.openxmlformats.org/officeDocument/2006/relationships/image" Target="media/image37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6.emf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4" Type="http://schemas.openxmlformats.org/officeDocument/2006/relationships/image" Target="media/image36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5.emf"/><Relationship Id="rId43" Type="http://schemas.openxmlformats.org/officeDocument/2006/relationships/image" Target="media/image35.emf"/><Relationship Id="rId48" Type="http://schemas.openxmlformats.org/officeDocument/2006/relationships/header" Target="head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1768E-47DC-4B7C-A260-1527FD74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WMO-Session-Template_en.dotx</Template>
  <TotalTime>51</TotalTime>
  <Pages>7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4160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6</cp:revision>
  <cp:lastPrinted>2013-03-12T09:27:00Z</cp:lastPrinted>
  <dcterms:created xsi:type="dcterms:W3CDTF">2016-05-02T14:54:00Z</dcterms:created>
  <dcterms:modified xsi:type="dcterms:W3CDTF">2016-06-09T08:31:00Z</dcterms:modified>
</cp:coreProperties>
</file>