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F8649F" w:rsidP="0050225D">
      <w:pPr>
        <w:rPr>
          <w:szCs w:val="24"/>
          <w:lang w:val="fr-FR"/>
        </w:rPr>
      </w:pPr>
      <w:bookmarkStart w:id="0" w:name="_GoBack"/>
      <w:bookmarkEnd w:id="0"/>
    </w:p>
    <w:p w:rsidR="0050225D" w:rsidRDefault="0050225D" w:rsidP="0050225D">
      <w:pPr>
        <w:rPr>
          <w:szCs w:val="24"/>
        </w:rPr>
      </w:pPr>
      <w:r w:rsidRPr="0050225D">
        <w:rPr>
          <w:szCs w:val="24"/>
        </w:rPr>
        <w:t xml:space="preserve">Raw results of the « Test 2 » of the « Cache in and through the cloud » pilot project. </w:t>
      </w:r>
      <w:r>
        <w:rPr>
          <w:szCs w:val="24"/>
        </w:rPr>
        <w:t>This document is for reference only. Please use Document 3.2.2 for analysis and explanations regarding this document.</w:t>
      </w:r>
    </w:p>
    <w:p w:rsidR="0050225D" w:rsidRPr="0050225D" w:rsidRDefault="0050225D" w:rsidP="0050225D">
      <w:pPr>
        <w:rPr>
          <w:sz w:val="20"/>
          <w:szCs w:val="24"/>
        </w:rPr>
      </w:pPr>
    </w:p>
    <w:p w:rsidR="0050225D" w:rsidRPr="0050225D" w:rsidRDefault="0050225D" w:rsidP="0050225D">
      <w:pPr>
        <w:rPr>
          <w:sz w:val="18"/>
        </w:rPr>
      </w:pPr>
      <w:proofErr w:type="gram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To </w:t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sum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things a bit up.</w:t>
      </w:r>
      <w:proofErr w:type="gram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The number files and the volume used was distributed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as follows: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     GISC          files volume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     Offenbach     53160   3.7G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     Tokyo          2267   432M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     Melbourne      5013    85M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     Brasilia       1257    16M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     Toulouse       4379   304M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     Seoul           154    12M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The test run where those in 9 weeks: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    1. FTP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    2. </w:t>
      </w:r>
      <w:proofErr w:type="gram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SFTP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    3.</w:t>
      </w:r>
      <w:proofErr w:type="gram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FTP Bulletins + Files sent as GFNC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    4. FTP Bulletins sent as CCCC, files as GFNC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    5. FTP All data packed as tar.bz2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    6. </w:t>
      </w:r>
      <w:proofErr w:type="gram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FTP with network delay 125ms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    7.</w:t>
      </w:r>
      <w:proofErr w:type="gram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</w:t>
      </w:r>
      <w:proofErr w:type="gram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FTP with network delay 300ms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    8.</w:t>
      </w:r>
      <w:proofErr w:type="gram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</w:t>
      </w:r>
      <w:proofErr w:type="gram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FTP with network delay 125ms + 0.1% packet loss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    9.</w:t>
      </w:r>
      <w:proofErr w:type="gram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</w:t>
      </w:r>
      <w:proofErr w:type="gram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SFTP with network delay 300ms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    GISCA         GISCF         GISCC         GISCH         GISCB         GISCJ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1.</w:t>
      </w:r>
      <w:proofErr w:type="gram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</w:t>
      </w:r>
      <w:proofErr w:type="gram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0.1614 0.5356 0.2064 0.8120 0.1518 0.6199 0.1495 0.6070 0.1507 0.5313 0.1818 0.6168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2.</w:t>
      </w:r>
      <w:proofErr w:type="gram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</w:t>
      </w:r>
      <w:proofErr w:type="gram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0.0993 0.3492 0.1288 0.7520 0.0971 0.5627 0.0747 0.5115 0.0895 0.4526 0.1298 0.4870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3.</w:t>
      </w:r>
      <w:proofErr w:type="gram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</w:t>
      </w:r>
      <w:proofErr w:type="gram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0.0853 0.4378 0.1098 2.9710 0.0853 1.2543 0.0771 1.4184 0.0796 1.5125 0.0909 1.6566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4.</w:t>
      </w:r>
      <w:proofErr w:type="gram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</w:t>
      </w:r>
      <w:proofErr w:type="gram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0.0865 0.4575 0.1076 0.7397 0.0732 0.5252 0.0747 1.4864 0.0863 0.4553 0.0974 0.4805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5.</w:t>
      </w:r>
      <w:proofErr w:type="gram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</w:t>
      </w:r>
      <w:proofErr w:type="gram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0.0424 3.4036 0.0533 3.2254 0.0223 3.1073 0.0723 0.4638 0.0248 3.0961 0.8506 2.8571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6.</w:t>
      </w:r>
      <w:proofErr w:type="gram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1.1222 2.9618 1.5606 3.6965 1.0554 2.4472 0.9936 2.2545 1.0701 2.4231 1.2792 2.8051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7. 2.9111 6.8263 3.6568 7.6069 2.7326 5.4023 2.3381 4.8544 2.5423 5.3571 3.0000 6.1558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8. 1.2610 2.8425 1.8870 4.2981 1.1015 2.4747 1.0397 2.3166 1.1032 2.5172 1.3376 3.0194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9. 1.9008 5.1241 2.0833 5.7159 1.5046 3.3235 1.3190 2.9291 1.4747 3.3923 1.7727 4.2792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lastRenderedPageBreak/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================================================================================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                      1. FTP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GISCA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53160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.1614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60 seconds (file name: ./A_PAAH46LOWM051445_C_EDZW_20151105144938_69731732.bin)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0 0 0 0 1 1 0 0 0 0 0 0 0 0 0 1 1 1 0 0 0 0 0 5 0 0 0 0 1 0 0 0 0 0 0 0 0 1 0 1 0 0 0 1 0 0 0 0 0 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.3000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5 seconds (file name: ./urgent-23)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86166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1687352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53160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.5356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61 seconds (file name: ./A_PAAH46LOWM051445_C_EDZW_20151105144938_69731732.bin)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0 1 0 1 1 1 0 0 0 0 0 1 0 0 1 1 1 1 0 0 0 0 0 5 0 0 0 1 1 0 0 0 0 0 0 0 0 1 0 1 0 1 1 1 1 0 0 1 1 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.5000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5 seconds (file name: ./urgent-23)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86167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1557611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GISCF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2267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.2064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2 seconds (file name: ./RJTD00055195.b)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1 0 0 1 1 1 0 0 0 0 0 0 1 0 0 0 0 0 0 0 0 0 0 1 1 0 0 0 0 0 0 0 0 0 0 0 0 0 0 0 0 0 0 1 0 0 0 1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.1800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86366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1176537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2267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.8120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6 seconds (file name: ./RJTD00055903.b)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1 0 0 1 1 1 0 0 0 0 0 0 1 0 0 0 0 0 1 0 0 0 1 1 1 0 0 0 0 0 1 0 0 0 1 0 0 0 1 1 1 1 1 1 0 0 0 1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lastRenderedPageBreak/>
        <w:t>Average warning time   : .3600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86367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1176537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GISCC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5013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.1518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 seconds (file name: ./AMMC00066155.b)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0 0 0 0 0 0 0 0 0 0 0 0 0 0 0 0 0 0 0 1 0 0 0 1 0 0 1 1 1 0 0 0 0 0 0 0 0 0 1 0 0 0 0 0 0 0 0 1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.1400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./urgent-19)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86385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149191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5013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.6199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9 seconds (file name: ./AMMC00066275.b)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0 1 1 0 0 0 0 0 0 0 0 0 0 0 0 0 0 0 0 1 0 0 0 1 1 0 1 1 1 0 0 0 0 0 0 0 0 0 1 0 0 0 0 0 0 0 0 1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.2000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./urgent-a-1)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86386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149191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GISCH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1257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.1495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6 seconds (file name: ./SBBR-TXT_20151105_101601_51.tar.bz2)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1 0 0 0 0 0 0 0 0 0 0 0 0 0 0 0 0 0 0 0 0 0 0 0 0 0 1 1 1 0 0 0 0 0 0 0 1 0 0 0 0 0 0 0 0 0 0 1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.1200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86308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737862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1257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.6070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8 seconds (file name: ./urgent-12)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1 1 1 0 0 0 0 0 0 0 0 1 8 1 0 0 0 0 0 0 0 0 0 1 1 1 2 1 1 0 0 0 0 0 0 1 1 1 0 0 0 0 0 0 0 0 0 1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.4800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8 seconds (file name: ./urgent-12)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lastRenderedPageBreak/>
        <w:t>Total test time        : 86308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718639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GISCB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4379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.1507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 seconds (file name: ./A_ISMN33LFPW050000_C_LFPW_20151105000000_MD5_f96b48bc0828b215089726f1ecede765.bin)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0 0 0 0 0 0 0 0 0 0 0 0 0 0 0 0 0 0 1 0 0 0 0 1 1 0 0 0 0 0 0 0 1 1 0 1 1 1 0 0 0 0 0 0 0 0 0 0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.1600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./urgent-18)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86311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1744524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4379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.5313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6 seconds (file name: ./A_IOBX01LEMM050400_C_LEMM_20151105040000_MD5_312b09a234b82eb99fa6cd5a6add806d.bin)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0 0 0 0 0 0 0 0 1 1 0 0 0 0 0 0 0 0 1 0 0 0 1 1 1 0 0 0 1 1 0 0 1 1 0 1 1 1 0 0 0 0 0 1 0 1 0 0 1 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.3400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./urgent-8)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86312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1744524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GISCJ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154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.1818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 seconds (file name: ./RKSL00006058.b)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0 0 0 1 1 1 1 1 0 0 0 0 0 0 0 0 0 0 0 0 0 0 0 0 0 0 0 0 0 0 0 0 1 1 1 0 0 0 0 0 0 0 0 0 0 0 0 0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.1600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./urgent-a-3)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85908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481958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154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.6168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2 seconds (file name: ./RKSL00006058.b)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1 1 1 1 1 1 1 1 0 0 0 0 0 0 0 0 0 0 0 0 0 0 0 1 1 0 0 1 0 1 1 1 1 1 1 0 0 0 0 0 0 0 0 0 0 0 0 0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.3400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85908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lastRenderedPageBreak/>
        <w:t>Maximum transfer rate  : 481958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================================================================================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                      2. SFTP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GISCA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53160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.0993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38 seconds (file name: ./A_SNOS41LOWM051300_C_EDZW_20151105130803_69678571.txt)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0 0 0 0 0 0 0 0 0 0 0 0 0 0 0 0 0 0 0 0 0 0 0 0 0 0 0 0 0 0 0 0 0 0 0 1 1 0 0 0 0 0 0 0 0 0 0 0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.0400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./urgent-35)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86166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1687352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53160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.3492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39 seconds (file name: ./A_SNOS41LOWM051300_C_EDZW_20151105130803_69678571.txt)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1 1 0 1 1 1 0 0 0 0 0 0 0 0 0 0 0 1 0 0 0 0 0 0 0 0 0 0 0 0 1 0 0 0 0 1 1 0 0 0 0 0 0 0 0 0 1 0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.2000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86166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1687352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Note, we again had a hanger here. </w:t>
      </w:r>
      <w:proofErr w:type="gram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This time 'only' 38 seconds.</w:t>
      </w:r>
      <w:proofErr w:type="gram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This was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caused by </w:t>
      </w:r>
      <w:proofErr w:type="gram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AFD,</w:t>
      </w:r>
      <w:proofErr w:type="gram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there was a timing error in the signal handling. I will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see if I can fix it.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GISCF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2267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.1288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2 seconds (file name: ./RJTD00055951.b)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1 0 0 0 0 0 0 0 0 0 0 0 0 0 0 0 0 0 0 0 0 0 0 1 1 0 0 0 0 0 0 0 0 0 0 0 0 0 0 0 0 0 0 0 0 0 0 0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.0600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86366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1176537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2267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.7520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lastRenderedPageBreak/>
        <w:t>Highest delivery time  : 4 seconds (file name: ./RJTD00055931.b)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2 0 1 0 0 0 0 0 0 0 0 0 0 1 0 0 0 0 1 0 0 0 1 1 1 0 0 0 0 0 0 0 0 0 0 0 0 0 0 0 0 1 1 1 0 0 0 0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.2200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2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86367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1176537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GISCC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5013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.0971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 seconds (file name: ./AMMC00066143.b)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1 0 0 0 0 0 1 1 0 0 0 0 0 0 0 0 0 1 0 0 0 0 0 0 0 0 0 0 0 0 0 0 0 0 0 0 0 0 0 0 0 0 0 0 0 0 0 1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.1000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86385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149191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5013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.5627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36 seconds (file name: ./AMMC00079581.a)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2 0 0 0 0 0 1 1 0 0 0 1 0 0 0 1 1 1 0 0 0 0 0 0 0 0 0 0 0 0 0 0 0 0 0 0 0 0 0 0 0 0 0 0 1 0 0 1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.2000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2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86386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149191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The 36 seconds was that cloud1 was very busy at that time.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GISCH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1257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.0747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 seconds (file name: ./SBBR-TXT_20151105_000000_94.tar.bz2)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1 0 0 0 0 0 0 0 0 0 0 0 0 0 0 0 0 0 1 0 0 0 0 1 0 0 0 0 0 0 1 1 0 0 0 0 0 0 1 1 1 0 0 0 0 0 0 0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.1600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86308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737862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1257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.5115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lastRenderedPageBreak/>
        <w:t>Highest delivery time  : 6 seconds (file name: ./SBBR-TXT_20151105_205923_85.tar.bz2)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2 0 0 1 1 1 0 0 0 0 0 0 0 0 0 0 0 0 1 0 0 0 0 1 1 0 0 0 0 0 1 1 0 0 0 0 0 0 1 1 1 0 0 0 0 0 1 0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.2800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2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86308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737862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GISCB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4379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.0895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 seconds (file name: ./LFPW10063723.b)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1 0 0 0 0 0 0 0 0 0 0 0 0 0 0 0 0 0 0 0 0 0 0 1 0 1 0 0 0 0 1 0 0 0 0 0 0 0 0 0 1 0 0 0 0 0 0 0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.1000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86311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1744524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4379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.4526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20 seconds (file name: ./A_ISIA03LEMM050900RRB_C_LEMM_20151105090000_MD5_85187c06786b4135594706335048182a.bin)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2 0 0 1 1 1 0 0 0 0 0 1 0 0 0 0 0 0 0 0 0 0 0 1 1 1 0 0 0 0 1 0 0 0 1 0 0 0 0 0 1 0 0 0 0 0 0 0 1 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.2800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2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86312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1744524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The 20 second delay for A_ISIA03LEMM050900RRB_C_LEMM_20151105090000_MD5_85187c06786b4135594706335048182a.bin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was in AFD. The reason I do not know. At that time (09:41:23 - 09:41:43) the system was very busy.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GISCJ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154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.1298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 seconds (file name: ./RKSL00006058.b)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1 0 0 0 0 0 0 0 0 0 0 0 0 0 1 0 0 0 0 0 0 0 0 1 0 0 0 0 0 0 0 0 0 0 0 0 0 0 0 0 0 0 0 1 0 0 0 0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.0800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85908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481958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lastRenderedPageBreak/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154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.4870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2 seconds (file name: ./RKSL00006058.b)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1 0 0 0 0 0 0 0 0 0 0 0 0 0 1 0 0 0 0 0 0 0 0 1 1 0 0 0 0 0 0 0 0 0 0 0 0 0 0 0 0 1 1 1 1 0 0 0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.1600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85908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481958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================================================================================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                      3. FTP Bulletins + Files sent as GFNC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GISCA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53160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.0853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60 seconds (file name: ./A_ISAX30LOWM050508RRA_C_EDZW_20151105050809_69397870.bin)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0 0 0 0 0 0 0 0 0 0 0 1 1 0 0 0 0 0 0 0 0 0 0 0 0 0 0 0 0 0 0 0 0 0 0 0 0 0 0 0 0 0 0 0 0 0 0 1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.0600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./urgent-11)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86166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1687352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53160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.4378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60 seconds (file name: ./A_ISAX30LOWM050508RRA_C_EDZW_20151105050809_69397870.bin)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1 0 0 0 0 0 0 0 0 0 18 1 1 0 1 0 0 0 0 0 0 0 0 0 0 0 0 1 0 0 0 0 1 0 0 0 0 1 0 0 0 0 0 0 0 0 0 1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.5200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18 seconds (file name: ./urgent-10)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86167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1687352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GISCF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2267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.1098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 seconds (file name: ./RJTD00054172.b)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1 0 0 0 0 0 0 0 0 0 0 0 0 0 0 0 0 0 0 0 0 0 0 0 0 0 0 0 0 0 0 0 0 0 0 0 1 1 0 0 0 0 0 0 0 0 0 0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.0600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86366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739867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lastRenderedPageBreak/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68811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2.9710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23 seconds (file name: ./urgent-11)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0 1 1 0 0 0 0 0 0 0 0 23 0 1 0 0 0 0 0 0 0 0 0 1 1 0 0 0 0 0 0 1 0 0 0 1 0 0 0 0 0 0 0 0 0 1 0 0 1 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.6600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23 seconds (file name: ./urgent-11)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86367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739867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The 23 second delay for the urgent message was because cloud1 was very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busy at that time.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GISCC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5013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.0853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60 seconds (file name: ./AMMC00067772.b)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0 0 0 0 0 0 0 0 0 0 0 0 0 0 0 0 0 0 0 0 0 0 0 0 0 0 0 0 0 0 0 0 1 0 0 0 0 0 0 0 1 0 0 0 0 0 0 0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.0400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./urgent-32)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86385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768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 checked the 60 second delay and it was stuck in internet. The file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really took 60 second to be delivered.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17855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1.2543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11 seconds (file name: ./A_SANG31AMMC051400_C_AMMC_d41181c2.txt)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0 1 1 0 0 0 0 0 0 0 0 0 0 0 0 0 0 0 0 0 1 0 0 0 0 0 0 0 0 0 0 1 0 0 0 0 0 0 0 1 0 0 0 0 0 0 1 0 1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.1400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./urgent-a-1)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86386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147435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GISCH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1257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.0771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3 seconds (file name: ./SBBR-TXT_20151105_181600_64.tar.bz2)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0 0 0 0 0 0 0 0 0 0 1 0 0 0 0 0 0 0 0 0 0 0 0 1 0 1 0 0 0 0 0 0 0 0 0 0 0 0 0 0 0 0 0 0 0 0 0 0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.0600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lastRenderedPageBreak/>
        <w:t>Highest warning time   : 1 seconds (file name: ./urgent-10)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86308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768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cloud1 -&gt;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5822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1.4184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9 seconds (file name: ./A_USAG01SABM051200RRL_C_SBBR_20151105134200_015.txt)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2 0 0 0 0 0 0 0 0 0 0 0 0 0 1 0 0 0 0 0 0 0 1 1 0 0 0 0 0 0 0 0 0 0 0 0 0 0 0 0 0 0 0 0 1 0 0 0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.1200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2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86304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84934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GISCB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4379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.0796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 seconds (file name: ./A_ISMN23LFPW050000RRC_C_LFPW_20151105000000_MD5_7cbb2cc5fe764e10c48849a6b319c4ed.bin)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1 0 0 0 0 0 0 0 0 0 0 0 1 0 0 0 0 0 0 0 0 0 1 1 0 0 0 0 0 0 0 1 0 0 0 0 0 0 0 0 0 0 0 0 0 0 0 0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.1000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86311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1744524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cloud1 -&gt;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13467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1.5125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9 seconds (file name: ./A_HUUB30LFPW051200RRA_C_LFPW_89023487.bin)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0 0 0 1 1 1 0 0 0 0 0 1 0 0 0 0 0 0 0 0 0 0 0 0 0 0 0 0 1 1 0 0 0 0 0 0 0 0 1 0 0 0 0 0 0 0 0 0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.1400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./urgent-a-3)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86311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1744524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GISCJ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154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.0909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 seconds (file name: ./RKSL00006086.b)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0 0 0 0 0 0 0 0 0 0 0 0 0 0 1 0 0 0 0 0 0 0 0 0 0 0 0 0 0 0 0 0 0 0 0 0 0 0 0 0 0 0 0 0 0 0 0 0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.0200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lastRenderedPageBreak/>
        <w:t>Highest warning time   : 1 seconds (file name: ./urgent-14)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85908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768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cloud1 -&gt;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731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1.6566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8 seconds (file name: ./A_IUCN24RKSL051900_C_RKSL_81b90ff0.bin)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0 0 0 0 0 0 0 0 0 0 0 1 1 1 0 0 0 0 0 0 0 0 0 0 0 0 0 0 0 0 0 0 0 0 0 0 0 0 1 1 1 1 1 1 1 0 0 0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.2000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./urgent-11)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85908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24669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================================================================================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                      4. Bulletins sent as CCCC, files as GFNC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GISCA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53160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.0865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60 seconds (file name: ./A_PABM21LOWM052010_C_EDZW_20151105201540_69932347.bin)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0 0 0 0 0 0 0 0 0 0 0 0 0 0 0 0 0 0 1 0 0 1 0 0 0 0 0 0 0 0 0 0 0 0 0 0 1 0 0 0 0 1 1 0 1 0 0 0 1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.1400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./urgent-18)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86166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1687352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The 60 second delay was in internet/cloud1. That was the transport time.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53160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.4575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61 seconds (file name: ./A_PABM21LOWM052010_C_EDZW_20151105201540_69932347.bin)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0 0 0 1 0 0 0 1 0 0 1 0 0 0 0 0 0 0 1 0 0 1 0 0 1 1 1 0 0 0 1 1 0 0 1 1 1 0 0 0 0 1 1 0 1 1 0 0 1 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.3800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./urgent-a-3)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86166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1557611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GISCF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2267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lastRenderedPageBreak/>
        <w:t>Average transport time : .1076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1 0 0 0 0 0 0 0 0 0 0 0 0 0 0 0 0 0 0 1 0 0 0 0 0 0 0 0 0 0 0 0 0 0 0 0 0 0 0 0 0 0 0 0 0 0 0 0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.0400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86366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1176537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2267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.7397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27 seconds (file name: ./RJTD00055435.b)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1 0 1 0 0 0 0 0 0 0 0 0 0 1 0 0 0 0 0 1 0 0 0 0 1 1 0 0 0 0 0 0 0 0 0 1 1 1 0 0 0 0 0 0 0 0 0 0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.1800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86367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1176347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The 27 seconds delay was that cloud1 was very busy at this time.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GISCC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5013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.0732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 seconds (file name: ./AMMC00066154.b)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0 0 0 0 0 0 0 0 0 0 0 0 0 0 1 0 0 0 0 0 0 0 0 0 0 0 0 0 1 1 0 0 0 0 0 0 0 0 0 0 0 0 0 0 0 0 0 0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.0600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./urgent-14)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86385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149191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5013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.5252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4 seconds (file name: ./AMMC00080859.a)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0 0 1 0 0 0 0 0 0 0 0 0 0 0 1 0 0 0 0 1 0 0 0 1 1 0 1 1 1 1 0 0 0 0 0 0 0 0 1 0 0 0 0 0 0 0 1 0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.2200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./urgent-a-2)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86386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149191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GISCH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1257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.0747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lastRenderedPageBreak/>
        <w:t>Highest delivery time  : 1 seconds (file name: ./SBBR-TXT_20151105_001200_34.tar.bz2)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0 1 1 0 0 0 0 0 0 0 0 0 0 1 0 0 0 0 0 0 0 0 0 1 0 0 0 0 0 0 0 0 0 0 0 0 0 0 0 0 0 0 0 0 1 0 0 0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.1000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./urgent-a-1)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86308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768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cloud1 -&gt; cloud2</w:t>
      </w:r>
      <w:r w:rsidRPr="0050225D">
        <w:rPr>
          <w:rStyle w:val="apple-converted-space"/>
          <w:rFonts w:ascii="Courier New" w:hAnsi="Courier New" w:cs="Courier New"/>
          <w:color w:val="333333"/>
          <w:sz w:val="16"/>
          <w:szCs w:val="20"/>
          <w:shd w:val="clear" w:color="auto" w:fill="FDFDFD"/>
        </w:rPr>
        <w:t> 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5822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1.4864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10 seconds (file name: ./A_INMX36SBBR050732xxx_C_SBBR_20151105073311_244.bin)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0 0 0 0 0 0 0 0 0 0 0 1 1 0 0 0 0 0 0 0 0 0 0 1 0 1 0 0 0 0 0 0 0 0 0 0 0 0 0 0 0 0 0 0 0 0 0 0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.0800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./urgent-11)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86307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84934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GISCB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4379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.0863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16 seconds (file name: ./LFPW10064066.b)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0 0 0 0 0 0 0 0 0 0 0 0 0 0 0 0 0 0 0 0 0 0 0 0 0 0 0 0 0 0 0 0 0 0 0 0 0 0 0 0 0 0 0 0 0 0 1 0 0 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.0400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./urgent-46)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86312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1744524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The 16 second delay was transport time to cloud1.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4379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.4553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16 seconds (file name: ./LFPW10064066.b)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1 1 0 0 0 0 0 0 0 0 0 0 0 1 1 0 0 0 0 0 0 0 0 1 1 0 0 0 0 0 0 1 0 0 1 0 0 0 0 0 1 0 0 0 0 0 1 0 1 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.2400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86312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1744524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GISCJ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154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lastRenderedPageBreak/>
        <w:t>Average transport time : .0974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 seconds (file name: ./RKSL00006076.b)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0 0 0 0 0 0 0 0 0 0 1 1 1 1 0 0 0 0 0 0 0 0 0 0 0 0 0 0 0 0 0 0 0 0 0 0 0 0 1 1 1 1 1 0 0 0 0 0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.1800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./urgent-10)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85908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481958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154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.4805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2 seconds (file name: ./RKSL00006061.b)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1 0 1 1 1 1 1 1 1 1 1 1 1 1 0 0 0 0 0 0 0 0 0 0 0 0 0 0 0 0 0 0 1 1 1 1 1 1 1 1 1 1 1 0 0 0 0 0 0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.4800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85908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475280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================================================================================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                      5. tar.bz2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GISCA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53160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.0424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5 seconds (file name: ./urgent-a-1)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3 5 0 4 3 0 5 3 4 3 2 5 5 4 4 1 5 4 2 4 3 1 5 5 5 4 4 3 1 5 1 0 4 4 2 1 3 4 2 2 3 1 1 1 3 1 4 3 4 4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3.0000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5 seconds (file name: ./urgent-a-1)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86166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1687352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53160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3.4036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1063 seconds (file name: ./A_ISSK01ESWI051700_C_EDZW_20151105171704_69828816.bin)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3 5 0 5 3 1 5 3 5 4 2 5 5 4 4 1 5 4 2 4 3 1 6 5 6 4 5 4 2 5 1 1 5 5 3 1 3 4 2 2 3 1 1 1 3 1 4 3 4 4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3.2600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6 seconds (file name: ./urgent-22)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86168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1557587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GISCF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lastRenderedPageBreak/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2267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.0533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5 seconds (file name: ./urgent-a-2)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4 1 5 4 2 5 0 3 4 3 2 0 5 4 4 2 0 4 2 4 3 1 5 5 5 4 4 3 1 4 0 0 4 4 2 1 3 4 1 1 3 1 1 1 3 1 4 3 4 4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2.7600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5 seconds (file name: ./urgent-a-2)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86366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1176537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2267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3.2254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8 seconds (file name: ./RJTD00055342.b)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4 1 5 4 2 5 0 3 4 3 2 0 5 4 4 2 1 5 2 4 3 1 5 5 5 5 5 4 1 4 1 1 5 5 2 1 3 4 1 1 4 1 1 1 4 1 4 4 4 4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3.0000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5 seconds (file name: ./urgent-a-2)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86370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1166208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GISCC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5013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.0223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5 seconds (file name: ./urgent-5)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3 0 0 4 2 5 0 3 4 3 2 0 5 4 4 1 5 4 2 4 3 1 5 5 5 4 4 3 1 4 0 5 4 4 2 1 3 4 1 1 3 1 0 0 3 1 4 3 4 4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2.7600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5 seconds (file name: ./urgent-5)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86385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149191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5013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3.1073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11 seconds (file name: ./AMMC00080848.a)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3 0 1 4 2 5 0 3 5 4 2 0 5 4 5 1 5 4 2 4 3 1 5 5 5 4 5 4 2 5 1 5 4 4 2 1 3 4 2 1 4 1 0 1 3 1 4 3 5 4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3.0200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5 seconds (file name: ./urgent-5)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86388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149191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GISCH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1257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lastRenderedPageBreak/>
        <w:t>Average transport time : .0723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 seconds (file name: ./SBBR-TXT_20151105_005202_05.tar.bz2)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0 0 0 0 0 0 1 1 0 0 0 0 0 0 0 1 0 0 0 0 0 1 0 0 0 0 0 0 0 0 0 0 0 1 0 0 0 0 0 0 0 0 0 0 0 0 0 0 1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.1200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./urgent-6)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86308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737862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1257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.4638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2 seconds (file name: ./SBBR-BIN_20151105_004503_35.tar.bz2)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1 0 0 0 0 0 1 1 0 0 1 0 0 0 0 1 0 0 0 1 1 1 0 0 0 0 0 0 0 0 0 1 1 1 0 0 0 0 0 1 0 1 1 1 0 1 0 0 1 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.3600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86309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768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GISCB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4379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.0248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5 seconds (file name: ./urgent-a-2)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3 0 5 4 2 5 5 3 4 3 2 5 5 4 4 1 5 4 2 5 3 1 5 5 5 4 4 3 1 4 0 5 4 4 2 1 3 4 1 1 4 1 1 1 3 1 4 3 4 4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3.1400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5 seconds (file name: ./urgent-a-2)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86315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1744524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4379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3.0961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8 seconds (file name: ./A_YMIL41LFPW050000_C_LFPW_------050000--_MD5_0ec7b3cb1350d5b157503a5d659861db.bin)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3 0 5 4 2 5 5 3 5 3 2 5 6 4 4 1 5 4 2 5 3 1 6 5 6 4 4 3 1 4 0 5 4 4 3 1 3 4 1 1 4 2 1 2 3 1 4 4 4 4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3.3000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6 seconds (file name: ./urgent-12)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86315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1222598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GISCJ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154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.8506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lastRenderedPageBreak/>
        <w:t>Highest delivery time  : 5 seconds (file name: ./urgent-a-1)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3 5 5 4 2 5 0 3 4 3 2 5 0 4 4 1 5 4 2 4 3 1 0 0 0 5 4 3 1 4 0 0 4 5 2 1 3 4 1 1 3 1 1 1 3 1 4 3 4 4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2.6400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5 seconds (file name: ./urgent-a-1)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85912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481958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154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2.8571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6 seconds (file name: ./RKSL00006061.b)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4 5 5 4 2 5 1 4 4 3 2 5 0 4 4 1 5 5 2 4 4 2 0 0 1 5 4 3 1 4 1 0 5 5 2 1 3 4 1 1 4 1 1 1 3 1 4 3 5 5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2.8800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5 seconds (file name: ./urgent-a-1)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85913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451739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================================================================================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                      6. 125ms delay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GISCA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53160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1.1222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16 seconds (file name: ./A_HRXO85EDZW050000_C_EDZW_20151105034003_69337806.bin)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2 1 1 1 1 1 1 2 1 2 1 1 1 1 1 1 1 1 1 0 1 1 1 1 2 1 1 1 1 0 1 1 1 1 1 1 1 1 1 1 1 1 1 2 1 1 1 1 1 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1.0600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2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86167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600228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53160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2.9618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72 seconds (file name: ./A_HUXC20EDZW051200_C_EDZW_20151105154008_69763402.bin)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4 2 2 2 2 2 2 3 2 3 3 2 2 2 2 2 3 2 2 2 2 2 2 2 3 2 2 2 2 1 2 2 2 3 2 2 2 2 2 2 2 2 2 3 2 2 2 2 2 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2.1600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4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86169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222515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GISCF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lastRenderedPageBreak/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2267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1.5606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5 seconds (file name: ./RJTD00055356.b)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2 1 1 2 1 1 1 1 1 2 1 1 1 1 1 1 1 1 1 1 0 1 1 1 2 1 1 1 1 1 1 1 1 0 1 1 1 1 1 1 1 1 1 2 1 1 1 1 1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1.0400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2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86367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406150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2267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3.6965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13 seconds (file name: ./RJTD00054559.b)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4 2 2 3 2 2 2 2 2 3 2 2 2 2 2 2 3 2 2 2 1 2 2 2 3 2 2 2 2 2 2 2 2 1 2 2 2 2 2 2 2 2 2 3 2 2 2 2 2 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2.1000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4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86368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167346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GISCC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5013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1.0554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3 seconds (file name: ./AMMC00066310.b)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2 1 1 1 1 1 1 1 0 1 1 1 1 1 1 1 1 1 1 1 1 1 1 1 2 1 1 1 1 1 1 1 1 1 1 1 1 1 1 1 1 1 1 2 1 1 1 1 1 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1.0400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2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86386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89124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5013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2.4472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15 seconds (file name: ./AMMC00080850.a)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4 2 2 2 2 2 2 2 2 3 3 2 2 2 2 2 3 2 2 2 2 2 2 2 3 2 2 2 2 2 2 2 2 2 2 2 2 2 2 2 2 2 2 3 2 2 2 2 2 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2.1400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4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86388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42085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GISCH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1257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lastRenderedPageBreak/>
        <w:t>Average transport time : .9936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5 seconds (file name: ./SBBR-BIN_20151105_162113_67.tar.bz2)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2 1 1 1 1 1 1 1 1 2 1 1 1 1 1 1 0 1 1 1 1 1 1 1 2 1 1 1 1 1 1 1 1 1 1 1 1 1 1 1 1 1 1 2 1 1 1 1 1 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1.0600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2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86309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236811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1257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2.2545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16 seconds (file name: ./SBBR-BIN_20151105_121904_20.tar.bz2)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4 2 2 2 2 2 2 2 2 3 2 3 2 2 2 2 2 2 2 2 2 2 2 2 3 2 2 2 2 2 4 2 2 2 2 2 2 2 2 2 2 2 2 3 2 2 2 2 2 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2.1600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4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86310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384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GISCB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4379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1.0701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6 seconds (file name: ./A_YMIA46LFPW050000_C_LFPW_------050000--_MD5_439e0f48421b3655414a49e34c83079c.bin)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1 1 1 1 1 1 1 1 1 2 1 1 1 1 1 1 0 1 1 1 0 1 1 1 2 1 1 1 1 1 1 1 1 1 1 1 1 1 1 1 1 1 1 2 1 0 1 1 1 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1.0000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2 seconds (file name: ./urgent-9)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86312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609235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4379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2.4231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13 seconds (file name: ./A_YMIA46LFPW050000_C_LFPW_------050000--_MD5_439e0f48421b3655414a49e34c83079c.bin)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3 2 2 2 2 2 2 2 2 3 3 2 2 2 2 2 2 2 2 2 1 2 2 2 3 2 2 2 2 2 2 2 2 2 2 2 2 2 2 2 2 2 2 3 2 1 2 2 2 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2.0600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3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86313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248581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GISCJ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154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lastRenderedPageBreak/>
        <w:t>Average transport time : 1.2792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4 seconds (file name: ./RKSL00006058.b)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2 1 1 1 1 1 1 1 1 2 1 1 1 1 1 1 0 1 1 1 1 1 1 1 2 1 1 1 1 1 1 1 1 1 1 1 1 1 1 1 1 1 1 2 1 1 1 1 0 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1.0400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2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85909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446290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154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2.8051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10 seconds (file name: ./RKSL00006138.b)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4 2 2 2 2 2 2 2 2 3 2 2 2 2 2 2 2 2 2 2 2 2 2 2 3 2 2 2 2 2 2 2 2 2 2 2 2 2 2 2 2 2 2 3 2 2 2 2 1 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2.0800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4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85910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120489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================================================================================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                      7. 300ms delay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GISCA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53160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2.9111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64 seconds (file name: ./A_SPIS31LLBG050812_C_EDZW_20151105081357_69500834.txt)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4 2 2 3 5 3 2 2 2 2 3 2 2 2 2 2 2 2 2 2 2 3 3 3 5 2 2 2 2 2 2 2 2 2 2 3 3 2 2 2 3 2 2 4 3 2 2 2 2 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2.4000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5 seconds (file name: ./urgent-a-4)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86169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318189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53160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6.8263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136 seconds (file name: ./A_HTXM85EDZW050000_C_EDZW_20151105034020_69338720.bin)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9 5 4 5 7 5 4 6 5 5 5 4 4 4 4 4 4 5 4 5 4 5 5 5 7 4 5 4 4 5 4 4 4 5 4 5 5 4 5 4 5 4 4 6 5 4 4 4 4 4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4.6800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9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86172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111256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GISCF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lastRenderedPageBreak/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2267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3.6568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79 seconds (file name: ./RJTD00055900.b)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5 3 3 4 2 2 2 2 2 2 2 2 2 2 2 3 3 3 3 2 2 2 3 3 5 2 2 2 2 2 3 2 2 2 2 2 2 2 2 2 2 2 2 5 2 2 2 2 2 4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2.4400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5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86368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185816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2267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7.6069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86 seconds (file name: ./RJTD00055900.b)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9 5 5 6 6 4 5 5 5 5 5 5 4 4 5 5 5 5 5 4 4 5 5 5 7 4 5 5 5 5 5 4 4 4 5 4 4 4 5 5 5 7 5 7 4 4 5 5 4 6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4.9600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9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86370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90502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GISCC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5013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2.7326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372 seconds (file name: ./AMMC00080278.a)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5 2 2 2 4 2 2 2 2 2 2 2 2 2 2 2 2 3 2 2 2 2 3 4 5 2 3 3 2 2 2 2 2 2 2 2 2 2 2 2 2 2 2 5 3 2 2 2 2 3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2.3800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5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86388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32587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5013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5.4023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374 seconds (file name: ./AMMC00080278.a)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9 5 5 6 6 4 4 4 4 4 5 4 4 4 4 5 5 5 4 4 4 4 5 6 7 4 5 5 4 4 5 4 5 5 5 5 5 5 4 4 5 5 5 7 5 5 5 4 5 5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4.8200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9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86390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17971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GISCH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lastRenderedPageBreak/>
        <w:t>Files delivered        : 1257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2.3381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9 seconds (file name: ./SBBR-TXT_20151105_000000_94.tar.bz2)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5 3 3 2 4 2 2 2 2 2 2 3 3 3 2 2 2 2 2 2 2 2 2 2 5 3 3 3 2 2 2 2 2 2 2 3 3 3 2 2 2 2 2 4 3 2 2 2 2 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2.4400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5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86310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118134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1257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4.8544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17 seconds (file name: ./SBBR-BIN_20151105_162113_67.tar.bz2)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9 5 5 4 6 4 4 6 4 4 5 5 5 5 5 4 4 5 5 4 4 4 5 5 7 5 5 5 4 4 4 4 4 4 5 5 5 5 4 4 4 5 5 7 5 4 4 4 5 4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4.7400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9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86312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192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GISCB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4379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2.5423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12 seconds (file name: ./A_YMIC46LFPW051800_C_LFPW_------051800--_MD5_4018029f013734ba9ec06ef469fb8113.bin)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4 2 3 4 2 2 3 3 3 3 2 2 2 2 2 2 2 3 2 2 2 2 3 3 5 2 5 2 3 3 2 2 3 3 2 3 3 3 2 2 2 2 2 5 2 3 3 2 2 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2.6000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5 seconds (file name: ./urgent-24)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86313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244970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4379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5.3571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23 seconds (file name: ./A_YMIC46LFPW051800_C_LFPW_------051800--_MD5_4018029f013734ba9ec06ef469fb8113.bin)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8 5 5 9 5 4 7 5 5 5 4 5 5 5 5 5 5 5 4 4 5 5 5 5 7 4 7 5 5 5 4 4 5 5 4 5 5 5 4 4 4 5 5 7 4 5 5 4 5 5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5.0400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9 seconds (file name: ./urgent-a-3)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86316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102380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GISCJ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lastRenderedPageBreak/>
        <w:t>Files delivered        : 154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3.0000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9 seconds (file name: ./RKSL00006058.b)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4 3 3 3 5 3 3 3 2 2 2 2 2 2 2 2 2 2 2 2 2 2 2 2 5 2 2 2 2 3 3 3 3 3 2 2 2 2 2 2 2 2 2 4 2 2 2 2 2 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2.4200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5 seconds (file name: ./urgent-a-4)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85910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106113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154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6.1558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17 seconds (file name: ./RKSL00006058.b)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9 5 5 5 7 5 5 7 4 4 5 4 4 4 4 4 4 6 5 5 5 5 5 5 7 5 5 5 5 5 5 5 5 5 4 4 4 4 4 4 4 4 4 6 4 4 4 5 5 5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4.8400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9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85913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47161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================================================================================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                      8. 125ms delay 0.1% lost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GISCA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53160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1.2610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17 seconds (file name: ./A_HRXQ85EDZW050000_C_EDZW_20151105034004_69337843.bin)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2 1 1 1 1 1 1 1 1 2 1 1 1 1 1 1 1 2 1 1 1 1 1 1 2 1 1 1 1 1 1 1 1 1 1 1 1 1 2 1 1 1 1 2 1 1 2 1 1 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1.1400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2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86168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519195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53160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2.8425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64 seconds (file name: ./A_HHXP85EDZW050000_C_EDZW_20151105033918_69337128.bin)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4 2 2 2 2 2 2 2 2 3 2 2 10 2 2 2 3 3 2 2 2 2 2 2 3 2 2 2 2 2 2 2 2 2 2 2 2 2 3 2 2 2 2 3 2 2 3 2 2 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2.3400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10 seconds (file name: ./urgent-12)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86169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222512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lastRenderedPageBreak/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GISCF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2267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1.8870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8 seconds (file name: ./RJTD00055452.b)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2 2 1 1 1 1 1 1 1 2 1 1 1 1 1 1 2 1 1 1 1 1 2 1 2 1 2 1 1 1 1 1 1 1 1 1 1 1 1 1 1 1 1 2 1 1 1 1 1 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1.1600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2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86367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371633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2267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4.2981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15 seconds (file name: ./Z__C_RJTD_20151105060000_OBS_SAT_PScsr_N05_bufr4.bin)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4 3 2 2 2 2 2 2 2 3 2 2 2 2 2 2 3 3 3 2 2 2 3 3 3 2 3 2 2 2 2 2 2 2 2 2 2 2 2 2 2 2 3 3 2 2 2 2 2 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2.2600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4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86368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159271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GISCC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5013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1.1015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3 seconds (file name: ./AMMC00066157.b)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2 2 1 1 1 1 1 1 1 2 1 1 1 1 1 1 1 1 1 1 1 1 1 1 2 1 1 1 1 1 1 1 1 1 1 1 1 1 1 1 1 1 1 2 1 1 1 1 1 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1.1000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2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86386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83051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5013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2.4747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34 seconds (file name: ./AMMC00080923.a)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4 3 2 2 2 2 2 2 2 3 2 2 2 2 2 2 3 2 2 2 2 2 2 2 4 2 2 2 2 2 2 2 2 2 2 2 2 2 2 2 2 2 2 3 2 2 2 2 2 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2.1600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4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86387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37297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lastRenderedPageBreak/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GISCH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1257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1.0397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61 seconds (file name: ./SBBR-BIN_20151105_123316_59.tar.bz2)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1 1 1 1 1 1 1 1 1 2 1 1 1 1 1 1 1 1 1 1 1 1 1 1 2 1 1 1 1 1 1 1 1 1 1 0 1 1 1 1 1 1 1 2 1 1 1 1 1 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1.0400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2 seconds (file name: ./urgent-9)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86309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236269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1257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2.3166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62 seconds (file name: ./SBBR-BIN_20151105_123316_59.tar.bz2)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3 2 2 2 2 2 2 2 2 3 2 2 2 2 2 2 3 2 2 2 2 2 2 2 3 2 2 2 2 2 2 2 2 2 2 2 2 2 2 2 2 2 2 3 2 2 2 2 2 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2.1000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3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86310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384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GISCB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4379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1.1032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8 seconds (file name: ./A_IUKD03LFPW051200_C_LFPW_20151105120000_MD5_0dd382d5d932ed4b2bb39e06a376bea2.bin)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2 1 1 1 1 1 1 1 1 2 1 1 1 1 1 1 1 1 1 1 1 1 1 1 2 1 1 1 1 1 1 1 1 1 0 1 1 1 1 0 1 1 1 2 1 1 1 1 1 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1.0400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2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86312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610768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4379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2.5172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19 seconds (file name: ./A_YMIA41LFPW051800_C_LFPW_------051800--_MD5_42c7bd180dd232f024bc5124ae505a76.bin)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4 2 2 2 2 2 2 2 2 3 2 2 2 2 2 2 3 2 2 2 2 2 2 2 3 2 2 2 2 2 2 2 2 2 2 2 2 2 2 1 2 2 2 3 2 2 2 2 2 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2.1000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4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86313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216292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lastRenderedPageBreak/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GISCJ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154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1.3376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4 seconds (file name: ./RKSL00006058.b)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2 1 1 1 1 1 1 1 1 2 1 1 1 1 1 2 1 1 1 1 1 1 1 1 2 1 1 1 1 1 1 1 1 1 1 1 1 1 1 1 1 1 1 2 1 1 1 1 1 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1.1000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2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85909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446290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154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3.0194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9 seconds (file name: ./RKSL00006086.b)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4 2 2 2 2 2 2 2 2 3 2 2 2 2 2 4 2 3 2 2 2 2 2 2 3 2 2 2 2 2 2 2 2 2 2 2 2 2 2 2 2 2 2 3 2 2 2 2 2 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2.1600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4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85910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119532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================================================================================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                      9. 300ms delay SFTP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GISCA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53160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1.9008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46 seconds (file name: ./A_HHXS60EDZW050000_C_EDZW_20151105033918_69337153.bin)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6 1 1 2 2 2 1 1 1 6 2 1 1 2 1 1 1 1 1 1 2 1 1 1 2 1 1 1 2 2 1 1 1 1 2 1 1 2 2 2 1 1 1 3 1 1 1 1 2 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1.5200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6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86167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519195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53160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5.1241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181 seconds (file name: ./A_HRXN70EDZW051200_C_EDZW_20151105153940_69762568.bin)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11 3 3 3 3 3 2 2 3 8 3 2 2 3 2 2 7 2 3 2 3 2 2 2 4 3 2 2 3 3 2 2 2 2 3 2 2 3 3 3 2 3 3 4 2 2 2 3 3 3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2.9200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11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86170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lastRenderedPageBreak/>
        <w:t>Maximum transfer rate  : 194698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GISCF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2267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2.0833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8 seconds (file name: ./RJTD00055342.b)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6 1 1 2 2 2 1 1 1 6 1 1 2 1 1 1 1 1 1 1 1 1 1 1 3 2 1 1 1 1 1 1 1 1 1 1 2 2 1 1 1 1 1 2 1 2 1 1 2 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1.4600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6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86368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294134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2267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5.7159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47 seconds (file name: ./RJTD00054988.b)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12 3 3 3 3 3 2 2 2 7 3 2 3 3 2 16 16 16 3 2 2 2 3 7 4 3 2 2 2 2 2 3 2 2 2 3 3 3 2 2 2 2 2 4 2 3 2 2 3 3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3.6800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16 seconds (file name: ./urgent-15)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86369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119315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GISCC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5013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1.5046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7 seconds (file name: ./AMMC00066143.b)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6 2 2 1 1 1 1 1 1 6 2 1 1 1 1 2 2 2 2 1 1 1 1 1 2 2 1 1 1 1 2 2 1 1 1 1 1 1 1 2 1 1 1 2 1 1 1 1 1 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1.4600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6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86386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73730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5013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3.3235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14 seconds (file name: ./AMMC00079103.a)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11 3 3 2 2 2 12 12 3 8 4 3 3 3 2 3 7 3 3 2 3 3 2 3 4 3 2 2 3 3 3 3 2 2 2 2 2 2 3 3 2 2 2 3 2 2 2 3 2 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3.3000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12 seconds (file name: ./urgent-6)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86387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24576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lastRenderedPageBreak/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GISCH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1257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1.3190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6 seconds (file name: ./SBBR-TXT_20151105_000000_94.tar.bz2)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6 1 1 2 2 2 1 1 1 6 1 1 1 1 1 1 1 1 2 1 1 1 1 1 2 1 2 2 2 2 2 2 1 1 1 1 1 1 2 2 2 1 1 2 1 1 2 2 1 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1.5400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6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86309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245954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1257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2.9291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16 seconds (file name: ./SBBR-BIN_20151105_042201_72.tar.bz2)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12 3 3 3 3 3 2 2 2 7 2 3 3 3 2 2 7 2 3 2 2 2 2 2 4 3 3 3 3 3 3 3 2 2 2 3 3 3 3 3 3 2 2 3 3 2 3 3 2 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2.9600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12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86310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384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GISCB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4379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1.4747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16 seconds (file name: ./A_YMIA46LFPW050000_C_LFPW_------050000--_MD5_439e0f48421b3655414a49e34c83079c.bin)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6 1 1 2 2 2 1 1 1 6 1 2 1 1 1 2 2 2 1 2 2 1 1 1 2 1 2 2 1 1 1 1 1 1 1 1 1 1 1 1 1 1 1 3 1 2 2 1 1 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1.5200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6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86312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348904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4379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3.3923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33 seconds (file name: ./A_YMIA46LFPW050000_C_LFPW_------050000--_MD5_439e0f48421b3655414a49e34c83079c.bin)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12 2 2 3 3 3 2 2 3 7 3 3 2 2 2 3 7 3 2 3 3 2 2 2 4 3 3 3 2 2 3 2 2 2 2 2 2 2 2 2 3 3 3 4 3 3 3 2 3 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2.9000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12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86313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130306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lastRenderedPageBreak/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GISCJ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154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1.7727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8 seconds (file name: ./RKSL00006058.b)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6 1 1 1 1 1 2 2 2 7 2 2 2 2 1 1 1 1 1 1 1 1 1 1 2 1 1 1 1 1 1 1 1 1 2 2 2 2 2 2 2 2 2 3 2 1 1 1 1 1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1.6200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7 seconds (file name: ./urgent-9)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85909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174290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proofErr w:type="spellStart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informatix</w:t>
      </w:r>
      <w:proofErr w:type="spellEnd"/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 xml:space="preserve"> -&gt; cloud2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====================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delivered        : 154 files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transport time : 4.2792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delivery time  : 17 seconds (file name: ./RKSL00006058.b)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Warning results        :  12 3 3 3 3 3 3 3 3 8 3 3 3 3 2 2 7 2 2 2 2 2 2 2 4 2 3 3 3 3 3 3 3 3 3 3 3 3 3 3 3 3 3 4 3 2 4 3 2 3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Average warning time   : 3.1800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Highest warning time   : 12 seconds (file name: ./urgent-0)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Total test time        : 85911 seconds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Maximum transfer rate  : 50193 bytes/second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Files missing          : 0</w:t>
      </w:r>
      <w:r w:rsidRPr="0050225D">
        <w:rPr>
          <w:rFonts w:ascii="Courier New" w:hAnsi="Courier New" w:cs="Courier New"/>
          <w:color w:val="333333"/>
          <w:sz w:val="16"/>
          <w:szCs w:val="20"/>
        </w:rPr>
        <w:br/>
      </w:r>
      <w:r w:rsidRPr="0050225D">
        <w:rPr>
          <w:rFonts w:ascii="Courier New" w:hAnsi="Courier New" w:cs="Courier New"/>
          <w:color w:val="333333"/>
          <w:sz w:val="16"/>
          <w:szCs w:val="20"/>
          <w:shd w:val="clear" w:color="auto" w:fill="FDFDFD"/>
        </w:rPr>
        <w:t>Checksum failures      : 0</w:t>
      </w:r>
    </w:p>
    <w:p w:rsidR="0050225D" w:rsidRPr="0050225D" w:rsidRDefault="0050225D" w:rsidP="0050225D">
      <w:pPr>
        <w:rPr>
          <w:szCs w:val="24"/>
        </w:rPr>
      </w:pPr>
    </w:p>
    <w:sectPr w:rsidR="0050225D" w:rsidRPr="0050225D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667" w:rsidRDefault="00E62667" w:rsidP="00BA350D">
      <w:pPr>
        <w:spacing w:after="0" w:line="240" w:lineRule="auto"/>
      </w:pPr>
      <w:r>
        <w:separator/>
      </w:r>
    </w:p>
  </w:endnote>
  <w:endnote w:type="continuationSeparator" w:id="0">
    <w:p w:rsidR="00E62667" w:rsidRDefault="00E62667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667" w:rsidRDefault="00E62667" w:rsidP="00BA350D">
      <w:pPr>
        <w:spacing w:after="0" w:line="240" w:lineRule="auto"/>
      </w:pPr>
      <w:r>
        <w:separator/>
      </w:r>
    </w:p>
  </w:footnote>
  <w:footnote w:type="continuationSeparator" w:id="0">
    <w:p w:rsidR="00E62667" w:rsidRDefault="00E62667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 w:rsidR="00250682">
      <w:rPr>
        <w:highlight w:val="yellow"/>
      </w:rPr>
      <w:t>17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CA6B4D">
          <w:fldChar w:fldCharType="begin"/>
        </w:r>
        <w:r w:rsidR="00785D74">
          <w:instrText xml:space="preserve"> PAGE   \* MERGEFORMAT </w:instrText>
        </w:r>
        <w:r w:rsidR="00CA6B4D">
          <w:fldChar w:fldCharType="separate"/>
        </w:r>
        <w:r w:rsidR="00250682">
          <w:rPr>
            <w:noProof/>
          </w:rPr>
          <w:t>2</w:t>
        </w:r>
        <w:r w:rsidR="00CA6B4D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520773373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50225D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456F30" w:rsidRPr="00456F30">
            <w:rPr>
              <w:rFonts w:ascii="Times New Roman" w:hAnsi="Times New Roman" w:cs="Times New Roman"/>
              <w:b/>
              <w:sz w:val="28"/>
              <w:szCs w:val="20"/>
            </w:rPr>
            <w:t>Telecommunications Infrastructure</w:t>
          </w:r>
          <w:r w:rsidR="00456F30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CTS</w:t>
          </w:r>
          <w:proofErr w:type="gramStart"/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proofErr w:type="gramEnd"/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4222FC">
            <w:rPr>
              <w:rFonts w:ascii="Times New Roman" w:hAnsi="Times New Roman" w:cs="Times New Roman"/>
              <w:b/>
              <w:sz w:val="28"/>
              <w:szCs w:val="20"/>
            </w:rPr>
            <w:t>Dakar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 w:rsidR="004222FC">
            <w:rPr>
              <w:rFonts w:ascii="Times New Roman" w:hAnsi="Times New Roman" w:cs="Times New Roman"/>
              <w:b/>
              <w:sz w:val="28"/>
              <w:szCs w:val="20"/>
            </w:rPr>
            <w:t>Senegal.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4222FC" w:rsidRPr="004222FC">
            <w:rPr>
              <w:rFonts w:ascii="Times New Roman" w:hAnsi="Times New Roman" w:cs="Times New Roman"/>
              <w:b/>
              <w:sz w:val="28"/>
              <w:szCs w:val="20"/>
            </w:rPr>
            <w:t>05-08 April 2016</w:t>
          </w:r>
        </w:p>
        <w:p w:rsidR="0013270C" w:rsidRPr="00BA350D" w:rsidRDefault="0013270C" w:rsidP="0050225D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proofErr w:type="spellStart"/>
          <w:r w:rsidR="0050225D">
            <w:rPr>
              <w:rFonts w:ascii="Times New Roman" w:hAnsi="Times New Roman" w:cs="Times New Roman"/>
              <w:sz w:val="28"/>
              <w:szCs w:val="20"/>
            </w:rPr>
            <w:t>H.Kiehl</w:t>
          </w:r>
          <w:proofErr w:type="spellEnd"/>
          <w:r w:rsidR="0050225D">
            <w:rPr>
              <w:rFonts w:ascii="Times New Roman" w:hAnsi="Times New Roman" w:cs="Times New Roman"/>
              <w:sz w:val="28"/>
              <w:szCs w:val="20"/>
            </w:rPr>
            <w:t xml:space="preserve"> (DWD), </w:t>
          </w:r>
          <w:proofErr w:type="spellStart"/>
          <w:r w:rsidR="0050225D">
            <w:rPr>
              <w:rFonts w:ascii="Times New Roman" w:hAnsi="Times New Roman" w:cs="Times New Roman"/>
              <w:sz w:val="28"/>
              <w:szCs w:val="20"/>
            </w:rPr>
            <w:t>R.Giraud</w:t>
          </w:r>
          <w:proofErr w:type="spellEnd"/>
          <w:r w:rsidR="0050225D">
            <w:rPr>
              <w:rFonts w:ascii="Times New Roman" w:hAnsi="Times New Roman" w:cs="Times New Roman"/>
              <w:sz w:val="28"/>
              <w:szCs w:val="20"/>
            </w:rPr>
            <w:t xml:space="preserve"> (</w:t>
          </w:r>
          <w:proofErr w:type="spellStart"/>
          <w:r w:rsidR="0050225D">
            <w:rPr>
              <w:rFonts w:ascii="Times New Roman" w:hAnsi="Times New Roman" w:cs="Times New Roman"/>
              <w:sz w:val="28"/>
              <w:szCs w:val="20"/>
            </w:rPr>
            <w:t>Météo</w:t>
          </w:r>
          <w:proofErr w:type="spellEnd"/>
          <w:r w:rsidR="0050225D">
            <w:rPr>
              <w:rFonts w:ascii="Times New Roman" w:hAnsi="Times New Roman" w:cs="Times New Roman"/>
              <w:sz w:val="28"/>
              <w:szCs w:val="20"/>
            </w:rPr>
            <w:t>-France)</w:t>
          </w:r>
        </w:p>
      </w:tc>
      <w:tc>
        <w:tcPr>
          <w:tcW w:w="3851" w:type="dxa"/>
        </w:tcPr>
        <w:p w:rsidR="00BA350D" w:rsidRPr="000E62F7" w:rsidRDefault="00BA350D" w:rsidP="00250682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ET-</w:t>
          </w:r>
          <w:r w:rsidR="000E62F7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CTS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4222FC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6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[</w:t>
          </w:r>
          <w:proofErr w:type="gramEnd"/>
          <w:r w:rsidR="00250682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17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r w:rsidR="0050225D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3.2.2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50225D" w:rsidP="0050225D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28 March 2016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E62F7"/>
    <w:rsid w:val="0013270C"/>
    <w:rsid w:val="001A7EB8"/>
    <w:rsid w:val="00250682"/>
    <w:rsid w:val="00302A95"/>
    <w:rsid w:val="00382768"/>
    <w:rsid w:val="00393854"/>
    <w:rsid w:val="004222FC"/>
    <w:rsid w:val="00456F30"/>
    <w:rsid w:val="0050225D"/>
    <w:rsid w:val="00511FE7"/>
    <w:rsid w:val="0067003E"/>
    <w:rsid w:val="00711EBB"/>
    <w:rsid w:val="00785D74"/>
    <w:rsid w:val="008C157E"/>
    <w:rsid w:val="0094789B"/>
    <w:rsid w:val="00A25CFC"/>
    <w:rsid w:val="00A27A48"/>
    <w:rsid w:val="00B36904"/>
    <w:rsid w:val="00B439DE"/>
    <w:rsid w:val="00BA350D"/>
    <w:rsid w:val="00C5333A"/>
    <w:rsid w:val="00CA6B4D"/>
    <w:rsid w:val="00CB6D6D"/>
    <w:rsid w:val="00CF7953"/>
    <w:rsid w:val="00D55749"/>
    <w:rsid w:val="00DE45A1"/>
    <w:rsid w:val="00E62667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pple-converted-space">
    <w:name w:val="apple-converted-space"/>
    <w:basedOn w:val="DefaultParagraphFont"/>
    <w:rsid w:val="005022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pple-converted-space">
    <w:name w:val="apple-converted-space"/>
    <w:basedOn w:val="DefaultParagraphFont"/>
    <w:rsid w:val="005022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D1B5D1A3.dotm</Template>
  <TotalTime>0</TotalTime>
  <Pages>29</Pages>
  <Words>9722</Words>
  <Characters>55419</Characters>
  <Application>Microsoft Office Word</Application>
  <DocSecurity>0</DocSecurity>
  <Lines>461</Lines>
  <Paragraphs>130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65011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David Thomas</cp:lastModifiedBy>
  <cp:revision>2</cp:revision>
  <dcterms:created xsi:type="dcterms:W3CDTF">2016-03-29T14:16:00Z</dcterms:created>
  <dcterms:modified xsi:type="dcterms:W3CDTF">2016-03-29T14:16:00Z</dcterms:modified>
</cp:coreProperties>
</file>