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proofErr w:type="spellStart"/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  <w:proofErr w:type="spellEnd"/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  <w:bookmarkStart w:id="0" w:name="_GoBack"/>
      <w:bookmarkEnd w:id="0"/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677" w:rsidRDefault="001C6677" w:rsidP="00BA350D">
      <w:pPr>
        <w:spacing w:after="0" w:line="240" w:lineRule="auto"/>
      </w:pPr>
      <w:r>
        <w:separator/>
      </w:r>
    </w:p>
  </w:endnote>
  <w:endnote w:type="continuationSeparator" w:id="0">
    <w:p w:rsidR="001C6677" w:rsidRDefault="001C6677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677" w:rsidRDefault="001C6677" w:rsidP="00BA350D">
      <w:pPr>
        <w:spacing w:after="0" w:line="240" w:lineRule="auto"/>
      </w:pPr>
      <w:r>
        <w:separator/>
      </w:r>
    </w:p>
  </w:footnote>
  <w:footnote w:type="continuationSeparator" w:id="0">
    <w:p w:rsidR="001C6677" w:rsidRDefault="001C6677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7E04B9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19138267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7E04B9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ET-WISC Task Team on GISCs</w:t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 xml:space="preserve"> 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TT-G</w:t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ISC</w:t>
          </w:r>
          <w:proofErr w:type="gramStart"/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Melbourne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Australia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18</w:t>
          </w:r>
          <w:r w:rsidR="004222FC" w:rsidRPr="004222FC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22</w:t>
          </w:r>
          <w:r w:rsidR="004222FC" w:rsidRPr="004222FC">
            <w:rPr>
              <w:rFonts w:ascii="Times New Roman" w:hAnsi="Times New Roman" w:cs="Times New Roman"/>
              <w:b/>
              <w:sz w:val="28"/>
              <w:szCs w:val="20"/>
            </w:rPr>
            <w:t xml:space="preserve"> April 2016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0E62F7" w:rsidRDefault="007E04B9" w:rsidP="007E04B9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G</w:t>
          </w:r>
          <w:r w:rsidR="002735E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ISC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4222F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XX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proofErr w:type="spellStart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x.x.x</w:t>
          </w:r>
          <w:proofErr w:type="spellEnd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F8649F" w:rsidP="002735E6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2735E6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1C6677"/>
    <w:rsid w:val="002735E6"/>
    <w:rsid w:val="00302A95"/>
    <w:rsid w:val="00382768"/>
    <w:rsid w:val="00393854"/>
    <w:rsid w:val="004222FC"/>
    <w:rsid w:val="00456F30"/>
    <w:rsid w:val="00511FE7"/>
    <w:rsid w:val="0067003E"/>
    <w:rsid w:val="00711EBB"/>
    <w:rsid w:val="00785D74"/>
    <w:rsid w:val="007E04B9"/>
    <w:rsid w:val="008C157E"/>
    <w:rsid w:val="0094789B"/>
    <w:rsid w:val="00A25CFC"/>
    <w:rsid w:val="00A27A48"/>
    <w:rsid w:val="00B36904"/>
    <w:rsid w:val="00B439DE"/>
    <w:rsid w:val="00BA350D"/>
    <w:rsid w:val="00C5333A"/>
    <w:rsid w:val="00CB6D6D"/>
    <w:rsid w:val="00CF7953"/>
    <w:rsid w:val="00D55749"/>
    <w:rsid w:val="00DE45A1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E3B6E755.dotm</Template>
  <TotalTime>0</TotalTime>
  <Pages>1</Pages>
  <Words>49</Words>
  <Characters>283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2</cp:revision>
  <dcterms:created xsi:type="dcterms:W3CDTF">2016-03-10T17:04:00Z</dcterms:created>
  <dcterms:modified xsi:type="dcterms:W3CDTF">2016-03-10T17:04:00Z</dcterms:modified>
</cp:coreProperties>
</file>