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proofErr w:type="spellStart"/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  <w:proofErr w:type="spellEnd"/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854" w:rsidRDefault="00393854" w:rsidP="00BA350D">
      <w:pPr>
        <w:spacing w:after="0" w:line="240" w:lineRule="auto"/>
      </w:pPr>
      <w:r>
        <w:separator/>
      </w:r>
    </w:p>
  </w:endnote>
  <w:end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2FC" w:rsidRDefault="004222F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2FC" w:rsidRDefault="004222F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2FC" w:rsidRDefault="004222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854" w:rsidRDefault="00393854" w:rsidP="00BA350D">
      <w:pPr>
        <w:spacing w:after="0" w:line="240" w:lineRule="auto"/>
      </w:pPr>
      <w:r>
        <w:separator/>
      </w:r>
    </w:p>
  </w:footnote>
  <w:foot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2FC" w:rsidRDefault="004222F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456F30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15407990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456F30" w:rsidRPr="00456F30">
            <w:rPr>
              <w:rFonts w:ascii="Times New Roman" w:hAnsi="Times New Roman" w:cs="Times New Roman"/>
              <w:b/>
              <w:sz w:val="28"/>
              <w:szCs w:val="20"/>
            </w:rPr>
            <w:t>Telecommunications Infrastructure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CTS</w:t>
          </w:r>
          <w:proofErr w:type="gram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Dakar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Senegal.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4222FC" w:rsidRPr="004222FC">
            <w:rPr>
              <w:rFonts w:ascii="Times New Roman" w:hAnsi="Times New Roman" w:cs="Times New Roman"/>
              <w:b/>
              <w:sz w:val="28"/>
              <w:szCs w:val="20"/>
            </w:rPr>
            <w:t>05-08 April 2016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0E62F7" w:rsidRDefault="00BA350D" w:rsidP="004222F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</w:t>
          </w:r>
          <w:r w:rsidR="000E62F7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CTS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4222FC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</w:t>
          </w:r>
          <w:bookmarkStart w:id="1" w:name="_GoBack"/>
          <w:bookmarkEnd w:id="1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fr-CH" w:eastAsia="zh-CN"/>
            </w:rPr>
            <w:t>XX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proofErr w:type="spellStart"/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fr-CH" w:eastAsia="zh-CN"/>
            </w:rPr>
            <w:t>x.x.x</w:t>
          </w:r>
          <w:proofErr w:type="spellEnd"/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F8649F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7EB8"/>
    <w:rsid w:val="00302A95"/>
    <w:rsid w:val="00382768"/>
    <w:rsid w:val="00393854"/>
    <w:rsid w:val="004222FC"/>
    <w:rsid w:val="00456F30"/>
    <w:rsid w:val="00511FE7"/>
    <w:rsid w:val="0067003E"/>
    <w:rsid w:val="00711EBB"/>
    <w:rsid w:val="00785D74"/>
    <w:rsid w:val="008C157E"/>
    <w:rsid w:val="0094789B"/>
    <w:rsid w:val="00A25CFC"/>
    <w:rsid w:val="00A27A48"/>
    <w:rsid w:val="00B36904"/>
    <w:rsid w:val="00B439DE"/>
    <w:rsid w:val="00BA350D"/>
    <w:rsid w:val="00C5333A"/>
    <w:rsid w:val="00CB6D6D"/>
    <w:rsid w:val="00CF7953"/>
    <w:rsid w:val="00D55749"/>
    <w:rsid w:val="00DE45A1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7B655613.dotm</Template>
  <TotalTime>6</TotalTime>
  <Pages>1</Pages>
  <Words>50</Words>
  <Characters>282</Characters>
  <Application>Microsoft Office Word</Application>
  <DocSecurity>0</DocSecurity>
  <Lines>5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4</cp:revision>
  <dcterms:created xsi:type="dcterms:W3CDTF">2013-11-26T10:19:00Z</dcterms:created>
  <dcterms:modified xsi:type="dcterms:W3CDTF">2016-01-27T12:53:00Z</dcterms:modified>
</cp:coreProperties>
</file>