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829"/>
        <w:tblW w:w="10031" w:type="dxa"/>
        <w:tblLayout w:type="fixed"/>
        <w:tblLook w:val="04A0" w:firstRow="1" w:lastRow="0" w:firstColumn="1" w:lastColumn="0" w:noHBand="0" w:noVBand="1"/>
      </w:tblPr>
      <w:tblGrid>
        <w:gridCol w:w="468"/>
        <w:gridCol w:w="2050"/>
        <w:gridCol w:w="4314"/>
        <w:gridCol w:w="3199"/>
      </w:tblGrid>
      <w:tr w:rsidR="0063116A" w:rsidRPr="0063116A" w14:paraId="5CB575E9" w14:textId="77777777" w:rsidTr="00A25EA4">
        <w:trPr>
          <w:trHeight w:val="60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89BB7" w14:textId="77777777" w:rsidR="0063116A" w:rsidRPr="0063116A" w:rsidRDefault="0063116A" w:rsidP="0063116A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95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A879C" w14:textId="77777777" w:rsidR="0063116A" w:rsidRPr="0063116A" w:rsidRDefault="0063116A" w:rsidP="0063116A">
            <w:pPr>
              <w:spacing w:after="0"/>
              <w:jc w:val="center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RA VI WIGOS WORKSHOP</w:t>
            </w:r>
          </w:p>
          <w:p w14:paraId="7C79A243" w14:textId="6C00059A" w:rsidR="0063116A" w:rsidRPr="0063116A" w:rsidRDefault="0063116A" w:rsidP="00A25EA4">
            <w:pPr>
              <w:spacing w:after="0"/>
              <w:jc w:val="center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24-27 November 2015, Belgrade, Serbia</w:t>
            </w:r>
          </w:p>
          <w:p w14:paraId="5A4E31D5" w14:textId="77777777" w:rsidR="00A25EA4" w:rsidRDefault="00A25EA4" w:rsidP="0063116A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  <w:p w14:paraId="6152E118" w14:textId="524D4750" w:rsidR="0063116A" w:rsidRPr="0063116A" w:rsidRDefault="00A25EA4" w:rsidP="0063116A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LIST OF </w:t>
            </w:r>
            <w:r w:rsidR="0063116A" w:rsidRPr="0063116A">
              <w:rPr>
                <w:rFonts w:ascii="Arial Narrow" w:hAnsi="Arial Narrow"/>
                <w:b/>
              </w:rPr>
              <w:t>PARTICIPANTS</w:t>
            </w:r>
          </w:p>
          <w:p w14:paraId="43924031" w14:textId="57E3D423" w:rsidR="0063116A" w:rsidRPr="0063116A" w:rsidRDefault="0063116A" w:rsidP="0063116A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543B23" w:rsidRPr="0063116A" w14:paraId="71077F7F" w14:textId="77777777" w:rsidTr="00A25EA4">
        <w:trPr>
          <w:trHeight w:val="60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4AE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A6E6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  <w:b/>
              </w:rPr>
            </w:pPr>
            <w:r w:rsidRPr="0063116A">
              <w:rPr>
                <w:rFonts w:ascii="Arial Narrow" w:hAnsi="Arial Narrow"/>
                <w:b/>
              </w:rPr>
              <w:t>Member Country</w:t>
            </w:r>
          </w:p>
        </w:tc>
        <w:tc>
          <w:tcPr>
            <w:tcW w:w="4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A6F5C" w14:textId="1738BDBC" w:rsidR="00543B23" w:rsidRPr="0063116A" w:rsidRDefault="00543B23" w:rsidP="0063116A">
            <w:pPr>
              <w:spacing w:after="0"/>
              <w:rPr>
                <w:rFonts w:ascii="Arial Narrow" w:hAnsi="Arial Narrow"/>
                <w:b/>
              </w:rPr>
            </w:pPr>
            <w:r w:rsidRPr="0063116A">
              <w:rPr>
                <w:rFonts w:ascii="Arial Narrow" w:hAnsi="Arial Narrow"/>
                <w:b/>
              </w:rPr>
              <w:t>Name / Position</w:t>
            </w:r>
            <w:r w:rsidR="00C650AD">
              <w:rPr>
                <w:rFonts w:ascii="Arial Narrow" w:hAnsi="Arial Narrow"/>
                <w:b/>
              </w:rPr>
              <w:t xml:space="preserve"> </w:t>
            </w:r>
            <w:r w:rsidRPr="0063116A">
              <w:rPr>
                <w:rFonts w:ascii="Arial Narrow" w:hAnsi="Arial Narrow"/>
                <w:b/>
              </w:rPr>
              <w:t>/ Organization</w:t>
            </w:r>
          </w:p>
        </w:tc>
        <w:tc>
          <w:tcPr>
            <w:tcW w:w="3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F059F" w14:textId="77777777" w:rsidR="00543B23" w:rsidRPr="0063116A" w:rsidRDefault="00543B23" w:rsidP="00543B23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E-mail</w:t>
            </w:r>
          </w:p>
        </w:tc>
      </w:tr>
      <w:tr w:rsidR="00543B23" w:rsidRPr="0063116A" w14:paraId="1CA835E1" w14:textId="77777777" w:rsidTr="00A25EA4">
        <w:trPr>
          <w:trHeight w:val="115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32A1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9CA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Armenia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86C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Gohar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Gevorgyan</w:t>
            </w:r>
            <w:proofErr w:type="spellEnd"/>
          </w:p>
          <w:p w14:paraId="27B98CA3" w14:textId="34A72EB1" w:rsidR="00543B23" w:rsidRPr="0063116A" w:rsidRDefault="00543B23" w:rsidP="00C650AD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Telecommunication Service</w:t>
            </w:r>
            <w:r w:rsidR="00C650AD">
              <w:rPr>
                <w:rFonts w:ascii="Arial Narrow" w:hAnsi="Arial Narrow"/>
              </w:rPr>
              <w:t xml:space="preserve"> </w:t>
            </w:r>
            <w:r w:rsidRPr="0063116A">
              <w:rPr>
                <w:rFonts w:ascii="Arial Narrow" w:hAnsi="Arial Narrow"/>
              </w:rPr>
              <w:t>/</w:t>
            </w:r>
            <w:r w:rsidR="00C650AD" w:rsidRPr="0063116A">
              <w:rPr>
                <w:rFonts w:ascii="Arial Narrow" w:hAnsi="Arial Narrow"/>
              </w:rPr>
              <w:t xml:space="preserve"> </w:t>
            </w:r>
            <w:proofErr w:type="spellStart"/>
            <w:r w:rsidR="00C650AD" w:rsidRPr="0063116A">
              <w:rPr>
                <w:rFonts w:ascii="Arial Narrow" w:hAnsi="Arial Narrow"/>
              </w:rPr>
              <w:t>Armstatehydromet</w:t>
            </w:r>
            <w:proofErr w:type="spellEnd"/>
            <w:r w:rsidR="00C650AD">
              <w:rPr>
                <w:rFonts w:ascii="Arial Narrow" w:hAnsi="Arial Narrow"/>
              </w:rPr>
              <w:t xml:space="preserve"> / </w:t>
            </w:r>
            <w:r w:rsidRPr="0063116A">
              <w:rPr>
                <w:rFonts w:ascii="Arial Narrow" w:hAnsi="Arial Narrow"/>
              </w:rPr>
              <w:t>WIGOS NFP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7637" w14:textId="77777777" w:rsidR="00543B23" w:rsidRDefault="00F678BF" w:rsidP="0063116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ggevorgyan@meteo.a</w:t>
            </w:r>
            <w:r w:rsidR="00543B23" w:rsidRPr="0063116A">
              <w:rPr>
                <w:rFonts w:ascii="Arial Narrow" w:hAnsi="Arial Narrow"/>
              </w:rPr>
              <w:t>m</w:t>
            </w:r>
          </w:p>
          <w:p w14:paraId="145504DC" w14:textId="77D3EA21" w:rsidR="00F678BF" w:rsidRPr="0063116A" w:rsidRDefault="00F678BF" w:rsidP="0063116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ggevorgyan65@yahoo.com</w:t>
            </w:r>
          </w:p>
        </w:tc>
      </w:tr>
      <w:tr w:rsidR="00543B23" w:rsidRPr="0063116A" w14:paraId="695C77BF" w14:textId="77777777" w:rsidTr="00A25EA4">
        <w:trPr>
          <w:trHeight w:val="115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7B6ED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992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Austria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857F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Wolfgang </w:t>
            </w:r>
            <w:proofErr w:type="spellStart"/>
            <w:r w:rsidRPr="0063116A">
              <w:rPr>
                <w:rFonts w:ascii="Arial Narrow" w:hAnsi="Arial Narrow"/>
              </w:rPr>
              <w:t>Lipa</w:t>
            </w:r>
            <w:proofErr w:type="spellEnd"/>
          </w:p>
          <w:p w14:paraId="1E773D8B" w14:textId="2BF85746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De</w:t>
            </w:r>
            <w:r w:rsidR="00C650AD">
              <w:rPr>
                <w:rFonts w:ascii="Arial Narrow" w:hAnsi="Arial Narrow"/>
              </w:rPr>
              <w:t xml:space="preserve">partment DATA Quality Control </w:t>
            </w:r>
            <w:r w:rsidR="003155DC">
              <w:rPr>
                <w:rFonts w:ascii="Arial Narrow" w:hAnsi="Arial Narrow"/>
              </w:rPr>
              <w:t xml:space="preserve">/ ZAMG </w:t>
            </w:r>
            <w:r w:rsidR="00C650AD">
              <w:rPr>
                <w:rFonts w:ascii="Arial Narrow" w:hAnsi="Arial Narrow"/>
              </w:rPr>
              <w:t>/</w:t>
            </w:r>
            <w:r w:rsidRPr="0063116A">
              <w:rPr>
                <w:rFonts w:ascii="Arial Narrow" w:hAnsi="Arial Narrow"/>
              </w:rPr>
              <w:t>WIGOS NFP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0C04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wolfgang.lipa@zamg.ac.at</w:t>
            </w:r>
          </w:p>
        </w:tc>
      </w:tr>
      <w:tr w:rsidR="00543B23" w:rsidRPr="0063116A" w14:paraId="14195539" w14:textId="77777777" w:rsidTr="00A25EA4">
        <w:trPr>
          <w:trHeight w:val="79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AB71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21D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Bosnia and Herzegovina 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984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Kemal </w:t>
            </w:r>
            <w:proofErr w:type="spellStart"/>
            <w:r w:rsidRPr="0063116A">
              <w:rPr>
                <w:rFonts w:ascii="Arial Narrow" w:hAnsi="Arial Narrow"/>
              </w:rPr>
              <w:t>Sehbajraktarevic</w:t>
            </w:r>
            <w:proofErr w:type="spellEnd"/>
          </w:p>
          <w:p w14:paraId="7D31F86F" w14:textId="16CCC03A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Coordinator of Met Network</w:t>
            </w:r>
            <w:r w:rsidR="003155DC">
              <w:rPr>
                <w:rFonts w:ascii="Arial Narrow" w:hAnsi="Arial Narrow"/>
              </w:rPr>
              <w:t xml:space="preserve"> </w:t>
            </w:r>
            <w:r w:rsidRPr="0063116A">
              <w:rPr>
                <w:rFonts w:ascii="Arial Narrow" w:hAnsi="Arial Narrow"/>
              </w:rPr>
              <w:t xml:space="preserve">/ </w:t>
            </w:r>
            <w:r w:rsidR="003155DC" w:rsidRPr="0063116A">
              <w:rPr>
                <w:rFonts w:ascii="Arial Narrow" w:hAnsi="Arial Narrow"/>
              </w:rPr>
              <w:t xml:space="preserve"> Federal </w:t>
            </w:r>
            <w:proofErr w:type="spellStart"/>
            <w:r w:rsidR="003155DC" w:rsidRPr="0063116A">
              <w:rPr>
                <w:rFonts w:ascii="Arial Narrow" w:hAnsi="Arial Narrow"/>
              </w:rPr>
              <w:t>Hydrometeorological</w:t>
            </w:r>
            <w:proofErr w:type="spellEnd"/>
            <w:r w:rsidR="003155DC" w:rsidRPr="0063116A">
              <w:rPr>
                <w:rFonts w:ascii="Arial Narrow" w:hAnsi="Arial Narrow"/>
              </w:rPr>
              <w:t xml:space="preserve"> Institute</w:t>
            </w:r>
            <w:r w:rsidR="003155DC">
              <w:rPr>
                <w:rFonts w:ascii="Arial Narrow" w:hAnsi="Arial Narrow"/>
              </w:rPr>
              <w:t xml:space="preserve"> / </w:t>
            </w:r>
            <w:r w:rsidRPr="0063116A">
              <w:rPr>
                <w:rFonts w:ascii="Arial Narrow" w:hAnsi="Arial Narrow"/>
              </w:rPr>
              <w:t>WIGOS NFP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4C013" w14:textId="788E9C7A" w:rsidR="00543B23" w:rsidRPr="0063116A" w:rsidRDefault="00F678BF" w:rsidP="0063116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kemals@fhmzbih.go</w:t>
            </w:r>
            <w:r w:rsidR="00543B23" w:rsidRPr="0063116A">
              <w:rPr>
                <w:rFonts w:ascii="Arial Narrow" w:hAnsi="Arial Narrow"/>
              </w:rPr>
              <w:t>v.ba</w:t>
            </w:r>
          </w:p>
        </w:tc>
      </w:tr>
      <w:tr w:rsidR="00543B23" w:rsidRPr="0063116A" w14:paraId="617A113A" w14:textId="77777777" w:rsidTr="00A25EA4">
        <w:trPr>
          <w:trHeight w:val="97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727A7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FCA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Bosnia and Herzegovina (</w:t>
            </w:r>
            <w:proofErr w:type="spellStart"/>
            <w:r w:rsidRPr="0063116A">
              <w:rPr>
                <w:rFonts w:ascii="Arial Narrow" w:hAnsi="Arial Narrow"/>
              </w:rPr>
              <w:t>Banja</w:t>
            </w:r>
            <w:proofErr w:type="spellEnd"/>
            <w:r w:rsidRPr="0063116A">
              <w:rPr>
                <w:rFonts w:ascii="Arial Narrow" w:hAnsi="Arial Narrow"/>
              </w:rPr>
              <w:t xml:space="preserve"> Luka)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0B59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Slobodan </w:t>
            </w:r>
            <w:proofErr w:type="spellStart"/>
            <w:r w:rsidRPr="0063116A">
              <w:rPr>
                <w:rFonts w:ascii="Arial Narrow" w:hAnsi="Arial Narrow"/>
              </w:rPr>
              <w:t>Kljajic</w:t>
            </w:r>
            <w:proofErr w:type="spellEnd"/>
          </w:p>
          <w:p w14:paraId="09768A65" w14:textId="77777777" w:rsidR="00543B23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IT Adviser</w:t>
            </w:r>
          </w:p>
          <w:p w14:paraId="38B274A6" w14:textId="23A80C06" w:rsidR="006E50F5" w:rsidRPr="0063116A" w:rsidRDefault="006E50F5" w:rsidP="0063116A">
            <w:pPr>
              <w:spacing w:after="0"/>
              <w:rPr>
                <w:rFonts w:ascii="Arial Narrow" w:hAnsi="Arial Narrow"/>
              </w:rPr>
            </w:pPr>
            <w:r w:rsidRPr="006E50F5">
              <w:rPr>
                <w:rFonts w:ascii="Arial Narrow" w:hAnsi="Arial Narrow"/>
              </w:rPr>
              <w:t xml:space="preserve">Transport Division Manager at </w:t>
            </w:r>
            <w:proofErr w:type="spellStart"/>
            <w:r w:rsidRPr="006E50F5">
              <w:rPr>
                <w:rFonts w:ascii="Arial Narrow" w:hAnsi="Arial Narrow"/>
              </w:rPr>
              <w:t>Institut</w:t>
            </w:r>
            <w:proofErr w:type="spellEnd"/>
            <w:r w:rsidRPr="006E50F5">
              <w:rPr>
                <w:rFonts w:ascii="Arial Narrow" w:hAnsi="Arial Narrow"/>
              </w:rPr>
              <w:t xml:space="preserve"> IGH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1E06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s.kljajic@rhmzrs.com</w:t>
            </w:r>
          </w:p>
        </w:tc>
      </w:tr>
      <w:tr w:rsidR="00543B23" w:rsidRPr="0063116A" w14:paraId="7E4A3EAE" w14:textId="77777777" w:rsidTr="00A25EA4">
        <w:trPr>
          <w:trHeight w:val="8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3C10D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1E78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Croatia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C6E7B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Krezo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Pandzic</w:t>
            </w:r>
            <w:proofErr w:type="spellEnd"/>
          </w:p>
          <w:p w14:paraId="4B916616" w14:textId="77777777" w:rsidR="00543B23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Deputy Director</w:t>
            </w:r>
          </w:p>
          <w:p w14:paraId="2A95B5CF" w14:textId="2B1E9F09" w:rsidR="00C650AD" w:rsidRPr="0063116A" w:rsidRDefault="003155DC" w:rsidP="0063116A">
            <w:pPr>
              <w:spacing w:after="0"/>
              <w:rPr>
                <w:rFonts w:ascii="Arial Narrow" w:hAnsi="Arial Narrow"/>
              </w:rPr>
            </w:pPr>
            <w:r w:rsidRPr="003155DC">
              <w:rPr>
                <w:rFonts w:ascii="Arial Narrow" w:hAnsi="Arial Narrow"/>
              </w:rPr>
              <w:t>Meteorological and hydrological service of Croatia</w:t>
            </w: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A03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pandzic@cirus.dhz.hr</w:t>
            </w:r>
          </w:p>
        </w:tc>
      </w:tr>
      <w:tr w:rsidR="00543B23" w:rsidRPr="0063116A" w14:paraId="3718E4B7" w14:textId="77777777" w:rsidTr="00A25EA4">
        <w:trPr>
          <w:trHeight w:val="109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392F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6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A146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Croatia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906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Ivan </w:t>
            </w:r>
            <w:proofErr w:type="spellStart"/>
            <w:r w:rsidRPr="0063116A">
              <w:rPr>
                <w:rFonts w:ascii="Arial Narrow" w:hAnsi="Arial Narrow"/>
              </w:rPr>
              <w:t>Cacic</w:t>
            </w:r>
            <w:proofErr w:type="spellEnd"/>
          </w:p>
          <w:p w14:paraId="69AB8EA9" w14:textId="499F2C1C" w:rsidR="00543B23" w:rsidRPr="0063116A" w:rsidRDefault="003155DC" w:rsidP="003155DC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Director</w:t>
            </w:r>
            <w:r>
              <w:rPr>
                <w:rFonts w:ascii="Arial Narrow" w:hAnsi="Arial Narrow"/>
              </w:rPr>
              <w:t xml:space="preserve"> </w:t>
            </w:r>
            <w:r w:rsidRPr="0063116A">
              <w:rPr>
                <w:rFonts w:ascii="Arial Narrow" w:hAnsi="Arial Narrow"/>
              </w:rPr>
              <w:t>/</w:t>
            </w:r>
            <w:r>
              <w:rPr>
                <w:rFonts w:ascii="Arial Narrow" w:hAnsi="Arial Narrow"/>
              </w:rPr>
              <w:t xml:space="preserve"> </w:t>
            </w:r>
            <w:r w:rsidRPr="003155DC">
              <w:rPr>
                <w:rFonts w:ascii="Arial Narrow" w:hAnsi="Arial Narrow"/>
              </w:rPr>
              <w:t>Meteorological and hydrological service of Croatia</w:t>
            </w:r>
            <w:r>
              <w:rPr>
                <w:rFonts w:ascii="Arial Narrow" w:hAnsi="Arial Narrow"/>
              </w:rPr>
              <w:t xml:space="preserve"> /</w:t>
            </w:r>
            <w:r w:rsidR="00543B23" w:rsidRPr="0063116A">
              <w:rPr>
                <w:rFonts w:ascii="Arial Narrow" w:hAnsi="Arial Narrow"/>
              </w:rPr>
              <w:t xml:space="preserve"> RA VI president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D6C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cacic@cirus.dhz.hr</w:t>
            </w:r>
          </w:p>
        </w:tc>
      </w:tr>
      <w:tr w:rsidR="00543B23" w:rsidRPr="0063116A" w14:paraId="781D4529" w14:textId="77777777" w:rsidTr="00A25EA4">
        <w:trPr>
          <w:trHeight w:val="77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B188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7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909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Croatia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D3E2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Ines </w:t>
            </w:r>
            <w:proofErr w:type="spellStart"/>
            <w:r w:rsidRPr="0063116A">
              <w:rPr>
                <w:rFonts w:ascii="Arial Narrow" w:hAnsi="Arial Narrow"/>
              </w:rPr>
              <w:t>Srzic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52634A56" w14:textId="2793A01F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Expert Associate</w:t>
            </w:r>
            <w:r w:rsidR="003155DC">
              <w:rPr>
                <w:rFonts w:ascii="Arial Narrow" w:hAnsi="Arial Narrow"/>
              </w:rPr>
              <w:t xml:space="preserve"> </w:t>
            </w:r>
            <w:r w:rsidRPr="0063116A">
              <w:rPr>
                <w:rFonts w:ascii="Arial Narrow" w:hAnsi="Arial Narrow"/>
              </w:rPr>
              <w:t>/</w:t>
            </w:r>
            <w:r w:rsidR="003155DC" w:rsidRPr="003155DC">
              <w:rPr>
                <w:rFonts w:ascii="Arial Narrow" w:hAnsi="Arial Narrow"/>
              </w:rPr>
              <w:t xml:space="preserve"> Meteorological and hydrological service of Croatia</w:t>
            </w:r>
            <w:r w:rsidR="003155DC">
              <w:rPr>
                <w:rFonts w:ascii="Arial Narrow" w:hAnsi="Arial Narrow"/>
              </w:rPr>
              <w:t xml:space="preserve"> /</w:t>
            </w:r>
            <w:r w:rsidRPr="0063116A">
              <w:rPr>
                <w:rFonts w:ascii="Arial Narrow" w:hAnsi="Arial Narrow"/>
              </w:rPr>
              <w:t xml:space="preserve"> WIGOS NFP 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798CA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ines.srzic@cirus.dhz.hr</w:t>
            </w:r>
          </w:p>
        </w:tc>
      </w:tr>
      <w:tr w:rsidR="00543B23" w:rsidRPr="0063116A" w14:paraId="2243CEF5" w14:textId="77777777" w:rsidTr="00A25EA4">
        <w:trPr>
          <w:trHeight w:val="91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3368D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8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6E0E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Croatia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AD6B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Dijana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Klaric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Rebac</w:t>
            </w:r>
            <w:proofErr w:type="spellEnd"/>
          </w:p>
          <w:p w14:paraId="0ADC1D33" w14:textId="0839C3F1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Section</w:t>
            </w:r>
            <w:r w:rsidR="003155DC">
              <w:rPr>
                <w:rFonts w:ascii="Arial Narrow" w:hAnsi="Arial Narrow"/>
              </w:rPr>
              <w:t xml:space="preserve"> / </w:t>
            </w:r>
            <w:r w:rsidR="003155DC" w:rsidRPr="003155DC">
              <w:rPr>
                <w:rFonts w:ascii="Arial Narrow" w:hAnsi="Arial Narrow"/>
              </w:rPr>
              <w:t xml:space="preserve"> Meteorological and hydrological service of Croatia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E487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dijana.klaric@cirus.dhz.hr</w:t>
            </w:r>
          </w:p>
        </w:tc>
      </w:tr>
      <w:tr w:rsidR="00543B23" w:rsidRPr="0063116A" w14:paraId="499784A8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76486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9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8222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Cyprus 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F1DC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Haris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Zachariades</w:t>
            </w:r>
            <w:proofErr w:type="spellEnd"/>
          </w:p>
          <w:p w14:paraId="345547AF" w14:textId="38A90A39" w:rsidR="00543B23" w:rsidRPr="0063116A" w:rsidRDefault="000A3AF0" w:rsidP="0063116A">
            <w:pPr>
              <w:spacing w:after="0"/>
              <w:rPr>
                <w:rFonts w:ascii="Arial Narrow" w:hAnsi="Arial Narrow"/>
              </w:rPr>
            </w:pPr>
            <w:r w:rsidRPr="000A3AF0">
              <w:rPr>
                <w:rFonts w:ascii="Arial Narrow" w:hAnsi="Arial Narrow"/>
              </w:rPr>
              <w:t xml:space="preserve">Meteorological Officer </w:t>
            </w:r>
            <w:r>
              <w:rPr>
                <w:rFonts w:ascii="Arial Narrow" w:hAnsi="Arial Narrow"/>
              </w:rPr>
              <w:t xml:space="preserve">/ Cyprus </w:t>
            </w:r>
            <w:r w:rsidRPr="000A3AF0">
              <w:rPr>
                <w:rFonts w:ascii="Arial Narrow" w:hAnsi="Arial Narrow"/>
              </w:rPr>
              <w:t>Department Meteorology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BD85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hzachariades@dom.moa.gov.cy</w:t>
            </w:r>
          </w:p>
        </w:tc>
      </w:tr>
      <w:tr w:rsidR="00543B23" w:rsidRPr="0063116A" w14:paraId="1EB66B55" w14:textId="77777777" w:rsidTr="00A25EA4">
        <w:trPr>
          <w:trHeight w:val="494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8EEF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10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033F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Denmark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645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Claus Kern-Hansen</w:t>
            </w:r>
          </w:p>
          <w:p w14:paraId="2F7F89B8" w14:textId="3194CA1F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Observation- and data manager</w:t>
            </w:r>
            <w:r w:rsidR="00F07FC0">
              <w:rPr>
                <w:rFonts w:ascii="Arial Narrow" w:hAnsi="Arial Narrow"/>
              </w:rPr>
              <w:t xml:space="preserve"> / </w:t>
            </w:r>
            <w:r w:rsidR="00F07FC0" w:rsidRPr="00F07FC0">
              <w:rPr>
                <w:rFonts w:ascii="Arial Narrow" w:hAnsi="Arial Narrow"/>
              </w:rPr>
              <w:t>Danish Meteorological Institute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1416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ckh@dmi.dk</w:t>
            </w:r>
          </w:p>
        </w:tc>
      </w:tr>
      <w:tr w:rsidR="00543B23" w:rsidRPr="0063116A" w14:paraId="36EB5102" w14:textId="77777777" w:rsidTr="00A25EA4">
        <w:trPr>
          <w:trHeight w:val="57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05F77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2BED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Estonia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F8D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Miina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Krabbi</w:t>
            </w:r>
            <w:proofErr w:type="spellEnd"/>
          </w:p>
          <w:p w14:paraId="39863BF9" w14:textId="23624150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Meteorological Observation Department</w:t>
            </w:r>
            <w:r w:rsidR="00F07FC0">
              <w:rPr>
                <w:rFonts w:ascii="Arial Narrow" w:hAnsi="Arial Narrow"/>
              </w:rPr>
              <w:t xml:space="preserve"> / </w:t>
            </w:r>
            <w:r w:rsidR="00F07FC0" w:rsidRPr="00F07FC0">
              <w:rPr>
                <w:rFonts w:ascii="Arial Narrow" w:hAnsi="Arial Narrow"/>
              </w:rPr>
              <w:t>Estonian Meteorological and Hydrological Institute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9566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miina.krabbi@envir.ee</w:t>
            </w:r>
          </w:p>
        </w:tc>
      </w:tr>
      <w:tr w:rsidR="00543B23" w:rsidRPr="0063116A" w14:paraId="2C843ADC" w14:textId="77777777" w:rsidTr="00A25EA4">
        <w:trPr>
          <w:trHeight w:val="6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F836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00F4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Finland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71E7E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Minna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Huuskonen</w:t>
            </w:r>
            <w:proofErr w:type="spellEnd"/>
          </w:p>
          <w:p w14:paraId="1469796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Observation Network, FMI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23B2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minna.huuskonen@fmi.fi </w:t>
            </w:r>
          </w:p>
        </w:tc>
      </w:tr>
      <w:tr w:rsidR="00543B23" w:rsidRPr="0063116A" w14:paraId="7C8CD6BA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2CEC7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lastRenderedPageBreak/>
              <w:t>13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3A5BA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Georgia 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9869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George </w:t>
            </w:r>
            <w:proofErr w:type="spellStart"/>
            <w:r w:rsidRPr="0063116A">
              <w:rPr>
                <w:rFonts w:ascii="Arial Narrow" w:hAnsi="Arial Narrow"/>
              </w:rPr>
              <w:t>Kordzakhia</w:t>
            </w:r>
            <w:proofErr w:type="spellEnd"/>
          </w:p>
          <w:p w14:paraId="617D4DA2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Head of the Department of International </w:t>
            </w:r>
            <w:r w:rsidRPr="0063116A">
              <w:rPr>
                <w:rFonts w:ascii="Arial Narrow" w:hAnsi="Arial Narrow"/>
              </w:rPr>
              <w:br/>
              <w:t>Projects management (NMHS)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8269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giakordzakhia@gmail.com</w:t>
            </w:r>
          </w:p>
        </w:tc>
      </w:tr>
      <w:tr w:rsidR="00543B23" w:rsidRPr="0063116A" w14:paraId="5639ECDF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68B0A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0E70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Germany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B128A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Jochen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Dibbern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643FC54C" w14:textId="088D4C8C" w:rsidR="00543B23" w:rsidRPr="0063116A" w:rsidRDefault="00F07FC0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F07FC0">
              <w:rPr>
                <w:rFonts w:ascii="Arial Narrow" w:hAnsi="Arial Narrow"/>
              </w:rPr>
              <w:t>Deutscher</w:t>
            </w:r>
            <w:proofErr w:type="spellEnd"/>
            <w:r w:rsidRPr="00F07FC0">
              <w:rPr>
                <w:rFonts w:ascii="Arial Narrow" w:hAnsi="Arial Narrow"/>
              </w:rPr>
              <w:t xml:space="preserve"> </w:t>
            </w:r>
            <w:proofErr w:type="spellStart"/>
            <w:r w:rsidRPr="00F07FC0">
              <w:rPr>
                <w:rFonts w:ascii="Arial Narrow" w:hAnsi="Arial Narrow"/>
              </w:rPr>
              <w:t>Wetterdienst</w:t>
            </w:r>
            <w:proofErr w:type="spellEnd"/>
            <w:r w:rsidRPr="00F07FC0">
              <w:rPr>
                <w:rFonts w:ascii="Arial Narrow" w:hAnsi="Arial Narrow"/>
              </w:rPr>
              <w:t xml:space="preserve"> (DWD),</w:t>
            </w:r>
            <w:r>
              <w:rPr>
                <w:rFonts w:ascii="Arial Narrow" w:hAnsi="Arial Narrow"/>
              </w:rPr>
              <w:t xml:space="preserve"> German Meteorological Service / </w:t>
            </w:r>
            <w:r w:rsidRPr="00F07FC0">
              <w:rPr>
                <w:rFonts w:ascii="Arial Narrow" w:hAnsi="Arial Narrow"/>
              </w:rPr>
              <w:t>Department Observing Networks and Data</w:t>
            </w:r>
            <w:r>
              <w:rPr>
                <w:rFonts w:ascii="Arial" w:hAnsi="Arial" w:cs="Arial"/>
                <w:color w:val="424242"/>
                <w:sz w:val="26"/>
                <w:szCs w:val="26"/>
              </w:rPr>
              <w:t xml:space="preserve"> /</w:t>
            </w:r>
            <w:r w:rsidR="00543B23"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EE1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jochen.dibbern@dwd.de</w:t>
            </w:r>
          </w:p>
        </w:tc>
      </w:tr>
      <w:tr w:rsidR="00543B23" w:rsidRPr="0063116A" w14:paraId="5F1862A8" w14:textId="77777777" w:rsidTr="00A25EA4">
        <w:trPr>
          <w:trHeight w:val="76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11A0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516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Germany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260AE" w14:textId="77777777" w:rsidR="00F07FC0" w:rsidRDefault="00543B23" w:rsidP="0063116A">
            <w:pPr>
              <w:spacing w:after="0"/>
              <w:rPr>
                <w:rFonts w:ascii="Arial" w:hAnsi="Arial" w:cs="Arial"/>
                <w:color w:val="424242"/>
                <w:sz w:val="26"/>
                <w:szCs w:val="26"/>
              </w:rPr>
            </w:pPr>
            <w:r w:rsidRPr="0063116A">
              <w:rPr>
                <w:rFonts w:ascii="Arial Narrow" w:hAnsi="Arial Narrow"/>
              </w:rPr>
              <w:t xml:space="preserve">Dieter Schroder </w:t>
            </w:r>
            <w:r w:rsidR="00F07FC0">
              <w:rPr>
                <w:rFonts w:ascii="Arial" w:hAnsi="Arial" w:cs="Arial"/>
                <w:color w:val="424242"/>
                <w:sz w:val="26"/>
                <w:szCs w:val="26"/>
              </w:rPr>
              <w:t xml:space="preserve"> </w:t>
            </w:r>
          </w:p>
          <w:p w14:paraId="2690254D" w14:textId="2B0A01F1" w:rsidR="00543B23" w:rsidRPr="0063116A" w:rsidRDefault="00F07FC0" w:rsidP="0063116A">
            <w:pPr>
              <w:spacing w:after="0"/>
              <w:rPr>
                <w:rFonts w:ascii="Arial Narrow" w:hAnsi="Arial Narrow"/>
              </w:rPr>
            </w:pPr>
            <w:r w:rsidRPr="00F07FC0">
              <w:rPr>
                <w:rFonts w:ascii="Arial Narrow" w:hAnsi="Arial Narrow"/>
              </w:rPr>
              <w:t>Head of systems and operations, DWD</w:t>
            </w:r>
            <w:r>
              <w:rPr>
                <w:rFonts w:ascii="Arial Narrow" w:hAnsi="Arial Narrow"/>
              </w:rPr>
              <w:t xml:space="preserve"> /</w:t>
            </w:r>
            <w:r w:rsidR="00543B23" w:rsidRPr="0063116A">
              <w:rPr>
                <w:rFonts w:ascii="Arial Narrow" w:hAnsi="Arial Narrow"/>
              </w:rPr>
              <w:t xml:space="preserve"> 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D3FE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dieter.schroeder@dwd.de</w:t>
            </w:r>
          </w:p>
        </w:tc>
      </w:tr>
      <w:tr w:rsidR="00543B23" w:rsidRPr="0063116A" w14:paraId="0D3BBD1D" w14:textId="77777777" w:rsidTr="00A25EA4">
        <w:trPr>
          <w:trHeight w:val="61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DA764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16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886F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Germany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4380" w14:textId="77777777" w:rsidR="00292826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Stefan Klink </w:t>
            </w:r>
          </w:p>
          <w:p w14:paraId="608DF3BF" w14:textId="48D5F95A" w:rsidR="00543B23" w:rsidRPr="0063116A" w:rsidRDefault="00292826" w:rsidP="0063116A">
            <w:pPr>
              <w:spacing w:after="0"/>
              <w:rPr>
                <w:rFonts w:ascii="Arial Narrow" w:hAnsi="Arial Narrow"/>
              </w:rPr>
            </w:pPr>
            <w:r w:rsidRPr="00292826">
              <w:rPr>
                <w:rFonts w:ascii="Arial Narrow" w:hAnsi="Arial Narrow"/>
              </w:rPr>
              <w:t>E-AMDAR (Aircraft Meteorological Data Relay)</w:t>
            </w:r>
            <w:r>
              <w:rPr>
                <w:rFonts w:ascii="Arial Narrow" w:hAnsi="Arial Narrow"/>
              </w:rPr>
              <w:t xml:space="preserve"> / </w:t>
            </w:r>
            <w:r w:rsidR="00F07FC0">
              <w:rPr>
                <w:rFonts w:ascii="Arial Narrow" w:hAnsi="Arial Narrow"/>
              </w:rPr>
              <w:t xml:space="preserve">DWD </w:t>
            </w:r>
            <w:r>
              <w:rPr>
                <w:rFonts w:ascii="Arial Narrow" w:hAnsi="Arial Narrow"/>
              </w:rPr>
              <w:t>/</w:t>
            </w:r>
            <w:r w:rsidR="00543B23" w:rsidRPr="0063116A">
              <w:rPr>
                <w:rFonts w:ascii="Arial Narrow" w:hAnsi="Arial Narrow"/>
              </w:rPr>
              <w:t xml:space="preserve"> Speaker 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D60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stefan.klink@dwd.de</w:t>
            </w:r>
          </w:p>
        </w:tc>
      </w:tr>
      <w:tr w:rsidR="00543B23" w:rsidRPr="0063116A" w14:paraId="706C3C91" w14:textId="77777777" w:rsidTr="00A25EA4">
        <w:trPr>
          <w:trHeight w:val="61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2AA9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17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777BC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Greece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646E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Nikolaos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Kamperakis</w:t>
            </w:r>
            <w:proofErr w:type="spellEnd"/>
          </w:p>
          <w:p w14:paraId="65BE909F" w14:textId="6C1B4FD3" w:rsidR="00543B23" w:rsidRPr="0063116A" w:rsidRDefault="00292826" w:rsidP="0063116A">
            <w:pPr>
              <w:spacing w:after="0"/>
              <w:rPr>
                <w:rFonts w:ascii="Arial Narrow" w:hAnsi="Arial Narrow"/>
              </w:rPr>
            </w:pPr>
            <w:r w:rsidRPr="00292826">
              <w:rPr>
                <w:rFonts w:ascii="Arial Narrow" w:hAnsi="Arial Narrow"/>
              </w:rPr>
              <w:t>Head of Procedures and Projects Section of IT Division of GS HAF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1A9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nikolaos.kamperakis@hnms.gr.</w:t>
            </w:r>
          </w:p>
        </w:tc>
      </w:tr>
      <w:tr w:rsidR="00543B23" w:rsidRPr="0063116A" w14:paraId="4B1B9609" w14:textId="77777777" w:rsidTr="00A25EA4">
        <w:trPr>
          <w:trHeight w:val="61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C707B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18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BE1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Hungary 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E33B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Robert </w:t>
            </w:r>
            <w:proofErr w:type="spellStart"/>
            <w:r w:rsidRPr="0063116A">
              <w:rPr>
                <w:rFonts w:ascii="Arial Narrow" w:hAnsi="Arial Narrow"/>
              </w:rPr>
              <w:t>Toth</w:t>
            </w:r>
            <w:proofErr w:type="spellEnd"/>
          </w:p>
          <w:p w14:paraId="0DACF95F" w14:textId="6ED23800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Expert in Meteorological Observation</w:t>
            </w:r>
            <w:r w:rsidR="00292826">
              <w:rPr>
                <w:rFonts w:ascii="Arial Narrow" w:hAnsi="Arial Narrow"/>
              </w:rPr>
              <w:t xml:space="preserve"> /</w:t>
            </w:r>
          </w:p>
          <w:p w14:paraId="3FE7680F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Hungarian Meteorological Service 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EA4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toth.r@met.hu</w:t>
            </w:r>
          </w:p>
        </w:tc>
      </w:tr>
      <w:tr w:rsidR="00543B23" w:rsidRPr="0063116A" w14:paraId="01A24CFE" w14:textId="77777777" w:rsidTr="00A25EA4">
        <w:trPr>
          <w:trHeight w:val="61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7B4DA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19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20A61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Ireland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4F664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Sarah O'Reilly </w:t>
            </w:r>
          </w:p>
          <w:p w14:paraId="353D3B49" w14:textId="5BEB8C5C" w:rsidR="00543B23" w:rsidRPr="0063116A" w:rsidRDefault="00292826" w:rsidP="0063116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Head of Technology Division / </w:t>
            </w:r>
            <w:r w:rsidR="00543B23" w:rsidRPr="0063116A">
              <w:rPr>
                <w:rFonts w:ascii="Arial Narrow" w:hAnsi="Arial Narrow"/>
              </w:rPr>
              <w:t xml:space="preserve">Met </w:t>
            </w:r>
            <w:proofErr w:type="spellStart"/>
            <w:r w:rsidR="00543B23" w:rsidRPr="0063116A">
              <w:rPr>
                <w:rFonts w:ascii="Arial Narrow" w:hAnsi="Arial Narrow"/>
              </w:rPr>
              <w:t>Eirann</w:t>
            </w:r>
            <w:proofErr w:type="spellEnd"/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3B29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sarah.oreilly@met.ie</w:t>
            </w:r>
          </w:p>
        </w:tc>
      </w:tr>
      <w:tr w:rsidR="00543B23" w:rsidRPr="0063116A" w14:paraId="7EB46B20" w14:textId="77777777" w:rsidTr="00A25EA4">
        <w:trPr>
          <w:trHeight w:val="9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06F7C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20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1BF4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Israel 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3632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Mintz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Onn</w:t>
            </w:r>
            <w:proofErr w:type="spellEnd"/>
          </w:p>
          <w:p w14:paraId="36BEB125" w14:textId="3640E418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Senior Deputy Director</w:t>
            </w:r>
            <w:r w:rsidR="00292826">
              <w:rPr>
                <w:rFonts w:ascii="Arial Narrow" w:hAnsi="Arial Narrow"/>
              </w:rPr>
              <w:t xml:space="preserve"> /</w:t>
            </w:r>
            <w:r w:rsidR="00292826" w:rsidRPr="00292826">
              <w:rPr>
                <w:rFonts w:ascii="Arial Narrow" w:hAnsi="Arial Narrow"/>
              </w:rPr>
              <w:t xml:space="preserve"> Israel </w:t>
            </w:r>
            <w:proofErr w:type="spellStart"/>
            <w:r w:rsidR="00292826" w:rsidRPr="00292826">
              <w:rPr>
                <w:rFonts w:ascii="Arial Narrow" w:hAnsi="Arial Narrow"/>
              </w:rPr>
              <w:t>Meteorogical</w:t>
            </w:r>
            <w:proofErr w:type="spellEnd"/>
            <w:r w:rsidR="00292826" w:rsidRPr="00292826">
              <w:rPr>
                <w:rFonts w:ascii="Arial Narrow" w:hAnsi="Arial Narrow"/>
              </w:rPr>
              <w:t xml:space="preserve"> Service, </w:t>
            </w:r>
            <w:proofErr w:type="spellStart"/>
            <w:r w:rsidR="00292826" w:rsidRPr="00292826">
              <w:rPr>
                <w:rFonts w:ascii="Arial Narrow" w:hAnsi="Arial Narrow"/>
              </w:rPr>
              <w:t>Paamonim</w:t>
            </w:r>
            <w:proofErr w:type="spellEnd"/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AF3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onnm@ims.gov.il</w:t>
            </w:r>
          </w:p>
        </w:tc>
      </w:tr>
      <w:tr w:rsidR="00543B23" w:rsidRPr="0063116A" w14:paraId="61422AF1" w14:textId="77777777" w:rsidTr="00A25EA4">
        <w:trPr>
          <w:trHeight w:val="44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EB9E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1EB2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Italy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7AE3F" w14:textId="77777777" w:rsidR="00543B23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Annalisa </w:t>
            </w:r>
            <w:proofErr w:type="spellStart"/>
            <w:r w:rsidRPr="0063116A">
              <w:rPr>
                <w:rFonts w:ascii="Arial Narrow" w:hAnsi="Arial Narrow"/>
              </w:rPr>
              <w:t>Terzo</w:t>
            </w:r>
            <w:proofErr w:type="spellEnd"/>
          </w:p>
          <w:p w14:paraId="24DC555A" w14:textId="4A34611B" w:rsidR="00E976F2" w:rsidRPr="0063116A" w:rsidRDefault="00E976F2" w:rsidP="0063116A">
            <w:pPr>
              <w:spacing w:after="0"/>
              <w:rPr>
                <w:rFonts w:ascii="Arial Narrow" w:hAnsi="Arial Narrow"/>
              </w:rPr>
            </w:pPr>
            <w:r w:rsidRPr="00E976F2">
              <w:rPr>
                <w:rFonts w:ascii="Arial Narrow" w:hAnsi="Arial Narrow"/>
              </w:rPr>
              <w:t>Head of National and International Affairs of Italian Met Service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32A7F" w14:textId="16B0B278" w:rsidR="00543B23" w:rsidRPr="0063116A" w:rsidRDefault="00F87DDF" w:rsidP="0063116A">
            <w:pPr>
              <w:spacing w:after="0"/>
              <w:rPr>
                <w:rFonts w:ascii="Arial Narrow" w:hAnsi="Arial Narrow"/>
              </w:rPr>
            </w:pPr>
            <w:r w:rsidRPr="00F87DDF">
              <w:rPr>
                <w:rFonts w:ascii="Arial Narrow" w:hAnsi="Arial Narrow"/>
              </w:rPr>
              <w:t>annalisa.terzo@am.difesa.it</w:t>
            </w:r>
          </w:p>
        </w:tc>
      </w:tr>
      <w:tr w:rsidR="00543B23" w:rsidRPr="0063116A" w14:paraId="092BF8A3" w14:textId="77777777" w:rsidTr="00A25EA4">
        <w:trPr>
          <w:trHeight w:val="53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65377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D5FE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Kazakhstan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6256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Bakytzhan</w:t>
            </w:r>
            <w:proofErr w:type="spellEnd"/>
            <w:r w:rsidRPr="0063116A">
              <w:rPr>
                <w:rFonts w:ascii="Arial Narrow" w:hAnsi="Arial Narrow"/>
              </w:rPr>
              <w:t xml:space="preserve"> SAILYBAYEV </w:t>
            </w:r>
          </w:p>
          <w:p w14:paraId="787B811D" w14:textId="40CA630E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Natio</w:t>
            </w:r>
            <w:r w:rsidR="00E976F2">
              <w:rPr>
                <w:rFonts w:ascii="Arial Narrow" w:hAnsi="Arial Narrow"/>
              </w:rPr>
              <w:t xml:space="preserve">nal </w:t>
            </w:r>
            <w:proofErr w:type="spellStart"/>
            <w:r w:rsidR="00E976F2">
              <w:rPr>
                <w:rFonts w:ascii="Arial Narrow" w:hAnsi="Arial Narrow"/>
              </w:rPr>
              <w:t>Hydrometeorological</w:t>
            </w:r>
            <w:proofErr w:type="spellEnd"/>
            <w:r w:rsidR="00E976F2">
              <w:rPr>
                <w:rFonts w:ascii="Arial Narrow" w:hAnsi="Arial Narrow"/>
              </w:rPr>
              <w:t xml:space="preserve"> Service/</w:t>
            </w:r>
          </w:p>
          <w:p w14:paraId="351529C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WIGOS NFP  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7A1A" w14:textId="23A0F86C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kazmeteo@gmail.com, </w:t>
            </w:r>
            <w:r w:rsidR="00175811" w:rsidRPr="00175811">
              <w:rPr>
                <w:rFonts w:ascii="Arial Narrow" w:hAnsi="Arial Narrow"/>
              </w:rPr>
              <w:t>sailybayev@gmail.com</w:t>
            </w:r>
          </w:p>
        </w:tc>
      </w:tr>
      <w:tr w:rsidR="00543B23" w:rsidRPr="0063116A" w14:paraId="586E15A2" w14:textId="77777777" w:rsidTr="00A25EA4">
        <w:trPr>
          <w:trHeight w:val="42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E39BD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9EE2A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Latvia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2875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Elina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Rudovska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792E01E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Meteorologist of Monitoring Department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B955D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elina.rudovska@lvgmc.lv</w:t>
            </w:r>
          </w:p>
        </w:tc>
      </w:tr>
      <w:tr w:rsidR="00543B23" w:rsidRPr="0063116A" w14:paraId="433E0D6F" w14:textId="77777777" w:rsidTr="00A25EA4">
        <w:trPr>
          <w:trHeight w:val="90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0C3A4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319C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Lebanon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20F01" w14:textId="0F211531" w:rsidR="00543B23" w:rsidRPr="0063116A" w:rsidRDefault="00E976F2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Wiam</w:t>
            </w:r>
            <w:proofErr w:type="spellEnd"/>
            <w:r w:rsidR="00543B23" w:rsidRPr="0063116A">
              <w:rPr>
                <w:rFonts w:ascii="Arial Narrow" w:hAnsi="Arial Narrow"/>
              </w:rPr>
              <w:t xml:space="preserve"> </w:t>
            </w:r>
            <w:proofErr w:type="spellStart"/>
            <w:r w:rsidR="00543B23" w:rsidRPr="0063116A">
              <w:rPr>
                <w:rFonts w:ascii="Arial Narrow" w:hAnsi="Arial Narrow"/>
              </w:rPr>
              <w:t>Kordab</w:t>
            </w:r>
            <w:proofErr w:type="spellEnd"/>
          </w:p>
          <w:p w14:paraId="0F667155" w14:textId="281044D9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Acting Chief of Observation Section</w:t>
            </w:r>
            <w:r w:rsidR="000E1C6C">
              <w:rPr>
                <w:rFonts w:ascii="Arial Narrow" w:hAnsi="Arial Narrow"/>
              </w:rPr>
              <w:t xml:space="preserve"> /</w:t>
            </w:r>
            <w:r w:rsidR="000E1C6C">
              <w:rPr>
                <w:rFonts w:ascii="Arial Narrow" w:hAnsi="Arial Narrow" w:cs="Arial Narrow"/>
                <w:color w:val="000000"/>
              </w:rPr>
              <w:t xml:space="preserve"> Lebanese Meteorological Department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686CB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wiam.kordab@gmail.com</w:t>
            </w:r>
          </w:p>
        </w:tc>
      </w:tr>
      <w:tr w:rsidR="00543B23" w:rsidRPr="0063116A" w14:paraId="06AEA72F" w14:textId="77777777" w:rsidTr="00A25EA4">
        <w:trPr>
          <w:trHeight w:val="539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6468C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D3FEE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Lebanon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437C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Jihad </w:t>
            </w:r>
            <w:proofErr w:type="spellStart"/>
            <w:r w:rsidRPr="0063116A">
              <w:rPr>
                <w:rFonts w:ascii="Arial Narrow" w:hAnsi="Arial Narrow"/>
              </w:rPr>
              <w:t>Ayoub</w:t>
            </w:r>
            <w:proofErr w:type="spellEnd"/>
          </w:p>
          <w:p w14:paraId="2F6BC477" w14:textId="6E18864F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Assistant forecaster</w:t>
            </w:r>
            <w:r w:rsidR="000E1C6C">
              <w:rPr>
                <w:rFonts w:ascii="Arial Narrow" w:hAnsi="Arial Narrow"/>
              </w:rPr>
              <w:t xml:space="preserve"> /</w:t>
            </w:r>
            <w:r w:rsidR="000E1C6C">
              <w:rPr>
                <w:rFonts w:ascii="Arial Narrow" w:hAnsi="Arial Narrow" w:cs="Arial Narrow"/>
                <w:color w:val="000000"/>
              </w:rPr>
              <w:t xml:space="preserve"> Lebanese Meteorological Department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C998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ayoub1975@hotmail.com</w:t>
            </w:r>
          </w:p>
        </w:tc>
      </w:tr>
      <w:tr w:rsidR="00543B23" w:rsidRPr="0063116A" w14:paraId="29CFB21B" w14:textId="77777777" w:rsidTr="00A25EA4">
        <w:trPr>
          <w:trHeight w:val="61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07D2E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26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F3603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Lithuania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7E4F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Viktorija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Cegliene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6E86887A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Head of Meteorology Division at Lithuanian </w:t>
            </w:r>
            <w:proofErr w:type="spellStart"/>
            <w:r w:rsidRPr="0063116A">
              <w:rPr>
                <w:rFonts w:ascii="Arial Narrow" w:hAnsi="Arial Narrow"/>
              </w:rPr>
              <w:t>Hydrometeorological</w:t>
            </w:r>
            <w:proofErr w:type="spellEnd"/>
            <w:r w:rsidRPr="0063116A">
              <w:rPr>
                <w:rFonts w:ascii="Arial Narrow" w:hAnsi="Arial Narrow"/>
              </w:rPr>
              <w:t xml:space="preserve"> Service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A07D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Viktorija.Cegliene@meteo.lt</w:t>
            </w:r>
          </w:p>
        </w:tc>
      </w:tr>
      <w:tr w:rsidR="00543B23" w:rsidRPr="0063116A" w14:paraId="70566CE2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06F5B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27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CBCB7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Netherlands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9D55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Jan </w:t>
            </w:r>
            <w:proofErr w:type="spellStart"/>
            <w:r w:rsidRPr="0063116A">
              <w:rPr>
                <w:rFonts w:ascii="Arial Narrow" w:hAnsi="Arial Narrow"/>
              </w:rPr>
              <w:t>Rozema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0670B274" w14:textId="05B4E582" w:rsidR="00543B23" w:rsidRPr="0063116A" w:rsidRDefault="00E52822" w:rsidP="0063116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Head of Observation Operations / </w:t>
            </w:r>
            <w:r w:rsidR="00543B23" w:rsidRPr="0063116A">
              <w:rPr>
                <w:rFonts w:ascii="Arial Narrow" w:hAnsi="Arial Narrow"/>
              </w:rPr>
              <w:t xml:space="preserve">Royal </w:t>
            </w:r>
            <w:r w:rsidR="00543B23" w:rsidRPr="0063116A">
              <w:rPr>
                <w:rFonts w:ascii="Arial Narrow" w:hAnsi="Arial Narrow"/>
              </w:rPr>
              <w:lastRenderedPageBreak/>
              <w:t>Netherlands Meteorological Institute (KNMI)</w:t>
            </w:r>
            <w:r>
              <w:rPr>
                <w:rFonts w:ascii="Arial Narrow" w:hAnsi="Arial Narrow"/>
              </w:rPr>
              <w:t xml:space="preserve"> </w:t>
            </w:r>
          </w:p>
          <w:p w14:paraId="2C7AC730" w14:textId="77777777" w:rsidR="00543B23" w:rsidRPr="0063116A" w:rsidRDefault="00543B23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3501" w14:textId="1998482B" w:rsidR="00543B23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jan.rozema@knmi.nl</w:t>
            </w:r>
          </w:p>
        </w:tc>
      </w:tr>
      <w:tr w:rsidR="00175811" w:rsidRPr="0063116A" w14:paraId="1D4EF0D1" w14:textId="77777777" w:rsidTr="00DA006C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A16C14" w14:textId="0EF14826" w:rsidR="00175811" w:rsidRPr="0063116A" w:rsidRDefault="00175811" w:rsidP="00175811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lastRenderedPageBreak/>
              <w:t>28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E142" w14:textId="0CB86A5A" w:rsidR="00175811" w:rsidRPr="0063116A" w:rsidRDefault="00175811" w:rsidP="00175811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Norway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E5527" w14:textId="77777777" w:rsidR="00175811" w:rsidRDefault="00175811" w:rsidP="00175811">
            <w:pPr>
              <w:spacing w:after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Werner </w:t>
            </w:r>
            <w:proofErr w:type="spellStart"/>
            <w:r>
              <w:rPr>
                <w:rFonts w:ascii="Arial Narrow" w:hAnsi="Arial Narrow" w:cs="Arial"/>
              </w:rPr>
              <w:t>Erikse</w:t>
            </w:r>
            <w:r w:rsidRPr="00B00A4D">
              <w:rPr>
                <w:rFonts w:ascii="Arial Narrow" w:hAnsi="Arial Narrow" w:cs="Arial"/>
              </w:rPr>
              <w:t>n</w:t>
            </w:r>
            <w:proofErr w:type="spellEnd"/>
          </w:p>
          <w:p w14:paraId="36BD57FA" w14:textId="46A59C66" w:rsidR="00175811" w:rsidRPr="00E52822" w:rsidRDefault="00175811" w:rsidP="00175811">
            <w:pPr>
              <w:spacing w:after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Deputy head of Division for observations</w:t>
            </w:r>
            <w:r w:rsidR="00E52822">
              <w:rPr>
                <w:rFonts w:ascii="Arial Narrow" w:hAnsi="Arial Narrow" w:cs="Arial"/>
              </w:rPr>
              <w:t xml:space="preserve"> at Met Office of Norway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D1BD" w14:textId="6B5E12C1" w:rsidR="00175811" w:rsidRDefault="00175811" w:rsidP="00175811">
            <w:pPr>
              <w:spacing w:after="0"/>
              <w:rPr>
                <w:rFonts w:ascii="Arial Narrow" w:hAnsi="Arial Narrow"/>
              </w:rPr>
            </w:pPr>
            <w:r w:rsidRPr="00A25EA4">
              <w:t>werner.eriksen@met.no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175811" w:rsidRPr="0063116A" w14:paraId="3AAB8DF3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C0E51" w14:textId="41B6F0D2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29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E08C7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Moldova (Republic of)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7B7A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Valeriu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Cazac</w:t>
            </w:r>
            <w:proofErr w:type="spellEnd"/>
          </w:p>
          <w:p w14:paraId="38A4F893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Hydrological Advisor</w:t>
            </w:r>
          </w:p>
          <w:p w14:paraId="2BE0DF9E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Chief of Hydrology Department of the State </w:t>
            </w:r>
            <w:proofErr w:type="spellStart"/>
            <w:r w:rsidRPr="0063116A">
              <w:rPr>
                <w:rFonts w:ascii="Arial Narrow" w:hAnsi="Arial Narrow"/>
              </w:rPr>
              <w:t>Hydrometeorological</w:t>
            </w:r>
            <w:proofErr w:type="spellEnd"/>
            <w:r w:rsidRPr="0063116A">
              <w:rPr>
                <w:rFonts w:ascii="Arial Narrow" w:hAnsi="Arial Narrow"/>
              </w:rPr>
              <w:t xml:space="preserve"> Service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F7D6C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valeriucazac@hotmail.com, valeriu.cazac@meteo.gov.md</w:t>
            </w:r>
          </w:p>
        </w:tc>
      </w:tr>
      <w:tr w:rsidR="00175811" w:rsidRPr="0063116A" w14:paraId="34906D84" w14:textId="77777777" w:rsidTr="00A25EA4">
        <w:trPr>
          <w:trHeight w:val="102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1648A" w14:textId="4432F44B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30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E3FE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Montenegro 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434B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Sanja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Pavicevic</w:t>
            </w:r>
            <w:proofErr w:type="spellEnd"/>
          </w:p>
          <w:p w14:paraId="2CFE9529" w14:textId="13BB538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bookmarkStart w:id="0" w:name="_GoBack"/>
            <w:bookmarkEnd w:id="0"/>
            <w:r w:rsidRPr="0063116A">
              <w:rPr>
                <w:rFonts w:ascii="Arial Narrow" w:hAnsi="Arial Narrow"/>
              </w:rPr>
              <w:t xml:space="preserve">Institute of </w:t>
            </w:r>
            <w:proofErr w:type="spellStart"/>
            <w:r w:rsidRPr="0063116A">
              <w:rPr>
                <w:rFonts w:ascii="Arial Narrow" w:hAnsi="Arial Narrow"/>
              </w:rPr>
              <w:t>Hydrometerology</w:t>
            </w:r>
            <w:proofErr w:type="spellEnd"/>
            <w:r w:rsidRPr="0063116A">
              <w:rPr>
                <w:rFonts w:ascii="Arial Narrow" w:hAnsi="Arial Narrow"/>
              </w:rPr>
              <w:t xml:space="preserve"> and Seismology 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1877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office@meteo.co.me </w:t>
            </w:r>
          </w:p>
        </w:tc>
      </w:tr>
      <w:tr w:rsidR="00175811" w:rsidRPr="0063116A" w14:paraId="0649F95D" w14:textId="77777777" w:rsidTr="00A25EA4">
        <w:trPr>
          <w:trHeight w:val="102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62417" w14:textId="3B26BAC3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3569C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Poland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4064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Krzysztof </w:t>
            </w:r>
            <w:proofErr w:type="spellStart"/>
            <w:r w:rsidRPr="0063116A">
              <w:rPr>
                <w:rFonts w:ascii="Arial Narrow" w:hAnsi="Arial Narrow"/>
              </w:rPr>
              <w:t>Jurczak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78F90C20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Specialist</w:t>
            </w:r>
          </w:p>
          <w:p w14:paraId="055312A0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State Meteorological and Hydrological Service</w:t>
            </w:r>
          </w:p>
          <w:p w14:paraId="5EFE4649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Krakow Unit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4745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krzysztof.jurczak@imgw.pl</w:t>
            </w:r>
          </w:p>
        </w:tc>
      </w:tr>
      <w:tr w:rsidR="00175811" w:rsidRPr="0063116A" w14:paraId="4C7F9CA6" w14:textId="77777777" w:rsidTr="00A25EA4">
        <w:trPr>
          <w:trHeight w:val="35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00959" w14:textId="051ACCCE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8DC0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Poland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C03D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Pawel</w:t>
            </w:r>
            <w:proofErr w:type="spellEnd"/>
            <w:r w:rsidRPr="0063116A">
              <w:rPr>
                <w:rFonts w:ascii="Arial Narrow" w:hAnsi="Arial Narrow"/>
              </w:rPr>
              <w:t xml:space="preserve"> Derek </w:t>
            </w:r>
          </w:p>
          <w:p w14:paraId="56B8B48F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Regional Telemetric Systems Unit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A7F9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pawel.derek@imgw.pl</w:t>
            </w:r>
          </w:p>
        </w:tc>
      </w:tr>
      <w:tr w:rsidR="00175811" w:rsidRPr="0063116A" w14:paraId="68D127E5" w14:textId="77777777" w:rsidTr="00A25EA4">
        <w:trPr>
          <w:trHeight w:val="1239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9780D" w14:textId="6D8D23C5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6C34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Poland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ECCB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Piotr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Pietrzykowski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600702C8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Operational Head of Telemetric Systems Unit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A719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Piotr.pietrzykowski@imgw.pl </w:t>
            </w:r>
          </w:p>
        </w:tc>
      </w:tr>
      <w:tr w:rsidR="00175811" w:rsidRPr="0063116A" w14:paraId="78BDB086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476C6" w14:textId="1BB4B251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6A10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Poland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C361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Janusz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Filipiak</w:t>
            </w:r>
            <w:proofErr w:type="spellEnd"/>
          </w:p>
          <w:p w14:paraId="4A06125D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International Advisor to PR of Poland with WMO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677A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Janusz.Filipiak@imgw.pl</w:t>
            </w:r>
          </w:p>
        </w:tc>
      </w:tr>
      <w:tr w:rsidR="00175811" w:rsidRPr="0063116A" w14:paraId="5B3FC249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9F287" w14:textId="1CE365D2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35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E39D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Portugal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A4DA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Ricardo Deus</w:t>
            </w:r>
          </w:p>
          <w:p w14:paraId="243340DC" w14:textId="71D34805" w:rsidR="003E7BAD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Meteorologist</w:t>
            </w:r>
            <w:r w:rsidR="003E7BAD">
              <w:rPr>
                <w:rFonts w:ascii="Arial Narrow" w:hAnsi="Arial Narrow"/>
              </w:rPr>
              <w:t xml:space="preserve"> </w:t>
            </w:r>
          </w:p>
          <w:p w14:paraId="6828C57F" w14:textId="77777777" w:rsidR="003E7BAD" w:rsidRPr="003E7BAD" w:rsidRDefault="003E7BAD" w:rsidP="003E7BA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Arial Narrow" w:hAnsi="Arial Narrow"/>
              </w:rPr>
            </w:pPr>
            <w:r w:rsidRPr="003E7BAD">
              <w:rPr>
                <w:rFonts w:ascii="Arial Narrow" w:hAnsi="Arial Narrow"/>
              </w:rPr>
              <w:t>Portuguese Sea and Atmospheric Institute</w:t>
            </w:r>
          </w:p>
          <w:p w14:paraId="3683BC35" w14:textId="517EE0C0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WIGOS NFP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18E3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ricardo.deus@ipma.pt</w:t>
            </w:r>
          </w:p>
        </w:tc>
      </w:tr>
      <w:tr w:rsidR="00175811" w:rsidRPr="0063116A" w14:paraId="30F0E62E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D543F" w14:textId="75624979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36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B3AD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Russian Federation 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D5EE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Aleksander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Gusev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2EDDDC76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Deputy Director </w:t>
            </w:r>
          </w:p>
          <w:p w14:paraId="105F5BE8" w14:textId="5F823E0A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Russian Research Institute o</w:t>
            </w:r>
            <w:r w:rsidR="0073654A">
              <w:rPr>
                <w:rFonts w:ascii="Arial Narrow" w:hAnsi="Arial Narrow"/>
              </w:rPr>
              <w:t>n Hydrometeorology Information /</w:t>
            </w:r>
            <w:r w:rsidRPr="0063116A">
              <w:rPr>
                <w:rFonts w:ascii="Arial Narrow" w:hAnsi="Arial Narrow"/>
              </w:rPr>
              <w:t xml:space="preserve"> World Data Center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A03C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gusev_ai@mail.ru</w:t>
            </w:r>
          </w:p>
        </w:tc>
      </w:tr>
      <w:tr w:rsidR="00175811" w:rsidRPr="0063116A" w14:paraId="425BC32D" w14:textId="77777777" w:rsidTr="00A25EA4">
        <w:trPr>
          <w:trHeight w:val="90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B3806" w14:textId="44C6A9EB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37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F255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Slovenia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6A8A" w14:textId="77777777" w:rsidR="00175811" w:rsidRDefault="00175811" w:rsidP="0063116A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Silvo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Zlebir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6FD70A25" w14:textId="4EA72B81" w:rsidR="003E7BAD" w:rsidRPr="0063116A" w:rsidRDefault="003E7BAD" w:rsidP="0063116A">
            <w:pPr>
              <w:spacing w:after="0"/>
              <w:rPr>
                <w:rFonts w:ascii="Arial Narrow" w:hAnsi="Arial Narrow"/>
              </w:rPr>
            </w:pPr>
            <w:r w:rsidRPr="003E7BAD">
              <w:rPr>
                <w:rFonts w:ascii="Arial Narrow" w:hAnsi="Arial Narrow"/>
              </w:rPr>
              <w:t>Senior Adviser at Slovenian Environment Agency</w:t>
            </w:r>
            <w:r>
              <w:rPr>
                <w:rFonts w:ascii="Arial Narrow" w:hAnsi="Arial Narrow"/>
              </w:rPr>
              <w:t xml:space="preserve"> /  </w:t>
            </w:r>
            <w:r w:rsidRPr="003E7BAD">
              <w:rPr>
                <w:rFonts w:ascii="Arial Narrow" w:hAnsi="Arial Narrow"/>
              </w:rPr>
              <w:t>Slovenian Environment Agency</w:t>
            </w:r>
          </w:p>
          <w:p w14:paraId="0E2D0ACD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WIGOS NFP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5B4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silvo.zlebir@gov.si</w:t>
            </w:r>
          </w:p>
        </w:tc>
      </w:tr>
      <w:tr w:rsidR="00175811" w:rsidRPr="0063116A" w14:paraId="035701CD" w14:textId="77777777" w:rsidTr="00A25EA4">
        <w:trPr>
          <w:trHeight w:val="746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B67B1" w14:textId="6012E450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38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E30B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Spain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EC7F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Fernando </w:t>
            </w:r>
            <w:proofErr w:type="spellStart"/>
            <w:r w:rsidRPr="0063116A">
              <w:rPr>
                <w:rFonts w:ascii="Arial Narrow" w:hAnsi="Arial Narrow"/>
              </w:rPr>
              <w:t>Belda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0A949344" w14:textId="61C512FE" w:rsidR="00175811" w:rsidRPr="0063116A" w:rsidRDefault="00175811" w:rsidP="003E7BAD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Director of Production and Infrastructure</w:t>
            </w:r>
            <w:r w:rsidR="003E7BAD">
              <w:rPr>
                <w:rFonts w:ascii="Arial Narrow" w:hAnsi="Arial Narrow"/>
              </w:rPr>
              <w:t xml:space="preserve"> at </w:t>
            </w:r>
            <w:proofErr w:type="spellStart"/>
            <w:r w:rsidR="003E7BAD">
              <w:rPr>
                <w:rFonts w:ascii="Arial Narrow" w:hAnsi="Arial Narrow"/>
              </w:rPr>
              <w:t>AEMet</w:t>
            </w:r>
            <w:proofErr w:type="spellEnd"/>
            <w:r w:rsidR="003E7BAD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43FD" w14:textId="15336423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fbelda</w:t>
            </w:r>
            <w:r w:rsidR="00E35F5F">
              <w:rPr>
                <w:rFonts w:ascii="Arial Narrow" w:hAnsi="Arial Narrow"/>
              </w:rPr>
              <w:t>e</w:t>
            </w:r>
            <w:r w:rsidRPr="0063116A">
              <w:rPr>
                <w:rFonts w:ascii="Arial Narrow" w:hAnsi="Arial Narrow"/>
              </w:rPr>
              <w:t>@aemet.es</w:t>
            </w:r>
          </w:p>
        </w:tc>
      </w:tr>
      <w:tr w:rsidR="00175811" w:rsidRPr="0063116A" w14:paraId="62E1A04E" w14:textId="77777777" w:rsidTr="00A25EA4">
        <w:trPr>
          <w:trHeight w:val="70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CD47D" w14:textId="231BEF52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39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9B89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Sweden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7C02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Ulf Christensen</w:t>
            </w:r>
          </w:p>
          <w:p w14:paraId="17513D22" w14:textId="60768438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Manager observations</w:t>
            </w:r>
            <w:r w:rsidR="003E7BAD">
              <w:rPr>
                <w:rFonts w:ascii="Arial Narrow" w:hAnsi="Arial Narrow"/>
              </w:rPr>
              <w:t xml:space="preserve"> </w:t>
            </w:r>
            <w:r w:rsidRPr="0063116A">
              <w:rPr>
                <w:rFonts w:ascii="Arial Narrow" w:hAnsi="Arial Narrow"/>
              </w:rPr>
              <w:t>/ SMHI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3041D" w14:textId="31F74066" w:rsidR="00175811" w:rsidRPr="0063116A" w:rsidRDefault="00F76210" w:rsidP="0063116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ulf.christensen@smh</w:t>
            </w:r>
            <w:r w:rsidR="00175811" w:rsidRPr="0063116A">
              <w:rPr>
                <w:rFonts w:ascii="Arial Narrow" w:hAnsi="Arial Narrow"/>
              </w:rPr>
              <w:t>i.se</w:t>
            </w:r>
          </w:p>
        </w:tc>
      </w:tr>
      <w:tr w:rsidR="00175811" w:rsidRPr="0063116A" w14:paraId="68D4BC82" w14:textId="77777777" w:rsidTr="00A25EA4">
        <w:trPr>
          <w:trHeight w:val="59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FAD07" w14:textId="2D1A0FD9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40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8D1B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Switzerland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B1B0E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Estelle </w:t>
            </w:r>
            <w:proofErr w:type="spellStart"/>
            <w:r w:rsidRPr="0063116A">
              <w:rPr>
                <w:rFonts w:ascii="Arial Narrow" w:hAnsi="Arial Narrow"/>
              </w:rPr>
              <w:t>Gruter</w:t>
            </w:r>
            <w:proofErr w:type="spellEnd"/>
          </w:p>
          <w:p w14:paraId="07999E30" w14:textId="233A504A" w:rsidR="00175811" w:rsidRPr="0063116A" w:rsidRDefault="003E7BAD" w:rsidP="0063116A">
            <w:pPr>
              <w:spacing w:after="0"/>
              <w:rPr>
                <w:rFonts w:ascii="Arial Narrow" w:hAnsi="Arial Narrow"/>
              </w:rPr>
            </w:pPr>
            <w:r w:rsidRPr="003E7BAD">
              <w:rPr>
                <w:rFonts w:ascii="Arial Narrow" w:hAnsi="Arial Narrow"/>
              </w:rPr>
              <w:t>Federal Office of Meteorology and Climatology at</w:t>
            </w:r>
            <w:r>
              <w:rPr>
                <w:rFonts w:ascii="Arial Narrow" w:hAnsi="Arial Narrow"/>
              </w:rPr>
              <w:t xml:space="preserve"> </w:t>
            </w:r>
            <w:r w:rsidR="00175811" w:rsidRPr="0063116A">
              <w:rPr>
                <w:rFonts w:ascii="Arial Narrow" w:hAnsi="Arial Narrow"/>
              </w:rPr>
              <w:lastRenderedPageBreak/>
              <w:t xml:space="preserve">Meteoswiss </w:t>
            </w:r>
          </w:p>
          <w:p w14:paraId="2B565076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7B1C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lastRenderedPageBreak/>
              <w:t>estelle.grueter@meteoswiss.ch</w:t>
            </w:r>
          </w:p>
        </w:tc>
      </w:tr>
      <w:tr w:rsidR="00175811" w:rsidRPr="0063116A" w14:paraId="72D8B3DA" w14:textId="77777777" w:rsidTr="00A25EA4">
        <w:trPr>
          <w:trHeight w:val="35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0B12D" w14:textId="0A222A13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lastRenderedPageBreak/>
              <w:t>41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9DF0A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Switzerland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E7EB7" w14:textId="77777777" w:rsidR="00175811" w:rsidRPr="003A5026" w:rsidRDefault="00175811" w:rsidP="003A5026">
            <w:pPr>
              <w:spacing w:after="0"/>
              <w:rPr>
                <w:rFonts w:ascii="Arial Narrow" w:hAnsi="Arial Narrow" w:cs="Arial"/>
              </w:rPr>
            </w:pPr>
            <w:r w:rsidRPr="003A5026">
              <w:rPr>
                <w:rFonts w:ascii="Arial Narrow" w:hAnsi="Arial Narrow" w:cs="Arial"/>
              </w:rPr>
              <w:t xml:space="preserve">Bertrand </w:t>
            </w:r>
            <w:proofErr w:type="spellStart"/>
            <w:r w:rsidRPr="003A5026">
              <w:rPr>
                <w:rFonts w:ascii="Arial Narrow" w:hAnsi="Arial Narrow" w:cs="Arial"/>
              </w:rPr>
              <w:t>Calpini</w:t>
            </w:r>
            <w:proofErr w:type="spellEnd"/>
          </w:p>
          <w:p w14:paraId="2AAA84EA" w14:textId="354D0950" w:rsidR="00175811" w:rsidRPr="0063116A" w:rsidRDefault="00C71C34" w:rsidP="0063116A">
            <w:pPr>
              <w:spacing w:after="0"/>
              <w:rPr>
                <w:rFonts w:ascii="Arial Narrow" w:hAnsi="Arial Narrow"/>
              </w:rPr>
            </w:pPr>
            <w:r w:rsidRPr="00C71C34">
              <w:rPr>
                <w:rFonts w:ascii="Arial Narrow" w:hAnsi="Arial Narrow" w:cs="Arial"/>
              </w:rPr>
              <w:t xml:space="preserve">President of CIMO </w:t>
            </w:r>
            <w:proofErr w:type="spellStart"/>
            <w:r w:rsidRPr="00C71C34">
              <w:rPr>
                <w:rFonts w:ascii="Arial Narrow" w:hAnsi="Arial Narrow" w:cs="Arial"/>
              </w:rPr>
              <w:t>MeteoSwiss</w:t>
            </w:r>
            <w:proofErr w:type="spellEnd"/>
            <w:r w:rsidRPr="00C71C34">
              <w:rPr>
                <w:rFonts w:ascii="Arial Narrow" w:hAnsi="Arial Narrow" w:cs="Arial"/>
              </w:rPr>
              <w:t>, Head Observation department</w:t>
            </w:r>
            <w:r>
              <w:rPr>
                <w:rFonts w:ascii="Arial Narrow" w:hAnsi="Arial Narrow" w:cs="Arial"/>
              </w:rPr>
              <w:t xml:space="preserve"> / </w:t>
            </w:r>
            <w:r w:rsidR="00175811" w:rsidRPr="00C71C34">
              <w:rPr>
                <w:rFonts w:ascii="Arial Narrow" w:hAnsi="Arial Narrow" w:cs="Arial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9BEC6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3A5026">
              <w:rPr>
                <w:rFonts w:ascii="Arial Narrow" w:hAnsi="Arial Narrow"/>
              </w:rPr>
              <w:t>bertrand.calpini@meteoswiss.ch</w:t>
            </w:r>
          </w:p>
        </w:tc>
      </w:tr>
      <w:tr w:rsidR="00175811" w:rsidRPr="0063116A" w14:paraId="386B3BFB" w14:textId="77777777" w:rsidTr="00A25EA4">
        <w:trPr>
          <w:trHeight w:val="51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8B10C" w14:textId="41B77869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0720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The former Yugoslav Republic of Macedonia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5AE0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Aleksandar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Karanfilovski</w:t>
            </w:r>
            <w:proofErr w:type="spellEnd"/>
          </w:p>
          <w:p w14:paraId="1EE60DC8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Database Division at HMS of The Former Yugoslav Republic of Macedonia</w:t>
            </w:r>
          </w:p>
          <w:p w14:paraId="7AAB734A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WIGOS NFP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E295" w14:textId="77777777" w:rsidR="00175811" w:rsidRPr="0063116A" w:rsidRDefault="00175811" w:rsidP="0063116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romevski@meteo.gov.mk, akaranfilovski@meteo.gov.mk</w:t>
            </w:r>
          </w:p>
        </w:tc>
      </w:tr>
      <w:tr w:rsidR="00175811" w:rsidRPr="0063116A" w14:paraId="602C48CB" w14:textId="77777777" w:rsidTr="00A25EA4">
        <w:trPr>
          <w:trHeight w:val="51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8DB76" w14:textId="4899DFBC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F815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Turkey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4301" w14:textId="7B546FFD" w:rsidR="00175811" w:rsidRDefault="00C71C34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Ercan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Büyükba</w:t>
            </w:r>
            <w:proofErr w:type="spellEnd"/>
          </w:p>
          <w:p w14:paraId="71592E80" w14:textId="6104490A" w:rsidR="00C71C34" w:rsidRPr="0063116A" w:rsidRDefault="00C71C34" w:rsidP="003A5026">
            <w:pPr>
              <w:spacing w:after="0"/>
              <w:rPr>
                <w:rFonts w:ascii="Arial Narrow" w:hAnsi="Arial Narrow"/>
              </w:rPr>
            </w:pPr>
            <w:r w:rsidRPr="00C71C34">
              <w:rPr>
                <w:rFonts w:ascii="Arial Narrow" w:hAnsi="Arial Narrow"/>
              </w:rPr>
              <w:t>Electronic Observing Systems Division</w:t>
            </w:r>
          </w:p>
          <w:p w14:paraId="70583D20" w14:textId="3E526E0B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Turkish </w:t>
            </w:r>
            <w:r w:rsidR="00C71C34">
              <w:rPr>
                <w:rFonts w:ascii="Arial Narrow" w:hAnsi="Arial Narrow"/>
              </w:rPr>
              <w:t xml:space="preserve">State </w:t>
            </w:r>
            <w:r w:rsidRPr="0063116A">
              <w:rPr>
                <w:rFonts w:ascii="Arial Narrow" w:hAnsi="Arial Narrow"/>
              </w:rPr>
              <w:t xml:space="preserve">Meteorological Service </w:t>
            </w:r>
          </w:p>
          <w:p w14:paraId="042DE492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676E6" w14:textId="77777777" w:rsidR="00175811" w:rsidRPr="0063116A" w:rsidRDefault="00F87DDF" w:rsidP="003A5026">
            <w:pPr>
              <w:spacing w:after="0"/>
              <w:rPr>
                <w:rFonts w:ascii="Arial Narrow" w:hAnsi="Arial Narrow"/>
              </w:rPr>
            </w:pPr>
            <w:hyperlink r:id="rId6" w:history="1">
              <w:r w:rsidR="00175811" w:rsidRPr="00A25EA4">
                <w:t>ebuyukbas@mgm.gov.tr</w:t>
              </w:r>
            </w:hyperlink>
          </w:p>
        </w:tc>
      </w:tr>
      <w:tr w:rsidR="00175811" w:rsidRPr="0063116A" w14:paraId="1F65B349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17BAD" w14:textId="0559CC6E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44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8D12D" w14:textId="77777777" w:rsidR="008F18FC" w:rsidRDefault="008F18FC" w:rsidP="003A5026">
            <w:pPr>
              <w:spacing w:after="0"/>
              <w:rPr>
                <w:rFonts w:ascii="Arial Narrow" w:hAnsi="Arial Narrow"/>
              </w:rPr>
            </w:pPr>
          </w:p>
          <w:p w14:paraId="54224CDA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Turkey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422B" w14:textId="6F953C86" w:rsidR="009F0B92" w:rsidRDefault="00872CCF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 w:rsidRPr="00872CCF">
              <w:rPr>
                <w:rFonts w:ascii="Arial Narrow" w:hAnsi="Arial Narrow"/>
              </w:rPr>
              <w:t>Özden</w:t>
            </w:r>
            <w:proofErr w:type="spellEnd"/>
            <w:r w:rsidRPr="00872CCF">
              <w:rPr>
                <w:rFonts w:ascii="Arial Narrow" w:hAnsi="Arial Narrow"/>
              </w:rPr>
              <w:t xml:space="preserve"> </w:t>
            </w:r>
            <w:proofErr w:type="spellStart"/>
            <w:r w:rsidRPr="00872CCF">
              <w:rPr>
                <w:rFonts w:ascii="Arial Narrow" w:hAnsi="Arial Narrow"/>
              </w:rPr>
              <w:t>Tüten</w:t>
            </w:r>
            <w:proofErr w:type="spellEnd"/>
            <w:r w:rsidRPr="00872CCF">
              <w:rPr>
                <w:rFonts w:ascii="Arial Narrow" w:hAnsi="Arial Narrow"/>
              </w:rPr>
              <w:t> </w:t>
            </w:r>
          </w:p>
          <w:p w14:paraId="0902E4B2" w14:textId="27E63F05" w:rsidR="00872CCF" w:rsidRDefault="00872CCF" w:rsidP="003A5026">
            <w:pPr>
              <w:spacing w:after="0"/>
              <w:rPr>
                <w:rFonts w:ascii="Arial Narrow" w:hAnsi="Arial Narrow"/>
              </w:rPr>
            </w:pPr>
            <w:r w:rsidRPr="00872CCF">
              <w:rPr>
                <w:rFonts w:ascii="Arial Narrow" w:hAnsi="Arial Narrow"/>
              </w:rPr>
              <w:t xml:space="preserve">Engineer Observing </w:t>
            </w:r>
            <w:proofErr w:type="spellStart"/>
            <w:r w:rsidRPr="00872CCF">
              <w:rPr>
                <w:rFonts w:ascii="Arial Narrow" w:hAnsi="Arial Narrow"/>
              </w:rPr>
              <w:t>Sytems</w:t>
            </w:r>
            <w:proofErr w:type="spellEnd"/>
            <w:r w:rsidRPr="00872CCF">
              <w:rPr>
                <w:rFonts w:ascii="Arial Narrow" w:hAnsi="Arial Narrow"/>
              </w:rPr>
              <w:t xml:space="preserve"> Department Turkish State Meteorological Service</w:t>
            </w:r>
          </w:p>
          <w:p w14:paraId="502E75A6" w14:textId="4F0C2441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4988" w14:textId="18FF32B4" w:rsidR="00175811" w:rsidRPr="0063116A" w:rsidRDefault="008F18FC" w:rsidP="003A5026">
            <w:pPr>
              <w:spacing w:after="0"/>
              <w:rPr>
                <w:rFonts w:ascii="Arial Narrow" w:hAnsi="Arial Narrow"/>
              </w:rPr>
            </w:pPr>
            <w:r w:rsidRPr="008F18FC">
              <w:rPr>
                <w:rFonts w:ascii="Arial Narrow" w:hAnsi="Arial Narrow"/>
              </w:rPr>
              <w:t>otuten@mgm.gov.tr</w:t>
            </w:r>
          </w:p>
        </w:tc>
      </w:tr>
      <w:tr w:rsidR="00175811" w:rsidRPr="00373917" w14:paraId="50AB23AD" w14:textId="77777777" w:rsidTr="00A25EA4">
        <w:trPr>
          <w:trHeight w:val="35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BB8EF" w14:textId="6367DCD2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127241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UK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601C1" w14:textId="77777777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Martin </w:t>
            </w:r>
            <w:proofErr w:type="spellStart"/>
            <w:r w:rsidRPr="0063116A">
              <w:rPr>
                <w:rFonts w:ascii="Arial Narrow" w:hAnsi="Arial Narrow"/>
              </w:rPr>
              <w:t>Suttie</w:t>
            </w:r>
            <w:proofErr w:type="spellEnd"/>
          </w:p>
          <w:p w14:paraId="19F82E60" w14:textId="6117E932" w:rsidR="00C71C34" w:rsidRPr="0063116A" w:rsidRDefault="00C71C34" w:rsidP="003A5026">
            <w:pPr>
              <w:spacing w:after="0"/>
              <w:rPr>
                <w:rFonts w:ascii="Arial Narrow" w:hAnsi="Arial Narrow"/>
              </w:rPr>
            </w:pPr>
            <w:r w:rsidRPr="00C71C34">
              <w:rPr>
                <w:rFonts w:ascii="Arial Narrow" w:hAnsi="Arial Narrow"/>
              </w:rPr>
              <w:t>Copernicus Atmosphere Monitoring Service</w:t>
            </w:r>
          </w:p>
          <w:p w14:paraId="476E104C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FC83" w14:textId="77777777" w:rsidR="00175811" w:rsidRPr="0063116A" w:rsidRDefault="00F87DDF" w:rsidP="003A5026">
            <w:pPr>
              <w:spacing w:after="0"/>
              <w:rPr>
                <w:rFonts w:ascii="Arial Narrow" w:hAnsi="Arial Narrow"/>
              </w:rPr>
            </w:pPr>
            <w:hyperlink r:id="rId7" w:history="1">
              <w:r w:rsidR="00175811" w:rsidRPr="00373917">
                <w:t>martin.suttie@ecmwf.int</w:t>
              </w:r>
            </w:hyperlink>
          </w:p>
        </w:tc>
      </w:tr>
      <w:tr w:rsidR="00175811" w:rsidRPr="00373917" w14:paraId="48451C38" w14:textId="77777777" w:rsidTr="00A25EA4">
        <w:trPr>
          <w:trHeight w:val="63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487E0" w14:textId="700F5E76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46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5D8906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UK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6D31" w14:textId="77777777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Stuart </w:t>
            </w:r>
            <w:proofErr w:type="spellStart"/>
            <w:r w:rsidRPr="0063116A">
              <w:rPr>
                <w:rFonts w:ascii="Arial Narrow" w:hAnsi="Arial Narrow"/>
              </w:rPr>
              <w:t>Goldstraw</w:t>
            </w:r>
            <w:proofErr w:type="spellEnd"/>
          </w:p>
          <w:p w14:paraId="6D5A1893" w14:textId="1823FEFB" w:rsidR="00C71C34" w:rsidRPr="0063116A" w:rsidRDefault="00C71C34" w:rsidP="003A5026">
            <w:pPr>
              <w:spacing w:after="0"/>
              <w:rPr>
                <w:rFonts w:ascii="Arial Narrow" w:hAnsi="Arial Narrow"/>
              </w:rPr>
            </w:pPr>
            <w:r w:rsidRPr="00C71C34">
              <w:rPr>
                <w:rFonts w:ascii="Arial Narrow" w:hAnsi="Arial Narrow"/>
              </w:rPr>
              <w:t>Head of Observations - Operations at Met Office</w:t>
            </w:r>
          </w:p>
          <w:p w14:paraId="038FCB9E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2592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stuart.goldstraw@metoffice.gov.uk</w:t>
            </w:r>
          </w:p>
        </w:tc>
      </w:tr>
      <w:tr w:rsidR="00175811" w:rsidRPr="00373917" w14:paraId="51DB08EF" w14:textId="77777777" w:rsidTr="00A25EA4">
        <w:trPr>
          <w:trHeight w:val="6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86371" w14:textId="7A46DE0A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47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BAA63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UK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4649E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Jake Brown </w:t>
            </w:r>
          </w:p>
          <w:p w14:paraId="10C4D446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Observations Partnership Manager</w:t>
            </w:r>
          </w:p>
          <w:p w14:paraId="6A1030DB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UK MET Office</w:t>
            </w: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40F1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jake.brown@metoffice.gov.uk</w:t>
            </w:r>
          </w:p>
        </w:tc>
      </w:tr>
      <w:tr w:rsidR="00175811" w:rsidRPr="00373917" w14:paraId="27EF5140" w14:textId="77777777" w:rsidTr="00A25EA4">
        <w:trPr>
          <w:trHeight w:val="314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2992E" w14:textId="19D4AD01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48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B6A2E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Ukraine</w:t>
            </w:r>
          </w:p>
        </w:tc>
        <w:tc>
          <w:tcPr>
            <w:tcW w:w="4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32D7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Olena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Kosovets-Skavronska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188C2A90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Meteorological regime Sector of CGO</w:t>
            </w:r>
          </w:p>
        </w:tc>
        <w:tc>
          <w:tcPr>
            <w:tcW w:w="3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A297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olenaksk@gmail.com, icd@meteo.gov.ua</w:t>
            </w:r>
          </w:p>
        </w:tc>
      </w:tr>
    </w:tbl>
    <w:p w14:paraId="230CC849" w14:textId="77777777" w:rsidR="002F2469" w:rsidRPr="0063116A" w:rsidRDefault="002F2469" w:rsidP="0063116A">
      <w:pPr>
        <w:spacing w:after="0"/>
        <w:rPr>
          <w:rFonts w:ascii="Arial Narrow" w:hAnsi="Arial Narrow"/>
        </w:rPr>
      </w:pPr>
    </w:p>
    <w:tbl>
      <w:tblPr>
        <w:tblpPr w:leftFromText="180" w:rightFromText="180" w:vertAnchor="text" w:horzAnchor="margin" w:tblpXSpec="center" w:tblpY="215"/>
        <w:tblW w:w="1023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2192"/>
        <w:gridCol w:w="4394"/>
        <w:gridCol w:w="3260"/>
      </w:tblGrid>
      <w:tr w:rsidR="00373917" w:rsidRPr="00373917" w14:paraId="74255F0B" w14:textId="77777777" w:rsidTr="00A25EA4">
        <w:trPr>
          <w:trHeight w:val="400"/>
        </w:trPr>
        <w:tc>
          <w:tcPr>
            <w:tcW w:w="6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6C6FA9" w14:textId="77777777" w:rsidR="00500238" w:rsidRPr="0063116A" w:rsidRDefault="00500238" w:rsidP="0063116A">
            <w:pPr>
              <w:spacing w:after="0"/>
              <w:rPr>
                <w:rFonts w:ascii="Arial Narrow" w:hAnsi="Arial Narrow"/>
              </w:rPr>
            </w:pPr>
            <w:r w:rsidRPr="00373917">
              <w:rPr>
                <w:rFonts w:ascii="Arial Narrow" w:hAnsi="Arial Narrow"/>
              </w:rPr>
              <w:t>WMO Secretariat Representatives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0489C0" w14:textId="77777777" w:rsidR="00500238" w:rsidRPr="0063116A" w:rsidRDefault="00500238" w:rsidP="0063116A">
            <w:pPr>
              <w:spacing w:after="0"/>
              <w:rPr>
                <w:rFonts w:ascii="Arial Narrow" w:hAnsi="Arial Narrow"/>
              </w:rPr>
            </w:pPr>
          </w:p>
        </w:tc>
      </w:tr>
      <w:tr w:rsidR="00175811" w:rsidRPr="00373917" w14:paraId="33040A7C" w14:textId="77777777" w:rsidTr="00A25EA4">
        <w:trPr>
          <w:trHeight w:val="592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BC1019" w14:textId="08C5D044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49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C26686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WMO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E3FB8B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Milan </w:t>
            </w:r>
            <w:proofErr w:type="spellStart"/>
            <w:r w:rsidRPr="0063116A">
              <w:rPr>
                <w:rFonts w:ascii="Arial Narrow" w:hAnsi="Arial Narrow"/>
              </w:rPr>
              <w:t>Dacic</w:t>
            </w:r>
            <w:proofErr w:type="spellEnd"/>
          </w:p>
          <w:p w14:paraId="1A35EDAC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WMO Representative for Europe </w:t>
            </w:r>
          </w:p>
          <w:p w14:paraId="21EBA1B9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A7FF8F" w14:textId="77777777" w:rsidR="00175811" w:rsidRPr="0063116A" w:rsidRDefault="00F87DDF" w:rsidP="003A5026">
            <w:pPr>
              <w:spacing w:after="0"/>
              <w:rPr>
                <w:rFonts w:ascii="Arial Narrow" w:hAnsi="Arial Narrow"/>
              </w:rPr>
            </w:pPr>
            <w:hyperlink r:id="rId8" w:history="1">
              <w:r w:rsidR="00175811" w:rsidRPr="00373917">
                <w:t>mdacic@wmo.int</w:t>
              </w:r>
            </w:hyperlink>
            <w:r w:rsidR="00175811">
              <w:rPr>
                <w:rFonts w:ascii="Arial Narrow" w:hAnsi="Arial Narrow"/>
              </w:rPr>
              <w:t xml:space="preserve"> </w:t>
            </w:r>
          </w:p>
        </w:tc>
      </w:tr>
      <w:tr w:rsidR="00175811" w:rsidRPr="0063116A" w14:paraId="445F8080" w14:textId="77777777" w:rsidTr="00A25EA4">
        <w:trPr>
          <w:trHeight w:val="885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13025A" w14:textId="74C6C9C5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50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4DFF3A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WMO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452751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Igor </w:t>
            </w:r>
            <w:proofErr w:type="spellStart"/>
            <w:r w:rsidRPr="0063116A">
              <w:rPr>
                <w:rFonts w:ascii="Arial Narrow" w:hAnsi="Arial Narrow"/>
              </w:rPr>
              <w:t>Zahumensky</w:t>
            </w:r>
            <w:proofErr w:type="spellEnd"/>
          </w:p>
          <w:p w14:paraId="7C0220B2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WIGOS Project Officer</w:t>
            </w:r>
          </w:p>
          <w:p w14:paraId="78AD376F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Observing and Information Systems Department </w:t>
            </w:r>
          </w:p>
          <w:p w14:paraId="28349762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Speaker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A06066" w14:textId="5449C8F9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175811">
              <w:rPr>
                <w:rFonts w:ascii="Arial Narrow" w:hAnsi="Arial Narrow"/>
              </w:rPr>
              <w:t>IZahumensky@wmo.int</w:t>
            </w:r>
            <w:r w:rsidRPr="0063116A">
              <w:rPr>
                <w:rFonts w:ascii="Arial Narrow" w:hAnsi="Arial Narrow"/>
              </w:rPr>
              <w:t xml:space="preserve"> </w:t>
            </w:r>
          </w:p>
          <w:p w14:paraId="179EDBB6" w14:textId="2DAFD8BE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175811" w:rsidRPr="0063116A" w14:paraId="6A50562D" w14:textId="77777777" w:rsidTr="00A25EA4">
        <w:trPr>
          <w:trHeight w:val="615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D18EDC" w14:textId="31832885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51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625806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WMO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D7D0AC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Florian </w:t>
            </w:r>
            <w:proofErr w:type="spellStart"/>
            <w:r w:rsidRPr="0063116A">
              <w:rPr>
                <w:rFonts w:ascii="Arial Narrow" w:hAnsi="Arial Narrow"/>
              </w:rPr>
              <w:t>Teichert</w:t>
            </w:r>
            <w:proofErr w:type="spellEnd"/>
          </w:p>
          <w:p w14:paraId="356D1EF1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Seconded Expert to the WMO ROE </w:t>
            </w:r>
          </w:p>
          <w:p w14:paraId="3648CFD4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59CE69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fteichert@wmo.int</w:t>
            </w:r>
          </w:p>
        </w:tc>
      </w:tr>
      <w:tr w:rsidR="00175811" w:rsidRPr="0063116A" w14:paraId="66BFE6E8" w14:textId="77777777" w:rsidTr="00A25EA4">
        <w:trPr>
          <w:trHeight w:val="264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06F9DB" w14:textId="5FB80581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52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AC038D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WMO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110C84" w14:textId="77777777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Wenjian</w:t>
            </w:r>
            <w:proofErr w:type="spellEnd"/>
            <w:r w:rsidRPr="0063116A">
              <w:rPr>
                <w:rFonts w:ascii="Arial Narrow" w:hAnsi="Arial Narrow"/>
              </w:rPr>
              <w:t xml:space="preserve"> Zhang</w:t>
            </w:r>
          </w:p>
          <w:p w14:paraId="0C5548B5" w14:textId="31392F91" w:rsidR="00C71C34" w:rsidRPr="0063116A" w:rsidRDefault="00C71C34" w:rsidP="003A5026">
            <w:pPr>
              <w:spacing w:after="0"/>
              <w:rPr>
                <w:rFonts w:ascii="Arial Narrow" w:hAnsi="Arial Narrow"/>
              </w:rPr>
            </w:pPr>
            <w:r w:rsidRPr="00C71C34">
              <w:rPr>
                <w:rFonts w:ascii="Arial Narrow" w:hAnsi="Arial Narrow"/>
              </w:rPr>
              <w:t>Observing and Information Syst</w:t>
            </w:r>
            <w:r>
              <w:rPr>
                <w:rFonts w:ascii="Arial Narrow" w:hAnsi="Arial Narrow"/>
              </w:rPr>
              <w:t>ems Department</w:t>
            </w:r>
          </w:p>
          <w:p w14:paraId="5C1A0B0E" w14:textId="02FFD5A5" w:rsidR="00175811" w:rsidRPr="0063116A" w:rsidRDefault="00C71C34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S</w:t>
            </w:r>
            <w:r w:rsidR="00175811" w:rsidRPr="0063116A">
              <w:rPr>
                <w:rFonts w:ascii="Arial Narrow" w:hAnsi="Arial Narrow"/>
              </w:rPr>
              <w:t>peaker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26EF86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lastRenderedPageBreak/>
              <w:t>wzhang@wmo.int</w:t>
            </w:r>
          </w:p>
        </w:tc>
      </w:tr>
      <w:tr w:rsidR="00175811" w:rsidRPr="0063116A" w14:paraId="0C2C29D4" w14:textId="77777777" w:rsidTr="00A25EA4">
        <w:trPr>
          <w:trHeight w:val="264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1B3411" w14:textId="77777777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53</w:t>
            </w:r>
          </w:p>
          <w:p w14:paraId="6B0A3C9A" w14:textId="31B80EC4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C3D67C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WMO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081450" w14:textId="77777777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Steve Foreman</w:t>
            </w:r>
          </w:p>
          <w:p w14:paraId="68404F92" w14:textId="06399106" w:rsidR="00FC4DEE" w:rsidRPr="0063116A" w:rsidRDefault="00FC4DEE" w:rsidP="003A5026">
            <w:pPr>
              <w:spacing w:after="0"/>
              <w:rPr>
                <w:rFonts w:ascii="Arial Narrow" w:hAnsi="Arial Narrow"/>
              </w:rPr>
            </w:pPr>
            <w:r w:rsidRPr="00FC4DEE">
              <w:rPr>
                <w:rFonts w:ascii="Arial Narrow" w:hAnsi="Arial Narrow"/>
              </w:rPr>
              <w:t>Chief of Data Representation, Metadata and Monitoring</w:t>
            </w:r>
          </w:p>
          <w:p w14:paraId="06FFFC90" w14:textId="2A4DC434" w:rsidR="00175811" w:rsidRPr="0063116A" w:rsidRDefault="00C71C34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</w:t>
            </w:r>
            <w:r w:rsidR="00175811" w:rsidRPr="0063116A">
              <w:rPr>
                <w:rFonts w:ascii="Arial Narrow" w:hAnsi="Arial Narrow"/>
              </w:rPr>
              <w:t xml:space="preserve">peaker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88CCF9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sforeman@wmo.int</w:t>
            </w:r>
          </w:p>
        </w:tc>
      </w:tr>
      <w:tr w:rsidR="00175811" w:rsidRPr="0063116A" w14:paraId="69FEB6DC" w14:textId="77777777" w:rsidTr="00DA006C">
        <w:trPr>
          <w:trHeight w:val="264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CAC18" w14:textId="17A9593A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54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52EE09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WMO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829687" w14:textId="77777777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r w:rsidRPr="00543B23">
              <w:rPr>
                <w:rFonts w:ascii="Arial Narrow" w:hAnsi="Arial Narrow"/>
              </w:rPr>
              <w:t xml:space="preserve">Lars Peter </w:t>
            </w:r>
            <w:proofErr w:type="spellStart"/>
            <w:r w:rsidRPr="00543B23">
              <w:rPr>
                <w:rFonts w:ascii="Arial Narrow" w:hAnsi="Arial Narrow"/>
              </w:rPr>
              <w:t>Riishojgaard</w:t>
            </w:r>
            <w:proofErr w:type="spellEnd"/>
          </w:p>
          <w:p w14:paraId="41D588EB" w14:textId="3B12EAC5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D24AFB">
              <w:rPr>
                <w:rFonts w:ascii="Arial Narrow" w:hAnsi="Arial Narrow"/>
              </w:rPr>
              <w:t>WIGOS Project Manager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F26AF9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543B23">
              <w:rPr>
                <w:rFonts w:ascii="Arial Narrow" w:hAnsi="Arial Narrow"/>
              </w:rPr>
              <w:t>lriishojgaard@wmo.int</w:t>
            </w:r>
          </w:p>
        </w:tc>
      </w:tr>
      <w:tr w:rsidR="00175811" w:rsidRPr="0063116A" w14:paraId="563211DA" w14:textId="77777777" w:rsidTr="00A25EA4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B9FF0B" w14:textId="243C5590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55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7A4321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WMO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6E25D3" w14:textId="77777777" w:rsidR="00175811" w:rsidRDefault="00175811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Timo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Proscholdt</w:t>
            </w:r>
            <w:proofErr w:type="spellEnd"/>
          </w:p>
          <w:p w14:paraId="12C66CCD" w14:textId="77777777" w:rsidR="00FC4DEE" w:rsidRPr="00A05F18" w:rsidRDefault="00FC4DEE" w:rsidP="00FC4DEE">
            <w:pPr>
              <w:rPr>
                <w:sz w:val="20"/>
                <w:szCs w:val="20"/>
              </w:rPr>
            </w:pPr>
            <w:r w:rsidRPr="00A05F18">
              <w:rPr>
                <w:sz w:val="20"/>
                <w:szCs w:val="20"/>
              </w:rPr>
              <w:t>Observing and Information System Department</w:t>
            </w:r>
          </w:p>
          <w:p w14:paraId="16ADEB84" w14:textId="58B88D55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30F4F5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EF5ABD">
              <w:rPr>
                <w:rFonts w:ascii="Arial Narrow" w:hAnsi="Arial Narrow"/>
              </w:rPr>
              <w:t>tproescholdt@wmo.int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175811" w:rsidRPr="0063116A" w14:paraId="6D45A4E4" w14:textId="77777777" w:rsidTr="00A25EA4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E3B089" w14:textId="479A2BD5" w:rsidR="00175811" w:rsidRDefault="00175811" w:rsidP="00543B23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56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F85788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GEO Secretariat</w:t>
            </w:r>
          </w:p>
          <w:p w14:paraId="6842B520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2B79B8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Dominique BEROD</w:t>
            </w:r>
          </w:p>
          <w:p w14:paraId="38E973AB" w14:textId="77777777" w:rsidR="00175811" w:rsidRDefault="00175811" w:rsidP="00543B23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Senior Expert </w:t>
            </w:r>
          </w:p>
          <w:p w14:paraId="6F072935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Water, Disasters and Cold Regions </w:t>
            </w:r>
          </w:p>
          <w:p w14:paraId="00C4B80A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Hydrological adviser to the WMO Region VI president and to the Swiss commission of Hydrology</w:t>
            </w:r>
          </w:p>
          <w:p w14:paraId="15D50CC3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Co-Chair of the RA VI Working  </w:t>
            </w:r>
          </w:p>
          <w:p w14:paraId="29574000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Group on Climate and Hydrology </w:t>
            </w:r>
          </w:p>
          <w:p w14:paraId="133F16F5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6073C1" w14:textId="77777777" w:rsidR="00175811" w:rsidRPr="0063116A" w:rsidRDefault="00175811" w:rsidP="00543B23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dberod@geosec.org</w:t>
            </w:r>
          </w:p>
        </w:tc>
      </w:tr>
      <w:tr w:rsidR="00175811" w:rsidRPr="0063116A" w14:paraId="43483A7D" w14:textId="77777777" w:rsidTr="00A25EA4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D3A51B" w14:textId="3FD73934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98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71D467" w14:textId="77777777" w:rsidR="00175811" w:rsidRDefault="00175811" w:rsidP="003A5026">
            <w:pPr>
              <w:spacing w:after="0"/>
              <w:rPr>
                <w:rFonts w:ascii="Arial Narrow" w:hAnsi="Arial Narrow"/>
                <w:b/>
              </w:rPr>
            </w:pPr>
          </w:p>
          <w:p w14:paraId="6EEE33DB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  <w:b/>
              </w:rPr>
              <w:t>LOCAL PARTICIPANTS</w:t>
            </w:r>
          </w:p>
        </w:tc>
      </w:tr>
      <w:tr w:rsidR="00175811" w:rsidRPr="0063116A" w14:paraId="12F827DF" w14:textId="77777777" w:rsidTr="00DA006C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F8B6D6" w14:textId="55D367E1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5</w:t>
            </w:r>
            <w:r>
              <w:rPr>
                <w:rFonts w:ascii="Arial Narrow" w:hAnsi="Arial Narrow"/>
              </w:rPr>
              <w:t>7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8AF906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Serbia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02762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Jugoslav </w:t>
            </w:r>
            <w:proofErr w:type="spellStart"/>
            <w:r w:rsidRPr="0063116A">
              <w:rPr>
                <w:rFonts w:ascii="Arial Narrow" w:hAnsi="Arial Narrow"/>
              </w:rPr>
              <w:t>Nilkolic</w:t>
            </w:r>
            <w:proofErr w:type="spellEnd"/>
          </w:p>
          <w:p w14:paraId="7973AA06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</w:t>
            </w:r>
            <w:r w:rsidRPr="0063116A">
              <w:rPr>
                <w:rFonts w:ascii="Arial Narrow" w:hAnsi="Arial Narrow"/>
              </w:rPr>
              <w:t>irector of RHMSS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8890B5" w14:textId="64247952" w:rsidR="00D6169F" w:rsidRDefault="00D6169F" w:rsidP="00D6169F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Jugoslav.</w:t>
            </w:r>
            <w:r w:rsidRPr="0063116A">
              <w:rPr>
                <w:rFonts w:ascii="Arial Narrow" w:hAnsi="Arial Narrow"/>
              </w:rPr>
              <w:t>Nilkolic</w:t>
            </w:r>
            <w:proofErr w:type="spellEnd"/>
            <w:r>
              <w:rPr>
                <w:rFonts w:ascii="Arial Narrow" w:hAnsi="Arial Narrow"/>
              </w:rPr>
              <w:t>@ hidmet.gov.rs</w:t>
            </w:r>
          </w:p>
          <w:p w14:paraId="68BB6E76" w14:textId="373DD178" w:rsidR="00D6169F" w:rsidRPr="0063116A" w:rsidRDefault="00D6169F" w:rsidP="00D6169F">
            <w:pPr>
              <w:spacing w:after="0"/>
              <w:rPr>
                <w:rFonts w:ascii="Arial Narrow" w:hAnsi="Arial Narrow"/>
              </w:rPr>
            </w:pPr>
          </w:p>
          <w:p w14:paraId="654E96B2" w14:textId="77777777" w:rsidR="00175811" w:rsidRPr="0063116A" w:rsidRDefault="00175811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6596EABE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1E5D7E" w14:textId="3369ADA3" w:rsidR="007F37D7" w:rsidRPr="0063116A" w:rsidRDefault="007F37D7" w:rsidP="008E1BC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5</w:t>
            </w:r>
            <w:r>
              <w:rPr>
                <w:rFonts w:ascii="Arial Narrow" w:hAnsi="Arial Narrow"/>
              </w:rPr>
              <w:t>8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F58F8E" w14:textId="25E60C7B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90F9D3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Predrag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Petkovic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</w:p>
          <w:p w14:paraId="07CCF92F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Assistant Director, department  of Meteorological Observation  System </w:t>
            </w:r>
          </w:p>
          <w:p w14:paraId="5D803845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Speaker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FB91C0" w14:textId="77777777" w:rsidR="007F37D7" w:rsidRPr="00A25EA4" w:rsidRDefault="00F87DDF" w:rsidP="003A5026">
            <w:pPr>
              <w:spacing w:after="0"/>
              <w:rPr>
                <w:rFonts w:ascii="Arial Narrow" w:hAnsi="Arial Narrow"/>
              </w:rPr>
            </w:pPr>
            <w:hyperlink r:id="rId9" w:history="1">
              <w:r w:rsidR="007F37D7" w:rsidRPr="00A25EA4">
                <w:t>predrag.petkovic@hidmet.gov.rs</w:t>
              </w:r>
            </w:hyperlink>
          </w:p>
          <w:p w14:paraId="3AE7B1A5" w14:textId="106024C0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47E15065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B87920" w14:textId="74C4770A" w:rsidR="007F37D7" w:rsidRPr="0063116A" w:rsidRDefault="007F37D7" w:rsidP="008E1BCA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59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0BB55D" w14:textId="730BA364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D96311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398A7A" w14:textId="77777777" w:rsidR="007F37D7" w:rsidRDefault="007F37D7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Goran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Pejanovic</w:t>
            </w:r>
            <w:proofErr w:type="spellEnd"/>
          </w:p>
          <w:p w14:paraId="73822E0D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Assistant Director for the Department of National Center for climate change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C87E15" w14:textId="607C1EBF" w:rsidR="007F37D7" w:rsidRDefault="007F37D7" w:rsidP="00D6169F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Goran.Pejanovic@hidmet.gov.rs</w:t>
            </w:r>
          </w:p>
          <w:p w14:paraId="642DB0B7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0DC32C02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D60C75" w14:textId="1A86E88F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6</w:t>
            </w:r>
            <w:r>
              <w:rPr>
                <w:rFonts w:ascii="Arial Narrow" w:hAnsi="Arial Narrow"/>
              </w:rPr>
              <w:t>0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A8AF36" w14:textId="208815A3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D96311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5661C4" w14:textId="77777777" w:rsidR="007F37D7" w:rsidRDefault="007F37D7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Aleksandar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Nisavic</w:t>
            </w:r>
            <w:proofErr w:type="spellEnd"/>
          </w:p>
          <w:p w14:paraId="11F16A0F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Assistant Director for the Department for Early Warning System and Aviation meteorology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450993" w14:textId="4CFDDB7F" w:rsidR="007F37D7" w:rsidRDefault="007F37D7" w:rsidP="00D6169F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Aleksandar.Nisavic@hidmet.gov.rs</w:t>
            </w:r>
          </w:p>
          <w:p w14:paraId="757E6A5B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5FA8F80F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7C0173" w14:textId="0F12CFF3" w:rsidR="007F37D7" w:rsidRPr="0063116A" w:rsidRDefault="007F37D7" w:rsidP="008E1BC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6</w:t>
            </w:r>
            <w:r>
              <w:rPr>
                <w:rFonts w:ascii="Arial Narrow" w:hAnsi="Arial Narrow"/>
              </w:rPr>
              <w:t>1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ABC39F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296C94">
              <w:rPr>
                <w:rFonts w:ascii="Arial Narrow" w:hAnsi="Arial Narrow"/>
              </w:rPr>
              <w:t xml:space="preserve">Serbia </w:t>
            </w:r>
          </w:p>
          <w:p w14:paraId="17505F83" w14:textId="307C8C65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296C9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6CEA0D" w14:textId="77777777" w:rsidR="007F37D7" w:rsidRDefault="007F37D7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Slavimir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Stevanovic</w:t>
            </w:r>
            <w:proofErr w:type="spellEnd"/>
          </w:p>
          <w:p w14:paraId="4A5BB6CF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Assistant Director for Hydrology or </w:t>
            </w:r>
            <w:proofErr w:type="spellStart"/>
            <w:r w:rsidRPr="0063116A">
              <w:rPr>
                <w:rFonts w:ascii="Arial Narrow" w:hAnsi="Arial Narrow"/>
              </w:rPr>
              <w:t>Bojan</w:t>
            </w:r>
            <w:proofErr w:type="spellEnd"/>
            <w:r w:rsidRPr="0063116A">
              <w:rPr>
                <w:rFonts w:ascii="Arial Narrow" w:hAnsi="Arial Narrow"/>
              </w:rPr>
              <w:t xml:space="preserve"> Palmar, Head of the Division for hydrological stations network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395F21" w14:textId="40F2785A" w:rsidR="007F37D7" w:rsidRDefault="007F37D7" w:rsidP="00D6169F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Slavimir.Stevanovic@hidmet.gov.rs</w:t>
            </w:r>
          </w:p>
          <w:p w14:paraId="3B8104FB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4FCBC6E9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414059" w14:textId="72900F22" w:rsidR="007F37D7" w:rsidRPr="0063116A" w:rsidRDefault="007F37D7" w:rsidP="008E1BC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6</w:t>
            </w:r>
            <w:r>
              <w:rPr>
                <w:rFonts w:ascii="Arial Narrow" w:hAnsi="Arial Narrow"/>
              </w:rPr>
              <w:t>2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247B2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296C94">
              <w:rPr>
                <w:rFonts w:ascii="Arial Narrow" w:hAnsi="Arial Narrow"/>
              </w:rPr>
              <w:t xml:space="preserve">Serbia </w:t>
            </w:r>
          </w:p>
          <w:p w14:paraId="124E7B90" w14:textId="6A33C9A3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296C9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E70612" w14:textId="77777777" w:rsidR="007F37D7" w:rsidRDefault="007F37D7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Zoran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Vucinic</w:t>
            </w:r>
            <w:proofErr w:type="spellEnd"/>
          </w:p>
          <w:p w14:paraId="24E0DAAD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Head of the Division for meteorological stations network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BBA566" w14:textId="006AE859" w:rsidR="007F37D7" w:rsidRDefault="007F37D7" w:rsidP="00D6169F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Zoran.Vucinic@hidmet.gov.rs</w:t>
            </w:r>
          </w:p>
          <w:p w14:paraId="6131D52B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4BC1B64B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9AAEE3" w14:textId="1CBED794" w:rsidR="007F37D7" w:rsidRPr="0063116A" w:rsidRDefault="007F37D7" w:rsidP="008E1BCA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6</w:t>
            </w:r>
            <w:r>
              <w:rPr>
                <w:rFonts w:ascii="Arial Narrow" w:hAnsi="Arial Narrow"/>
              </w:rPr>
              <w:t>3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D10EDB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 w:rsidRPr="00296C94">
              <w:rPr>
                <w:rFonts w:ascii="Arial Narrow" w:hAnsi="Arial Narrow"/>
              </w:rPr>
              <w:t xml:space="preserve">Serbia </w:t>
            </w:r>
          </w:p>
          <w:p w14:paraId="643416ED" w14:textId="199B33EF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296C94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60617B" w14:textId="77777777" w:rsidR="007F37D7" w:rsidRDefault="007F37D7" w:rsidP="003A5026">
            <w:pPr>
              <w:spacing w:after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Slavica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Radovanovic</w:t>
            </w:r>
            <w:proofErr w:type="spellEnd"/>
          </w:p>
          <w:p w14:paraId="35888E4A" w14:textId="430AFCE9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Head of the </w:t>
            </w:r>
            <w:proofErr w:type="spellStart"/>
            <w:r>
              <w:rPr>
                <w:rFonts w:ascii="Arial Narrow" w:hAnsi="Arial Narrow"/>
              </w:rPr>
              <w:t>Agrometeorological</w:t>
            </w:r>
            <w:proofErr w:type="spellEnd"/>
            <w:r>
              <w:rPr>
                <w:rFonts w:ascii="Arial Narrow" w:hAnsi="Arial Narrow"/>
              </w:rPr>
              <w:t xml:space="preserve"> D</w:t>
            </w:r>
            <w:r w:rsidRPr="0063116A">
              <w:rPr>
                <w:rFonts w:ascii="Arial Narrow" w:hAnsi="Arial Narrow"/>
              </w:rPr>
              <w:t>ivision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87B156" w14:textId="1531B441" w:rsidR="007F37D7" w:rsidRDefault="007F37D7" w:rsidP="00D6169F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Slavica.Radovanovic@hidmet.gov.rs</w:t>
            </w:r>
          </w:p>
          <w:p w14:paraId="52C78838" w14:textId="77777777" w:rsidR="007F37D7" w:rsidRPr="0063116A" w:rsidRDefault="007F37D7" w:rsidP="003A5026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66818366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7B2EF0" w14:textId="051B384B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>6</w:t>
            </w:r>
            <w:r>
              <w:rPr>
                <w:rFonts w:ascii="Arial Narrow" w:hAnsi="Arial Narrow"/>
              </w:rPr>
              <w:t>4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C4A945" w14:textId="5069C30B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CE43DE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E8E1E" w14:textId="77777777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Perisa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Sunderic</w:t>
            </w:r>
            <w:proofErr w:type="spellEnd"/>
            <w:r w:rsidRPr="0063116A">
              <w:rPr>
                <w:rFonts w:ascii="Arial Narrow" w:hAnsi="Arial Narrow"/>
              </w:rPr>
              <w:t xml:space="preserve">, Head of the Division for </w:t>
            </w:r>
            <w:proofErr w:type="spellStart"/>
            <w:r w:rsidRPr="0063116A">
              <w:rPr>
                <w:rFonts w:ascii="Arial Narrow" w:hAnsi="Arial Narrow"/>
              </w:rPr>
              <w:t>Hydrometeorological</w:t>
            </w:r>
            <w:proofErr w:type="spellEnd"/>
            <w:r w:rsidRPr="0063116A">
              <w:rPr>
                <w:rFonts w:ascii="Arial Narrow" w:hAnsi="Arial Narrow"/>
              </w:rPr>
              <w:t xml:space="preserve"> Telecommunication System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BEC467" w14:textId="5B193474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Perisa.</w:t>
            </w:r>
            <w:r w:rsidRPr="0063116A">
              <w:rPr>
                <w:rFonts w:ascii="Arial Narrow" w:hAnsi="Arial Narrow"/>
              </w:rPr>
              <w:t>Sunderic</w:t>
            </w:r>
            <w:r>
              <w:rPr>
                <w:rFonts w:ascii="Arial Narrow" w:hAnsi="Arial Narrow"/>
              </w:rPr>
              <w:t>@hidmet.gov.rs</w:t>
            </w:r>
          </w:p>
        </w:tc>
      </w:tr>
      <w:tr w:rsidR="007F37D7" w:rsidRPr="0063116A" w14:paraId="70DC912C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9AD40C" w14:textId="61E721C0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lastRenderedPageBreak/>
              <w:t>6</w:t>
            </w:r>
            <w:r>
              <w:rPr>
                <w:rFonts w:ascii="Arial Narrow" w:hAnsi="Arial Narrow"/>
              </w:rPr>
              <w:t>5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C58ABA" w14:textId="046C5FFB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CE43DE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05D91D" w14:textId="77777777" w:rsidR="007F37D7" w:rsidRDefault="007F37D7" w:rsidP="007F37D7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Mirjana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Kokotovic</w:t>
            </w:r>
            <w:proofErr w:type="spellEnd"/>
          </w:p>
          <w:p w14:paraId="6A670A38" w14:textId="77777777" w:rsidR="007F37D7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Advisor </w:t>
            </w:r>
          </w:p>
          <w:p w14:paraId="6467EE84" w14:textId="7967482D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7F37D7">
              <w:rPr>
                <w:rFonts w:ascii="Arial Narrow" w:hAnsi="Arial Narrow"/>
              </w:rPr>
              <w:t xml:space="preserve">Republic </w:t>
            </w:r>
            <w:proofErr w:type="spellStart"/>
            <w:r w:rsidRPr="007F37D7">
              <w:rPr>
                <w:rFonts w:ascii="Arial Narrow" w:hAnsi="Arial Narrow"/>
              </w:rPr>
              <w:t>Hydrometeorological</w:t>
            </w:r>
            <w:proofErr w:type="spellEnd"/>
            <w:r w:rsidRPr="007F37D7">
              <w:rPr>
                <w:rFonts w:ascii="Arial Narrow" w:hAnsi="Arial Narrow"/>
              </w:rPr>
              <w:t xml:space="preserve"> Service of Serbia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361BFE" w14:textId="164F1B5B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Mirjana.</w:t>
            </w:r>
            <w:r w:rsidRPr="0063116A">
              <w:rPr>
                <w:rFonts w:ascii="Arial Narrow" w:hAnsi="Arial Narrow"/>
              </w:rPr>
              <w:t>Kokotovic</w:t>
            </w:r>
            <w:r>
              <w:rPr>
                <w:rFonts w:ascii="Arial Narrow" w:hAnsi="Arial Narrow"/>
              </w:rPr>
              <w:t>@hidmet.gov.rs</w:t>
            </w:r>
          </w:p>
        </w:tc>
      </w:tr>
      <w:tr w:rsidR="007F37D7" w:rsidRPr="0063116A" w14:paraId="57FB41B5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A4424" w14:textId="0DFFFAA3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66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D4ECEB" w14:textId="4CAAD1A3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CE43DE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F5FA26" w14:textId="77777777" w:rsidR="007F37D7" w:rsidRDefault="007F37D7" w:rsidP="007F37D7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Jovana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Vurdelja</w:t>
            </w:r>
            <w:proofErr w:type="spellEnd"/>
          </w:p>
          <w:p w14:paraId="0F91FD64" w14:textId="588A75C5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7F37D7">
              <w:rPr>
                <w:rFonts w:ascii="Arial Narrow" w:hAnsi="Arial Narrow"/>
              </w:rPr>
              <w:t xml:space="preserve">Republic </w:t>
            </w:r>
            <w:proofErr w:type="spellStart"/>
            <w:r w:rsidRPr="007F37D7">
              <w:rPr>
                <w:rFonts w:ascii="Arial Narrow" w:hAnsi="Arial Narrow"/>
              </w:rPr>
              <w:t>Hydrometeorological</w:t>
            </w:r>
            <w:proofErr w:type="spellEnd"/>
            <w:r w:rsidRPr="007F37D7">
              <w:rPr>
                <w:rFonts w:ascii="Arial Narrow" w:hAnsi="Arial Narrow"/>
              </w:rPr>
              <w:t xml:space="preserve"> Service of Serbia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B2AF48" w14:textId="3A619C2B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Jovana.</w:t>
            </w:r>
            <w:r w:rsidRPr="0063116A">
              <w:rPr>
                <w:rFonts w:ascii="Arial Narrow" w:hAnsi="Arial Narrow"/>
              </w:rPr>
              <w:t>Vurdelja</w:t>
            </w:r>
            <w:r>
              <w:rPr>
                <w:rFonts w:ascii="Arial Narrow" w:hAnsi="Arial Narrow"/>
              </w:rPr>
              <w:t>@hidmet.gov.rs</w:t>
            </w:r>
          </w:p>
        </w:tc>
      </w:tr>
      <w:tr w:rsidR="007F37D7" w:rsidRPr="0063116A" w14:paraId="662FDCF0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14B3F7" w14:textId="021660EA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67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48E431" w14:textId="50392F8F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CE43DE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67275B" w14:textId="77777777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Milica</w:t>
            </w:r>
            <w:proofErr w:type="spellEnd"/>
            <w:r w:rsidRPr="0063116A">
              <w:rPr>
                <w:rFonts w:ascii="Arial Narrow" w:hAnsi="Arial Narrow"/>
              </w:rPr>
              <w:t xml:space="preserve"> </w:t>
            </w:r>
            <w:proofErr w:type="spellStart"/>
            <w:r w:rsidRPr="0063116A">
              <w:rPr>
                <w:rFonts w:ascii="Arial Narrow" w:hAnsi="Arial Narrow"/>
              </w:rPr>
              <w:t>Arsic</w:t>
            </w:r>
            <w:proofErr w:type="spellEnd"/>
          </w:p>
          <w:p w14:paraId="095DBC22" w14:textId="77777777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proofErr w:type="spellStart"/>
            <w:r w:rsidRPr="0063116A">
              <w:rPr>
                <w:rFonts w:ascii="Arial Narrow" w:hAnsi="Arial Narrow"/>
              </w:rPr>
              <w:t>Interpretor</w:t>
            </w:r>
            <w:proofErr w:type="spellEnd"/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00D0D3" w14:textId="4000156B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Milica.</w:t>
            </w:r>
            <w:r w:rsidRPr="0063116A">
              <w:rPr>
                <w:rFonts w:ascii="Arial Narrow" w:hAnsi="Arial Narrow"/>
              </w:rPr>
              <w:t>Arsic</w:t>
            </w:r>
            <w:r>
              <w:rPr>
                <w:rFonts w:ascii="Arial Narrow" w:hAnsi="Arial Narrow"/>
              </w:rPr>
              <w:t>@hidmet.gov.rs</w:t>
            </w:r>
          </w:p>
          <w:p w14:paraId="6C07114E" w14:textId="77777777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</w:p>
        </w:tc>
      </w:tr>
      <w:tr w:rsidR="007F37D7" w:rsidRPr="0063116A" w14:paraId="79387648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3BC9EA" w14:textId="5CF1647A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68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BDF0F8" w14:textId="3CE25685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CE43DE">
              <w:rPr>
                <w:rFonts w:ascii="Arial Narrow" w:hAnsi="Arial Narrow"/>
              </w:rPr>
              <w:t xml:space="preserve">Serbia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D24791" w14:textId="77777777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Diana </w:t>
            </w:r>
            <w:proofErr w:type="spellStart"/>
            <w:r w:rsidRPr="0063116A">
              <w:rPr>
                <w:rFonts w:ascii="Arial Narrow" w:hAnsi="Arial Narrow"/>
              </w:rPr>
              <w:t>Mijuskovic</w:t>
            </w:r>
            <w:proofErr w:type="spellEnd"/>
          </w:p>
          <w:p w14:paraId="6E06F5FC" w14:textId="77777777" w:rsidR="007F37D7" w:rsidRDefault="007F37D7" w:rsidP="007F37D7">
            <w:pPr>
              <w:spacing w:after="0"/>
              <w:rPr>
                <w:rFonts w:ascii="Arial Narrow" w:hAnsi="Arial Narrow"/>
              </w:rPr>
            </w:pPr>
            <w:r w:rsidRPr="0063116A">
              <w:rPr>
                <w:rFonts w:ascii="Arial Narrow" w:hAnsi="Arial Narrow"/>
              </w:rPr>
              <w:t xml:space="preserve">International Advisor </w:t>
            </w:r>
          </w:p>
          <w:p w14:paraId="041047B1" w14:textId="1C17BF95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proofErr w:type="spellStart"/>
            <w:r w:rsidRPr="007F37D7">
              <w:rPr>
                <w:rFonts w:ascii="Arial Narrow" w:hAnsi="Arial Narrow"/>
              </w:rPr>
              <w:t>Hydrometeorological</w:t>
            </w:r>
            <w:proofErr w:type="spellEnd"/>
            <w:r w:rsidRPr="007F37D7">
              <w:rPr>
                <w:rFonts w:ascii="Arial Narrow" w:hAnsi="Arial Narrow"/>
              </w:rPr>
              <w:t xml:space="preserve"> Service of Serbia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9B05BF" w14:textId="755C13EC" w:rsidR="007F37D7" w:rsidRPr="0063116A" w:rsidRDefault="007F37D7" w:rsidP="007F37D7">
            <w:pPr>
              <w:spacing w:after="0"/>
              <w:rPr>
                <w:rFonts w:ascii="Arial Narrow" w:hAnsi="Arial Narrow"/>
              </w:rPr>
            </w:pPr>
            <w:r w:rsidRPr="00D6169F">
              <w:rPr>
                <w:rFonts w:ascii="Arial Narrow" w:hAnsi="Arial Narrow"/>
              </w:rPr>
              <w:t>diana.mijuskovic@hidmet.gov.rs</w:t>
            </w:r>
          </w:p>
        </w:tc>
      </w:tr>
      <w:tr w:rsidR="00955FD7" w:rsidRPr="0063116A" w14:paraId="24A3637E" w14:textId="77777777" w:rsidTr="007F37D7">
        <w:trPr>
          <w:trHeight w:val="288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9FCEBC" w14:textId="7C511E45" w:rsidR="00955FD7" w:rsidRDefault="00955F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69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CAD17F" w14:textId="4F032704" w:rsidR="00955FD7" w:rsidRPr="00CE43DE" w:rsidRDefault="00955F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Serbia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FE1D82" w14:textId="77777777" w:rsidR="00955FD7" w:rsidRDefault="00955FD7" w:rsidP="007F37D7">
            <w:pPr>
              <w:spacing w:after="0"/>
              <w:rPr>
                <w:rFonts w:ascii="Arial Narrow" w:hAnsi="Arial Narrow"/>
              </w:rPr>
            </w:pPr>
            <w:r w:rsidRPr="00955FD7">
              <w:rPr>
                <w:rFonts w:ascii="Arial Narrow" w:hAnsi="Arial Narrow"/>
              </w:rPr>
              <w:t xml:space="preserve">Popov </w:t>
            </w:r>
            <w:proofErr w:type="spellStart"/>
            <w:r w:rsidRPr="00955FD7">
              <w:rPr>
                <w:rFonts w:ascii="Arial Narrow" w:hAnsi="Arial Narrow"/>
              </w:rPr>
              <w:t>Zlatica</w:t>
            </w:r>
            <w:proofErr w:type="spellEnd"/>
          </w:p>
          <w:p w14:paraId="1DD3CEC1" w14:textId="08BEDAD9" w:rsidR="00955FD7" w:rsidRPr="0063116A" w:rsidRDefault="00955FD7" w:rsidP="007F37D7">
            <w:pPr>
              <w:spacing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Meteorological Observatory Novi Sad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AF7EE1" w14:textId="2B2CA5E0" w:rsidR="00955FD7" w:rsidRPr="00D6169F" w:rsidRDefault="00955FD7" w:rsidP="007F37D7">
            <w:pPr>
              <w:spacing w:after="0"/>
              <w:rPr>
                <w:rFonts w:ascii="Arial Narrow" w:hAnsi="Arial Narrow"/>
              </w:rPr>
            </w:pPr>
            <w:r w:rsidRPr="00955FD7">
              <w:rPr>
                <w:rFonts w:ascii="Arial Narrow" w:hAnsi="Arial Narrow"/>
              </w:rPr>
              <w:t>zlatica.popov@hidmet.gov.rs</w:t>
            </w:r>
          </w:p>
        </w:tc>
      </w:tr>
    </w:tbl>
    <w:p w14:paraId="1B679540" w14:textId="77777777" w:rsidR="0063116A" w:rsidRPr="0063116A" w:rsidRDefault="0063116A" w:rsidP="0063116A">
      <w:pPr>
        <w:spacing w:after="0"/>
        <w:rPr>
          <w:rFonts w:ascii="Arial Narrow" w:hAnsi="Arial Narrow"/>
        </w:rPr>
      </w:pPr>
    </w:p>
    <w:p w14:paraId="6FD5735E" w14:textId="77777777" w:rsidR="0063116A" w:rsidRPr="0063116A" w:rsidRDefault="0063116A" w:rsidP="0063116A">
      <w:pPr>
        <w:spacing w:after="0"/>
        <w:rPr>
          <w:rFonts w:ascii="Arial Narrow" w:hAnsi="Arial Narrow"/>
        </w:rPr>
      </w:pPr>
    </w:p>
    <w:sectPr w:rsidR="0063116A" w:rsidRPr="006311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EDF"/>
    <w:rsid w:val="000A3AF0"/>
    <w:rsid w:val="000E1C6C"/>
    <w:rsid w:val="00175811"/>
    <w:rsid w:val="001F4FFB"/>
    <w:rsid w:val="00266D3D"/>
    <w:rsid w:val="00292826"/>
    <w:rsid w:val="002F2469"/>
    <w:rsid w:val="003155DC"/>
    <w:rsid w:val="00373917"/>
    <w:rsid w:val="003A5026"/>
    <w:rsid w:val="003E7BAD"/>
    <w:rsid w:val="00500238"/>
    <w:rsid w:val="00543B23"/>
    <w:rsid w:val="005D17A0"/>
    <w:rsid w:val="0063116A"/>
    <w:rsid w:val="00667EDF"/>
    <w:rsid w:val="006E50F5"/>
    <w:rsid w:val="0073654A"/>
    <w:rsid w:val="007A7EB5"/>
    <w:rsid w:val="007F37D7"/>
    <w:rsid w:val="00837EAC"/>
    <w:rsid w:val="00872CCF"/>
    <w:rsid w:val="008E1BCA"/>
    <w:rsid w:val="008F18FC"/>
    <w:rsid w:val="00955FD7"/>
    <w:rsid w:val="009F0B92"/>
    <w:rsid w:val="00A25EA4"/>
    <w:rsid w:val="00B00A4D"/>
    <w:rsid w:val="00B44AC5"/>
    <w:rsid w:val="00B67363"/>
    <w:rsid w:val="00C650AD"/>
    <w:rsid w:val="00C71C34"/>
    <w:rsid w:val="00CD1228"/>
    <w:rsid w:val="00D24AFB"/>
    <w:rsid w:val="00D6169F"/>
    <w:rsid w:val="00D8112E"/>
    <w:rsid w:val="00DA006C"/>
    <w:rsid w:val="00E35F5F"/>
    <w:rsid w:val="00E52822"/>
    <w:rsid w:val="00E976F2"/>
    <w:rsid w:val="00EF5ABD"/>
    <w:rsid w:val="00F07FC0"/>
    <w:rsid w:val="00F678BF"/>
    <w:rsid w:val="00F76210"/>
    <w:rsid w:val="00F87DDF"/>
    <w:rsid w:val="00FA0E76"/>
    <w:rsid w:val="00FC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C2A4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11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11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9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acic@wmo.in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artin.suttie@ecmwf.i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buyukbas@mgm.gov.tr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edrag.petkovic@hidmet.gov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364A7741.dotm</Template>
  <TotalTime>0</TotalTime>
  <Pages>6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8576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Berghi</dc:creator>
  <cp:lastModifiedBy>Steve Foreman</cp:lastModifiedBy>
  <cp:revision>2</cp:revision>
  <cp:lastPrinted>2015-11-16T15:35:00Z</cp:lastPrinted>
  <dcterms:created xsi:type="dcterms:W3CDTF">2016-01-05T07:30:00Z</dcterms:created>
  <dcterms:modified xsi:type="dcterms:W3CDTF">2016-01-05T07:30:00Z</dcterms:modified>
</cp:coreProperties>
</file>