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9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851"/>
      </w:tblGrid>
      <w:tr w:rsidR="001C16A8" w:rsidRPr="00FF65B9" w:rsidTr="001C16A8">
        <w:trPr>
          <w:cantSplit/>
          <w:trHeight w:val="1438"/>
        </w:trPr>
        <w:tc>
          <w:tcPr>
            <w:tcW w:w="4548" w:type="dxa"/>
            <w:vAlign w:val="center"/>
          </w:tcPr>
          <w:p w:rsidR="001C16A8" w:rsidRPr="00FF65B9" w:rsidRDefault="001C16A8" w:rsidP="00B05BBA">
            <w:pPr>
              <w:pStyle w:val="BodyText0"/>
              <w:rPr>
                <w:rFonts w:cs="Helvetica"/>
              </w:rPr>
            </w:pPr>
            <w:r w:rsidRPr="00FF65B9">
              <w:t>WORLD WEATHER WATCH</w:t>
            </w:r>
            <w:r w:rsidRPr="00FF65B9">
              <w:br/>
              <w:t>COMMISSION FOR BASIC SYSTEMS</w:t>
            </w:r>
          </w:p>
        </w:tc>
        <w:tc>
          <w:tcPr>
            <w:tcW w:w="5531" w:type="dxa"/>
            <w:gridSpan w:val="2"/>
            <w:tcMar>
              <w:left w:w="6" w:type="dxa"/>
              <w:right w:w="6" w:type="dxa"/>
            </w:tcMar>
          </w:tcPr>
          <w:p w:rsidR="001C16A8" w:rsidRPr="00FF65B9" w:rsidRDefault="00F345D8" w:rsidP="001C16A8">
            <w:pPr>
              <w:shd w:val="solid" w:color="FFFFFF" w:fill="FFFFFF"/>
              <w:spacing w:before="240" w:line="240" w:lineRule="atLeast"/>
            </w:pPr>
            <w:r w:rsidRPr="00FF65B9">
              <w:rPr>
                <w:rFonts w:eastAsia="Calibri"/>
                <w:noProof/>
                <w:lang w:eastAsia="zh-TW"/>
              </w:rPr>
              <w:drawing>
                <wp:inline distT="0" distB="0" distL="0" distR="0" wp14:anchorId="154A7A74" wp14:editId="65486824">
                  <wp:extent cx="3498850" cy="707390"/>
                  <wp:effectExtent l="0" t="0" r="6350" b="0"/>
                  <wp:docPr id="1" name="Picture 1" descr="ban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n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85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16A8" w:rsidRPr="00FF65B9" w:rsidTr="001C16A8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1C16A8" w:rsidRPr="00FF65B9" w:rsidRDefault="001C16A8" w:rsidP="001C16A8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51" w:type="dxa"/>
            <w:tcBorders>
              <w:top w:val="single" w:sz="12" w:space="0" w:color="auto"/>
            </w:tcBorders>
          </w:tcPr>
          <w:p w:rsidR="001C16A8" w:rsidRPr="00FF65B9" w:rsidRDefault="001C16A8" w:rsidP="001C16A8">
            <w:pPr>
              <w:shd w:val="solid" w:color="FFFFFF" w:fill="FFFFFF"/>
              <w:spacing w:after="48" w:line="240" w:lineRule="atLeast"/>
            </w:pPr>
          </w:p>
        </w:tc>
      </w:tr>
      <w:tr w:rsidR="001C16A8" w:rsidRPr="00FF65B9" w:rsidTr="001C16A8">
        <w:trPr>
          <w:cantSplit/>
          <w:trHeight w:val="312"/>
        </w:trPr>
        <w:tc>
          <w:tcPr>
            <w:tcW w:w="6228" w:type="dxa"/>
            <w:gridSpan w:val="2"/>
            <w:vMerge w:val="restart"/>
          </w:tcPr>
          <w:p w:rsidR="00E95AB2" w:rsidRPr="00FF65B9" w:rsidRDefault="00B06E80" w:rsidP="001C16A8">
            <w:pPr>
              <w:rPr>
                <w:b/>
              </w:rPr>
            </w:pPr>
            <w:r>
              <w:rPr>
                <w:b/>
              </w:rPr>
              <w:t>RA-I WIS Training/Planning Workshop 2</w:t>
            </w:r>
          </w:p>
          <w:p w:rsidR="00430A5B" w:rsidRPr="00FF65B9" w:rsidRDefault="00430A5B" w:rsidP="001C16A8">
            <w:pPr>
              <w:rPr>
                <w:b/>
              </w:rPr>
            </w:pPr>
          </w:p>
          <w:p w:rsidR="001C16A8" w:rsidRPr="00FF65B9" w:rsidRDefault="00B06E80" w:rsidP="001C16A8">
            <w:r>
              <w:t>Nairobi, 2-6 November 2015</w:t>
            </w:r>
            <w:r w:rsidR="004447EF" w:rsidRPr="00FF65B9">
              <w:t xml:space="preserve"> </w:t>
            </w:r>
          </w:p>
        </w:tc>
        <w:tc>
          <w:tcPr>
            <w:tcW w:w="3851" w:type="dxa"/>
          </w:tcPr>
          <w:p w:rsidR="001C16A8" w:rsidRPr="00B42F15" w:rsidRDefault="00B06E80" w:rsidP="00B06E80">
            <w:pPr>
              <w:jc w:val="right"/>
              <w:rPr>
                <w:b/>
                <w:lang w:eastAsia="zh-CN"/>
              </w:rPr>
            </w:pPr>
            <w:r>
              <w:rPr>
                <w:b/>
                <w:bCs/>
                <w:lang w:eastAsia="zh-CN"/>
              </w:rPr>
              <w:t>WIS-RA-1M2/Agenda</w:t>
            </w:r>
            <w:r w:rsidR="001C16A8" w:rsidRPr="00FF65B9">
              <w:rPr>
                <w:bCs/>
                <w:lang w:eastAsia="zh-CN"/>
              </w:rPr>
              <w:br/>
            </w:r>
            <w:r w:rsidR="00B42F15" w:rsidRPr="00B06E80">
              <w:rPr>
                <w:lang w:eastAsia="zh-CN"/>
              </w:rPr>
              <w:t xml:space="preserve">Submitted by: </w:t>
            </w:r>
            <w:r>
              <w:rPr>
                <w:lang w:eastAsia="zh-CN"/>
              </w:rPr>
              <w:t>Secretariat</w:t>
            </w:r>
          </w:p>
        </w:tc>
      </w:tr>
      <w:tr w:rsidR="001C16A8" w:rsidRPr="00FF65B9" w:rsidTr="001C16A8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1C16A8" w:rsidRPr="00FF65B9" w:rsidRDefault="001C16A8" w:rsidP="001C16A8">
            <w:pPr>
              <w:rPr>
                <w:rFonts w:ascii="Verdana" w:hAnsi="Verdana" w:cs="Verdana"/>
                <w:sz w:val="20"/>
              </w:rPr>
            </w:pPr>
          </w:p>
        </w:tc>
        <w:tc>
          <w:tcPr>
            <w:tcW w:w="3851" w:type="dxa"/>
          </w:tcPr>
          <w:p w:rsidR="001C16A8" w:rsidRPr="00FF65B9" w:rsidRDefault="00B06E80" w:rsidP="00887A78">
            <w:pPr>
              <w:jc w:val="right"/>
              <w:rPr>
                <w:lang w:eastAsia="zh-CN"/>
              </w:rPr>
            </w:pPr>
            <w:r>
              <w:rPr>
                <w:bCs/>
                <w:lang w:eastAsia="zh-CN"/>
              </w:rPr>
              <w:t>2</w:t>
            </w:r>
            <w:r w:rsidR="00887A78">
              <w:rPr>
                <w:bCs/>
                <w:lang w:eastAsia="zh-CN"/>
              </w:rPr>
              <w:t>8</w:t>
            </w:r>
            <w:r>
              <w:rPr>
                <w:bCs/>
                <w:lang w:eastAsia="zh-CN"/>
              </w:rPr>
              <w:t xml:space="preserve"> October 2015</w:t>
            </w:r>
          </w:p>
        </w:tc>
      </w:tr>
    </w:tbl>
    <w:p w:rsidR="00D22E8A" w:rsidRPr="00FF65B9" w:rsidRDefault="00D22E8A" w:rsidP="00415F4C"/>
    <w:p w:rsidR="00B06E80" w:rsidRDefault="00B06E80" w:rsidP="00B06E80">
      <w:pPr>
        <w:pStyle w:val="Heading1"/>
        <w:jc w:val="center"/>
      </w:pPr>
      <w:r>
        <w:t>Agenda for RA-I WIS Training/Planning Workshop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7"/>
        <w:gridCol w:w="5513"/>
        <w:gridCol w:w="2689"/>
      </w:tblGrid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>Time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>Topic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 xml:space="preserve">Leader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 xml:space="preserve">MONDAY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Monday am 30m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Opening of workshop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Led by local host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· Welcome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Host and WMO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· Working arrangements for the workshop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Host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· Objectives of the workshop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Monday am 1h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Overview of WIS (101-1)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Monday am 30m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WIS Competences (101-0)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Monday am 30m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Introduction to GISC Casablanca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GISC Casablanca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Monday am 30m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Introduction to GISC Pretoria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GISC Pretoria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Monday pm 10m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Summary of overview of WIS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Monday pm 1h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Exchanging data in WIS (101-2)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/ GISC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Monday pm 30m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Practice downloading and subscribing to information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Monday pm 1h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WIS Discovery metadata (101-6)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/ GISC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C1635A" w:rsidP="00C1635A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Monday pm 30m</w:t>
            </w:r>
            <w:r w:rsidR="00215BF2"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GISC Casablanca metadata editor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GISC Casablanca </w:t>
            </w:r>
          </w:p>
        </w:tc>
      </w:tr>
      <w:tr w:rsidR="00C1635A" w:rsidRPr="00215BF2" w:rsidTr="00C1635A">
        <w:trPr>
          <w:tblCellSpacing w:w="15" w:type="dxa"/>
        </w:trPr>
        <w:tc>
          <w:tcPr>
            <w:tcW w:w="0" w:type="auto"/>
          </w:tcPr>
          <w:p w:rsidR="00C1635A" w:rsidRPr="00215BF2" w:rsidRDefault="00C1635A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Monday pm 30m</w:t>
            </w:r>
          </w:p>
        </w:tc>
        <w:tc>
          <w:tcPr>
            <w:tcW w:w="0" w:type="auto"/>
          </w:tcPr>
          <w:p w:rsidR="00C1635A" w:rsidRPr="00215BF2" w:rsidRDefault="00C1635A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GISC Pretoria metadata editor</w:t>
            </w:r>
          </w:p>
        </w:tc>
        <w:tc>
          <w:tcPr>
            <w:tcW w:w="0" w:type="auto"/>
          </w:tcPr>
          <w:p w:rsidR="00C1635A" w:rsidRPr="00215BF2" w:rsidRDefault="00C1635A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GISC Pretoria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>TUESDAY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am 10m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Summary of exchanging data in WIS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am 10m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Summary of WIS Discovery Metadata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lastRenderedPageBreak/>
              <w:t xml:space="preserve">Tuesday am 10m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Reminder on metadata editors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GISCs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am 1h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Practice entering and editing metadata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GISCs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am 1h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Managing WIS (101-3)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/ GISC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pm 10m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Summary of Managing WIS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pm 1h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Operating WIS (101-4)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/ GISC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pm 1h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proofErr w:type="spellStart"/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Telecomms</w:t>
            </w:r>
            <w:proofErr w:type="spellEnd"/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in WIS (101-5)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/ GISC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pm 1h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Completion of national WIS questionnaires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 pm 15m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Ranking of national WIS-related priorities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pm 10m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Summary of operating WIS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Tuesday pm 10m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Summary of telecoms in WIS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 xml:space="preserve">WEDNESDAY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Wednesday am 20m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Summary of WIS training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Participants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· Exchanging data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· WIS Discovery Metadata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· Managing WIS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· Operating WIS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· Telecommunications in WIS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87A78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</w:tcPr>
          <w:p w:rsidR="00887A78" w:rsidRPr="00215BF2" w:rsidRDefault="00887A78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Wed am 1h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887A78" w:rsidRPr="00215BF2" w:rsidRDefault="00887A78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Tour of operational centre including WIS systems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887A78" w:rsidRPr="00215BF2" w:rsidRDefault="00887A78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Local organizer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Wed am 1h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Introduction to RA I WIS plan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Member of RA I WIS Implementation Team </w:t>
            </w:r>
          </w:p>
        </w:tc>
      </w:tr>
      <w:tr w:rsidR="00215BF2" w:rsidRPr="00215BF2" w:rsidTr="00887A78">
        <w:trPr>
          <w:tblCellSpacing w:w="15" w:type="dxa"/>
        </w:trPr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215BF2" w:rsidP="00887A78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Wed </w:t>
            </w:r>
            <w:r w:rsidR="00887A78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pm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National status of WIS and key challenges 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887A78">
        <w:trPr>
          <w:tblCellSpacing w:w="15" w:type="dxa"/>
        </w:trPr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15</w:t>
            </w:r>
            <w:r w:rsidR="00215BF2"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 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Ethiopia</w:t>
            </w:r>
            <w:r w:rsidR="00215BF2"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 </w:t>
            </w:r>
          </w:p>
        </w:tc>
      </w:tr>
      <w:tr w:rsidR="00887A78" w:rsidRPr="00215BF2" w:rsidTr="00887A78">
        <w:trPr>
          <w:tblCellSpacing w:w="15" w:type="dxa"/>
        </w:trPr>
        <w:tc>
          <w:tcPr>
            <w:tcW w:w="0" w:type="auto"/>
            <w:shd w:val="clear" w:color="auto" w:fill="FFFFFF" w:themeFill="background1"/>
          </w:tcPr>
          <w:p w:rsidR="00887A78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15</w:t>
            </w:r>
            <w:r w:rsidR="00887A78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</w:t>
            </w:r>
          </w:p>
        </w:tc>
        <w:tc>
          <w:tcPr>
            <w:tcW w:w="0" w:type="auto"/>
            <w:shd w:val="clear" w:color="auto" w:fill="FFFFFF" w:themeFill="background1"/>
          </w:tcPr>
          <w:p w:rsidR="00887A78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Kenya</w:t>
            </w:r>
          </w:p>
        </w:tc>
        <w:tc>
          <w:tcPr>
            <w:tcW w:w="0" w:type="auto"/>
            <w:shd w:val="clear" w:color="auto" w:fill="FFFFFF" w:themeFill="background1"/>
          </w:tcPr>
          <w:p w:rsidR="00887A78" w:rsidRPr="00215BF2" w:rsidRDefault="00887A78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Participant</w:t>
            </w:r>
          </w:p>
        </w:tc>
      </w:tr>
      <w:tr w:rsidR="00887A78" w:rsidRPr="00215BF2" w:rsidTr="00887A78">
        <w:trPr>
          <w:tblCellSpacing w:w="15" w:type="dxa"/>
        </w:trPr>
        <w:tc>
          <w:tcPr>
            <w:tcW w:w="0" w:type="auto"/>
            <w:shd w:val="clear" w:color="auto" w:fill="FFFFFF" w:themeFill="background1"/>
          </w:tcPr>
          <w:p w:rsidR="00887A78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15</w:t>
            </w:r>
            <w:r w:rsidR="00887A78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</w:t>
            </w:r>
          </w:p>
        </w:tc>
        <w:tc>
          <w:tcPr>
            <w:tcW w:w="0" w:type="auto"/>
            <w:shd w:val="clear" w:color="auto" w:fill="FFFFFF" w:themeFill="background1"/>
          </w:tcPr>
          <w:p w:rsidR="00887A78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Mauritius</w:t>
            </w:r>
          </w:p>
        </w:tc>
        <w:tc>
          <w:tcPr>
            <w:tcW w:w="0" w:type="auto"/>
            <w:shd w:val="clear" w:color="auto" w:fill="FFFFFF" w:themeFill="background1"/>
          </w:tcPr>
          <w:p w:rsidR="00887A78" w:rsidRPr="00215BF2" w:rsidRDefault="00887A78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Participant</w:t>
            </w:r>
          </w:p>
        </w:tc>
      </w:tr>
      <w:tr w:rsidR="00887A78" w:rsidRPr="00215BF2" w:rsidTr="00887A78">
        <w:trPr>
          <w:tblCellSpacing w:w="15" w:type="dxa"/>
        </w:trPr>
        <w:tc>
          <w:tcPr>
            <w:tcW w:w="0" w:type="auto"/>
            <w:shd w:val="clear" w:color="auto" w:fill="FFFFFF" w:themeFill="background1"/>
          </w:tcPr>
          <w:p w:rsidR="00887A78" w:rsidRPr="00215BF2" w:rsidRDefault="00787F41" w:rsidP="00787F41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15</w:t>
            </w:r>
            <w:r w:rsidR="00887A78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</w:t>
            </w:r>
          </w:p>
        </w:tc>
        <w:tc>
          <w:tcPr>
            <w:tcW w:w="0" w:type="auto"/>
            <w:shd w:val="clear" w:color="auto" w:fill="FFFFFF" w:themeFill="background1"/>
          </w:tcPr>
          <w:p w:rsidR="00887A78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Rwanda</w:t>
            </w:r>
          </w:p>
        </w:tc>
        <w:tc>
          <w:tcPr>
            <w:tcW w:w="0" w:type="auto"/>
            <w:shd w:val="clear" w:color="auto" w:fill="FFFFFF" w:themeFill="background1"/>
          </w:tcPr>
          <w:p w:rsidR="00887A78" w:rsidRPr="00215BF2" w:rsidRDefault="00887A78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Participant</w:t>
            </w:r>
          </w:p>
        </w:tc>
      </w:tr>
      <w:tr w:rsidR="00215BF2" w:rsidRPr="00215BF2" w:rsidTr="00887A78">
        <w:trPr>
          <w:tblCellSpacing w:w="15" w:type="dxa"/>
        </w:trPr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15</w:t>
            </w:r>
            <w:r w:rsidR="00887A78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787F41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Somalia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 </w:t>
            </w:r>
          </w:p>
        </w:tc>
      </w:tr>
      <w:tr w:rsidR="00887A78" w:rsidRPr="00215BF2" w:rsidTr="00887A78">
        <w:trPr>
          <w:tblCellSpacing w:w="15" w:type="dxa"/>
        </w:trPr>
        <w:tc>
          <w:tcPr>
            <w:tcW w:w="0" w:type="auto"/>
            <w:shd w:val="clear" w:color="auto" w:fill="FFFFFF" w:themeFill="background1"/>
          </w:tcPr>
          <w:p w:rsidR="00887A78" w:rsidRPr="00215BF2" w:rsidRDefault="00787F41" w:rsidP="00787F41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15</w:t>
            </w:r>
            <w:r w:rsidR="00887A78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</w:t>
            </w:r>
          </w:p>
        </w:tc>
        <w:tc>
          <w:tcPr>
            <w:tcW w:w="0" w:type="auto"/>
            <w:shd w:val="clear" w:color="auto" w:fill="FFFFFF" w:themeFill="background1"/>
          </w:tcPr>
          <w:p w:rsidR="00887A78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Sudan</w:t>
            </w:r>
          </w:p>
        </w:tc>
        <w:tc>
          <w:tcPr>
            <w:tcW w:w="0" w:type="auto"/>
            <w:shd w:val="clear" w:color="auto" w:fill="FFFFFF" w:themeFill="background1"/>
          </w:tcPr>
          <w:p w:rsidR="00887A78" w:rsidRPr="00215BF2" w:rsidRDefault="00887A78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Participant</w:t>
            </w:r>
          </w:p>
        </w:tc>
      </w:tr>
      <w:tr w:rsidR="00215BF2" w:rsidRPr="00215BF2" w:rsidTr="00887A78">
        <w:trPr>
          <w:tblCellSpacing w:w="15" w:type="dxa"/>
        </w:trPr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15</w:t>
            </w:r>
            <w:r w:rsidR="00215BF2"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 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Tanzania</w:t>
            </w:r>
          </w:p>
        </w:tc>
        <w:tc>
          <w:tcPr>
            <w:tcW w:w="0" w:type="auto"/>
            <w:shd w:val="clear" w:color="auto" w:fill="FFFFFF" w:themeFill="background1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 </w:t>
            </w:r>
          </w:p>
        </w:tc>
      </w:tr>
      <w:tr w:rsidR="00787F41" w:rsidRPr="00215BF2" w:rsidTr="00887A78">
        <w:trPr>
          <w:tblCellSpacing w:w="15" w:type="dxa"/>
        </w:trPr>
        <w:tc>
          <w:tcPr>
            <w:tcW w:w="0" w:type="auto"/>
            <w:shd w:val="clear" w:color="auto" w:fill="FFFFFF" w:themeFill="background1"/>
          </w:tcPr>
          <w:p w:rsidR="00787F41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15m</w:t>
            </w:r>
          </w:p>
        </w:tc>
        <w:tc>
          <w:tcPr>
            <w:tcW w:w="0" w:type="auto"/>
            <w:shd w:val="clear" w:color="auto" w:fill="FFFFFF" w:themeFill="background1"/>
          </w:tcPr>
          <w:p w:rsidR="00787F41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Uganda</w:t>
            </w:r>
          </w:p>
        </w:tc>
        <w:tc>
          <w:tcPr>
            <w:tcW w:w="0" w:type="auto"/>
            <w:shd w:val="clear" w:color="auto" w:fill="FFFFFF" w:themeFill="background1"/>
          </w:tcPr>
          <w:p w:rsidR="00787F41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Participant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Weds pm 1h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Identify common themes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Member of RA I WIS Implementation Team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887A78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lastRenderedPageBreak/>
              <w:t xml:space="preserve">Weds pm </w:t>
            </w:r>
            <w:r w:rsidR="00887A78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15m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Review of WIS competencies relevant to creating national plan and</w:t>
            </w:r>
            <w:bookmarkStart w:id="0" w:name="_GoBack"/>
            <w:bookmarkEnd w:id="0"/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introduction to Thursday morning activities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WMO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 xml:space="preserve">THURSDAY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Thurs am 1h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Identify solutions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to common themes in the national reports </w:t>
            </w: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that could be re-used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787F41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Member of RA I WIS Implementation Team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Thurs am 90m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Prepare outline national plans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Participants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Thurs pm 1h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Report back on outline national plans and their needs from international plan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Participants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Thurs pm 2h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Prepare outline international plan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Member of RA I WIS Implementation Team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TW"/>
              </w:rPr>
              <w:t xml:space="preserve">FRIDAY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Fri am 3h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Draft annex to RA I Implementation Plan for international components </w:t>
            </w:r>
          </w:p>
        </w:tc>
        <w:tc>
          <w:tcPr>
            <w:tcW w:w="0" w:type="auto"/>
            <w:shd w:val="clear" w:color="auto" w:fill="D9D9D9" w:themeFill="background1" w:themeFillShade="D9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Language-based teams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Fri pm 1h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Update outline national plans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Participants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Fri pm 90m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Confirm international plan and those responsible for actions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Member of RA I WIS Implementation Team </w:t>
            </w:r>
          </w:p>
        </w:tc>
      </w:tr>
      <w:tr w:rsidR="00215BF2" w:rsidRPr="00215BF2" w:rsidTr="00C1635A">
        <w:trPr>
          <w:tblCellSpacing w:w="15" w:type="dxa"/>
        </w:trPr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Fri pm 30m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215BF2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Summary and close </w:t>
            </w:r>
          </w:p>
        </w:tc>
        <w:tc>
          <w:tcPr>
            <w:tcW w:w="0" w:type="auto"/>
            <w:hideMark/>
          </w:tcPr>
          <w:p w:rsidR="00215BF2" w:rsidRPr="00215BF2" w:rsidRDefault="00215BF2" w:rsidP="00215BF2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:rsidR="00B06E80" w:rsidRDefault="00B06E80" w:rsidP="00B06E80"/>
    <w:sectPr w:rsidR="00B06E80" w:rsidSect="00B06E80">
      <w:headerReference w:type="default" r:id="rId10"/>
      <w:headerReference w:type="first" r:id="rId11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E80" w:rsidRDefault="00B06E80">
      <w:r>
        <w:separator/>
      </w:r>
    </w:p>
    <w:p w:rsidR="00B06E80" w:rsidRDefault="00B06E80"/>
  </w:endnote>
  <w:endnote w:type="continuationSeparator" w:id="0">
    <w:p w:rsidR="00B06E80" w:rsidRDefault="00B06E80">
      <w:r>
        <w:continuationSeparator/>
      </w:r>
    </w:p>
    <w:p w:rsidR="00B06E80" w:rsidRDefault="00B06E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E80" w:rsidRDefault="00B06E80">
      <w:r>
        <w:separator/>
      </w:r>
    </w:p>
    <w:p w:rsidR="00B06E80" w:rsidRDefault="00B06E80"/>
  </w:footnote>
  <w:footnote w:type="continuationSeparator" w:id="0">
    <w:p w:rsidR="00B06E80" w:rsidRDefault="00B06E80">
      <w:r>
        <w:continuationSeparator/>
      </w:r>
    </w:p>
    <w:p w:rsidR="00B06E80" w:rsidRDefault="00B06E8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E80" w:rsidRDefault="00B06E80">
    <w:pPr>
      <w:pStyle w:val="Header"/>
    </w:pPr>
    <w:r w:rsidRPr="00B06E80">
      <w:t>WIS-RA-1M2/Agenda</w:t>
    </w:r>
    <w:r>
      <w:t xml:space="preserve">, p. </w:t>
    </w:r>
    <w:r>
      <w:fldChar w:fldCharType="begin"/>
    </w:r>
    <w:r>
      <w:instrText xml:space="preserve"> PAGE   \* MERGEFORMAT </w:instrText>
    </w:r>
    <w:r>
      <w:fldChar w:fldCharType="separate"/>
    </w:r>
    <w:r w:rsidR="00787F41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FA4C7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DBA9D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A8094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35265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CDADA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2EA5A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D5E79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6EE62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34C91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7E8A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1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8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9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59C2CE7"/>
    <w:multiLevelType w:val="multilevel"/>
    <w:tmpl w:val="0409001F"/>
    <w:styleLink w:val="111111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5">
    <w:nsid w:val="7DB31E2E"/>
    <w:multiLevelType w:val="multilevel"/>
    <w:tmpl w:val="0409001F"/>
    <w:numStyleLink w:val="111111"/>
  </w:abstractNum>
  <w:abstractNum w:abstractNumId="36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6"/>
  </w:num>
  <w:num w:numId="3">
    <w:abstractNumId w:val="22"/>
  </w:num>
  <w:num w:numId="4">
    <w:abstractNumId w:val="29"/>
  </w:num>
  <w:num w:numId="5">
    <w:abstractNumId w:val="14"/>
  </w:num>
  <w:num w:numId="6">
    <w:abstractNumId w:val="20"/>
  </w:num>
  <w:num w:numId="7">
    <w:abstractNumId w:val="15"/>
  </w:num>
  <w:num w:numId="8">
    <w:abstractNumId w:val="24"/>
  </w:num>
  <w:num w:numId="9">
    <w:abstractNumId w:val="18"/>
  </w:num>
  <w:num w:numId="10">
    <w:abstractNumId w:val="17"/>
  </w:num>
  <w:num w:numId="11">
    <w:abstractNumId w:val="28"/>
  </w:num>
  <w:num w:numId="12">
    <w:abstractNumId w:val="10"/>
  </w:num>
  <w:num w:numId="13">
    <w:abstractNumId w:val="21"/>
  </w:num>
  <w:num w:numId="14">
    <w:abstractNumId w:val="33"/>
  </w:num>
  <w:num w:numId="15">
    <w:abstractNumId w:val="16"/>
  </w:num>
  <w:num w:numId="16">
    <w:abstractNumId w:val="19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7"/>
  </w:num>
  <w:num w:numId="28">
    <w:abstractNumId w:val="11"/>
  </w:num>
  <w:num w:numId="29">
    <w:abstractNumId w:val="32"/>
  </w:num>
  <w:num w:numId="30">
    <w:abstractNumId w:val="31"/>
  </w:num>
  <w:num w:numId="31">
    <w:abstractNumId w:val="12"/>
  </w:num>
  <w:num w:numId="32">
    <w:abstractNumId w:val="30"/>
  </w:num>
  <w:num w:numId="33">
    <w:abstractNumId w:val="35"/>
  </w:num>
  <w:num w:numId="34">
    <w:abstractNumId w:val="13"/>
  </w:num>
  <w:num w:numId="35">
    <w:abstractNumId w:val="25"/>
  </w:num>
  <w:num w:numId="36">
    <w:abstractNumId w:val="26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E80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D17E1"/>
    <w:rsid w:val="001F317B"/>
    <w:rsid w:val="001F5B91"/>
    <w:rsid w:val="00207EE3"/>
    <w:rsid w:val="00215BF2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49DD"/>
    <w:rsid w:val="00294BA3"/>
    <w:rsid w:val="00295E01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87F41"/>
    <w:rsid w:val="0079169E"/>
    <w:rsid w:val="0079558F"/>
    <w:rsid w:val="00796267"/>
    <w:rsid w:val="00796B82"/>
    <w:rsid w:val="007B3E28"/>
    <w:rsid w:val="007C2038"/>
    <w:rsid w:val="007C49CE"/>
    <w:rsid w:val="007C595D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87A78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6E80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1635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BodyText"/>
    <w:next w:val="BodyTextNumbered"/>
    <w:rsid w:val="00796B82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</w:pPr>
    <w:rPr>
      <w:rFonts w:eastAsia="MS Mincho" w:cs="Times New Roman"/>
      <w:color w:val="0000FF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0"/>
    <w:next w:val="BodyText0"/>
    <w:autoRedefine/>
    <w:semiHidden/>
    <w:rsid w:val="00E91F0F"/>
    <w:pPr>
      <w:ind w:left="400"/>
    </w:pPr>
  </w:style>
  <w:style w:type="paragraph" w:styleId="TOC1">
    <w:name w:val="toc 1"/>
    <w:basedOn w:val="BodyText0"/>
    <w:next w:val="BodyText0"/>
    <w:autoRedefine/>
    <w:semiHidden/>
    <w:rsid w:val="00E91F0F"/>
  </w:style>
  <w:style w:type="paragraph" w:styleId="TOC2">
    <w:name w:val="toc 2"/>
    <w:basedOn w:val="BodyText0"/>
    <w:next w:val="BodyText0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0">
    <w:name w:val="_Body Text"/>
    <w:basedOn w:val="BodyText1"/>
    <w:rsid w:val="00EA3D1A"/>
    <w:pPr>
      <w:tabs>
        <w:tab w:val="center" w:pos="4513"/>
      </w:tabs>
      <w:suppressAutoHyphens/>
    </w:pPr>
  </w:style>
  <w:style w:type="paragraph" w:customStyle="1" w:styleId="BodyText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0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0"/>
    <w:rsid w:val="00413EDA"/>
    <w:pPr>
      <w:numPr>
        <w:numId w:val="33"/>
      </w:numPr>
    </w:pPr>
  </w:style>
  <w:style w:type="paragraph" w:customStyle="1" w:styleId="Briefing">
    <w:name w:val="_Briefing"/>
    <w:basedOn w:val="BodyText0"/>
    <w:rsid w:val="00796B82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BodyText0"/>
    <w:next w:val="BodyTextNumbered"/>
    <w:rsid w:val="00796B82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Pending">
    <w:name w:val="_Pending"/>
    <w:basedOn w:val="BodyText1"/>
    <w:next w:val="BodyTextNumbered"/>
    <w:rsid w:val="00796B82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ind w:left="357" w:hanging="357"/>
    </w:pPr>
    <w:rPr>
      <w:rFonts w:eastAsia="MS Mincho" w:cs="Times New Roman"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A7189B"/>
    <w:pPr>
      <w:numPr>
        <w:numId w:val="0"/>
      </w:numPr>
      <w:tabs>
        <w:tab w:val="clear" w:pos="1080"/>
      </w:tabs>
      <w:spacing w:before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0690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BodyText"/>
    <w:next w:val="BodyTextNumbered"/>
    <w:rsid w:val="00796B82"/>
    <w:pPr>
      <w:numPr>
        <w:numId w:val="31"/>
      </w:numPr>
      <w:tabs>
        <w:tab w:val="left" w:pos="680"/>
        <w:tab w:val="left" w:pos="2041"/>
        <w:tab w:val="left" w:pos="2722"/>
        <w:tab w:val="left" w:pos="3402"/>
      </w:tabs>
      <w:spacing w:after="120"/>
    </w:pPr>
    <w:rPr>
      <w:rFonts w:eastAsia="MS Mincho" w:cs="Times New Roman"/>
      <w:color w:val="0000FF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413EDA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0"/>
    <w:next w:val="BodyText0"/>
    <w:autoRedefine/>
    <w:semiHidden/>
    <w:rsid w:val="00E91F0F"/>
    <w:pPr>
      <w:ind w:left="400"/>
    </w:pPr>
  </w:style>
  <w:style w:type="paragraph" w:styleId="TOC1">
    <w:name w:val="toc 1"/>
    <w:basedOn w:val="BodyText0"/>
    <w:next w:val="BodyText0"/>
    <w:autoRedefine/>
    <w:semiHidden/>
    <w:rsid w:val="00E91F0F"/>
  </w:style>
  <w:style w:type="paragraph" w:styleId="TOC2">
    <w:name w:val="toc 2"/>
    <w:basedOn w:val="BodyText0"/>
    <w:next w:val="BodyText0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0">
    <w:name w:val="_Body Text"/>
    <w:basedOn w:val="BodyText1"/>
    <w:rsid w:val="00EA3D1A"/>
    <w:pPr>
      <w:tabs>
        <w:tab w:val="center" w:pos="4513"/>
      </w:tabs>
      <w:suppressAutoHyphens/>
    </w:pPr>
  </w:style>
  <w:style w:type="paragraph" w:customStyle="1" w:styleId="BodyText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0"/>
    <w:rsid w:val="00413EDA"/>
    <w:pPr>
      <w:numPr>
        <w:numId w:val="32"/>
      </w:numPr>
    </w:pPr>
  </w:style>
  <w:style w:type="paragraph" w:customStyle="1" w:styleId="BodyTextNumbered">
    <w:name w:val="_Body Text Numbered"/>
    <w:basedOn w:val="BodyText0"/>
    <w:rsid w:val="00413EDA"/>
    <w:pPr>
      <w:numPr>
        <w:numId w:val="33"/>
      </w:numPr>
    </w:pPr>
  </w:style>
  <w:style w:type="paragraph" w:customStyle="1" w:styleId="Briefing">
    <w:name w:val="_Briefing"/>
    <w:basedOn w:val="BodyText0"/>
    <w:rsid w:val="00796B82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color w:val="0000FF"/>
      <w:spacing w:val="-2"/>
      <w:szCs w:val="22"/>
    </w:rPr>
  </w:style>
  <w:style w:type="paragraph" w:customStyle="1" w:styleId="Decision">
    <w:name w:val="_Decision"/>
    <w:basedOn w:val="BodyText0"/>
    <w:next w:val="BodyTextNumbered"/>
    <w:rsid w:val="00796B82"/>
    <w:pPr>
      <w:numPr>
        <w:numId w:val="34"/>
      </w:numPr>
      <w:tabs>
        <w:tab w:val="left" w:pos="680"/>
        <w:tab w:val="left" w:pos="2041"/>
        <w:tab w:val="left" w:pos="2722"/>
        <w:tab w:val="left" w:pos="3402"/>
      </w:tabs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413EDA"/>
    <w:rPr>
      <w:strike/>
      <w:dstrike w:val="0"/>
      <w:color w:val="FF0000"/>
    </w:rPr>
  </w:style>
  <w:style w:type="paragraph" w:customStyle="1" w:styleId="Pending">
    <w:name w:val="_Pending"/>
    <w:basedOn w:val="BodyText1"/>
    <w:next w:val="BodyTextNumbered"/>
    <w:rsid w:val="00796B82"/>
    <w:pPr>
      <w:numPr>
        <w:numId w:val="35"/>
      </w:numPr>
      <w:tabs>
        <w:tab w:val="left" w:pos="680"/>
        <w:tab w:val="left" w:pos="2041"/>
        <w:tab w:val="left" w:pos="2722"/>
        <w:tab w:val="left" w:pos="3402"/>
      </w:tabs>
      <w:ind w:left="357" w:hanging="357"/>
    </w:pPr>
    <w:rPr>
      <w:rFonts w:eastAsia="MS Mincho" w:cs="Times New Roman"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A7189B"/>
    <w:pPr>
      <w:numPr>
        <w:numId w:val="0"/>
      </w:numPr>
      <w:tabs>
        <w:tab w:val="clear" w:pos="1080"/>
      </w:tabs>
      <w:spacing w:befor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CD607-3231-43CD-85A1-90663BE09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27</TotalTime>
  <Pages>3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3307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Foreman</dc:creator>
  <cp:lastModifiedBy>Steve Foreman</cp:lastModifiedBy>
  <cp:revision>5</cp:revision>
  <cp:lastPrinted>2012-03-15T15:21:00Z</cp:lastPrinted>
  <dcterms:created xsi:type="dcterms:W3CDTF">2015-10-26T13:47:00Z</dcterms:created>
  <dcterms:modified xsi:type="dcterms:W3CDTF">2015-10-28T16:35:00Z</dcterms:modified>
</cp:coreProperties>
</file>