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1C16A8">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20A73694" wp14:editId="49E59F9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F65B9" w:rsidTr="001C16A8">
        <w:trPr>
          <w:cantSplit/>
          <w:trHeight w:val="312"/>
        </w:trPr>
        <w:tc>
          <w:tcPr>
            <w:tcW w:w="6228" w:type="dxa"/>
            <w:gridSpan w:val="2"/>
            <w:vMerge w:val="restart"/>
          </w:tcPr>
          <w:p w:rsidR="00E95AB2" w:rsidRPr="00FF65B9" w:rsidRDefault="00F11718" w:rsidP="001C16A8">
            <w:pPr>
              <w:rPr>
                <w:b/>
              </w:rPr>
            </w:pPr>
            <w:r>
              <w:rPr>
                <w:b/>
              </w:rPr>
              <w:t>ICT-ISS</w:t>
            </w:r>
          </w:p>
          <w:p w:rsidR="00430A5B" w:rsidRPr="00FF65B9" w:rsidRDefault="00430A5B" w:rsidP="001C16A8">
            <w:pPr>
              <w:rPr>
                <w:b/>
              </w:rPr>
            </w:pPr>
          </w:p>
          <w:p w:rsidR="001C16A8" w:rsidRPr="00FF65B9" w:rsidRDefault="00F11718" w:rsidP="001C16A8">
            <w:r>
              <w:t>Paris, 19-21 May 2015</w:t>
            </w:r>
            <w:r w:rsidR="004447EF" w:rsidRPr="00FF65B9">
              <w:t xml:space="preserve"> </w:t>
            </w:r>
          </w:p>
        </w:tc>
        <w:tc>
          <w:tcPr>
            <w:tcW w:w="3851" w:type="dxa"/>
          </w:tcPr>
          <w:p w:rsidR="00F11718" w:rsidRPr="00F11718" w:rsidRDefault="00F11718" w:rsidP="00F11718">
            <w:pPr>
              <w:jc w:val="right"/>
              <w:rPr>
                <w:b/>
                <w:bCs/>
                <w:lang w:eastAsia="zh-CN"/>
              </w:rPr>
            </w:pPr>
            <w:r w:rsidRPr="00F11718">
              <w:rPr>
                <w:b/>
                <w:bCs/>
                <w:lang w:eastAsia="zh-CN"/>
              </w:rPr>
              <w:t>ICT-ISS-2015-1/D07</w:t>
            </w:r>
          </w:p>
          <w:p w:rsidR="001C16A8" w:rsidRPr="00F11718" w:rsidRDefault="00B42F15" w:rsidP="00F11718">
            <w:pPr>
              <w:jc w:val="right"/>
              <w:rPr>
                <w:b/>
                <w:lang w:eastAsia="zh-CN"/>
              </w:rPr>
            </w:pPr>
            <w:r w:rsidRPr="00F11718">
              <w:rPr>
                <w:lang w:eastAsia="zh-CN"/>
              </w:rPr>
              <w:t xml:space="preserve">Submitted by: </w:t>
            </w:r>
            <w:r w:rsidR="00F11718" w:rsidRPr="00F11718">
              <w:rPr>
                <w:lang w:eastAsia="zh-CN"/>
              </w:rPr>
              <w:t>Secretariat</w:t>
            </w:r>
          </w:p>
        </w:tc>
      </w:tr>
      <w:tr w:rsidR="001C16A8" w:rsidRPr="00FF65B9" w:rsidTr="001C16A8">
        <w:trPr>
          <w:cantSplit/>
          <w:trHeight w:val="81"/>
        </w:trPr>
        <w:tc>
          <w:tcPr>
            <w:tcW w:w="6228" w:type="dxa"/>
            <w:gridSpan w:val="2"/>
            <w:vMerge/>
          </w:tcPr>
          <w:p w:rsidR="001C16A8" w:rsidRPr="00FF65B9" w:rsidRDefault="001C16A8" w:rsidP="001C16A8">
            <w:pPr>
              <w:rPr>
                <w:rFonts w:ascii="Verdana" w:hAnsi="Verdana" w:cs="Verdana"/>
                <w:sz w:val="20"/>
              </w:rPr>
            </w:pPr>
          </w:p>
        </w:tc>
        <w:tc>
          <w:tcPr>
            <w:tcW w:w="3851" w:type="dxa"/>
          </w:tcPr>
          <w:p w:rsidR="001C16A8" w:rsidRPr="00F11718" w:rsidRDefault="00F11718" w:rsidP="001C16A8">
            <w:pPr>
              <w:jc w:val="right"/>
              <w:rPr>
                <w:lang w:eastAsia="zh-CN"/>
              </w:rPr>
            </w:pPr>
            <w:r w:rsidRPr="00F11718">
              <w:rPr>
                <w:bCs/>
                <w:lang w:eastAsia="zh-CN"/>
              </w:rPr>
              <w:t>7 May 2015</w:t>
            </w:r>
          </w:p>
        </w:tc>
      </w:tr>
    </w:tbl>
    <w:p w:rsidR="00D22E8A" w:rsidRPr="00FF65B9" w:rsidRDefault="00D22E8A" w:rsidP="00415F4C"/>
    <w:p w:rsidR="00480313" w:rsidRDefault="00F11718" w:rsidP="00413EDA">
      <w:pPr>
        <w:pStyle w:val="MainHeading"/>
      </w:pPr>
      <w:r>
        <w:t>Known requirements for WIS Parts A and B</w:t>
      </w:r>
    </w:p>
    <w:p w:rsidR="00F11718" w:rsidRPr="00F11718" w:rsidRDefault="00F11718" w:rsidP="00F11718">
      <w:pPr>
        <w:rPr>
          <w:lang w:eastAsia="zh-CN"/>
        </w:rPr>
      </w:pPr>
    </w:p>
    <w:p w:rsidR="00F11718" w:rsidRDefault="00F11718">
      <w:pPr>
        <w:rPr>
          <w:lang w:eastAsia="zh-CN"/>
        </w:rPr>
      </w:pPr>
      <w:r>
        <w:rPr>
          <w:lang w:eastAsia="zh-CN"/>
        </w:rPr>
        <w:t>This document lists potential requirements for future evolution of the WIS. The topics have not been notified formally to ICT-ISS, but have been gathered during attendance at meetings of other OPAGs and technical teams of other Commissions.</w:t>
      </w:r>
    </w:p>
    <w:p w:rsidR="00F11718" w:rsidRDefault="00F11718">
      <w:pPr>
        <w:rPr>
          <w:lang w:eastAsia="zh-CN"/>
        </w:rPr>
      </w:pPr>
    </w:p>
    <w:tbl>
      <w:tblPr>
        <w:tblStyle w:val="TableGrid"/>
        <w:tblW w:w="0" w:type="auto"/>
        <w:tblLook w:val="04A0" w:firstRow="1" w:lastRow="0" w:firstColumn="1" w:lastColumn="0" w:noHBand="0" w:noVBand="1"/>
      </w:tblPr>
      <w:tblGrid>
        <w:gridCol w:w="681"/>
        <w:gridCol w:w="7496"/>
        <w:gridCol w:w="1678"/>
      </w:tblGrid>
      <w:tr w:rsidR="00AF3A23" w:rsidTr="00AF3A23">
        <w:trPr>
          <w:cantSplit/>
          <w:tblHeader/>
        </w:trPr>
        <w:tc>
          <w:tcPr>
            <w:tcW w:w="675" w:type="dxa"/>
          </w:tcPr>
          <w:p w:rsidR="00AF3A23" w:rsidRPr="00F11718" w:rsidRDefault="00AF3A23">
            <w:pPr>
              <w:rPr>
                <w:b/>
                <w:lang w:eastAsia="zh-CN"/>
              </w:rPr>
            </w:pPr>
            <w:r>
              <w:rPr>
                <w:b/>
                <w:lang w:eastAsia="zh-CN"/>
              </w:rPr>
              <w:t>Row N</w:t>
            </w:r>
            <w:r w:rsidRPr="00AF3A23">
              <w:rPr>
                <w:b/>
                <w:vertAlign w:val="superscript"/>
                <w:lang w:eastAsia="zh-CN"/>
              </w:rPr>
              <w:t>o</w:t>
            </w:r>
            <w:r>
              <w:rPr>
                <w:b/>
                <w:lang w:eastAsia="zh-CN"/>
              </w:rPr>
              <w:t>.</w:t>
            </w:r>
          </w:p>
        </w:tc>
        <w:tc>
          <w:tcPr>
            <w:tcW w:w="7502" w:type="dxa"/>
          </w:tcPr>
          <w:p w:rsidR="00AF3A23" w:rsidRPr="00F11718" w:rsidRDefault="00AF3A23">
            <w:pPr>
              <w:rPr>
                <w:b/>
                <w:lang w:eastAsia="zh-CN"/>
              </w:rPr>
            </w:pPr>
            <w:r w:rsidRPr="00F11718">
              <w:rPr>
                <w:b/>
                <w:lang w:eastAsia="zh-CN"/>
              </w:rPr>
              <w:t>Topic</w:t>
            </w:r>
          </w:p>
        </w:tc>
        <w:tc>
          <w:tcPr>
            <w:tcW w:w="1678" w:type="dxa"/>
          </w:tcPr>
          <w:p w:rsidR="00AF3A23" w:rsidRPr="00F11718" w:rsidRDefault="00AF3A23">
            <w:pPr>
              <w:rPr>
                <w:b/>
                <w:lang w:eastAsia="zh-CN"/>
              </w:rPr>
            </w:pPr>
            <w:r w:rsidRPr="00F11718">
              <w:rPr>
                <w:b/>
                <w:lang w:eastAsia="zh-CN"/>
              </w:rPr>
              <w:t>Source</w:t>
            </w:r>
          </w:p>
        </w:tc>
      </w:tr>
      <w:tr w:rsidR="00AF3A23" w:rsidTr="00AF3A23">
        <w:tc>
          <w:tcPr>
            <w:tcW w:w="675" w:type="dxa"/>
          </w:tcPr>
          <w:p w:rsidR="00AF3A23" w:rsidRDefault="00AF3A23" w:rsidP="00AF3A23">
            <w:pPr>
              <w:jc w:val="right"/>
              <w:rPr>
                <w:lang w:eastAsia="zh-CN"/>
              </w:rPr>
            </w:pPr>
            <w:r>
              <w:rPr>
                <w:lang w:eastAsia="zh-CN"/>
              </w:rPr>
              <w:t>1</w:t>
            </w:r>
          </w:p>
        </w:tc>
        <w:tc>
          <w:tcPr>
            <w:tcW w:w="7502" w:type="dxa"/>
          </w:tcPr>
          <w:p w:rsidR="00AF3A23" w:rsidRDefault="00AF3A23">
            <w:pPr>
              <w:rPr>
                <w:lang w:eastAsia="zh-CN"/>
              </w:rPr>
            </w:pPr>
            <w:r>
              <w:rPr>
                <w:lang w:eastAsia="zh-CN"/>
              </w:rPr>
              <w:t>Standards for web services used to publish information by WIS systems (Web Coverage, Web Feature and Web Map services)</w:t>
            </w:r>
          </w:p>
        </w:tc>
        <w:tc>
          <w:tcPr>
            <w:tcW w:w="1678" w:type="dxa"/>
          </w:tcPr>
          <w:p w:rsidR="00AF3A23" w:rsidRDefault="00AF3A23">
            <w:pPr>
              <w:rPr>
                <w:lang w:eastAsia="zh-CN"/>
              </w:rPr>
            </w:pPr>
            <w:r>
              <w:rPr>
                <w:lang w:eastAsia="zh-CN"/>
              </w:rPr>
              <w:t>CHy, RA VI among others</w:t>
            </w:r>
          </w:p>
        </w:tc>
      </w:tr>
      <w:tr w:rsidR="00AF3A23" w:rsidTr="00AF3A23">
        <w:tc>
          <w:tcPr>
            <w:tcW w:w="675" w:type="dxa"/>
          </w:tcPr>
          <w:p w:rsidR="00AF3A23" w:rsidRDefault="00AF3A23" w:rsidP="00AF3A23">
            <w:pPr>
              <w:jc w:val="right"/>
              <w:rPr>
                <w:lang w:eastAsia="zh-CN"/>
              </w:rPr>
            </w:pPr>
            <w:r>
              <w:rPr>
                <w:lang w:eastAsia="zh-CN"/>
              </w:rPr>
              <w:t>2</w:t>
            </w:r>
          </w:p>
        </w:tc>
        <w:tc>
          <w:tcPr>
            <w:tcW w:w="7502" w:type="dxa"/>
          </w:tcPr>
          <w:p w:rsidR="00AF3A23" w:rsidRPr="00F11718" w:rsidRDefault="00AF3A23" w:rsidP="00F11718">
            <w:pPr>
              <w:rPr>
                <w:i/>
                <w:lang w:eastAsia="zh-CN"/>
              </w:rPr>
            </w:pPr>
            <w:r>
              <w:rPr>
                <w:lang w:eastAsia="zh-CN"/>
              </w:rPr>
              <w:t xml:space="preserve">SRU search of the WIS catalogue should return the location of the information resource. </w:t>
            </w:r>
            <w:r>
              <w:rPr>
                <w:i/>
                <w:lang w:eastAsia="zh-CN"/>
              </w:rPr>
              <w:t>(note: the Manual on WIS metadata specification only specifies how the SRU search terms are to be mapped onto the metadata search terms – it states nothing about what should be returned from the search).</w:t>
            </w:r>
          </w:p>
        </w:tc>
        <w:tc>
          <w:tcPr>
            <w:tcW w:w="1678" w:type="dxa"/>
          </w:tcPr>
          <w:p w:rsidR="00AF3A23" w:rsidRDefault="00AF3A23">
            <w:pPr>
              <w:rPr>
                <w:lang w:eastAsia="zh-CN"/>
              </w:rPr>
            </w:pPr>
            <w:r>
              <w:rPr>
                <w:lang w:eastAsia="zh-CN"/>
              </w:rPr>
              <w:t>Clarification of original requirement.</w:t>
            </w:r>
          </w:p>
        </w:tc>
      </w:tr>
      <w:tr w:rsidR="00AF3A23" w:rsidTr="00AF3A23">
        <w:tc>
          <w:tcPr>
            <w:tcW w:w="675" w:type="dxa"/>
          </w:tcPr>
          <w:p w:rsidR="00AF3A23" w:rsidRDefault="00AF3A23" w:rsidP="00AF3A23">
            <w:pPr>
              <w:jc w:val="right"/>
              <w:rPr>
                <w:lang w:eastAsia="zh-CN"/>
              </w:rPr>
            </w:pPr>
            <w:r>
              <w:rPr>
                <w:lang w:eastAsia="zh-CN"/>
              </w:rPr>
              <w:t>3</w:t>
            </w:r>
          </w:p>
        </w:tc>
        <w:tc>
          <w:tcPr>
            <w:tcW w:w="7502" w:type="dxa"/>
          </w:tcPr>
          <w:p w:rsidR="00AF3A23" w:rsidRDefault="00AF3A23" w:rsidP="00F11718">
            <w:pPr>
              <w:rPr>
                <w:lang w:eastAsia="zh-CN"/>
              </w:rPr>
            </w:pPr>
            <w:r>
              <w:rPr>
                <w:lang w:eastAsia="zh-CN"/>
              </w:rPr>
              <w:t>GISCs should provide SRU search of external catalogues (eg GEOSS) – ideally combining the search with a search of the WIS catalogue.</w:t>
            </w:r>
          </w:p>
        </w:tc>
        <w:tc>
          <w:tcPr>
            <w:tcW w:w="1678" w:type="dxa"/>
          </w:tcPr>
          <w:p w:rsidR="00AF3A23" w:rsidRDefault="00AF3A23">
            <w:pPr>
              <w:rPr>
                <w:lang w:eastAsia="zh-CN"/>
              </w:rPr>
            </w:pPr>
            <w:r>
              <w:rPr>
                <w:lang w:eastAsia="zh-CN"/>
              </w:rPr>
              <w:t>Clarification of original requirement.</w:t>
            </w:r>
          </w:p>
        </w:tc>
      </w:tr>
      <w:tr w:rsidR="00AF3A23" w:rsidTr="00AF3A23">
        <w:tc>
          <w:tcPr>
            <w:tcW w:w="675" w:type="dxa"/>
          </w:tcPr>
          <w:p w:rsidR="00AF3A23" w:rsidRDefault="00AF3A23" w:rsidP="00AF3A23">
            <w:pPr>
              <w:jc w:val="right"/>
              <w:rPr>
                <w:lang w:eastAsia="zh-CN"/>
              </w:rPr>
            </w:pPr>
            <w:r>
              <w:rPr>
                <w:lang w:eastAsia="zh-CN"/>
              </w:rPr>
              <w:t>4</w:t>
            </w:r>
          </w:p>
        </w:tc>
        <w:tc>
          <w:tcPr>
            <w:tcW w:w="7502" w:type="dxa"/>
          </w:tcPr>
          <w:p w:rsidR="00AF3A23" w:rsidRDefault="00AF3A23" w:rsidP="00AF3A23">
            <w:pPr>
              <w:rPr>
                <w:lang w:eastAsia="zh-CN"/>
              </w:rPr>
            </w:pPr>
            <w:r>
              <w:rPr>
                <w:lang w:eastAsia="zh-CN"/>
              </w:rPr>
              <w:t>WIS Discovery Metadata fileIdentifiers should be usable as a permanent identifier for the associated information resource (this implies that versioning and archiving of the metadata records is required)</w:t>
            </w:r>
          </w:p>
        </w:tc>
        <w:tc>
          <w:tcPr>
            <w:tcW w:w="1678" w:type="dxa"/>
          </w:tcPr>
          <w:p w:rsidR="00AF3A23" w:rsidRDefault="00AF3A23">
            <w:pPr>
              <w:rPr>
                <w:lang w:eastAsia="zh-CN"/>
              </w:rPr>
            </w:pPr>
            <w:r>
              <w:rPr>
                <w:lang w:eastAsia="zh-CN"/>
              </w:rPr>
              <w:t>CAS</w:t>
            </w:r>
          </w:p>
        </w:tc>
      </w:tr>
      <w:tr w:rsidR="00AF3A23" w:rsidTr="00AF3A23">
        <w:tc>
          <w:tcPr>
            <w:tcW w:w="675" w:type="dxa"/>
          </w:tcPr>
          <w:p w:rsidR="00AF3A23" w:rsidRDefault="00AF3A23" w:rsidP="00AF3A23">
            <w:pPr>
              <w:jc w:val="right"/>
              <w:rPr>
                <w:lang w:eastAsia="zh-CN"/>
              </w:rPr>
            </w:pPr>
            <w:r>
              <w:rPr>
                <w:lang w:eastAsia="zh-CN"/>
              </w:rPr>
              <w:t>5</w:t>
            </w:r>
          </w:p>
        </w:tc>
        <w:tc>
          <w:tcPr>
            <w:tcW w:w="7502" w:type="dxa"/>
          </w:tcPr>
          <w:p w:rsidR="00AF3A23" w:rsidRDefault="00AF3A23" w:rsidP="00AF3A23">
            <w:pPr>
              <w:rPr>
                <w:lang w:eastAsia="zh-CN"/>
              </w:rPr>
            </w:pPr>
            <w:r>
              <w:rPr>
                <w:lang w:eastAsia="zh-CN"/>
              </w:rPr>
              <w:t>Use of WIS to provide statistics on “data citations” (ie the number of times an information resource has been accessed or downloaded).</w:t>
            </w:r>
          </w:p>
        </w:tc>
        <w:tc>
          <w:tcPr>
            <w:tcW w:w="1678" w:type="dxa"/>
          </w:tcPr>
          <w:p w:rsidR="00AF3A23" w:rsidRDefault="00AF3A23">
            <w:pPr>
              <w:rPr>
                <w:lang w:eastAsia="zh-CN"/>
              </w:rPr>
            </w:pPr>
            <w:r>
              <w:rPr>
                <w:lang w:eastAsia="zh-CN"/>
              </w:rPr>
              <w:t>CAS</w:t>
            </w:r>
          </w:p>
        </w:tc>
      </w:tr>
      <w:tr w:rsidR="00AF3A23" w:rsidTr="00AF3A23">
        <w:tc>
          <w:tcPr>
            <w:tcW w:w="675" w:type="dxa"/>
          </w:tcPr>
          <w:p w:rsidR="00AF3A23" w:rsidRDefault="00AF3A23" w:rsidP="00AF3A23">
            <w:pPr>
              <w:jc w:val="right"/>
              <w:rPr>
                <w:lang w:eastAsia="zh-CN"/>
              </w:rPr>
            </w:pPr>
            <w:r>
              <w:rPr>
                <w:lang w:eastAsia="zh-CN"/>
              </w:rPr>
              <w:t>6</w:t>
            </w:r>
          </w:p>
        </w:tc>
        <w:tc>
          <w:tcPr>
            <w:tcW w:w="7502" w:type="dxa"/>
          </w:tcPr>
          <w:p w:rsidR="00AF3A23" w:rsidRDefault="00AF3A23" w:rsidP="00AF3A23">
            <w:pPr>
              <w:rPr>
                <w:lang w:eastAsia="zh-CN"/>
              </w:rPr>
            </w:pPr>
            <w:r>
              <w:rPr>
                <w:lang w:eastAsia="zh-CN"/>
              </w:rPr>
              <w:t>Standardize on a description of the lineage of an information resource that can link it to contributing information resources.</w:t>
            </w:r>
          </w:p>
        </w:tc>
        <w:tc>
          <w:tcPr>
            <w:tcW w:w="1678" w:type="dxa"/>
          </w:tcPr>
          <w:p w:rsidR="00AF3A23" w:rsidRDefault="00AF3A23">
            <w:pPr>
              <w:rPr>
                <w:lang w:eastAsia="zh-CN"/>
              </w:rPr>
            </w:pPr>
            <w:r>
              <w:rPr>
                <w:lang w:eastAsia="zh-CN"/>
              </w:rPr>
              <w:t>CAS, TT-WMD</w:t>
            </w:r>
          </w:p>
        </w:tc>
      </w:tr>
      <w:tr w:rsidR="00AF3A23" w:rsidTr="00AF3A23">
        <w:tc>
          <w:tcPr>
            <w:tcW w:w="675" w:type="dxa"/>
          </w:tcPr>
          <w:p w:rsidR="00AF3A23" w:rsidRDefault="00AF3A23" w:rsidP="00AF3A23">
            <w:pPr>
              <w:jc w:val="right"/>
              <w:rPr>
                <w:lang w:eastAsia="zh-CN"/>
              </w:rPr>
            </w:pPr>
            <w:r>
              <w:rPr>
                <w:lang w:eastAsia="zh-CN"/>
              </w:rPr>
              <w:t>7</w:t>
            </w:r>
          </w:p>
        </w:tc>
        <w:tc>
          <w:tcPr>
            <w:tcW w:w="7502" w:type="dxa"/>
          </w:tcPr>
          <w:p w:rsidR="00AF3A23" w:rsidRDefault="00AF3A23" w:rsidP="00F11718">
            <w:pPr>
              <w:rPr>
                <w:lang w:eastAsia="zh-CN"/>
              </w:rPr>
            </w:pPr>
            <w:r>
              <w:rPr>
                <w:lang w:eastAsia="zh-CN"/>
              </w:rPr>
              <w:t>Narrowing down search results to produce a more manageable size response</w:t>
            </w:r>
          </w:p>
        </w:tc>
        <w:tc>
          <w:tcPr>
            <w:tcW w:w="1678" w:type="dxa"/>
          </w:tcPr>
          <w:p w:rsidR="00AF3A23" w:rsidRDefault="00AF3A23">
            <w:pPr>
              <w:rPr>
                <w:lang w:eastAsia="zh-CN"/>
              </w:rPr>
            </w:pPr>
            <w:r>
              <w:rPr>
                <w:lang w:eastAsia="zh-CN"/>
              </w:rPr>
              <w:t>Almost everyone</w:t>
            </w:r>
          </w:p>
        </w:tc>
      </w:tr>
      <w:tr w:rsidR="00AF3A23" w:rsidTr="00AF3A23">
        <w:tc>
          <w:tcPr>
            <w:tcW w:w="675" w:type="dxa"/>
          </w:tcPr>
          <w:p w:rsidR="00AF3A23" w:rsidRDefault="00AF3A23" w:rsidP="00AF3A23">
            <w:pPr>
              <w:jc w:val="right"/>
              <w:rPr>
                <w:lang w:eastAsia="zh-CN"/>
              </w:rPr>
            </w:pPr>
            <w:r>
              <w:rPr>
                <w:lang w:eastAsia="zh-CN"/>
              </w:rPr>
              <w:t>8</w:t>
            </w:r>
          </w:p>
        </w:tc>
        <w:tc>
          <w:tcPr>
            <w:tcW w:w="7502" w:type="dxa"/>
          </w:tcPr>
          <w:p w:rsidR="00AF3A23" w:rsidRDefault="00AF3A23" w:rsidP="00F11718">
            <w:pPr>
              <w:rPr>
                <w:lang w:eastAsia="zh-CN"/>
              </w:rPr>
            </w:pPr>
            <w:r>
              <w:rPr>
                <w:lang w:eastAsia="zh-CN"/>
              </w:rPr>
              <w:t>Standardize on a description of information resource completeness.</w:t>
            </w:r>
          </w:p>
        </w:tc>
        <w:tc>
          <w:tcPr>
            <w:tcW w:w="1678" w:type="dxa"/>
          </w:tcPr>
          <w:p w:rsidR="00AF3A23" w:rsidRDefault="00AF3A23">
            <w:pPr>
              <w:rPr>
                <w:lang w:eastAsia="zh-CN"/>
              </w:rPr>
            </w:pPr>
            <w:r>
              <w:rPr>
                <w:lang w:eastAsia="zh-CN"/>
              </w:rPr>
              <w:t>CCl, TT-WMD</w:t>
            </w:r>
          </w:p>
        </w:tc>
      </w:tr>
      <w:tr w:rsidR="00AF3A23" w:rsidTr="00AF3A23">
        <w:tc>
          <w:tcPr>
            <w:tcW w:w="675" w:type="dxa"/>
          </w:tcPr>
          <w:p w:rsidR="00AF3A23" w:rsidRDefault="00AF3A23" w:rsidP="00AF3A23">
            <w:pPr>
              <w:jc w:val="right"/>
              <w:rPr>
                <w:lang w:eastAsia="zh-CN"/>
              </w:rPr>
            </w:pPr>
            <w:r>
              <w:rPr>
                <w:lang w:eastAsia="zh-CN"/>
              </w:rPr>
              <w:t>9</w:t>
            </w:r>
          </w:p>
        </w:tc>
        <w:tc>
          <w:tcPr>
            <w:tcW w:w="7502" w:type="dxa"/>
          </w:tcPr>
          <w:p w:rsidR="00AF3A23" w:rsidRDefault="00AF3A23" w:rsidP="00F11718">
            <w:pPr>
              <w:rPr>
                <w:lang w:eastAsia="zh-CN"/>
              </w:rPr>
            </w:pPr>
            <w:r>
              <w:rPr>
                <w:lang w:eastAsia="zh-CN"/>
              </w:rPr>
              <w:t>Standardize on top level descriptions of information resource quality</w:t>
            </w:r>
          </w:p>
        </w:tc>
        <w:tc>
          <w:tcPr>
            <w:tcW w:w="1678" w:type="dxa"/>
          </w:tcPr>
          <w:p w:rsidR="00AF3A23" w:rsidRDefault="00AF3A23">
            <w:pPr>
              <w:rPr>
                <w:lang w:eastAsia="zh-CN"/>
              </w:rPr>
            </w:pPr>
            <w:r>
              <w:rPr>
                <w:lang w:eastAsia="zh-CN"/>
              </w:rPr>
              <w:t>TT-WMD, CCl</w:t>
            </w:r>
          </w:p>
        </w:tc>
      </w:tr>
      <w:tr w:rsidR="00AF3A23" w:rsidTr="00AF3A23">
        <w:tc>
          <w:tcPr>
            <w:tcW w:w="675" w:type="dxa"/>
          </w:tcPr>
          <w:p w:rsidR="00AF3A23" w:rsidRDefault="00AF3A23" w:rsidP="00AF3A23">
            <w:pPr>
              <w:jc w:val="right"/>
              <w:rPr>
                <w:lang w:eastAsia="zh-CN"/>
              </w:rPr>
            </w:pPr>
            <w:r>
              <w:rPr>
                <w:lang w:eastAsia="zh-CN"/>
              </w:rPr>
              <w:t>10</w:t>
            </w:r>
          </w:p>
        </w:tc>
        <w:tc>
          <w:tcPr>
            <w:tcW w:w="7502" w:type="dxa"/>
          </w:tcPr>
          <w:p w:rsidR="00AF3A23" w:rsidRDefault="00AF3A23" w:rsidP="00F11718">
            <w:pPr>
              <w:rPr>
                <w:lang w:eastAsia="zh-CN"/>
              </w:rPr>
            </w:pPr>
            <w:r>
              <w:rPr>
                <w:lang w:eastAsia="zh-CN"/>
              </w:rPr>
              <w:t>Include description of typical delay between data creation and their availability.</w:t>
            </w:r>
          </w:p>
        </w:tc>
        <w:tc>
          <w:tcPr>
            <w:tcW w:w="1678" w:type="dxa"/>
          </w:tcPr>
          <w:p w:rsidR="00AF3A23" w:rsidRDefault="00AF3A23">
            <w:pPr>
              <w:rPr>
                <w:lang w:eastAsia="zh-CN"/>
              </w:rPr>
            </w:pPr>
            <w:r>
              <w:rPr>
                <w:lang w:eastAsia="zh-CN"/>
              </w:rPr>
              <w:t>TT-WMD</w:t>
            </w:r>
          </w:p>
        </w:tc>
      </w:tr>
      <w:tr w:rsidR="00AF3A23" w:rsidTr="00AF3A23">
        <w:tc>
          <w:tcPr>
            <w:tcW w:w="675" w:type="dxa"/>
          </w:tcPr>
          <w:p w:rsidR="00AF3A23" w:rsidRDefault="00AF3A23" w:rsidP="00AF3A23">
            <w:pPr>
              <w:jc w:val="right"/>
              <w:rPr>
                <w:lang w:eastAsia="zh-CN"/>
              </w:rPr>
            </w:pPr>
            <w:r>
              <w:rPr>
                <w:lang w:eastAsia="zh-CN"/>
              </w:rPr>
              <w:t>11</w:t>
            </w:r>
          </w:p>
        </w:tc>
        <w:tc>
          <w:tcPr>
            <w:tcW w:w="7502" w:type="dxa"/>
          </w:tcPr>
          <w:p w:rsidR="00AF3A23" w:rsidRDefault="00AF3A23" w:rsidP="00F11718">
            <w:pPr>
              <w:rPr>
                <w:lang w:eastAsia="zh-CN"/>
              </w:rPr>
            </w:pPr>
            <w:r>
              <w:rPr>
                <w:lang w:eastAsia="zh-CN"/>
              </w:rPr>
              <w:t>Standardize on routine data collection protocols for centres not on the GTS</w:t>
            </w:r>
          </w:p>
        </w:tc>
        <w:tc>
          <w:tcPr>
            <w:tcW w:w="1678" w:type="dxa"/>
          </w:tcPr>
          <w:p w:rsidR="00AF3A23" w:rsidRDefault="00AF3A23" w:rsidP="00F11718">
            <w:pPr>
              <w:rPr>
                <w:lang w:eastAsia="zh-CN"/>
              </w:rPr>
            </w:pPr>
            <w:r>
              <w:rPr>
                <w:lang w:eastAsia="zh-CN"/>
              </w:rPr>
              <w:t>JCOMM, CAS</w:t>
            </w:r>
          </w:p>
        </w:tc>
      </w:tr>
      <w:tr w:rsidR="00AF3A23" w:rsidTr="00AF3A23">
        <w:tc>
          <w:tcPr>
            <w:tcW w:w="675" w:type="dxa"/>
          </w:tcPr>
          <w:p w:rsidR="00AF3A23" w:rsidRDefault="00AF3A23" w:rsidP="00AF3A23">
            <w:pPr>
              <w:jc w:val="right"/>
              <w:rPr>
                <w:lang w:eastAsia="zh-CN"/>
              </w:rPr>
            </w:pPr>
            <w:r>
              <w:rPr>
                <w:lang w:eastAsia="zh-CN"/>
              </w:rPr>
              <w:t>12</w:t>
            </w:r>
          </w:p>
        </w:tc>
        <w:tc>
          <w:tcPr>
            <w:tcW w:w="7502" w:type="dxa"/>
          </w:tcPr>
          <w:p w:rsidR="00AF3A23" w:rsidRDefault="00AF3A23" w:rsidP="00F11718">
            <w:pPr>
              <w:rPr>
                <w:lang w:eastAsia="zh-CN"/>
              </w:rPr>
            </w:pPr>
            <w:r>
              <w:rPr>
                <w:lang w:eastAsia="zh-CN"/>
              </w:rPr>
              <w:t xml:space="preserve">Handling partnerships with industry </w:t>
            </w:r>
          </w:p>
        </w:tc>
        <w:tc>
          <w:tcPr>
            <w:tcW w:w="1678" w:type="dxa"/>
          </w:tcPr>
          <w:p w:rsidR="00AF3A23" w:rsidRDefault="00AF3A23" w:rsidP="00F11718">
            <w:pPr>
              <w:rPr>
                <w:lang w:eastAsia="zh-CN"/>
              </w:rPr>
            </w:pPr>
          </w:p>
        </w:tc>
      </w:tr>
      <w:tr w:rsidR="00AF3A23" w:rsidTr="00AF3A23">
        <w:tc>
          <w:tcPr>
            <w:tcW w:w="675" w:type="dxa"/>
          </w:tcPr>
          <w:p w:rsidR="00AF3A23" w:rsidRDefault="00AF3A23" w:rsidP="00AF3A23">
            <w:pPr>
              <w:jc w:val="right"/>
              <w:rPr>
                <w:lang w:eastAsia="zh-CN"/>
              </w:rPr>
            </w:pPr>
            <w:r>
              <w:rPr>
                <w:lang w:eastAsia="zh-CN"/>
              </w:rPr>
              <w:t>13</w:t>
            </w:r>
          </w:p>
        </w:tc>
        <w:tc>
          <w:tcPr>
            <w:tcW w:w="7502" w:type="dxa"/>
          </w:tcPr>
          <w:p w:rsidR="00AF3A23" w:rsidRDefault="00AF3A23" w:rsidP="00F11718">
            <w:pPr>
              <w:rPr>
                <w:lang w:eastAsia="zh-CN"/>
              </w:rPr>
            </w:pPr>
            <w:r>
              <w:rPr>
                <w:lang w:eastAsia="zh-CN"/>
              </w:rPr>
              <w:t>Change the term “data set” to “information resource”</w:t>
            </w:r>
          </w:p>
        </w:tc>
        <w:tc>
          <w:tcPr>
            <w:tcW w:w="1678" w:type="dxa"/>
          </w:tcPr>
          <w:p w:rsidR="00AF3A23" w:rsidRDefault="00AF3A23" w:rsidP="00F11718">
            <w:pPr>
              <w:rPr>
                <w:lang w:eastAsia="zh-CN"/>
              </w:rPr>
            </w:pPr>
            <w:r>
              <w:rPr>
                <w:lang w:eastAsia="zh-CN"/>
              </w:rPr>
              <w:t>Secretariat</w:t>
            </w:r>
          </w:p>
        </w:tc>
      </w:tr>
      <w:tr w:rsidR="00AF3A23" w:rsidTr="00AF3A23">
        <w:tc>
          <w:tcPr>
            <w:tcW w:w="675" w:type="dxa"/>
          </w:tcPr>
          <w:p w:rsidR="00AF3A23" w:rsidRDefault="00AF3A23" w:rsidP="00AF3A23">
            <w:pPr>
              <w:jc w:val="right"/>
              <w:rPr>
                <w:lang w:eastAsia="zh-CN"/>
              </w:rPr>
            </w:pPr>
            <w:r>
              <w:rPr>
                <w:lang w:eastAsia="zh-CN"/>
              </w:rPr>
              <w:t>14</w:t>
            </w:r>
          </w:p>
        </w:tc>
        <w:tc>
          <w:tcPr>
            <w:tcW w:w="7502" w:type="dxa"/>
          </w:tcPr>
          <w:p w:rsidR="00AF3A23" w:rsidRDefault="00AF3A23" w:rsidP="00F11718">
            <w:pPr>
              <w:rPr>
                <w:lang w:eastAsia="zh-CN"/>
              </w:rPr>
            </w:pPr>
            <w:r>
              <w:rPr>
                <w:lang w:eastAsia="zh-CN"/>
              </w:rPr>
              <w:t>Consistent use of browsing options as complement to search</w:t>
            </w:r>
          </w:p>
        </w:tc>
        <w:tc>
          <w:tcPr>
            <w:tcW w:w="1678" w:type="dxa"/>
          </w:tcPr>
          <w:p w:rsidR="00AF3A23" w:rsidRDefault="00AF3A23" w:rsidP="00F11718">
            <w:pPr>
              <w:rPr>
                <w:lang w:eastAsia="zh-CN"/>
              </w:rPr>
            </w:pPr>
            <w:r>
              <w:rPr>
                <w:lang w:eastAsia="zh-CN"/>
              </w:rPr>
              <w:t>Secretariat</w:t>
            </w:r>
          </w:p>
        </w:tc>
      </w:tr>
      <w:tr w:rsidR="00AF3A23" w:rsidTr="00AF3A23">
        <w:tc>
          <w:tcPr>
            <w:tcW w:w="675" w:type="dxa"/>
          </w:tcPr>
          <w:p w:rsidR="00AF3A23" w:rsidRDefault="00AF3A23" w:rsidP="00AF3A23">
            <w:pPr>
              <w:jc w:val="right"/>
              <w:rPr>
                <w:lang w:eastAsia="zh-CN"/>
              </w:rPr>
            </w:pPr>
            <w:r>
              <w:rPr>
                <w:lang w:eastAsia="zh-CN"/>
              </w:rPr>
              <w:t>15</w:t>
            </w:r>
          </w:p>
        </w:tc>
        <w:tc>
          <w:tcPr>
            <w:tcW w:w="7502" w:type="dxa"/>
          </w:tcPr>
          <w:p w:rsidR="00AF3A23" w:rsidRDefault="00AF3A23" w:rsidP="00F11718">
            <w:pPr>
              <w:rPr>
                <w:lang w:eastAsia="zh-CN"/>
              </w:rPr>
            </w:pPr>
            <w:r>
              <w:rPr>
                <w:lang w:eastAsia="zh-CN"/>
              </w:rPr>
              <w:t>Consistency in terminology (e.g. not using “keyword” as a synonym for “search term”</w:t>
            </w:r>
          </w:p>
        </w:tc>
        <w:tc>
          <w:tcPr>
            <w:tcW w:w="1678" w:type="dxa"/>
          </w:tcPr>
          <w:p w:rsidR="00AF3A23" w:rsidRDefault="00AF3A23" w:rsidP="00F11718">
            <w:pPr>
              <w:rPr>
                <w:lang w:eastAsia="zh-CN"/>
              </w:rPr>
            </w:pPr>
            <w:r>
              <w:rPr>
                <w:lang w:eastAsia="zh-CN"/>
              </w:rPr>
              <w:t>Secretariat</w:t>
            </w:r>
          </w:p>
        </w:tc>
      </w:tr>
      <w:tr w:rsidR="00AF3A23" w:rsidTr="00AF3A23">
        <w:tc>
          <w:tcPr>
            <w:tcW w:w="675" w:type="dxa"/>
          </w:tcPr>
          <w:p w:rsidR="00AF3A23" w:rsidRDefault="00AF3A23" w:rsidP="00AF3A23">
            <w:pPr>
              <w:jc w:val="right"/>
              <w:rPr>
                <w:lang w:eastAsia="zh-CN"/>
              </w:rPr>
            </w:pPr>
            <w:r>
              <w:rPr>
                <w:lang w:eastAsia="zh-CN"/>
              </w:rPr>
              <w:t>16</w:t>
            </w:r>
          </w:p>
        </w:tc>
        <w:tc>
          <w:tcPr>
            <w:tcW w:w="7502" w:type="dxa"/>
          </w:tcPr>
          <w:p w:rsidR="00AF3A23" w:rsidRDefault="00AF3A23" w:rsidP="00AF3A23">
            <w:pPr>
              <w:rPr>
                <w:lang w:eastAsia="zh-CN"/>
              </w:rPr>
            </w:pPr>
            <w:r>
              <w:rPr>
                <w:lang w:eastAsia="zh-CN"/>
              </w:rPr>
              <w:t>Standardize naming to emphasize the programmatic role of a centre (e.g. “RSMC Exeter, a WIS DCPC” instead of “DCPC Exeter (RSMC)”, or “RTH Offenbach, a WIS DCPC” instead of “DCPC RTH Offenbach”).</w:t>
            </w:r>
          </w:p>
        </w:tc>
        <w:tc>
          <w:tcPr>
            <w:tcW w:w="1678" w:type="dxa"/>
          </w:tcPr>
          <w:p w:rsidR="00AF3A23" w:rsidRDefault="00AF3A23" w:rsidP="00F11718">
            <w:pPr>
              <w:rPr>
                <w:lang w:eastAsia="zh-CN"/>
              </w:rPr>
            </w:pPr>
            <w:r>
              <w:rPr>
                <w:lang w:eastAsia="zh-CN"/>
              </w:rPr>
              <w:t>Secretariat</w:t>
            </w:r>
          </w:p>
        </w:tc>
      </w:tr>
      <w:tr w:rsidR="00AF3A23" w:rsidTr="00AF3A23">
        <w:tc>
          <w:tcPr>
            <w:tcW w:w="675" w:type="dxa"/>
          </w:tcPr>
          <w:p w:rsidR="00AF3A23" w:rsidRDefault="00AF3A23" w:rsidP="00AF3A23">
            <w:pPr>
              <w:jc w:val="right"/>
              <w:rPr>
                <w:lang w:eastAsia="zh-CN"/>
              </w:rPr>
            </w:pPr>
            <w:r>
              <w:rPr>
                <w:lang w:eastAsia="zh-CN"/>
              </w:rPr>
              <w:t>17</w:t>
            </w:r>
          </w:p>
        </w:tc>
        <w:tc>
          <w:tcPr>
            <w:tcW w:w="7502" w:type="dxa"/>
          </w:tcPr>
          <w:p w:rsidR="00AF3A23" w:rsidRDefault="00AF3A23" w:rsidP="00AF3A23">
            <w:pPr>
              <w:rPr>
                <w:lang w:eastAsia="zh-CN"/>
              </w:rPr>
            </w:pPr>
            <w:r>
              <w:rPr>
                <w:lang w:eastAsia="zh-CN"/>
              </w:rPr>
              <w:t>Emphasize compliance with industry norms and conventions (e.g. not using port 8080 for an operational system)</w:t>
            </w:r>
          </w:p>
        </w:tc>
        <w:tc>
          <w:tcPr>
            <w:tcW w:w="1678" w:type="dxa"/>
          </w:tcPr>
          <w:p w:rsidR="00AF3A23" w:rsidRDefault="00AF3A23" w:rsidP="00F11718">
            <w:pPr>
              <w:rPr>
                <w:lang w:eastAsia="zh-CN"/>
              </w:rPr>
            </w:pPr>
            <w:r>
              <w:rPr>
                <w:lang w:eastAsia="zh-CN"/>
              </w:rPr>
              <w:t>Secretariat</w:t>
            </w:r>
          </w:p>
        </w:tc>
      </w:tr>
    </w:tbl>
    <w:p w:rsidR="00AF3A23" w:rsidRDefault="00AF3A23" w:rsidP="00F35F35">
      <w:pPr>
        <w:pStyle w:val="TopHeading"/>
        <w:rPr>
          <w:snapToGrid w:val="0"/>
        </w:rPr>
      </w:pPr>
    </w:p>
    <w:p w:rsidR="00AF3A23" w:rsidRDefault="00AF3A23">
      <w:pPr>
        <w:rPr>
          <w:rFonts w:ascii="Arial Bold" w:eastAsia="SimSun" w:hAnsi="Arial Bold" w:cs="Times New Roman"/>
          <w:b/>
          <w:caps/>
          <w:snapToGrid w:val="0"/>
          <w:sz w:val="28"/>
          <w:szCs w:val="28"/>
          <w:lang w:eastAsia="zh-CN"/>
        </w:rPr>
      </w:pPr>
      <w:r>
        <w:rPr>
          <w:snapToGrid w:val="0"/>
        </w:rPr>
        <w:br w:type="page"/>
      </w:r>
      <w:bookmarkStart w:id="0" w:name="_GoBack"/>
      <w:bookmarkEnd w:id="0"/>
    </w:p>
    <w:p w:rsidR="00F35F35" w:rsidRPr="00FF65B9" w:rsidRDefault="00F35F35" w:rsidP="00F35F35">
      <w:pPr>
        <w:pStyle w:val="TopHeading"/>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
        <w:rPr>
          <w:sz w:val="20"/>
          <w:szCs w:val="20"/>
        </w:rPr>
      </w:pPr>
      <w:r w:rsidRPr="00796B82">
        <w:rPr>
          <w:sz w:val="20"/>
          <w:szCs w:val="20"/>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
        <w:rPr>
          <w:sz w:val="20"/>
          <w:szCs w:val="20"/>
        </w:rPr>
      </w:pPr>
      <w:r w:rsidRPr="00796B82">
        <w:rPr>
          <w:sz w:val="20"/>
          <w:szCs w:val="20"/>
        </w:rPr>
        <w:t xml:space="preserve">© World Meteorological Organization, </w:t>
      </w:r>
      <w:r w:rsidR="004447EF" w:rsidRPr="00796B82">
        <w:rPr>
          <w:sz w:val="20"/>
          <w:szCs w:val="20"/>
          <w:highlight w:val="yellow"/>
        </w:rPr>
        <w:t>Copyright data</w:t>
      </w:r>
    </w:p>
    <w:p w:rsidR="00F35F35" w:rsidRPr="00796B82" w:rsidRDefault="00F35F35" w:rsidP="00F35F35">
      <w:pPr>
        <w:pStyle w:val="BodyText"/>
        <w:rPr>
          <w:sz w:val="20"/>
          <w:szCs w:val="20"/>
        </w:rPr>
      </w:pPr>
      <w:r w:rsidRPr="00796B82">
        <w:rPr>
          <w:sz w:val="20"/>
          <w:szCs w:val="20"/>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rsidR="00F35F35" w:rsidRPr="00796B82" w:rsidRDefault="00F35F35" w:rsidP="00F35F35">
      <w:pPr>
        <w:pStyle w:val="BodyText"/>
        <w:rPr>
          <w:sz w:val="20"/>
          <w:szCs w:val="20"/>
        </w:rPr>
      </w:pPr>
      <w:r w:rsidRPr="00796B82">
        <w:rPr>
          <w:sz w:val="20"/>
          <w:szCs w:val="20"/>
        </w:rPr>
        <w:t>Chairperson, Publications Board</w:t>
      </w:r>
    </w:p>
    <w:p w:rsidR="00F35F35" w:rsidRPr="00796B82" w:rsidRDefault="00F35F35" w:rsidP="00F35F35">
      <w:pPr>
        <w:pStyle w:val="BodyText"/>
        <w:rPr>
          <w:sz w:val="20"/>
          <w:szCs w:val="20"/>
        </w:rPr>
      </w:pPr>
      <w:r w:rsidRPr="00796B82">
        <w:rPr>
          <w:sz w:val="20"/>
          <w:szCs w:val="20"/>
        </w:rPr>
        <w:t>World Meteorological Organization (WMO)</w:t>
      </w:r>
    </w:p>
    <w:p w:rsidR="00F35F35" w:rsidRPr="00796B82" w:rsidRDefault="00F35F35" w:rsidP="00F35F35">
      <w:pPr>
        <w:pStyle w:val="BodyText"/>
        <w:rPr>
          <w:sz w:val="20"/>
          <w:szCs w:val="20"/>
        </w:rPr>
      </w:pPr>
      <w:r w:rsidRPr="00796B82">
        <w:rPr>
          <w:sz w:val="20"/>
          <w:szCs w:val="20"/>
        </w:rPr>
        <w:t>7 bis, avenue de la Paix</w:t>
      </w:r>
      <w:r w:rsidRPr="00796B82">
        <w:rPr>
          <w:sz w:val="20"/>
          <w:szCs w:val="20"/>
        </w:rPr>
        <w:tab/>
      </w:r>
      <w:r w:rsidRPr="00796B82">
        <w:rPr>
          <w:sz w:val="20"/>
          <w:szCs w:val="20"/>
        </w:rPr>
        <w:tab/>
      </w:r>
      <w:r w:rsidRPr="00796B82">
        <w:rPr>
          <w:sz w:val="20"/>
          <w:szCs w:val="20"/>
        </w:rPr>
        <w:tab/>
      </w:r>
      <w:r w:rsidRPr="00796B82">
        <w:rPr>
          <w:sz w:val="20"/>
          <w:szCs w:val="20"/>
        </w:rPr>
        <w:tab/>
        <w:t>Tel.: +41 (0)22 730 84 03</w:t>
      </w:r>
    </w:p>
    <w:p w:rsidR="00F35F35" w:rsidRPr="00796B82" w:rsidRDefault="00F35F35" w:rsidP="00F35F35">
      <w:pPr>
        <w:pStyle w:val="BodyText"/>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
        <w:rPr>
          <w:sz w:val="20"/>
          <w:szCs w:val="20"/>
        </w:rPr>
      </w:pPr>
    </w:p>
    <w:p w:rsidR="00F35F35" w:rsidRPr="00796B82" w:rsidRDefault="00F35F35" w:rsidP="00F35F35">
      <w:pPr>
        <w:pStyle w:val="BodyText"/>
        <w:rPr>
          <w:sz w:val="20"/>
          <w:szCs w:val="20"/>
        </w:rPr>
      </w:pPr>
      <w:r w:rsidRPr="00796B82">
        <w:rPr>
          <w:sz w:val="20"/>
          <w:szCs w:val="20"/>
        </w:rPr>
        <w:t>NOTE:</w:t>
      </w:r>
    </w:p>
    <w:p w:rsidR="00F35F35" w:rsidRPr="00796B82" w:rsidRDefault="00F35F35" w:rsidP="00F35F35">
      <w:pPr>
        <w:pStyle w:val="BodyText"/>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F35F35" w:rsidRPr="00FF65B9" w:rsidRDefault="00F35F35" w:rsidP="00F35F35">
      <w:pPr>
        <w:pStyle w:val="TopHeading"/>
      </w:pPr>
      <w:r w:rsidRPr="00FF65B9">
        <w:br w:type="page"/>
      </w:r>
      <w:r w:rsidR="00AB119C" w:rsidRPr="00FF65B9">
        <w:lastRenderedPageBreak/>
        <w:t xml:space="preserve">Title of Document </w:t>
      </w:r>
    </w:p>
    <w:p w:rsidR="00F35F35" w:rsidRPr="00FF65B9" w:rsidRDefault="00F35F35" w:rsidP="00F35F35">
      <w:pPr>
        <w:pStyle w:val="SubHeading"/>
      </w:pPr>
      <w:r w:rsidRPr="00FF65B9">
        <w:t>Introduction</w:t>
      </w:r>
    </w:p>
    <w:p w:rsidR="00F35F35" w:rsidRPr="00FF65B9" w:rsidRDefault="00F35F35" w:rsidP="00F35F35"/>
    <w:p w:rsidR="00F35F35" w:rsidRPr="00FF65B9" w:rsidRDefault="00F35F35" w:rsidP="00F35F35">
      <w:pPr>
        <w:pStyle w:val="MainHeading"/>
      </w:pPr>
      <w:r w:rsidRPr="00FF65B9">
        <w:t>Styles (Use format...Styles and Formatting)</w:t>
      </w:r>
    </w:p>
    <w:p w:rsidR="00F35F35" w:rsidRPr="00FF65B9" w:rsidRDefault="00F35F35" w:rsidP="00F35F35">
      <w:pPr>
        <w:pStyle w:val="MainHeading"/>
      </w:pPr>
      <w:r w:rsidRPr="00FF65B9">
        <w:t>_Main Heading</w:t>
      </w:r>
    </w:p>
    <w:p w:rsidR="00F35F35" w:rsidRPr="00FF65B9" w:rsidRDefault="00F35F35" w:rsidP="00F35F35">
      <w:pPr>
        <w:pStyle w:val="SubHeading"/>
      </w:pPr>
      <w:r w:rsidRPr="00FF65B9">
        <w:t>_Sub-Heading</w:t>
      </w:r>
    </w:p>
    <w:p w:rsidR="00F35F35" w:rsidRPr="00FF65B9" w:rsidRDefault="00F35F35" w:rsidP="00F35F35">
      <w:pPr>
        <w:pStyle w:val="BodyText"/>
      </w:pPr>
      <w:r w:rsidRPr="00FF65B9">
        <w:t>_Body Text</w:t>
      </w:r>
    </w:p>
    <w:p w:rsidR="00F35F35" w:rsidRPr="00FF65B9" w:rsidRDefault="00F35F35" w:rsidP="00F35F35">
      <w:pPr>
        <w:pStyle w:val="BodyTextNumbered"/>
        <w:tabs>
          <w:tab w:val="clear" w:pos="720"/>
          <w:tab w:val="num" w:pos="432"/>
        </w:tabs>
        <w:ind w:left="432" w:hanging="432"/>
      </w:pPr>
      <w:r w:rsidRPr="00FF65B9">
        <w:t>_Body Text Numbered</w:t>
      </w:r>
    </w:p>
    <w:p w:rsidR="00F35F35" w:rsidRPr="00FF65B9" w:rsidRDefault="00F35F35" w:rsidP="00F35F35">
      <w:pPr>
        <w:pStyle w:val="BodyTextBullet"/>
      </w:pPr>
      <w:r w:rsidRPr="00FF65B9">
        <w:t>_Body Text Bullet</w:t>
      </w:r>
    </w:p>
    <w:p w:rsidR="00F35F35" w:rsidRPr="00FF65B9" w:rsidRDefault="00F35F35" w:rsidP="00F35F35">
      <w:pPr>
        <w:pStyle w:val="Action"/>
      </w:pPr>
      <w:bookmarkStart w:id="1" w:name="_Toc388521070"/>
      <w:r w:rsidRPr="00FF65B9">
        <w:t>_Action</w:t>
      </w:r>
      <w:bookmarkEnd w:id="1"/>
    </w:p>
    <w:p w:rsidR="00F35F35" w:rsidRPr="00FF65B9" w:rsidRDefault="00F35F35" w:rsidP="00F35F35">
      <w:pPr>
        <w:pStyle w:val="Decision"/>
      </w:pPr>
      <w:bookmarkStart w:id="2" w:name="_Toc388521074"/>
      <w:r w:rsidRPr="00FF65B9">
        <w:t>_Decision</w:t>
      </w:r>
      <w:bookmarkEnd w:id="2"/>
    </w:p>
    <w:p w:rsidR="00F35F35" w:rsidRPr="00FF65B9" w:rsidRDefault="00F35F35" w:rsidP="00F35F35">
      <w:pPr>
        <w:pStyle w:val="Briefing"/>
        <w:rPr>
          <w:lang w:eastAsia="ar-SA"/>
        </w:rPr>
      </w:pPr>
      <w:r w:rsidRPr="00FF65B9">
        <w:rPr>
          <w:lang w:eastAsia="ar-SA"/>
        </w:rPr>
        <w:t>_Briefing (hitting return creates another _Briefing paragraph)</w:t>
      </w:r>
    </w:p>
    <w:p w:rsidR="00F35F35" w:rsidRPr="00FF65B9" w:rsidRDefault="00F35F35" w:rsidP="00F35F35">
      <w:pPr>
        <w:pStyle w:val="BodyText"/>
        <w:rPr>
          <w:rStyle w:val="Addedtext"/>
        </w:rPr>
      </w:pPr>
      <w:r w:rsidRPr="00FF65B9">
        <w:rPr>
          <w:rStyle w:val="Addedtext"/>
        </w:rPr>
        <w:t>_Added Text</w:t>
      </w:r>
    </w:p>
    <w:p w:rsidR="00F35F35" w:rsidRPr="00FF65B9" w:rsidRDefault="00F35F35" w:rsidP="00F35F35">
      <w:pPr>
        <w:pStyle w:val="BodyText"/>
        <w:rPr>
          <w:rStyle w:val="Deletedtext"/>
        </w:rPr>
      </w:pPr>
      <w:r w:rsidRPr="00FF65B9">
        <w:rPr>
          <w:rStyle w:val="Deletedtext"/>
        </w:rPr>
        <w:t>_Deleted Text</w:t>
      </w:r>
    </w:p>
    <w:p w:rsidR="00F35F35" w:rsidRPr="00FF65B9" w:rsidRDefault="00F35F35" w:rsidP="00F35F35">
      <w:pPr>
        <w:pStyle w:val="BodyText"/>
      </w:pPr>
      <w:r w:rsidRPr="00FF65B9">
        <w:t>(Note: you can use Find to find text in different styles, so, for example, you can search a document for the “_Added Text” style to find added text. Track Changes can also record changes to documents, but it also records intermediate changes, making it difficult to identify the actual changes between a reference and final version of a document.)</w:t>
      </w:r>
    </w:p>
    <w:p w:rsidR="00F35F35" w:rsidRPr="00FF65B9" w:rsidRDefault="00F35F35" w:rsidP="00F35F35">
      <w:pPr>
        <w:pStyle w:val="MainHeading"/>
      </w:pPr>
    </w:p>
    <w:p w:rsidR="00F35F35" w:rsidRPr="00FF65B9" w:rsidRDefault="00F35F35" w:rsidP="00F35F35">
      <w:pPr>
        <w:pStyle w:val="BodyTextNumbered"/>
        <w:numPr>
          <w:ilvl w:val="0"/>
          <w:numId w:val="0"/>
        </w:numPr>
        <w:ind w:left="432" w:hanging="432"/>
      </w:pPr>
    </w:p>
    <w:p w:rsidR="00F35F35" w:rsidRPr="00FF65B9" w:rsidRDefault="00F35F35" w:rsidP="00F35F35">
      <w:pPr>
        <w:pStyle w:val="BodyTextNumbered"/>
        <w:numPr>
          <w:ilvl w:val="0"/>
          <w:numId w:val="0"/>
        </w:numPr>
        <w:ind w:left="432" w:hanging="432"/>
        <w:sectPr w:rsidR="00F35F35" w:rsidRPr="00FF65B9" w:rsidSect="0019137E">
          <w:headerReference w:type="default" r:id="rId11"/>
          <w:pgSz w:w="11907" w:h="16840" w:code="9"/>
          <w:pgMar w:top="1134" w:right="1134" w:bottom="1134" w:left="1134" w:header="1134" w:footer="1134" w:gutter="0"/>
          <w:pgNumType w:start="1"/>
          <w:cols w:space="720"/>
          <w:docGrid w:linePitch="360"/>
        </w:sectPr>
      </w:pPr>
    </w:p>
    <w:p w:rsidR="00F35F35" w:rsidRPr="00FF65B9" w:rsidRDefault="00F35F35" w:rsidP="00F35F35">
      <w:pPr>
        <w:pStyle w:val="MainHeading"/>
      </w:pPr>
      <w:r w:rsidRPr="00FF65B9">
        <w:t>Action and Decision Summary</w:t>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Actions</w:t>
      </w:r>
    </w:p>
    <w:p w:rsidR="00FD4CC6" w:rsidRPr="00FF65B9" w:rsidRDefault="00F35F35">
      <w:pPr>
        <w:pStyle w:val="TOC1"/>
        <w:tabs>
          <w:tab w:val="left" w:pos="660"/>
          <w:tab w:val="right" w:pos="9629"/>
        </w:tabs>
        <w:rPr>
          <w:rFonts w:ascii="Times New Roman" w:hAnsi="Times New Roman" w:cs="Times New Roman"/>
          <w:noProof/>
          <w:sz w:val="24"/>
        </w:rPr>
      </w:pPr>
      <w:r w:rsidRPr="00FF65B9">
        <w:fldChar w:fldCharType="begin"/>
      </w:r>
      <w:r w:rsidRPr="00FF65B9">
        <w:instrText xml:space="preserve"> TOC \n \h \z \t "_Action,1" </w:instrText>
      </w:r>
      <w:r w:rsidRPr="00FF65B9">
        <w:fldChar w:fldCharType="separate"/>
      </w:r>
      <w:hyperlink w:anchor="_Toc388521070" w:history="1">
        <w:r w:rsidR="00FD4CC6" w:rsidRPr="00FF65B9">
          <w:rPr>
            <w:rStyle w:val="Hyperlink"/>
            <w:b/>
            <w:noProof/>
          </w:rPr>
          <w:t>A1</w:t>
        </w:r>
        <w:r w:rsidR="00FD4CC6" w:rsidRPr="00FF65B9">
          <w:rPr>
            <w:rFonts w:ascii="Times New Roman" w:hAnsi="Times New Roman" w:cs="Times New Roman"/>
            <w:noProof/>
            <w:sz w:val="24"/>
          </w:rPr>
          <w:tab/>
        </w:r>
        <w:r w:rsidR="00FD4CC6" w:rsidRPr="00FF65B9">
          <w:rPr>
            <w:rStyle w:val="Hyperlink"/>
            <w:noProof/>
          </w:rPr>
          <w:t>_Action</w:t>
        </w:r>
      </w:hyperlink>
    </w:p>
    <w:p w:rsidR="00F35F35" w:rsidRPr="00FF65B9" w:rsidRDefault="00F35F35" w:rsidP="00F35F35">
      <w:pPr>
        <w:pStyle w:val="BodyTextNumbered"/>
        <w:numPr>
          <w:ilvl w:val="0"/>
          <w:numId w:val="0"/>
        </w:numPr>
        <w:ind w:left="432" w:hanging="432"/>
      </w:pPr>
      <w:r w:rsidRPr="00FF65B9">
        <w:fldChar w:fldCharType="end"/>
      </w:r>
    </w:p>
    <w:p w:rsidR="00F35F35" w:rsidRPr="00FF65B9" w:rsidRDefault="00F35F35" w:rsidP="00F35F35">
      <w:pPr>
        <w:pStyle w:val="BodyTextNumbered"/>
        <w:numPr>
          <w:ilvl w:val="0"/>
          <w:numId w:val="0"/>
        </w:numPr>
        <w:ind w:left="432" w:hanging="432"/>
      </w:pPr>
    </w:p>
    <w:p w:rsidR="00F35F35" w:rsidRPr="00FF65B9" w:rsidRDefault="00F35F35" w:rsidP="00F35F35">
      <w:pPr>
        <w:pStyle w:val="SubHeading"/>
      </w:pPr>
      <w:r w:rsidRPr="00FF65B9">
        <w:t>Decisions</w:t>
      </w:r>
    </w:p>
    <w:p w:rsidR="00F35F35" w:rsidRPr="00FF65B9" w:rsidRDefault="00F35F35" w:rsidP="00F35F35">
      <w:pPr>
        <w:pStyle w:val="BodyText0"/>
      </w:pPr>
    </w:p>
    <w:p w:rsidR="00FD4CC6" w:rsidRPr="00FF65B9" w:rsidRDefault="00F35F35">
      <w:pPr>
        <w:pStyle w:val="TOC1"/>
        <w:tabs>
          <w:tab w:val="left" w:pos="660"/>
          <w:tab w:val="right" w:leader="dot" w:pos="9629"/>
        </w:tabs>
        <w:rPr>
          <w:rFonts w:ascii="Times New Roman" w:hAnsi="Times New Roman" w:cs="Times New Roman"/>
          <w:noProof/>
          <w:sz w:val="24"/>
        </w:rPr>
      </w:pPr>
      <w:r w:rsidRPr="00FF65B9">
        <w:fldChar w:fldCharType="begin"/>
      </w:r>
      <w:r w:rsidRPr="00FF65B9">
        <w:instrText xml:space="preserve"> TOC \n \h \z \t "_Decision,1" </w:instrText>
      </w:r>
      <w:r w:rsidRPr="00FF65B9">
        <w:fldChar w:fldCharType="separate"/>
      </w:r>
      <w:hyperlink w:anchor="_Toc388521074" w:history="1">
        <w:r w:rsidR="00FD4CC6" w:rsidRPr="00FF65B9">
          <w:rPr>
            <w:rStyle w:val="Hyperlink"/>
            <w:b/>
            <w:noProof/>
          </w:rPr>
          <w:t>D1</w:t>
        </w:r>
        <w:r w:rsidR="00FD4CC6" w:rsidRPr="00FF65B9">
          <w:rPr>
            <w:rFonts w:ascii="Times New Roman" w:hAnsi="Times New Roman" w:cs="Times New Roman"/>
            <w:noProof/>
            <w:sz w:val="24"/>
          </w:rPr>
          <w:tab/>
        </w:r>
        <w:r w:rsidR="00FD4CC6" w:rsidRPr="00FF65B9">
          <w:rPr>
            <w:rStyle w:val="Hyperlink"/>
            <w:noProof/>
          </w:rPr>
          <w:t>_Decision</w:t>
        </w:r>
      </w:hyperlink>
    </w:p>
    <w:p w:rsidR="00F35F35" w:rsidRPr="00FF65B9" w:rsidRDefault="00F35F35" w:rsidP="00F35F35">
      <w:r w:rsidRPr="00FF65B9">
        <w:fldChar w:fldCharType="end"/>
      </w:r>
    </w:p>
    <w:p w:rsidR="00F35F35" w:rsidRPr="00FF65B9" w:rsidRDefault="00F35F35" w:rsidP="00F35F35"/>
    <w:p w:rsidR="00F35F35" w:rsidRPr="00FF65B9" w:rsidRDefault="00F35F35" w:rsidP="00F35F35"/>
    <w:p w:rsidR="00F35F35" w:rsidRPr="00FF65B9" w:rsidRDefault="00F35F35" w:rsidP="00F35F35">
      <w:pPr>
        <w:pStyle w:val="BodyText"/>
        <w:jc w:val="center"/>
      </w:pPr>
      <w:r w:rsidRPr="00FF65B9">
        <w:t>____________</w:t>
      </w:r>
    </w:p>
    <w:p w:rsidR="00F35F35" w:rsidRPr="00FF65B9" w:rsidRDefault="00F35F35" w:rsidP="00413EDA">
      <w:pPr>
        <w:pStyle w:val="SubHeading"/>
      </w:pPr>
    </w:p>
    <w:p w:rsidR="00F35F35" w:rsidRPr="00FF65B9" w:rsidRDefault="00F35F35" w:rsidP="00413EDA">
      <w:pPr>
        <w:pStyle w:val="SubHeading"/>
      </w:pPr>
    </w:p>
    <w:p w:rsidR="00F35F35" w:rsidRPr="00FF65B9" w:rsidRDefault="00F35F35" w:rsidP="00413EDA">
      <w:pPr>
        <w:pStyle w:val="SubHeading"/>
      </w:pPr>
    </w:p>
    <w:p w:rsidR="001C16A8" w:rsidRPr="00FF65B9" w:rsidRDefault="001C16A8" w:rsidP="00413EDA">
      <w:pPr>
        <w:pStyle w:val="SubHeading"/>
      </w:pPr>
      <w:r w:rsidRPr="00FF65B9">
        <w:t>Section name</w:t>
      </w:r>
      <w:r w:rsidR="00413EDA" w:rsidRPr="00FF65B9">
        <w:t xml:space="preserve"> (Style _Sub Heading)</w:t>
      </w:r>
    </w:p>
    <w:p w:rsidR="001C16A8" w:rsidRPr="00FF65B9" w:rsidRDefault="001C16A8" w:rsidP="00413EDA">
      <w:pPr>
        <w:pStyle w:val="SubHeading2"/>
        <w:rPr>
          <w:lang w:val="en-GB"/>
        </w:rPr>
      </w:pPr>
      <w:r w:rsidRPr="00FF65B9">
        <w:rPr>
          <w:lang w:val="en-GB"/>
        </w:rPr>
        <w:t>Sub section heading</w:t>
      </w:r>
      <w:r w:rsidR="00413EDA" w:rsidRPr="00FF65B9">
        <w:rPr>
          <w:lang w:val="en-GB"/>
        </w:rPr>
        <w:t xml:space="preserve"> (Style _Sub_Heading2)</w:t>
      </w:r>
    </w:p>
    <w:p w:rsidR="001C16A8" w:rsidRPr="00FF65B9" w:rsidRDefault="001C16A8" w:rsidP="00413EDA">
      <w:pPr>
        <w:pStyle w:val="BodyTextNumbered"/>
      </w:pPr>
      <w:r w:rsidRPr="00FF65B9">
        <w:t>Para level 1</w:t>
      </w:r>
      <w:r w:rsidR="00413EDA" w:rsidRPr="00FF65B9">
        <w:t xml:space="preserve"> (Style _Body Text Numbered)</w:t>
      </w:r>
    </w:p>
    <w:p w:rsidR="001C16A8" w:rsidRPr="00FF65B9" w:rsidRDefault="001C16A8" w:rsidP="00413EDA">
      <w:pPr>
        <w:pStyle w:val="BodyTextNumbered"/>
        <w:numPr>
          <w:ilvl w:val="1"/>
          <w:numId w:val="33"/>
        </w:numPr>
      </w:pPr>
      <w:r w:rsidRPr="00FF65B9">
        <w:t>Level 2</w:t>
      </w:r>
      <w:r w:rsidR="00413EDA" w:rsidRPr="00FF65B9">
        <w:t xml:space="preserve"> (Style _Body Text Numbered)</w:t>
      </w:r>
    </w:p>
    <w:p w:rsidR="001C16A8" w:rsidRPr="00FF65B9" w:rsidRDefault="001C16A8" w:rsidP="00413EDA">
      <w:pPr>
        <w:pStyle w:val="BodyTextNumbered"/>
        <w:numPr>
          <w:ilvl w:val="1"/>
          <w:numId w:val="33"/>
        </w:numPr>
      </w:pPr>
      <w:r w:rsidRPr="00FF65B9">
        <w:t>Level 3</w:t>
      </w:r>
    </w:p>
    <w:p w:rsidR="001C16A8" w:rsidRPr="00FF65B9" w:rsidRDefault="001C16A8" w:rsidP="00413EDA">
      <w:pPr>
        <w:pStyle w:val="BodyTextNumbered"/>
        <w:numPr>
          <w:ilvl w:val="1"/>
          <w:numId w:val="33"/>
        </w:numPr>
      </w:pPr>
      <w:r w:rsidRPr="00FF65B9">
        <w:t>…</w:t>
      </w:r>
    </w:p>
    <w:p w:rsidR="001C16A8" w:rsidRPr="00FF65B9" w:rsidRDefault="001C16A8" w:rsidP="00413EDA">
      <w:pPr>
        <w:pStyle w:val="BodyTextNumbered"/>
      </w:pPr>
      <w:r w:rsidRPr="00FF65B9">
        <w:t>Next Para</w:t>
      </w:r>
    </w:p>
    <w:p w:rsidR="001C16A8" w:rsidRPr="00FF65B9" w:rsidRDefault="001C16A8" w:rsidP="00413EDA">
      <w:pPr>
        <w:pStyle w:val="SubHeading"/>
      </w:pPr>
      <w:r w:rsidRPr="00FF65B9">
        <w:t>Section name</w:t>
      </w:r>
    </w:p>
    <w:p w:rsidR="001C16A8" w:rsidRPr="00FF65B9" w:rsidRDefault="001C16A8" w:rsidP="00413EDA">
      <w:pPr>
        <w:pStyle w:val="BodyTextNumbered"/>
      </w:pPr>
      <w:r w:rsidRPr="00FF65B9">
        <w:t>Etc</w:t>
      </w:r>
    </w:p>
    <w:p w:rsidR="001C16A8" w:rsidRPr="00FF65B9" w:rsidRDefault="001C16A8" w:rsidP="00413EDA">
      <w:pPr>
        <w:pStyle w:val="BodyTextNumbered"/>
        <w:numPr>
          <w:ilvl w:val="1"/>
          <w:numId w:val="33"/>
        </w:numPr>
      </w:pPr>
      <w:r w:rsidRPr="00FF65B9">
        <w:t>…</w:t>
      </w:r>
    </w:p>
    <w:p w:rsidR="001C16A8" w:rsidRPr="00FF65B9" w:rsidRDefault="001C16A8" w:rsidP="001C16A8">
      <w:pPr>
        <w:rPr>
          <w:rFonts w:ascii="Times New Roman" w:hAnsi="Times New Roman"/>
          <w:sz w:val="24"/>
          <w:szCs w:val="24"/>
        </w:rPr>
      </w:pPr>
    </w:p>
    <w:p w:rsidR="001C16A8" w:rsidRPr="00FF65B9" w:rsidRDefault="001C16A8" w:rsidP="00413EDA">
      <w:pPr>
        <w:pStyle w:val="SubHeading"/>
      </w:pPr>
      <w:r w:rsidRPr="00FF65B9">
        <w:t>References</w:t>
      </w:r>
    </w:p>
    <w:p w:rsidR="001C16A8" w:rsidRPr="00FF65B9" w:rsidRDefault="001C16A8" w:rsidP="001C16A8">
      <w:pPr>
        <w:rPr>
          <w:highlight w:val="yellow"/>
        </w:rPr>
      </w:pPr>
      <w:r w:rsidRPr="00FF65B9">
        <w:rPr>
          <w:highlight w:val="yellow"/>
        </w:rPr>
        <w:t>[1] Xxx URL (Date accessed)</w:t>
      </w:r>
    </w:p>
    <w:p w:rsidR="001C16A8" w:rsidRPr="00FF65B9" w:rsidRDefault="001C16A8" w:rsidP="001C16A8">
      <w:r w:rsidRPr="00FF65B9">
        <w:rPr>
          <w:highlight w:val="yellow"/>
        </w:rPr>
        <w:t>[2] Etc</w:t>
      </w:r>
    </w:p>
    <w:p w:rsidR="001C16A8" w:rsidRPr="00FF65B9" w:rsidRDefault="001C16A8" w:rsidP="001C16A8">
      <w:pPr>
        <w:pStyle w:val="Heading1"/>
      </w:pPr>
      <w:r w:rsidRPr="00FF65B9">
        <w:t xml:space="preserve">Recommended Text </w:t>
      </w:r>
    </w:p>
    <w:p w:rsidR="001C16A8" w:rsidRPr="00FF65B9" w:rsidRDefault="001C16A8" w:rsidP="001C16A8">
      <w:pPr>
        <w:pStyle w:val="Comment"/>
        <w:rPr>
          <w:highlight w:val="yellow"/>
        </w:rPr>
      </w:pPr>
      <w:r w:rsidRPr="00FF65B9">
        <w:rPr>
          <w:highlight w:val="yellow"/>
        </w:rPr>
        <w:t>[Include here suggested text for inclusion in Report, including any proposed amendments to the Manual or</w:t>
      </w:r>
      <w:r w:rsidR="00D37E35" w:rsidRPr="00FF65B9">
        <w:rPr>
          <w:highlight w:val="yellow"/>
        </w:rPr>
        <w:t xml:space="preserve"> Guide to WIS, Manual on GTS, Manual on Codes </w:t>
      </w:r>
      <w:r w:rsidRPr="00FF65B9">
        <w:rPr>
          <w:highlight w:val="yellow"/>
        </w:rPr>
        <w:t>or guides.]</w:t>
      </w:r>
    </w:p>
    <w:p w:rsidR="001C16A8" w:rsidRPr="00FF65B9" w:rsidRDefault="001C16A8" w:rsidP="001C16A8">
      <w:pPr>
        <w:rPr>
          <w:rFonts w:ascii="Times New Roman" w:hAnsi="Times New Roman"/>
          <w:sz w:val="24"/>
          <w:szCs w:val="24"/>
        </w:rPr>
      </w:pPr>
    </w:p>
    <w:p w:rsidR="001C16A8" w:rsidRPr="00FF65B9" w:rsidRDefault="001C16A8" w:rsidP="001C16A8">
      <w:pPr>
        <w:jc w:val="center"/>
        <w:rPr>
          <w:rFonts w:ascii="Times New Roman" w:hAnsi="Times New Roman"/>
          <w:sz w:val="24"/>
          <w:szCs w:val="24"/>
        </w:rPr>
      </w:pPr>
      <w:r w:rsidRPr="00FF65B9">
        <w:rPr>
          <w:rFonts w:ascii="Times New Roman" w:hAnsi="Times New Roman"/>
          <w:sz w:val="24"/>
          <w:szCs w:val="24"/>
        </w:rPr>
        <w:t>--------------------</w:t>
      </w:r>
    </w:p>
    <w:p w:rsidR="008A71EB" w:rsidRPr="00FF65B9" w:rsidRDefault="008A71EB" w:rsidP="00B97253"/>
    <w:sectPr w:rsidR="008A71EB" w:rsidRPr="00FF65B9" w:rsidSect="001C16A8">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718" w:rsidRDefault="00F11718">
      <w:r>
        <w:separator/>
      </w:r>
    </w:p>
    <w:p w:rsidR="00F11718" w:rsidRDefault="00F11718"/>
  </w:endnote>
  <w:endnote w:type="continuationSeparator" w:id="0">
    <w:p w:rsidR="00F11718" w:rsidRDefault="00F11718">
      <w:r>
        <w:continuationSeparator/>
      </w:r>
    </w:p>
    <w:p w:rsidR="00F11718" w:rsidRDefault="00F117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Arial"/>
    <w:panose1 w:val="020B0704020202020204"/>
    <w:charset w:val="00"/>
    <w:family w:val="swiss"/>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718" w:rsidRDefault="00F11718">
      <w:r>
        <w:separator/>
      </w:r>
    </w:p>
    <w:p w:rsidR="00F11718" w:rsidRDefault="00F11718"/>
  </w:footnote>
  <w:footnote w:type="continuationSeparator" w:id="0">
    <w:p w:rsidR="00F11718" w:rsidRDefault="00F11718">
      <w:r>
        <w:continuationSeparator/>
      </w:r>
    </w:p>
    <w:p w:rsidR="00F11718" w:rsidRDefault="00F117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F35" w:rsidRPr="00C10690" w:rsidRDefault="00F11718" w:rsidP="004447EF">
    <w:pPr>
      <w:pStyle w:val="Header"/>
      <w:pBdr>
        <w:bottom w:val="single" w:sz="4" w:space="1" w:color="auto"/>
      </w:pBdr>
      <w:rPr>
        <w:rStyle w:val="PageNumber"/>
        <w:lang w:val="en-GB"/>
      </w:rPr>
    </w:pPr>
    <w:r w:rsidRPr="00F11718">
      <w:rPr>
        <w:bCs/>
        <w:lang w:val="fr-CH" w:eastAsia="zh-CN"/>
      </w:rPr>
      <w:t>ICT-ISS-2015-1/D07</w:t>
    </w:r>
    <w:r w:rsidR="00F35F35" w:rsidRPr="00C10690">
      <w:rPr>
        <w:lang w:val="en-GB"/>
      </w:rPr>
      <w:t>, p</w:t>
    </w:r>
    <w:r w:rsidR="00F35F35">
      <w:rPr>
        <w:rStyle w:val="PageNumber"/>
      </w:rPr>
      <w:fldChar w:fldCharType="begin"/>
    </w:r>
    <w:r w:rsidR="00F35F35" w:rsidRPr="00C10690">
      <w:rPr>
        <w:rStyle w:val="PageNumber"/>
        <w:lang w:val="en-GB"/>
      </w:rPr>
      <w:instrText xml:space="preserve"> PAGE </w:instrText>
    </w:r>
    <w:r w:rsidR="00F35F35">
      <w:rPr>
        <w:rStyle w:val="PageNumber"/>
      </w:rPr>
      <w:fldChar w:fldCharType="separate"/>
    </w:r>
    <w:r w:rsidR="00AF3A23">
      <w:rPr>
        <w:rStyle w:val="PageNumber"/>
        <w:noProof/>
        <w:lang w:val="en-GB"/>
      </w:rPr>
      <w:t>1</w:t>
    </w:r>
    <w:r w:rsidR="00F35F35">
      <w:rPr>
        <w:rStyle w:val="PageNumber"/>
      </w:rPr>
      <w:fldChar w:fldCharType="end"/>
    </w:r>
  </w:p>
  <w:p w:rsidR="00F35F35" w:rsidRPr="00C10690" w:rsidRDefault="00F35F35" w:rsidP="00F35F35">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5">
    <w:nsid w:val="7DB31E2E"/>
    <w:multiLevelType w:val="multilevel"/>
    <w:tmpl w:val="0409001F"/>
    <w:numStyleLink w:val="111111"/>
  </w:abstractNum>
  <w:abstractNum w:abstractNumId="36">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6"/>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5"/>
  </w:num>
  <w:num w:numId="34">
    <w:abstractNumId w:val="13"/>
  </w:num>
  <w:num w:numId="35">
    <w:abstractNumId w:val="25"/>
  </w:num>
  <w:num w:numId="36">
    <w:abstractNumId w:val="2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718"/>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A77F1"/>
    <w:rsid w:val="004C1599"/>
    <w:rsid w:val="004D3BAA"/>
    <w:rsid w:val="004D77E1"/>
    <w:rsid w:val="004E577D"/>
    <w:rsid w:val="004F3BA0"/>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AF3A23"/>
    <w:rsid w:val="00B0249F"/>
    <w:rsid w:val="00B04592"/>
    <w:rsid w:val="00B06CE2"/>
    <w:rsid w:val="00B070C6"/>
    <w:rsid w:val="00B2276F"/>
    <w:rsid w:val="00B360C9"/>
    <w:rsid w:val="00B408BC"/>
    <w:rsid w:val="00B42F03"/>
    <w:rsid w:val="00B42F15"/>
    <w:rsid w:val="00B44DB6"/>
    <w:rsid w:val="00B469A6"/>
    <w:rsid w:val="00B521E7"/>
    <w:rsid w:val="00B524CF"/>
    <w:rsid w:val="00B830D6"/>
    <w:rsid w:val="00B87205"/>
    <w:rsid w:val="00B87827"/>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718"/>
    <w:rsid w:val="00F11C19"/>
    <w:rsid w:val="00F345D8"/>
    <w:rsid w:val="00F35F35"/>
    <w:rsid w:val="00F448DD"/>
    <w:rsid w:val="00F617E1"/>
    <w:rsid w:val="00F6226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 w:type="table" w:styleId="TableGrid">
    <w:name w:val="Table Grid"/>
    <w:basedOn w:val="TableNormal"/>
    <w:rsid w:val="00F11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796B82"/>
    <w:pPr>
      <w:numPr>
        <w:numId w:val="31"/>
      </w:numPr>
      <w:tabs>
        <w:tab w:val="left" w:pos="680"/>
        <w:tab w:val="left" w:pos="2041"/>
        <w:tab w:val="left" w:pos="2722"/>
        <w:tab w:val="left" w:pos="3402"/>
      </w:tabs>
      <w:spacing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796B82"/>
    <w:pPr>
      <w:numPr>
        <w:numId w:val="34"/>
      </w:numPr>
      <w:tabs>
        <w:tab w:val="left" w:pos="680"/>
        <w:tab w:val="left" w:pos="2041"/>
        <w:tab w:val="left" w:pos="2722"/>
        <w:tab w:val="left" w:pos="3402"/>
      </w:tabs>
      <w:spacing w:after="12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796B82"/>
    <w:pPr>
      <w:numPr>
        <w:numId w:val="35"/>
      </w:numPr>
      <w:tabs>
        <w:tab w:val="left" w:pos="680"/>
        <w:tab w:val="left" w:pos="2041"/>
        <w:tab w:val="left" w:pos="2722"/>
        <w:tab w:val="left" w:pos="3402"/>
      </w:tabs>
      <w:spacing w:after="120"/>
      <w:ind w:left="357" w:hanging="357"/>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Actionold">
    <w:name w:val="_Action_old"/>
    <w:basedOn w:val="Action"/>
    <w:qFormat/>
    <w:rsid w:val="00A7189B"/>
    <w:pPr>
      <w:numPr>
        <w:numId w:val="0"/>
      </w:numPr>
    </w:pPr>
  </w:style>
  <w:style w:type="table" w:styleId="TableGrid">
    <w:name w:val="Table Grid"/>
    <w:basedOn w:val="TableNormal"/>
    <w:rsid w:val="00F117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E1D31-A681-4DEE-8ADE-BF4A5E6F8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41</TotalTime>
  <Pages>5</Pages>
  <Words>965</Words>
  <Characters>5501</Characters>
  <Application>Microsoft Office Word</Application>
  <DocSecurity>0</DocSecurity>
  <Lines>45</Lines>
  <Paragraphs>12</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Known requirements for WIS Parts A and B</vt:lpstr>
      <vt:lpstr>DISCLAIMER</vt:lpstr>
      <vt:lpstr>Title of Document </vt:lpstr>
      <vt:lpstr>    Introduction</vt:lpstr>
      <vt:lpstr>Styles (Use format...Styles and Formatting)</vt:lpstr>
      <vt:lpstr>_Main Heading</vt:lpstr>
      <vt:lpstr>    _Sub-Heading</vt:lpstr>
      <vt:lpstr/>
      <vt:lpstr>Action and Decision Summary</vt:lpstr>
      <vt:lpstr>    Actions</vt:lpstr>
      <vt:lpstr>    Decisions</vt:lpstr>
      <vt:lpstr>    </vt:lpstr>
      <vt:lpstr>    </vt:lpstr>
      <vt:lpstr>    </vt:lpstr>
      <vt:lpstr>    Section name (Style _Sub Heading)</vt:lpstr>
      <vt:lpstr>    Sub section heading (Style _Sub_Heading2)</vt:lpstr>
      <vt:lpstr>    Section name</vt:lpstr>
      <vt:lpstr>    References</vt:lpstr>
      <vt:lpstr>Recommended Text </vt:lpstr>
    </vt:vector>
  </TitlesOfParts>
  <Company>wmo</Company>
  <LinksUpToDate>false</LinksUpToDate>
  <CharactersWithSpaces>6454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2</cp:revision>
  <cp:lastPrinted>2012-03-15T15:21:00Z</cp:lastPrinted>
  <dcterms:created xsi:type="dcterms:W3CDTF">2015-05-07T14:48:00Z</dcterms:created>
  <dcterms:modified xsi:type="dcterms:W3CDTF">2015-05-08T08:29:00Z</dcterms:modified>
</cp:coreProperties>
</file>