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98D" w:rsidRDefault="0079598D" w:rsidP="0079598D">
      <w:pPr>
        <w:pStyle w:val="Heading2"/>
        <w:ind w:left="0" w:firstLine="0"/>
        <w:jc w:val="center"/>
        <w:rPr>
          <w:lang w:val="en-US"/>
        </w:rPr>
      </w:pPr>
    </w:p>
    <w:tbl>
      <w:tblPr>
        <w:tblW w:w="10136" w:type="dxa"/>
        <w:tblInd w:w="-18" w:type="dxa"/>
        <w:tblLayout w:type="fixed"/>
        <w:tblLook w:val="0000" w:firstRow="0" w:lastRow="0" w:firstColumn="0" w:lastColumn="0" w:noHBand="0" w:noVBand="0"/>
      </w:tblPr>
      <w:tblGrid>
        <w:gridCol w:w="10136"/>
      </w:tblGrid>
      <w:tr w:rsidR="0079598D" w:rsidRPr="00746DDB" w:rsidTr="0002564F">
        <w:trPr>
          <w:cantSplit/>
          <w:trHeight w:val="417"/>
        </w:trPr>
        <w:tc>
          <w:tcPr>
            <w:tcW w:w="10136" w:type="dxa"/>
          </w:tcPr>
          <w:p w:rsidR="0079598D" w:rsidRPr="00746DDB" w:rsidRDefault="0079598D" w:rsidP="0002564F">
            <w:pPr>
              <w:pStyle w:val="Heading1"/>
            </w:pPr>
            <w:proofErr w:type="gramStart"/>
            <w:r w:rsidRPr="00746DDB">
              <w:t>WORLD  METEOROLOGICAL</w:t>
            </w:r>
            <w:proofErr w:type="gramEnd"/>
            <w:r w:rsidRPr="00746DDB">
              <w:t xml:space="preserve">  ORGANIZATION</w:t>
            </w:r>
          </w:p>
          <w:p w:rsidR="0079598D" w:rsidRPr="00746DDB" w:rsidRDefault="0079598D" w:rsidP="0079598D">
            <w:pPr>
              <w:pStyle w:val="Heading1"/>
            </w:pPr>
            <w:proofErr w:type="gramStart"/>
            <w:r w:rsidRPr="00746DDB">
              <w:t>REGIONAL  ASSOCIATION</w:t>
            </w:r>
            <w:proofErr w:type="gramEnd"/>
            <w:r w:rsidRPr="00746DDB">
              <w:t xml:space="preserve"> I  (</w:t>
            </w:r>
            <w:r>
              <w:t>Africa</w:t>
            </w:r>
            <w:r w:rsidRPr="00746DDB">
              <w:t>)</w:t>
            </w:r>
          </w:p>
        </w:tc>
      </w:tr>
      <w:tr w:rsidR="0079598D" w:rsidRPr="00746DDB" w:rsidTr="0002564F">
        <w:trPr>
          <w:cantSplit/>
          <w:trHeight w:val="417"/>
        </w:trPr>
        <w:tc>
          <w:tcPr>
            <w:tcW w:w="10136" w:type="dxa"/>
          </w:tcPr>
          <w:p w:rsidR="0079598D" w:rsidRPr="00746DDB" w:rsidRDefault="0079598D" w:rsidP="0002564F">
            <w:pPr>
              <w:pStyle w:val="WMOBodyText"/>
              <w:rPr>
                <w:b/>
                <w:bCs/>
                <w:i/>
                <w:i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tc>
      </w:tr>
      <w:tr w:rsidR="0079598D" w:rsidRPr="00746DDB" w:rsidTr="0002564F">
        <w:trPr>
          <w:cantSplit/>
          <w:trHeight w:val="417"/>
        </w:trPr>
        <w:tc>
          <w:tcPr>
            <w:tcW w:w="10136" w:type="dxa"/>
          </w:tcPr>
          <w:p w:rsidR="0079598D" w:rsidRPr="00746DDB" w:rsidRDefault="0079598D" w:rsidP="0002564F">
            <w:pPr>
              <w:pStyle w:val="Heading1"/>
            </w:pPr>
          </w:p>
          <w:p w:rsidR="0079598D" w:rsidRPr="00746DDB" w:rsidRDefault="0079598D" w:rsidP="0002564F">
            <w:pPr>
              <w:pStyle w:val="Heading1"/>
            </w:pPr>
          </w:p>
          <w:p w:rsidR="0079598D" w:rsidRPr="00746DDB" w:rsidRDefault="0079598D" w:rsidP="0002564F">
            <w:pPr>
              <w:pStyle w:val="Heading1"/>
            </w:pPr>
          </w:p>
          <w:p w:rsidR="0079598D" w:rsidRPr="00746DDB" w:rsidRDefault="0079598D" w:rsidP="0002564F">
            <w:pPr>
              <w:pStyle w:val="Heading1"/>
            </w:pPr>
            <w:r w:rsidRPr="00746DDB">
              <w:t xml:space="preserve">RA-I </w:t>
            </w:r>
          </w:p>
          <w:p w:rsidR="0079598D" w:rsidRPr="00746DDB" w:rsidRDefault="0079598D" w:rsidP="0002564F">
            <w:pPr>
              <w:pStyle w:val="Heading1"/>
            </w:pPr>
            <w:r w:rsidRPr="00746DDB">
              <w:t xml:space="preserve">WIS IMPLEMENTATION PLAN </w:t>
            </w:r>
          </w:p>
        </w:tc>
      </w:tr>
      <w:tr w:rsidR="0079598D" w:rsidRPr="00746DDB" w:rsidTr="0002564F">
        <w:trPr>
          <w:cantSplit/>
          <w:trHeight w:val="417"/>
        </w:trPr>
        <w:tc>
          <w:tcPr>
            <w:tcW w:w="10136" w:type="dxa"/>
          </w:tcPr>
          <w:p w:rsidR="0079598D" w:rsidRPr="00746DDB" w:rsidRDefault="0079598D" w:rsidP="0002564F">
            <w:pPr>
              <w:pStyle w:val="Heading1"/>
              <w:rPr>
                <w:i/>
                <w:iCs/>
              </w:rPr>
            </w:pPr>
            <w:r w:rsidRPr="00746DDB">
              <w:rPr>
                <w:i/>
                <w:iCs/>
              </w:rPr>
              <w:t xml:space="preserve">2014 - 2016 </w:t>
            </w:r>
          </w:p>
        </w:tc>
      </w:tr>
      <w:tr w:rsidR="0079598D" w:rsidRPr="00746DDB" w:rsidTr="0002564F">
        <w:trPr>
          <w:cantSplit/>
          <w:trHeight w:val="417"/>
        </w:trPr>
        <w:tc>
          <w:tcPr>
            <w:tcW w:w="10136" w:type="dxa"/>
          </w:tcPr>
          <w:p w:rsidR="0079598D" w:rsidRPr="00746DDB" w:rsidRDefault="0079598D" w:rsidP="0002564F">
            <w:pPr>
              <w:pStyle w:val="WMOBodyText"/>
              <w:rPr>
                <w:i/>
                <w:iCs/>
              </w:rPr>
            </w:pPr>
          </w:p>
          <w:p w:rsidR="0079598D" w:rsidRPr="00746DDB" w:rsidRDefault="0079598D" w:rsidP="0002564F">
            <w:pPr>
              <w:pStyle w:val="WMOBodyText"/>
              <w:rPr>
                <w:i/>
                <w:iCs/>
              </w:rPr>
            </w:pPr>
          </w:p>
        </w:tc>
      </w:tr>
      <w:tr w:rsidR="0079598D" w:rsidRPr="00746DDB" w:rsidTr="0002564F">
        <w:trPr>
          <w:cantSplit/>
          <w:trHeight w:val="417"/>
        </w:trPr>
        <w:tc>
          <w:tcPr>
            <w:tcW w:w="10136" w:type="dxa"/>
          </w:tcPr>
          <w:p w:rsidR="0079598D" w:rsidRPr="00746DDB" w:rsidRDefault="0079598D" w:rsidP="0002564F">
            <w:pPr>
              <w:pStyle w:val="WMOBodyText"/>
              <w:rPr>
                <w:i/>
                <w:i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tc>
      </w:tr>
      <w:tr w:rsidR="0079598D" w:rsidRPr="00746DDB" w:rsidTr="0002564F">
        <w:trPr>
          <w:cantSplit/>
          <w:trHeight w:val="1398"/>
        </w:trPr>
        <w:tc>
          <w:tcPr>
            <w:tcW w:w="10136" w:type="dxa"/>
          </w:tcPr>
          <w:p w:rsidR="0079598D" w:rsidRPr="00746DDB" w:rsidRDefault="0079598D" w:rsidP="0002564F">
            <w:pPr>
              <w:pStyle w:val="Heading1"/>
            </w:pPr>
            <w:r>
              <w:rPr>
                <w:noProof/>
              </w:rPr>
              <w:drawing>
                <wp:inline distT="0" distB="0" distL="0" distR="0" wp14:anchorId="144E35A5" wp14:editId="176CB0F8">
                  <wp:extent cx="476250" cy="647700"/>
                  <wp:effectExtent l="0" t="0" r="0" b="0"/>
                  <wp:docPr id="40" name="Picture 40" descr="wmo_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wmo_p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 cy="647700"/>
                          </a:xfrm>
                          <a:prstGeom prst="rect">
                            <a:avLst/>
                          </a:prstGeom>
                          <a:noFill/>
                          <a:ln>
                            <a:noFill/>
                          </a:ln>
                        </pic:spPr>
                      </pic:pic>
                    </a:graphicData>
                  </a:graphic>
                </wp:inline>
              </w:drawing>
            </w:r>
          </w:p>
        </w:tc>
      </w:tr>
      <w:tr w:rsidR="0079598D" w:rsidRPr="00746DDB" w:rsidTr="0002564F">
        <w:trPr>
          <w:cantSplit/>
          <w:trHeight w:val="417"/>
        </w:trPr>
        <w:tc>
          <w:tcPr>
            <w:tcW w:w="10136" w:type="dxa"/>
          </w:tcPr>
          <w:p w:rsidR="0079598D" w:rsidRPr="00746DDB" w:rsidRDefault="0079598D" w:rsidP="0002564F">
            <w:pPr>
              <w:pStyle w:val="Heading1"/>
            </w:pPr>
            <w:del w:id="0" w:author="Steve Foreman" w:date="2014-09-26T14:09:00Z">
              <w:r w:rsidDel="00F915FB">
                <w:delText>July</w:delText>
              </w:r>
              <w:r w:rsidRPr="00746DDB" w:rsidDel="00F915FB">
                <w:delText xml:space="preserve"> </w:delText>
              </w:r>
            </w:del>
            <w:ins w:id="1" w:author="Steve Foreman" w:date="2014-09-26T14:09:00Z">
              <w:r w:rsidR="00F915FB">
                <w:t>SEPTEMBER</w:t>
              </w:r>
              <w:r w:rsidR="00F915FB" w:rsidRPr="00746DDB">
                <w:t xml:space="preserve"> </w:t>
              </w:r>
            </w:ins>
            <w:r w:rsidRPr="00746DDB">
              <w:t>2014</w:t>
            </w:r>
          </w:p>
        </w:tc>
      </w:tr>
    </w:tbl>
    <w:p w:rsidR="0079598D" w:rsidRPr="00746DDB" w:rsidRDefault="0079598D" w:rsidP="0079598D">
      <w:pPr>
        <w:pStyle w:val="WMOBodyText"/>
      </w:pPr>
      <w:r w:rsidRPr="00746DDB">
        <w:br w:type="page"/>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Heading2"/>
      </w:pPr>
      <w:r w:rsidRPr="00746DDB">
        <w:t>Version control</w:t>
      </w:r>
    </w:p>
    <w:p w:rsidR="0079598D" w:rsidRPr="00746DDB" w:rsidRDefault="0079598D" w:rsidP="0079598D">
      <w:pPr>
        <w:pStyle w:val="WMOBodyText"/>
      </w:pPr>
    </w:p>
    <w:p w:rsidR="0079598D" w:rsidRPr="00746DDB" w:rsidRDefault="0079598D" w:rsidP="0079598D">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79598D" w:rsidRPr="00746DDB" w:rsidTr="0002564F">
        <w:tc>
          <w:tcPr>
            <w:tcW w:w="108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79598D" w:rsidRPr="00746DDB" w:rsidRDefault="0079598D" w:rsidP="0002564F">
            <w:pPr>
              <w:pStyle w:val="WMOBodyText"/>
              <w:rPr>
                <w:b/>
                <w:bCs/>
                <w:i/>
                <w:iCs/>
              </w:rPr>
            </w:pPr>
            <w:r w:rsidRPr="00746DDB">
              <w:rPr>
                <w:b/>
                <w:bCs/>
                <w:i/>
                <w:iCs/>
              </w:rPr>
              <w:t>Changes</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rsidRPr="00746DDB">
              <w:t>0.</w:t>
            </w:r>
            <w:r>
              <w:t>1</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WMO Secretariat</w:t>
            </w:r>
          </w:p>
        </w:tc>
        <w:tc>
          <w:tcPr>
            <w:tcW w:w="1530" w:type="dxa"/>
            <w:tcBorders>
              <w:top w:val="single" w:sz="4" w:space="0" w:color="000000"/>
              <w:left w:val="single" w:sz="4" w:space="0" w:color="000000"/>
              <w:bottom w:val="single" w:sz="4" w:space="0" w:color="000000"/>
              <w:right w:val="nil"/>
            </w:tcBorders>
          </w:tcPr>
          <w:p w:rsidR="0079598D" w:rsidRPr="00746DDB" w:rsidRDefault="0079598D" w:rsidP="0079598D">
            <w:pPr>
              <w:pStyle w:val="TOC3"/>
              <w:spacing w:before="240"/>
              <w:ind w:left="0"/>
              <w:jc w:val="left"/>
            </w:pPr>
            <w:r>
              <w:t>31</w:t>
            </w:r>
            <w:r w:rsidRPr="00746DDB">
              <w:t>/0</w:t>
            </w:r>
            <w:r>
              <w:t>7</w:t>
            </w:r>
            <w:r w:rsidRPr="00746DDB">
              <w:t>/2014</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79598D">
            <w:pPr>
              <w:spacing w:before="240"/>
              <w:jc w:val="left"/>
            </w:pPr>
            <w:r>
              <w:t xml:space="preserve">Initial draft based on </w:t>
            </w:r>
            <w:r w:rsidRPr="00746DDB">
              <w:t>RA-</w:t>
            </w:r>
            <w:r>
              <w:t>III</w:t>
            </w:r>
            <w:r w:rsidRPr="00746DDB">
              <w:t xml:space="preserve"> WIS Implementation Plan </w:t>
            </w:r>
            <w:r>
              <w:t>v0.3</w:t>
            </w:r>
            <w:r w:rsidRPr="00746DDB">
              <w:t xml:space="preserve">. </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0.2</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Ad hoc RA I WIS task team</w:t>
            </w:r>
          </w:p>
        </w:tc>
        <w:tc>
          <w:tcPr>
            <w:tcW w:w="1530" w:type="dxa"/>
            <w:tcBorders>
              <w:top w:val="single" w:sz="4" w:space="0" w:color="000000"/>
              <w:left w:val="single" w:sz="4" w:space="0" w:color="000000"/>
              <w:bottom w:val="single" w:sz="4" w:space="0" w:color="000000"/>
              <w:right w:val="nil"/>
            </w:tcBorders>
          </w:tcPr>
          <w:p w:rsidR="0079598D" w:rsidRPr="00746DDB" w:rsidRDefault="0079598D" w:rsidP="00F7096E">
            <w:pPr>
              <w:spacing w:before="240"/>
              <w:jc w:val="left"/>
            </w:pPr>
            <w:del w:id="2" w:author="Steve Foreman" w:date="2014-09-25T10:01:00Z">
              <w:r w:rsidDel="00CA7B6F">
                <w:delText>xx/xx</w:delText>
              </w:r>
            </w:del>
            <w:ins w:id="3" w:author="Steve Foreman" w:date="2014-09-25T10:01:00Z">
              <w:r w:rsidR="00CA7B6F">
                <w:t>26/09</w:t>
              </w:r>
            </w:ins>
            <w:r>
              <w:t>/2014</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F7096E">
            <w:pPr>
              <w:pStyle w:val="TOC3"/>
              <w:spacing w:before="240"/>
              <w:ind w:left="0"/>
              <w:jc w:val="left"/>
            </w:pPr>
            <w:r>
              <w:t>Final RA I ad hoc WIS team draft</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CA7B6F" w:rsidP="0002564F">
            <w:pPr>
              <w:pStyle w:val="WMOBodyText"/>
            </w:pPr>
            <w:ins w:id="4" w:author="Steve Foreman" w:date="2014-09-25T10:00:00Z">
              <w:r>
                <w:t>0.3</w:t>
              </w:r>
            </w:ins>
          </w:p>
        </w:tc>
        <w:tc>
          <w:tcPr>
            <w:tcW w:w="2250" w:type="dxa"/>
            <w:tcBorders>
              <w:top w:val="single" w:sz="4" w:space="0" w:color="000000"/>
              <w:left w:val="single" w:sz="4" w:space="0" w:color="000000"/>
              <w:bottom w:val="single" w:sz="4" w:space="0" w:color="000000"/>
              <w:right w:val="nil"/>
            </w:tcBorders>
          </w:tcPr>
          <w:p w:rsidR="0079598D" w:rsidRPr="00746DDB" w:rsidRDefault="00CA7B6F" w:rsidP="0002564F">
            <w:pPr>
              <w:pStyle w:val="WMOBodyText"/>
            </w:pPr>
            <w:ins w:id="5" w:author="Steve Foreman" w:date="2014-09-25T10:00:00Z">
              <w:r>
                <w:t>Ad Hoc RA I WIS task team</w:t>
              </w:r>
            </w:ins>
          </w:p>
        </w:tc>
        <w:tc>
          <w:tcPr>
            <w:tcW w:w="1530" w:type="dxa"/>
            <w:tcBorders>
              <w:top w:val="single" w:sz="4" w:space="0" w:color="000000"/>
              <w:left w:val="single" w:sz="4" w:space="0" w:color="000000"/>
              <w:bottom w:val="single" w:sz="4" w:space="0" w:color="000000"/>
              <w:right w:val="nil"/>
            </w:tcBorders>
          </w:tcPr>
          <w:p w:rsidR="0079598D" w:rsidRPr="00746DDB" w:rsidRDefault="00CA7B6F" w:rsidP="0002564F">
            <w:pPr>
              <w:pStyle w:val="WMOBodyText"/>
            </w:pPr>
            <w:ins w:id="6" w:author="Steve Foreman" w:date="2014-09-25T10:01:00Z">
              <w:r>
                <w:t>xx/11/2014</w:t>
              </w:r>
            </w:ins>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CA7B6F" w:rsidP="0002564F">
            <w:pPr>
              <w:pStyle w:val="WMOBodyText"/>
            </w:pPr>
            <w:ins w:id="7" w:author="Steve Foreman" w:date="2014-09-25T10:00:00Z">
              <w:r>
                <w:t>Updates on current status of GTS and WIS. Sub-regional feedback included</w:t>
              </w:r>
            </w:ins>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1.0</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F7096E">
            <w:pPr>
              <w:pStyle w:val="TOC3"/>
              <w:spacing w:before="240"/>
              <w:ind w:left="0"/>
              <w:jc w:val="left"/>
            </w:pPr>
            <w:r>
              <w:t>RA I - 16</w:t>
            </w: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del w:id="8" w:author="Steve Foreman" w:date="2014-09-25T10:03:00Z">
              <w:r w:rsidDel="00CA7B6F">
                <w:delText>xxx</w:delText>
              </w:r>
            </w:del>
            <w:ins w:id="9" w:author="Steve Foreman" w:date="2014-09-25T10:03:00Z">
              <w:r w:rsidR="00CA7B6F">
                <w:t>14/2/2015</w:t>
              </w:r>
            </w:ins>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F7096E">
            <w:pPr>
              <w:pStyle w:val="TOC3"/>
              <w:spacing w:before="240"/>
              <w:ind w:left="0"/>
              <w:jc w:val="left"/>
            </w:pPr>
            <w:r>
              <w:t>[Approved RA I-16]</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bl>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__________</w:t>
      </w:r>
    </w:p>
    <w:p w:rsidR="0079598D" w:rsidRPr="00746DDB" w:rsidRDefault="0079598D" w:rsidP="0079598D">
      <w:pPr>
        <w:pStyle w:val="WMOBodyText"/>
      </w:pPr>
    </w:p>
    <w:p w:rsidR="0079598D" w:rsidRPr="00746DDB" w:rsidRDefault="0079598D" w:rsidP="0079598D">
      <w:pPr>
        <w:pStyle w:val="Heading2"/>
      </w:pPr>
      <w:r w:rsidRPr="00746DDB">
        <w:br w:type="page"/>
      </w:r>
      <w:r w:rsidRPr="00746DDB">
        <w:lastRenderedPageBreak/>
        <w:t xml:space="preserve"> Content</w:t>
      </w:r>
    </w:p>
    <w:p w:rsidR="0079598D" w:rsidRPr="0045534D" w:rsidRDefault="0079598D" w:rsidP="0002564F">
      <w:pPr>
        <w:pStyle w:val="WMOBodyText"/>
        <w:numPr>
          <w:ilvl w:val="0"/>
          <w:numId w:val="11"/>
        </w:numPr>
      </w:pPr>
      <w:r w:rsidRPr="0045534D">
        <w:t>Executive Summary</w:t>
      </w:r>
    </w:p>
    <w:p w:rsidR="0079598D" w:rsidRPr="0045534D" w:rsidRDefault="0079598D" w:rsidP="0002564F">
      <w:pPr>
        <w:pStyle w:val="WMOBodyText"/>
        <w:numPr>
          <w:ilvl w:val="0"/>
          <w:numId w:val="11"/>
        </w:numPr>
      </w:pPr>
      <w:r w:rsidRPr="0045534D">
        <w:t>Introduction</w:t>
      </w:r>
    </w:p>
    <w:p w:rsidR="0079598D" w:rsidRPr="00746DDB" w:rsidRDefault="0079598D" w:rsidP="00F7096E">
      <w:pPr>
        <w:pStyle w:val="WMOBodyText"/>
        <w:numPr>
          <w:ilvl w:val="0"/>
          <w:numId w:val="11"/>
        </w:numPr>
      </w:pPr>
      <w:r w:rsidRPr="0045534D">
        <w:t>Scope and purpose of the RA-I WIS Implementation Plan</w:t>
      </w:r>
    </w:p>
    <w:p w:rsidR="0079598D" w:rsidRPr="00746DDB" w:rsidRDefault="0079598D" w:rsidP="00F7096E">
      <w:pPr>
        <w:pStyle w:val="WMOBodyText"/>
        <w:numPr>
          <w:ilvl w:val="0"/>
          <w:numId w:val="11"/>
        </w:numPr>
      </w:pPr>
      <w:r w:rsidRPr="0045534D">
        <w:t>Description of WIS</w:t>
      </w:r>
    </w:p>
    <w:p w:rsidR="0079598D" w:rsidRPr="00746DDB" w:rsidRDefault="0079598D" w:rsidP="0002564F">
      <w:pPr>
        <w:pStyle w:val="WMOBodyText"/>
        <w:numPr>
          <w:ilvl w:val="1"/>
          <w:numId w:val="11"/>
        </w:numPr>
      </w:pPr>
      <w:r w:rsidRPr="00746DDB">
        <w:t>WIS Services</w:t>
      </w:r>
    </w:p>
    <w:p w:rsidR="0079598D" w:rsidRPr="00746DDB" w:rsidRDefault="0079598D" w:rsidP="0002564F">
      <w:pPr>
        <w:pStyle w:val="WMOBodyText"/>
        <w:numPr>
          <w:ilvl w:val="1"/>
          <w:numId w:val="11"/>
        </w:numPr>
      </w:pPr>
      <w:r w:rsidRPr="00746DDB">
        <w:t>The structure of WIS</w:t>
      </w:r>
    </w:p>
    <w:p w:rsidR="0079598D" w:rsidRPr="00746DDB" w:rsidRDefault="0079598D" w:rsidP="0002564F">
      <w:pPr>
        <w:pStyle w:val="WMOBodyText"/>
        <w:numPr>
          <w:ilvl w:val="1"/>
          <w:numId w:val="11"/>
        </w:numPr>
      </w:pPr>
      <w:bookmarkStart w:id="10" w:name="_Ref327280473"/>
      <w:r w:rsidRPr="00746DDB">
        <w:t>WIS Centres</w:t>
      </w:r>
      <w:bookmarkEnd w:id="10"/>
    </w:p>
    <w:p w:rsidR="0079598D" w:rsidRPr="00746DDB" w:rsidRDefault="0079598D" w:rsidP="0002564F">
      <w:pPr>
        <w:pStyle w:val="WMOBodyText"/>
        <w:numPr>
          <w:ilvl w:val="1"/>
          <w:numId w:val="11"/>
        </w:numPr>
      </w:pPr>
      <w:r w:rsidRPr="00746DDB">
        <w:t>WIS data networks</w:t>
      </w:r>
    </w:p>
    <w:p w:rsidR="0079598D" w:rsidRPr="00746DDB" w:rsidRDefault="0079598D" w:rsidP="0002564F">
      <w:pPr>
        <w:pStyle w:val="WMOBodyText"/>
        <w:numPr>
          <w:ilvl w:val="1"/>
          <w:numId w:val="11"/>
        </w:numPr>
      </w:pPr>
      <w:r w:rsidRPr="00746DDB">
        <w:t>Benefits of WIS</w:t>
      </w:r>
    </w:p>
    <w:p w:rsidR="0079598D" w:rsidRPr="00746DDB" w:rsidRDefault="0079598D" w:rsidP="0002564F">
      <w:pPr>
        <w:pStyle w:val="WMOBodyText"/>
        <w:numPr>
          <w:ilvl w:val="1"/>
          <w:numId w:val="11"/>
        </w:numPr>
      </w:pPr>
      <w:r w:rsidRPr="00746DDB">
        <w:t>WMO information sources and regulations on WIS</w:t>
      </w:r>
    </w:p>
    <w:p w:rsidR="0079598D" w:rsidRPr="00746DDB" w:rsidRDefault="0079598D" w:rsidP="00F7096E">
      <w:pPr>
        <w:pStyle w:val="WMOBodyText"/>
        <w:numPr>
          <w:ilvl w:val="0"/>
          <w:numId w:val="11"/>
        </w:numPr>
      </w:pPr>
      <w:r w:rsidRPr="0045534D">
        <w:t>WIS in Region I (</w:t>
      </w:r>
      <w:r>
        <w:t>Africa</w:t>
      </w:r>
      <w:r w:rsidRPr="0045534D">
        <w:t>)</w:t>
      </w:r>
    </w:p>
    <w:p w:rsidR="0079598D" w:rsidRPr="00746DDB" w:rsidRDefault="0079598D" w:rsidP="00F7096E">
      <w:pPr>
        <w:pStyle w:val="WMOBodyText"/>
        <w:numPr>
          <w:ilvl w:val="1"/>
          <w:numId w:val="11"/>
        </w:numPr>
      </w:pPr>
      <w:r w:rsidRPr="00746DDB">
        <w:t>Current status of RA-I telecommunication</w:t>
      </w:r>
    </w:p>
    <w:p w:rsidR="0079598D" w:rsidRPr="00746DDB" w:rsidRDefault="0079598D" w:rsidP="00F7096E">
      <w:pPr>
        <w:pStyle w:val="WMOBodyText"/>
        <w:numPr>
          <w:ilvl w:val="1"/>
          <w:numId w:val="11"/>
        </w:numPr>
      </w:pPr>
      <w:r w:rsidRPr="00746DDB">
        <w:t>WIS centres in RA-I</w:t>
      </w:r>
    </w:p>
    <w:p w:rsidR="0079598D" w:rsidRPr="00746DDB" w:rsidRDefault="0079598D" w:rsidP="00F7096E">
      <w:pPr>
        <w:pStyle w:val="WMOBodyText"/>
        <w:numPr>
          <w:ilvl w:val="0"/>
          <w:numId w:val="11"/>
        </w:numPr>
      </w:pPr>
      <w:r w:rsidRPr="0045534D">
        <w:t>WIS planning and implementation by RA-I Members</w:t>
      </w:r>
    </w:p>
    <w:p w:rsidR="0079598D" w:rsidRPr="00746DDB" w:rsidRDefault="0079598D" w:rsidP="00F7096E">
      <w:pPr>
        <w:pStyle w:val="WMOBodyText"/>
        <w:numPr>
          <w:ilvl w:val="1"/>
          <w:numId w:val="11"/>
        </w:numPr>
      </w:pPr>
      <w:r w:rsidRPr="00746DDB">
        <w:t>Pre-requisites for participation WIS operation by an NMHS as an NC</w:t>
      </w:r>
    </w:p>
    <w:p w:rsidR="0079598D" w:rsidRPr="00746DDB" w:rsidRDefault="0079598D" w:rsidP="00F7096E">
      <w:pPr>
        <w:pStyle w:val="WMOBodyText"/>
        <w:numPr>
          <w:ilvl w:val="1"/>
          <w:numId w:val="11"/>
        </w:numPr>
      </w:pPr>
      <w:r w:rsidRPr="00746DDB">
        <w:t>Pre-requisites for participation of WIS operation by other centres</w:t>
      </w:r>
    </w:p>
    <w:p w:rsidR="0079598D" w:rsidRPr="00746DDB" w:rsidRDefault="0079598D" w:rsidP="00F7096E">
      <w:pPr>
        <w:pStyle w:val="WMOBodyText"/>
        <w:numPr>
          <w:ilvl w:val="0"/>
          <w:numId w:val="11"/>
        </w:numPr>
      </w:pPr>
      <w:r w:rsidRPr="0045534D">
        <w:t>Challenges associated with WIS implementation</w:t>
      </w:r>
      <w:r w:rsidRPr="00746DDB">
        <w:t xml:space="preserve"> in RA-I</w:t>
      </w:r>
    </w:p>
    <w:p w:rsidR="0079598D" w:rsidRPr="00746DDB" w:rsidDel="00F915FB" w:rsidRDefault="0079598D" w:rsidP="00F7096E">
      <w:pPr>
        <w:pStyle w:val="WMOBodyText"/>
        <w:numPr>
          <w:ilvl w:val="1"/>
          <w:numId w:val="11"/>
        </w:numPr>
        <w:rPr>
          <w:del w:id="11" w:author="Steve Foreman" w:date="2014-09-26T14:12:00Z"/>
        </w:rPr>
      </w:pPr>
      <w:del w:id="12" w:author="Steve Foreman" w:date="2014-09-26T14:12:00Z">
        <w:r w:rsidRPr="00746DDB" w:rsidDel="00F915FB">
          <w:delText>Insufficient bandwidth of communication links</w:delText>
        </w:r>
      </w:del>
    </w:p>
    <w:p w:rsidR="0079598D" w:rsidRPr="00746DDB" w:rsidRDefault="0079598D" w:rsidP="00F7096E">
      <w:pPr>
        <w:pStyle w:val="WMOBodyText"/>
        <w:numPr>
          <w:ilvl w:val="1"/>
          <w:numId w:val="11"/>
        </w:numPr>
      </w:pPr>
      <w:r w:rsidRPr="00746DDB">
        <w:t>General WIS acceptance</w:t>
      </w:r>
    </w:p>
    <w:p w:rsidR="0079598D" w:rsidRPr="00746DDB" w:rsidRDefault="0079598D" w:rsidP="00F7096E">
      <w:pPr>
        <w:pStyle w:val="WMOBodyText"/>
        <w:numPr>
          <w:ilvl w:val="1"/>
          <w:numId w:val="11"/>
        </w:numPr>
      </w:pPr>
      <w:r w:rsidRPr="00746DDB">
        <w:t xml:space="preserve">Lack of staff resources for operational WIS centre </w:t>
      </w:r>
    </w:p>
    <w:p w:rsidR="0079598D" w:rsidRDefault="00F915FB" w:rsidP="00F7096E">
      <w:pPr>
        <w:pStyle w:val="WMOBodyText"/>
        <w:numPr>
          <w:ilvl w:val="1"/>
          <w:numId w:val="11"/>
        </w:numPr>
        <w:rPr>
          <w:ins w:id="13" w:author="Steve Foreman" w:date="2014-09-26T14:12:00Z"/>
        </w:rPr>
      </w:pPr>
      <w:ins w:id="14" w:author="Steve Foreman" w:date="2014-09-26T14:13:00Z">
        <w:r>
          <w:tab/>
        </w:r>
      </w:ins>
      <w:r w:rsidR="0079598D" w:rsidRPr="00746DDB">
        <w:t>Discovery Metadata knowledge</w:t>
      </w:r>
    </w:p>
    <w:p w:rsidR="00F915FB" w:rsidRPr="00746DDB" w:rsidRDefault="00F915FB" w:rsidP="00F915FB">
      <w:pPr>
        <w:pStyle w:val="WMOBodyText"/>
        <w:numPr>
          <w:ilvl w:val="1"/>
          <w:numId w:val="11"/>
        </w:numPr>
      </w:pPr>
      <w:ins w:id="15" w:author="Steve Foreman" w:date="2014-09-26T14:13:00Z">
        <w:r>
          <w:tab/>
        </w:r>
      </w:ins>
      <w:ins w:id="16" w:author="Steve Foreman" w:date="2014-09-26T14:12:00Z">
        <w:r w:rsidRPr="00F915FB">
          <w:t>Adoption of new technologies at national level</w:t>
        </w:r>
      </w:ins>
    </w:p>
    <w:p w:rsidR="0079598D" w:rsidRPr="00746DDB" w:rsidRDefault="0079598D" w:rsidP="00F7096E">
      <w:pPr>
        <w:pStyle w:val="WMOBodyText"/>
        <w:numPr>
          <w:ilvl w:val="0"/>
          <w:numId w:val="11"/>
        </w:numPr>
      </w:pPr>
      <w:r w:rsidRPr="0045534D">
        <w:t>RA-I WIS Implementation Plan – Execution and Timeline</w:t>
      </w:r>
    </w:p>
    <w:p w:rsidR="0079598D" w:rsidRPr="00746DDB" w:rsidRDefault="0079598D" w:rsidP="00F7096E">
      <w:pPr>
        <w:pStyle w:val="WMOBodyText"/>
        <w:numPr>
          <w:ilvl w:val="1"/>
          <w:numId w:val="11"/>
        </w:numPr>
      </w:pPr>
      <w:r w:rsidRPr="00746DDB">
        <w:t>Approval</w:t>
      </w:r>
    </w:p>
    <w:p w:rsidR="0079598D" w:rsidRPr="00746DDB" w:rsidRDefault="0079598D" w:rsidP="00F7096E">
      <w:pPr>
        <w:pStyle w:val="WMOBodyText"/>
        <w:numPr>
          <w:ilvl w:val="1"/>
          <w:numId w:val="11"/>
        </w:numPr>
      </w:pPr>
      <w:r w:rsidRPr="00746DDB">
        <w:t>Regional coordination and monitoring</w:t>
      </w:r>
    </w:p>
    <w:p w:rsidR="0079598D" w:rsidRPr="00746DDB" w:rsidRDefault="0079598D" w:rsidP="00F7096E">
      <w:pPr>
        <w:pStyle w:val="WMOBodyText"/>
        <w:numPr>
          <w:ilvl w:val="1"/>
          <w:numId w:val="11"/>
        </w:numPr>
      </w:pPr>
      <w:r w:rsidRPr="00746DDB">
        <w:t>National Implementation Plans</w:t>
      </w:r>
    </w:p>
    <w:p w:rsidR="0079598D" w:rsidRPr="00746DDB" w:rsidRDefault="0079598D" w:rsidP="00F7096E">
      <w:pPr>
        <w:pStyle w:val="WMOBodyText"/>
        <w:numPr>
          <w:ilvl w:val="1"/>
          <w:numId w:val="11"/>
        </w:numPr>
      </w:pPr>
      <w:r w:rsidRPr="00746DDB">
        <w:t>Capacity building – training and support</w:t>
      </w:r>
    </w:p>
    <w:p w:rsidR="0079598D" w:rsidRPr="00746DDB" w:rsidRDefault="0079598D" w:rsidP="00F7096E">
      <w:pPr>
        <w:pStyle w:val="WMOBodyText"/>
        <w:numPr>
          <w:ilvl w:val="1"/>
          <w:numId w:val="11"/>
        </w:numPr>
      </w:pPr>
      <w:r w:rsidRPr="00746DDB">
        <w:t>Goals and timeline</w:t>
      </w:r>
      <w:r w:rsidRPr="00746DDB">
        <w:rPr>
          <w:b/>
          <w:bCs/>
        </w:rPr>
        <w:t xml:space="preserve"> </w:t>
      </w:r>
    </w:p>
    <w:p w:rsidR="00B434D6" w:rsidRPr="00746DDB" w:rsidRDefault="0079598D">
      <w:pPr>
        <w:pStyle w:val="WMOBodyText"/>
        <w:numPr>
          <w:ilvl w:val="1"/>
          <w:numId w:val="11"/>
        </w:numPr>
      </w:pPr>
      <w:r w:rsidRPr="00746DDB">
        <w:rPr>
          <w:bCs/>
        </w:rPr>
        <w:lastRenderedPageBreak/>
        <w:t>Progress and Performance Monitoring</w:t>
      </w:r>
    </w:p>
    <w:p w:rsidR="0079598D" w:rsidRPr="00746DDB" w:rsidRDefault="0079598D" w:rsidP="0079598D">
      <w:pPr>
        <w:pStyle w:val="WMOBodyText"/>
      </w:pPr>
    </w:p>
    <w:p w:rsidR="0079598D" w:rsidRPr="00746DDB" w:rsidRDefault="0079598D" w:rsidP="0079598D">
      <w:pPr>
        <w:rPr>
          <w:b/>
        </w:rPr>
      </w:pPr>
      <w:r w:rsidRPr="00746DDB">
        <w:rPr>
          <w:b/>
        </w:rPr>
        <w:t>Appendices:</w:t>
      </w:r>
    </w:p>
    <w:p w:rsidR="0079598D" w:rsidRPr="00746DDB" w:rsidRDefault="0079598D" w:rsidP="0079598D">
      <w:pPr>
        <w:pStyle w:val="WMOBodyText"/>
      </w:pPr>
      <w:r w:rsidRPr="0045534D">
        <w:t>Appendix I:</w:t>
      </w:r>
      <w:r w:rsidRPr="00746DDB">
        <w:t xml:space="preserve"> </w:t>
      </w:r>
      <w:r w:rsidRPr="00746DDB">
        <w:tab/>
        <w:t>Action Plan for implementing a NC in RA-I under WIS</w:t>
      </w:r>
    </w:p>
    <w:p w:rsidR="0079598D" w:rsidRPr="00746DDB" w:rsidRDefault="0079598D" w:rsidP="0079598D">
      <w:pPr>
        <w:pStyle w:val="WMOBodyText"/>
      </w:pPr>
      <w:r w:rsidRPr="0045534D">
        <w:t>Appendix II:</w:t>
      </w:r>
      <w:r w:rsidRPr="00746DDB">
        <w:tab/>
        <w:t>Action Plan for implementing a DCPC in RA-I under WIS</w:t>
      </w:r>
    </w:p>
    <w:p w:rsidR="0079598D" w:rsidRPr="00746DDB" w:rsidRDefault="0079598D" w:rsidP="0079598D">
      <w:pPr>
        <w:pStyle w:val="WMOBodyText"/>
      </w:pPr>
      <w:r w:rsidRPr="0045534D">
        <w:t>Appendix III:</w:t>
      </w:r>
      <w:r w:rsidRPr="00746DDB">
        <w:tab/>
        <w:t>Sample letters</w:t>
      </w:r>
    </w:p>
    <w:p w:rsidR="0079598D" w:rsidRPr="00746DDB" w:rsidRDefault="0079598D" w:rsidP="0079598D">
      <w:pPr>
        <w:pStyle w:val="WMOBodyText"/>
      </w:pPr>
      <w:r w:rsidRPr="0045534D">
        <w:t>Appendix IV:</w:t>
      </w:r>
      <w:r w:rsidRPr="00746DDB">
        <w:t xml:space="preserve"> </w:t>
      </w:r>
      <w:r w:rsidRPr="00746DDB">
        <w:tab/>
        <w:t>NC Demonstration Test Cases</w:t>
      </w:r>
    </w:p>
    <w:p w:rsidR="0079598D" w:rsidRPr="00746DDB" w:rsidRDefault="0079598D" w:rsidP="0079598D">
      <w:pPr>
        <w:pStyle w:val="WMOBodyText"/>
      </w:pPr>
      <w:r w:rsidRPr="0045534D">
        <w:t>Appendix V:</w:t>
      </w:r>
      <w:r w:rsidRPr="00746DDB">
        <w:tab/>
        <w:t>List of acronyms</w:t>
      </w:r>
    </w:p>
    <w:p w:rsidR="0079598D" w:rsidRPr="00746DDB" w:rsidRDefault="0079598D" w:rsidP="0079598D">
      <w:pPr>
        <w:pStyle w:val="WMOBodyText"/>
      </w:pPr>
      <w:r w:rsidRPr="0045534D">
        <w:t>Appendix VI:</w:t>
      </w:r>
      <w:r w:rsidRPr="00746DDB">
        <w:tab/>
        <w:t>Contact points for this plan</w:t>
      </w:r>
    </w:p>
    <w:p w:rsidR="001E1911" w:rsidRDefault="001E1911" w:rsidP="0079598D">
      <w:pPr>
        <w:pStyle w:val="WMOBodyText"/>
        <w:rPr>
          <w:ins w:id="17" w:author="Steve Foreman" w:date="2014-09-26T09:21:00Z"/>
        </w:rPr>
      </w:pPr>
      <w:ins w:id="18" w:author="Steve Foreman" w:date="2014-09-26T09:21:00Z">
        <w:r>
          <w:t>Appendix VII:</w:t>
        </w:r>
        <w:r>
          <w:tab/>
        </w:r>
        <w:r w:rsidRPr="001E1911">
          <w:t xml:space="preserve">WIS </w:t>
        </w:r>
      </w:ins>
      <w:ins w:id="19" w:author="Steve Foreman" w:date="2014-09-26T14:13:00Z">
        <w:r w:rsidR="00F915FB">
          <w:t>implementation monitoring</w:t>
        </w:r>
      </w:ins>
      <w:ins w:id="20" w:author="Steve Foreman" w:date="2014-09-26T09:21:00Z">
        <w:r>
          <w:t xml:space="preserve"> (</w:t>
        </w:r>
      </w:ins>
      <w:ins w:id="21" w:author="Steve Foreman" w:date="2014-09-26T14:13:00Z">
        <w:r w:rsidR="00F915FB">
          <w:t>survey results</w:t>
        </w:r>
      </w:ins>
      <w:ins w:id="22" w:author="Steve Foreman" w:date="2014-09-26T09:21:00Z">
        <w:r>
          <w:t xml:space="preserve"> </w:t>
        </w:r>
      </w:ins>
      <w:ins w:id="23" w:author="Steve Foreman" w:date="2014-09-26T09:22:00Z">
        <w:r>
          <w:t>May</w:t>
        </w:r>
      </w:ins>
      <w:ins w:id="24" w:author="Steve Foreman" w:date="2014-09-26T09:21:00Z">
        <w:r w:rsidRPr="001E1911">
          <w:t xml:space="preserve"> 2014</w:t>
        </w:r>
        <w:r>
          <w:t>)</w:t>
        </w:r>
      </w:ins>
    </w:p>
    <w:p w:rsidR="00E52412" w:rsidRDefault="0079598D" w:rsidP="0079598D">
      <w:pPr>
        <w:pStyle w:val="WMOBodyText"/>
        <w:rPr>
          <w:ins w:id="25" w:author="Steve Foreman" w:date="2014-09-25T17:22:00Z"/>
        </w:rPr>
      </w:pPr>
      <w:del w:id="26" w:author="Steve Foreman" w:date="2014-09-26T09:21:00Z">
        <w:r w:rsidRPr="0045534D" w:rsidDel="001E1911">
          <w:delText>Appendix VII:</w:delText>
        </w:r>
        <w:r w:rsidRPr="00746DDB" w:rsidDel="001E1911">
          <w:tab/>
        </w:r>
        <w:r w:rsidDel="001E1911">
          <w:delText xml:space="preserve">Survey </w:delText>
        </w:r>
      </w:del>
      <w:del w:id="27" w:author="Steve Foreman" w:date="2014-09-26T09:20:00Z">
        <w:r w:rsidDel="001E1911">
          <w:delText>Benchmark</w:delText>
        </w:r>
      </w:del>
      <w:ins w:id="28" w:author="Steve Foreman" w:date="2014-09-25T13:42:00Z">
        <w:r w:rsidR="00E52412">
          <w:t>Appendix VIII:</w:t>
        </w:r>
        <w:r w:rsidR="00E52412">
          <w:tab/>
          <w:t>Terms of Reference of Focal Points</w:t>
        </w:r>
      </w:ins>
    </w:p>
    <w:p w:rsidR="00B434D6" w:rsidRDefault="00B434D6">
      <w:pPr>
        <w:pStyle w:val="WMOBodyText"/>
        <w:ind w:left="2268" w:hanging="2268"/>
        <w:rPr>
          <w:ins w:id="29" w:author="Steve Foreman" w:date="2014-09-25T17:22:00Z"/>
        </w:rPr>
        <w:pPrChange w:id="30" w:author="Steve Foreman" w:date="2014-09-25T17:23:00Z">
          <w:pPr>
            <w:pStyle w:val="BodyText1"/>
          </w:pPr>
        </w:pPrChange>
      </w:pPr>
      <w:ins w:id="31" w:author="Steve Foreman" w:date="2014-09-25T17:22:00Z">
        <w:r>
          <w:t>Appendix IX:</w:t>
        </w:r>
        <w:r>
          <w:tab/>
          <w:t>Checklist of ICT related actions that might be considered in national plans to improve national ability to exchange and process information</w:t>
        </w:r>
      </w:ins>
    </w:p>
    <w:p w:rsidR="00B434D6" w:rsidRPr="00746DDB" w:rsidRDefault="00B434D6" w:rsidP="0079598D">
      <w:pPr>
        <w:pStyle w:val="WMOBodyText"/>
      </w:pPr>
    </w:p>
    <w:p w:rsidR="0079598D" w:rsidRPr="00746DDB" w:rsidRDefault="0079598D" w:rsidP="0079598D">
      <w:pPr>
        <w:pStyle w:val="Heading2"/>
      </w:pPr>
      <w:bookmarkStart w:id="32" w:name="_1-_Executive_Summary"/>
      <w:bookmarkEnd w:id="32"/>
      <w:r w:rsidRPr="00746DDB">
        <w:br w:type="page"/>
      </w:r>
      <w:r w:rsidRPr="00746DDB">
        <w:lastRenderedPageBreak/>
        <w:t>1- Executive Summary</w:t>
      </w:r>
    </w:p>
    <w:p w:rsidR="0079598D" w:rsidRPr="00746DDB" w:rsidRDefault="0079598D">
      <w:pPr>
        <w:pStyle w:val="WMOBodyText"/>
        <w:spacing w:before="120"/>
        <w:pPrChange w:id="33" w:author="Steve Foreman" w:date="2014-09-26T14:15:00Z">
          <w:pPr>
            <w:pStyle w:val="WMOBodyText"/>
          </w:pPr>
        </w:pPrChange>
      </w:pPr>
      <w:bookmarkStart w:id="34" w:name="Chapter1"/>
      <w:bookmarkEnd w:id="34"/>
      <w:r w:rsidRPr="00746DDB">
        <w:t>Benefits for the Member countries of WMO Regional Association I (</w:t>
      </w:r>
      <w:r w:rsidR="0002564F">
        <w:t>Africa</w:t>
      </w:r>
      <w:r w:rsidRPr="00746DDB">
        <w:t>) arising from the full implementation of WIS (the WMO Information system) will include:</w:t>
      </w:r>
    </w:p>
    <w:p w:rsidR="0079598D" w:rsidRPr="00746DDB" w:rsidRDefault="0079598D">
      <w:pPr>
        <w:pStyle w:val="WMOBodyText"/>
        <w:numPr>
          <w:ilvl w:val="0"/>
          <w:numId w:val="30"/>
        </w:numPr>
        <w:spacing w:before="120"/>
        <w:ind w:left="714" w:hanging="357"/>
        <w:pPrChange w:id="35" w:author="Steve Foreman" w:date="2014-09-26T14:15:00Z">
          <w:pPr>
            <w:pStyle w:val="WMOBodyText"/>
            <w:numPr>
              <w:numId w:val="30"/>
            </w:numPr>
            <w:ind w:left="720" w:hanging="360"/>
          </w:pPr>
        </w:pPrChange>
      </w:pPr>
      <w:r w:rsidRPr="00746DDB">
        <w:t>Continued and enhanced operation of the  GTS (WMO's Global Telecommunication System) providing a reliable and timely collection and dissemination service for time-critical and operation-critical data and products;</w:t>
      </w:r>
    </w:p>
    <w:p w:rsidR="0079598D" w:rsidRPr="00746DDB" w:rsidRDefault="0079598D">
      <w:pPr>
        <w:pStyle w:val="WMOBodyText"/>
        <w:numPr>
          <w:ilvl w:val="0"/>
          <w:numId w:val="30"/>
        </w:numPr>
        <w:spacing w:before="120"/>
        <w:ind w:left="714" w:hanging="357"/>
        <w:pPrChange w:id="36" w:author="Steve Foreman" w:date="2014-09-26T14:15:00Z">
          <w:pPr>
            <w:pStyle w:val="WMOBodyText"/>
            <w:numPr>
              <w:numId w:val="30"/>
            </w:numPr>
            <w:ind w:left="720" w:hanging="360"/>
          </w:pPr>
        </w:pPrChange>
      </w:pPr>
      <w:r w:rsidRPr="00746DDB">
        <w:t xml:space="preserve">The GTS will continue to make better use of public communications </w:t>
      </w:r>
      <w:del w:id="37" w:author="Steve Foreman" w:date="2014-09-26T09:27:00Z">
        <w:r w:rsidRPr="00746DDB" w:rsidDel="006078F1">
          <w:delText xml:space="preserve">including </w:delText>
        </w:r>
      </w:del>
      <w:ins w:id="38" w:author="Steve Foreman" w:date="2014-09-26T09:27:00Z">
        <w:r w:rsidR="006078F1">
          <w:t>such as</w:t>
        </w:r>
        <w:r w:rsidR="006078F1" w:rsidRPr="00746DDB">
          <w:t xml:space="preserve"> </w:t>
        </w:r>
      </w:ins>
      <w:r w:rsidRPr="00746DDB">
        <w:t>the Internet where appropriate</w:t>
      </w:r>
      <w:del w:id="39" w:author="Steve Foreman" w:date="2014-09-26T09:27:00Z">
        <w:r w:rsidRPr="00746DDB" w:rsidDel="006078F1">
          <w:delText>,</w:delText>
        </w:r>
      </w:del>
      <w:r w:rsidRPr="00746DDB">
        <w:t xml:space="preserve"> and supported by advanced satellite distribution systems;</w:t>
      </w:r>
    </w:p>
    <w:p w:rsidR="0079598D" w:rsidRPr="00746DDB" w:rsidRDefault="0079598D">
      <w:pPr>
        <w:pStyle w:val="WMOBodyText"/>
        <w:numPr>
          <w:ilvl w:val="0"/>
          <w:numId w:val="30"/>
        </w:numPr>
        <w:spacing w:before="120"/>
        <w:ind w:left="714" w:hanging="357"/>
        <w:pPrChange w:id="40" w:author="Steve Foreman" w:date="2014-09-26T14:15:00Z">
          <w:pPr>
            <w:pStyle w:val="WMOBodyText"/>
            <w:numPr>
              <w:numId w:val="30"/>
            </w:numPr>
            <w:ind w:left="720" w:hanging="360"/>
          </w:pPr>
        </w:pPrChange>
      </w:pPr>
      <w:r w:rsidRPr="00746DDB">
        <w:t>The GTS data management framework will continue to pursue fast and efficient coding practices and data representations;</w:t>
      </w:r>
    </w:p>
    <w:p w:rsidR="0079598D" w:rsidRPr="00746DDB" w:rsidRDefault="0079598D">
      <w:pPr>
        <w:pStyle w:val="WMOBodyText"/>
        <w:numPr>
          <w:ilvl w:val="0"/>
          <w:numId w:val="30"/>
        </w:numPr>
        <w:spacing w:before="120"/>
        <w:ind w:left="714" w:hanging="357"/>
        <w:pPrChange w:id="41" w:author="Steve Foreman" w:date="2014-09-26T14:15:00Z">
          <w:pPr>
            <w:pStyle w:val="WMOBodyText"/>
            <w:numPr>
              <w:numId w:val="30"/>
            </w:numPr>
            <w:ind w:left="720" w:hanging="360"/>
          </w:pPr>
        </w:pPrChange>
      </w:pPr>
      <w:r w:rsidRPr="00746DDB">
        <w:t xml:space="preserve">A new system of catalogues available through a </w:t>
      </w:r>
      <w:r w:rsidRPr="00746DDB">
        <w:rPr>
          <w:bCs/>
        </w:rPr>
        <w:t>Global Information System Centre (</w:t>
      </w:r>
      <w:r w:rsidRPr="00746DDB">
        <w:t>GISC) portal, enabling online search, discovery and access of available data and products. This facilitates access to a much greater range of current and archived data and products;</w:t>
      </w:r>
    </w:p>
    <w:p w:rsidR="0079598D" w:rsidRPr="00746DDB" w:rsidRDefault="001E1911">
      <w:pPr>
        <w:pStyle w:val="WMOBodyText"/>
        <w:numPr>
          <w:ilvl w:val="0"/>
          <w:numId w:val="30"/>
        </w:numPr>
        <w:spacing w:before="120"/>
        <w:ind w:left="714" w:hanging="357"/>
        <w:pPrChange w:id="42" w:author="Steve Foreman" w:date="2014-09-26T14:15:00Z">
          <w:pPr>
            <w:pStyle w:val="WMOBodyText"/>
            <w:numPr>
              <w:numId w:val="30"/>
            </w:numPr>
            <w:ind w:left="720" w:hanging="360"/>
          </w:pPr>
        </w:pPrChange>
      </w:pPr>
      <w:ins w:id="43" w:author="Steve Foreman" w:date="2014-09-26T09:25:00Z">
        <w:r>
          <w:t xml:space="preserve">Easy access to </w:t>
        </w:r>
      </w:ins>
      <w:del w:id="44" w:author="Steve Foreman" w:date="2014-09-26T09:25:00Z">
        <w:r w:rsidR="0079598D" w:rsidRPr="00746DDB" w:rsidDel="001E1911">
          <w:delText>Download or re-runs of</w:delText>
        </w:r>
      </w:del>
      <w:r w:rsidR="0079598D" w:rsidRPr="00746DDB">
        <w:t xml:space="preserve"> GTS data and products published in the past 24 hours</w:t>
      </w:r>
      <w:ins w:id="45" w:author="Steve Foreman" w:date="2014-09-26T09:25:00Z">
        <w:r>
          <w:t xml:space="preserve"> </w:t>
        </w:r>
      </w:ins>
      <w:ins w:id="46" w:author="Steve Foreman" w:date="2014-09-26T09:26:00Z">
        <w:r>
          <w:t>using browsers and other standard applications</w:t>
        </w:r>
      </w:ins>
      <w:r w:rsidR="0079598D" w:rsidRPr="00746DDB">
        <w:t>;</w:t>
      </w:r>
    </w:p>
    <w:p w:rsidR="0079598D" w:rsidRPr="00746DDB" w:rsidRDefault="0079598D">
      <w:pPr>
        <w:pStyle w:val="WMOBodyText"/>
        <w:numPr>
          <w:ilvl w:val="0"/>
          <w:numId w:val="30"/>
        </w:numPr>
        <w:spacing w:before="120"/>
        <w:ind w:left="714" w:hanging="357"/>
        <w:pPrChange w:id="47" w:author="Steve Foreman" w:date="2014-09-26T14:15:00Z">
          <w:pPr>
            <w:pStyle w:val="WMOBodyText"/>
            <w:numPr>
              <w:numId w:val="30"/>
            </w:numPr>
            <w:ind w:left="720" w:hanging="360"/>
          </w:pPr>
        </w:pPrChange>
      </w:pPr>
      <w:r w:rsidRPr="00746DDB">
        <w:t>Simplified processes for Member countries to update GTS rout</w:t>
      </w:r>
      <w:ins w:id="48" w:author="Steve Foreman" w:date="2014-09-26T09:27:00Z">
        <w:r w:rsidR="006078F1">
          <w:t>e</w:t>
        </w:r>
      </w:ins>
      <w:r w:rsidRPr="00746DDB">
        <w:t xml:space="preserve">ing and </w:t>
      </w:r>
      <w:ins w:id="49" w:author="Steve Foreman" w:date="2014-09-26T09:27:00Z">
        <w:r w:rsidR="006078F1">
          <w:t xml:space="preserve">to </w:t>
        </w:r>
      </w:ins>
      <w:r w:rsidRPr="00746DDB">
        <w:t>provide information about available data and products.</w:t>
      </w:r>
    </w:p>
    <w:p w:rsidR="0079598D" w:rsidRPr="00746DDB" w:rsidRDefault="0079598D">
      <w:pPr>
        <w:pStyle w:val="WMOBodyText"/>
        <w:spacing w:before="120"/>
        <w:rPr>
          <w:bCs/>
        </w:rPr>
        <w:pPrChange w:id="50" w:author="Steve Foreman" w:date="2014-09-26T14:15:00Z">
          <w:pPr>
            <w:pStyle w:val="WMOBodyText"/>
          </w:pPr>
        </w:pPrChange>
      </w:pPr>
      <w:r w:rsidRPr="00746DDB">
        <w:t xml:space="preserve">The WIS Implementation Plan (WIS-IP) is aimed at guiding RA-I Members to implement WIS functionality in their identified centres and to become effective WIS users in a timely and harmonized manner. Therefore, it concentrates on enablement of new WIS functionality by NMHSs as National Centres (NC), i.e. it </w:t>
      </w:r>
      <w:r w:rsidRPr="00746DDB">
        <w:rPr>
          <w:bCs/>
        </w:rPr>
        <w:t>focuses on helping the members of RA-I to set up WIS functionality in their 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1"/>
      </w:r>
      <w:r w:rsidRPr="00746DDB">
        <w:rPr>
          <w:bCs/>
        </w:rPr>
        <w:t xml:space="preserve"> and WIS Demonstration Process “Procedures and Guidelines”</w:t>
      </w:r>
      <w:r w:rsidRPr="00746DDB">
        <w:rPr>
          <w:bCs/>
          <w:vertAlign w:val="superscript"/>
        </w:rPr>
        <w:footnoteReference w:id="2"/>
      </w:r>
      <w:r w:rsidRPr="00746DDB">
        <w:rPr>
          <w:bCs/>
        </w:rPr>
        <w:t xml:space="preserve">. </w:t>
      </w:r>
    </w:p>
    <w:p w:rsidR="0079598D" w:rsidRPr="00746DDB" w:rsidRDefault="0079598D">
      <w:pPr>
        <w:pStyle w:val="WMOBodyText"/>
        <w:spacing w:before="120"/>
        <w:rPr>
          <w:bCs/>
        </w:rPr>
        <w:pPrChange w:id="51" w:author="Steve Foreman" w:date="2014-09-26T14:15:00Z">
          <w:pPr>
            <w:pStyle w:val="WMOBodyText"/>
          </w:pPr>
        </w:pPrChange>
      </w:pPr>
      <w:r w:rsidRPr="00746DDB">
        <w:rPr>
          <w:bCs/>
        </w:rPr>
        <w:t xml:space="preserve">The WIS-IP outlines: the features of WIS; the benefits for Members to be connected to WIS; the current status of WIS in RA-I; the telecommunication network used for meteorological data and products; then goes on to describe steps for implementation in RA-I. The list of countries in RA-I together with their proposed principal GISC provides an overview of the structure of WIS after its regional implementation. The steps an NMHS has to take to function as a WIS NC are described in detail. The initial steps to establish a DCPC are also mentioned. Sample step-by-step implementation approach for these two cases is provided in the Appendices. </w:t>
      </w:r>
    </w:p>
    <w:p w:rsidR="0079598D" w:rsidRPr="00746DDB" w:rsidRDefault="00E03772">
      <w:pPr>
        <w:pStyle w:val="WMOBodyText"/>
        <w:spacing w:before="120"/>
        <w:rPr>
          <w:bCs/>
        </w:rPr>
        <w:pPrChange w:id="52" w:author="Steve Foreman" w:date="2014-09-26T14:15:00Z">
          <w:pPr>
            <w:pStyle w:val="WMOBodyText"/>
          </w:pPr>
        </w:pPrChange>
      </w:pPr>
      <w:ins w:id="53" w:author="Steve Foreman" w:date="2014-09-26T09:49:00Z">
        <w:r>
          <w:rPr>
            <w:bCs/>
          </w:rPr>
          <w:t xml:space="preserve">The </w:t>
        </w:r>
        <w:r w:rsidRPr="00746DDB">
          <w:rPr>
            <w:bCs/>
          </w:rPr>
          <w:t xml:space="preserve">goal </w:t>
        </w:r>
        <w:r>
          <w:rPr>
            <w:bCs/>
          </w:rPr>
          <w:t xml:space="preserve">is for </w:t>
        </w:r>
        <w:r w:rsidRPr="00746DDB">
          <w:rPr>
            <w:bCs/>
          </w:rPr>
          <w:t xml:space="preserve">most of the RA-I Members </w:t>
        </w:r>
      </w:ins>
      <w:ins w:id="54" w:author="Steve Foreman" w:date="2014-09-29T13:58:00Z">
        <w:r w:rsidR="004A624C">
          <w:rPr>
            <w:bCs/>
          </w:rPr>
          <w:t>should</w:t>
        </w:r>
      </w:ins>
      <w:ins w:id="55" w:author="Steve Foreman" w:date="2014-09-26T09:49:00Z">
        <w:r w:rsidRPr="00746DDB">
          <w:rPr>
            <w:bCs/>
          </w:rPr>
          <w:t xml:space="preserve"> be WIS enabled by the end of 2015</w:t>
        </w:r>
        <w:r>
          <w:rPr>
            <w:bCs/>
          </w:rPr>
          <w:t xml:space="preserve">. </w:t>
        </w:r>
      </w:ins>
      <w:r w:rsidR="0079598D" w:rsidRPr="00746DDB">
        <w:rPr>
          <w:bCs/>
        </w:rPr>
        <w:t xml:space="preserve">Challenges associated with the WIS implementation in RA-I </w:t>
      </w:r>
      <w:proofErr w:type="gramStart"/>
      <w:r w:rsidR="0079598D" w:rsidRPr="00746DDB">
        <w:rPr>
          <w:bCs/>
        </w:rPr>
        <w:t>are</w:t>
      </w:r>
      <w:proofErr w:type="gramEnd"/>
      <w:r w:rsidR="0079598D" w:rsidRPr="00746DDB">
        <w:rPr>
          <w:bCs/>
        </w:rPr>
        <w:t xml:space="preserve"> identified, together with possible remedies. </w:t>
      </w:r>
      <w:ins w:id="56" w:author="Steve Foreman" w:date="2014-09-26T09:37:00Z">
        <w:r w:rsidR="006078F1">
          <w:rPr>
            <w:bCs/>
          </w:rPr>
          <w:t xml:space="preserve">The plan recommends that RA-I forms a Task Team on WIS Implementation </w:t>
        </w:r>
      </w:ins>
      <w:ins w:id="57" w:author="Steve Foreman" w:date="2014-09-26T09:38:00Z">
        <w:r w:rsidR="00F915FB">
          <w:rPr>
            <w:bCs/>
          </w:rPr>
          <w:t>(TT-WIS)</w:t>
        </w:r>
      </w:ins>
      <w:ins w:id="58" w:author="Steve Foreman" w:date="2014-09-26T14:14:00Z">
        <w:r w:rsidR="00F915FB">
          <w:rPr>
            <w:bCs/>
          </w:rPr>
          <w:t xml:space="preserve"> </w:t>
        </w:r>
      </w:ins>
      <w:ins w:id="59" w:author="Steve Foreman" w:date="2014-09-26T09:37:00Z">
        <w:r w:rsidR="006078F1">
          <w:rPr>
            <w:bCs/>
          </w:rPr>
          <w:t xml:space="preserve">that includes representatives of the GISCs and sub-regions. </w:t>
        </w:r>
      </w:ins>
      <w:ins w:id="60" w:author="Steve Foreman" w:date="2014-09-26T09:41:00Z">
        <w:r w:rsidR="00DB4242">
          <w:rPr>
            <w:bCs/>
          </w:rPr>
          <w:t xml:space="preserve">Each Permanent Representative in RA-I has to nominate a national WIS Focal Point </w:t>
        </w:r>
      </w:ins>
      <w:ins w:id="61" w:author="Steve Foreman" w:date="2014-09-26T09:42:00Z">
        <w:r>
          <w:rPr>
            <w:bCs/>
          </w:rPr>
          <w:t xml:space="preserve">and an alternate </w:t>
        </w:r>
      </w:ins>
      <w:ins w:id="62" w:author="Steve Foreman" w:date="2014-09-26T09:41:00Z">
        <w:r w:rsidR="00DB4242">
          <w:rPr>
            <w:bCs/>
          </w:rPr>
          <w:t>who ha</w:t>
        </w:r>
      </w:ins>
      <w:ins w:id="63" w:author="Steve Foreman" w:date="2014-09-26T09:42:00Z">
        <w:r>
          <w:rPr>
            <w:bCs/>
          </w:rPr>
          <w:t>ve</w:t>
        </w:r>
      </w:ins>
      <w:ins w:id="64" w:author="Steve Foreman" w:date="2014-09-26T09:41:00Z">
        <w:r w:rsidR="00DB4242">
          <w:rPr>
            <w:bCs/>
          </w:rPr>
          <w:t xml:space="preserve"> the responsibility </w:t>
        </w:r>
      </w:ins>
      <w:ins w:id="65" w:author="Steve Foreman" w:date="2014-09-26T09:42:00Z">
        <w:r w:rsidR="00DB4242">
          <w:rPr>
            <w:bCs/>
          </w:rPr>
          <w:t>f</w:t>
        </w:r>
      </w:ins>
      <w:ins w:id="66" w:author="Steve Foreman" w:date="2014-09-26T09:41:00Z">
        <w:r w:rsidR="00DB4242">
          <w:rPr>
            <w:bCs/>
          </w:rPr>
          <w:t xml:space="preserve">or coordinating the actions needed to deliver the WIS in their own country. </w:t>
        </w:r>
      </w:ins>
      <w:ins w:id="67" w:author="Steve Foreman" w:date="2014-09-26T09:44:00Z">
        <w:r>
          <w:rPr>
            <w:bCs/>
          </w:rPr>
          <w:t xml:space="preserve">Permanent Representatives must also confirm the GISC they wish to use as their Principal GISC. </w:t>
        </w:r>
      </w:ins>
      <w:r w:rsidR="0079598D" w:rsidRPr="00746DDB">
        <w:rPr>
          <w:bCs/>
        </w:rPr>
        <w:t xml:space="preserve">The responsibilities of the </w:t>
      </w:r>
      <w:del w:id="68" w:author="Steve Foreman" w:date="2014-09-26T09:38:00Z">
        <w:r w:rsidR="0079598D" w:rsidRPr="00746DDB" w:rsidDel="006078F1">
          <w:rPr>
            <w:bCs/>
          </w:rPr>
          <w:delText xml:space="preserve">GISCs </w:delText>
        </w:r>
      </w:del>
      <w:ins w:id="69" w:author="Steve Foreman" w:date="2014-09-26T09:38:00Z">
        <w:r w:rsidR="006078F1">
          <w:rPr>
            <w:bCs/>
          </w:rPr>
          <w:t>TT-WIS</w:t>
        </w:r>
        <w:r w:rsidR="006078F1" w:rsidRPr="00746DDB">
          <w:rPr>
            <w:bCs/>
          </w:rPr>
          <w:t xml:space="preserve"> </w:t>
        </w:r>
      </w:ins>
      <w:r w:rsidR="0079598D" w:rsidRPr="00746DDB">
        <w:rPr>
          <w:bCs/>
        </w:rPr>
        <w:t xml:space="preserve">in the WIS implementation monitoring are described with their importance for the successful implementation of the plan. The participation and cooperation of the national WIS Focal Points is stressed. The future activities to implement the plan are </w:t>
      </w:r>
      <w:ins w:id="70" w:author="Steve Foreman" w:date="2014-09-26T09:49:00Z">
        <w:r>
          <w:rPr>
            <w:bCs/>
          </w:rPr>
          <w:t xml:space="preserve">also </w:t>
        </w:r>
      </w:ins>
      <w:r w:rsidR="0079598D" w:rsidRPr="00746DDB">
        <w:rPr>
          <w:bCs/>
        </w:rPr>
        <w:t>listed</w:t>
      </w:r>
      <w:del w:id="71" w:author="Steve Foreman" w:date="2014-09-26T09:49:00Z">
        <w:r w:rsidR="0079598D" w:rsidRPr="00746DDB" w:rsidDel="00E03772">
          <w:rPr>
            <w:bCs/>
          </w:rPr>
          <w:delText xml:space="preserve"> </w:delText>
        </w:r>
      </w:del>
      <w:del w:id="72" w:author="Steve Foreman" w:date="2014-09-26T09:50:00Z">
        <w:r w:rsidR="0079598D" w:rsidRPr="00746DDB" w:rsidDel="00E03772">
          <w:rPr>
            <w:bCs/>
          </w:rPr>
          <w:delText>with the</w:delText>
        </w:r>
      </w:del>
      <w:del w:id="73" w:author="Steve Foreman" w:date="2014-09-26T09:49:00Z">
        <w:r w:rsidR="0079598D" w:rsidRPr="00746DDB" w:rsidDel="00E03772">
          <w:rPr>
            <w:bCs/>
          </w:rPr>
          <w:delText xml:space="preserve"> goal that most of the RA-I Members will be WIS enabled by the end of 2015</w:delText>
        </w:r>
      </w:del>
      <w:r w:rsidR="0079598D" w:rsidRPr="00746DDB">
        <w:rPr>
          <w:bCs/>
        </w:rPr>
        <w:t>.</w:t>
      </w:r>
    </w:p>
    <w:p w:rsidR="0079598D" w:rsidRPr="00746DDB" w:rsidRDefault="0079598D">
      <w:pPr>
        <w:pStyle w:val="WMOBodyText"/>
        <w:spacing w:before="120"/>
        <w:pPrChange w:id="74" w:author="Steve Foreman" w:date="2014-09-26T14:15:00Z">
          <w:pPr>
            <w:pStyle w:val="WMOBodyText"/>
          </w:pPr>
        </w:pPrChange>
      </w:pPr>
      <w:r w:rsidRPr="00746DDB">
        <w:lastRenderedPageBreak/>
        <w:t xml:space="preserve">Member countries and specifically their national WIS Focal Points are urged to maintain active collaboration with their principal GISC. For </w:t>
      </w:r>
      <w:r w:rsidR="0002564F" w:rsidRPr="00746DDB">
        <w:t>m</w:t>
      </w:r>
      <w:r w:rsidR="0002564F">
        <w:t>ost</w:t>
      </w:r>
      <w:r w:rsidR="0002564F" w:rsidRPr="00746DDB">
        <w:t xml:space="preserve"> </w:t>
      </w:r>
      <w:del w:id="75" w:author="Steve Foreman" w:date="2014-09-23T21:35:00Z">
        <w:r w:rsidRPr="00746DDB" w:rsidDel="006406B3">
          <w:delText>RA-III</w:delText>
        </w:r>
      </w:del>
      <w:ins w:id="76" w:author="Steve Foreman" w:date="2014-09-23T21:35:00Z">
        <w:r w:rsidR="006406B3">
          <w:t>RA-I</w:t>
        </w:r>
      </w:ins>
      <w:r w:rsidRPr="00746DDB">
        <w:t xml:space="preserve"> countries </w:t>
      </w:r>
      <w:r w:rsidR="0002564F">
        <w:t xml:space="preserve">the principal </w:t>
      </w:r>
      <w:ins w:id="77" w:author="Steve Foreman" w:date="2014-09-26T09:34:00Z">
        <w:r w:rsidR="006078F1">
          <w:t>GISC</w:t>
        </w:r>
      </w:ins>
      <w:r w:rsidR="0002564F" w:rsidRPr="00746DDB">
        <w:t xml:space="preserve"> </w:t>
      </w:r>
      <w:r w:rsidRPr="00746DDB">
        <w:t xml:space="preserve">is </w:t>
      </w:r>
      <w:r w:rsidR="0002564F">
        <w:t xml:space="preserve">either </w:t>
      </w:r>
      <w:r w:rsidRPr="00746DDB">
        <w:t>GISC</w:t>
      </w:r>
      <w:del w:id="78" w:author="Steve Foreman" w:date="2014-09-26T09:34:00Z">
        <w:r w:rsidRPr="00746DDB" w:rsidDel="006078F1">
          <w:delText>-</w:delText>
        </w:r>
      </w:del>
      <w:ins w:id="79" w:author="Steve Foreman" w:date="2014-09-26T09:34:00Z">
        <w:r w:rsidR="006078F1">
          <w:t xml:space="preserve"> </w:t>
        </w:r>
      </w:ins>
      <w:r w:rsidR="0002564F">
        <w:t>Casablanca or GISC Pretoria</w:t>
      </w:r>
      <w:r w:rsidR="0002564F" w:rsidRPr="00746DDB">
        <w:t xml:space="preserve"> </w:t>
      </w:r>
      <w:r w:rsidRPr="00746DDB">
        <w:t>for which the contact details are provided in Appendix VI.</w:t>
      </w:r>
    </w:p>
    <w:p w:rsidR="0079598D" w:rsidRPr="00746DDB" w:rsidRDefault="0079598D" w:rsidP="0079598D">
      <w:pPr>
        <w:pStyle w:val="Heading2"/>
      </w:pPr>
      <w:bookmarkStart w:id="80" w:name="_2._Introduction"/>
      <w:bookmarkEnd w:id="80"/>
      <w:r w:rsidRPr="00746DDB">
        <w:t>2. Introduction</w:t>
      </w:r>
    </w:p>
    <w:p w:rsidR="0079598D" w:rsidRPr="00746DDB" w:rsidRDefault="0079598D" w:rsidP="0079598D">
      <w:pPr>
        <w:pStyle w:val="WMOBodyText"/>
        <w:rPr>
          <w:bCs/>
        </w:rPr>
      </w:pPr>
      <w:r w:rsidRPr="00746DDB">
        <w:rPr>
          <w:bCs/>
        </w:rPr>
        <w:t>In 2003, the World Meteorological Congress (Cg-14)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79598D" w:rsidRPr="00746DDB" w:rsidRDefault="0079598D" w:rsidP="00401151">
      <w:pPr>
        <w:pStyle w:val="WMOBodyText"/>
        <w:numPr>
          <w:ilvl w:val="0"/>
          <w:numId w:val="7"/>
        </w:numPr>
        <w:rPr>
          <w:bCs/>
        </w:rPr>
      </w:pPr>
      <w:r w:rsidRPr="00746DDB">
        <w:rPr>
          <w:bCs/>
        </w:rPr>
        <w:t xml:space="preserve">WIS would be used for the collection and sharing of information for all WMO and related international programmes; </w:t>
      </w:r>
    </w:p>
    <w:p w:rsidR="0079598D" w:rsidRPr="00746DDB" w:rsidRDefault="0079598D" w:rsidP="00401151">
      <w:pPr>
        <w:pStyle w:val="WMOBodyText"/>
        <w:numPr>
          <w:ilvl w:val="0"/>
          <w:numId w:val="7"/>
        </w:numPr>
        <w:rPr>
          <w:bCs/>
        </w:rPr>
      </w:pPr>
      <w:r w:rsidRPr="00746DDB">
        <w:rPr>
          <w:bCs/>
        </w:rPr>
        <w:t>WIS would provide a flexible and extensible structure allowing the participating centres to enhance their capabilities as their national and international responsibilities grow;</w:t>
      </w:r>
    </w:p>
    <w:p w:rsidR="0079598D" w:rsidRPr="00746DDB" w:rsidRDefault="0079598D" w:rsidP="00401151">
      <w:pPr>
        <w:pStyle w:val="WMOBodyText"/>
        <w:numPr>
          <w:ilvl w:val="0"/>
          <w:numId w:val="7"/>
        </w:numPr>
        <w:rPr>
          <w:bCs/>
        </w:rPr>
      </w:pPr>
      <w:r w:rsidRPr="00746DDB">
        <w:rPr>
          <w:bCs/>
        </w:rPr>
        <w:t>Implementation of WIS should build upon the most successful components of existing WMO information systems in an evolutionary process;</w:t>
      </w:r>
    </w:p>
    <w:p w:rsidR="0079598D" w:rsidRPr="00746DDB" w:rsidRDefault="0079598D" w:rsidP="00401151">
      <w:pPr>
        <w:pStyle w:val="WMOBodyText"/>
        <w:numPr>
          <w:ilvl w:val="0"/>
          <w:numId w:val="7"/>
        </w:numPr>
        <w:rPr>
          <w:bCs/>
        </w:rPr>
      </w:pPr>
      <w:r w:rsidRPr="00746DDB">
        <w:rPr>
          <w:bCs/>
        </w:rPr>
        <w:t>WIS development should pay special attention to a smooth and coordinated transition;</w:t>
      </w:r>
    </w:p>
    <w:p w:rsidR="0079598D" w:rsidRPr="00746DDB" w:rsidRDefault="0079598D" w:rsidP="00401151">
      <w:pPr>
        <w:pStyle w:val="WMOBodyText"/>
        <w:numPr>
          <w:ilvl w:val="0"/>
          <w:numId w:val="7"/>
        </w:numPr>
        <w:rPr>
          <w:bCs/>
        </w:rPr>
      </w:pPr>
      <w:r w:rsidRPr="00746DDB">
        <w:rPr>
          <w:bCs/>
        </w:rPr>
        <w:t>The basis for the core communication network should be the communication links used within the World Weather Watch (WWW) for the high priority real-time data;</w:t>
      </w:r>
    </w:p>
    <w:p w:rsidR="0079598D" w:rsidRPr="00746DDB" w:rsidRDefault="0079598D" w:rsidP="00401151">
      <w:pPr>
        <w:pStyle w:val="WMOBodyText"/>
        <w:numPr>
          <w:ilvl w:val="0"/>
          <w:numId w:val="7"/>
        </w:numPr>
        <w:rPr>
          <w:bCs/>
        </w:rPr>
      </w:pPr>
      <w:r w:rsidRPr="00746DDB">
        <w:rPr>
          <w:bCs/>
        </w:rPr>
        <w:t>WIS should utilize international industry standards for protocols, hardware and software.</w:t>
      </w:r>
    </w:p>
    <w:p w:rsidR="0079598D" w:rsidRPr="00746DDB" w:rsidRDefault="0079598D" w:rsidP="0079598D">
      <w:pPr>
        <w:pStyle w:val="WMOBodyText"/>
        <w:rPr>
          <w:bCs/>
        </w:rPr>
      </w:pPr>
      <w:r w:rsidRPr="00746DDB">
        <w:rPr>
          <w:bCs/>
        </w:rPr>
        <w:t xml:space="preserve">Between Cg-14 (2003) and Cg-15 (2007), good progress was made in demonstrating the technological solutions for WIS through pilots and prototypes projects. </w:t>
      </w:r>
    </w:p>
    <w:p w:rsidR="0079598D" w:rsidRPr="00746DDB" w:rsidRDefault="0079598D" w:rsidP="0079598D">
      <w:pPr>
        <w:pStyle w:val="WMOBodyText"/>
        <w:rPr>
          <w:bCs/>
        </w:rPr>
      </w:pPr>
      <w:r w:rsidRPr="00746DDB">
        <w:rPr>
          <w:bCs/>
        </w:rPr>
        <w:t>Cg-15 agreed that the WMO Information System should provide three fundamental types of services to meet the different requirements, as follows:</w:t>
      </w:r>
    </w:p>
    <w:p w:rsidR="0079598D" w:rsidRPr="00746DDB" w:rsidRDefault="0079598D" w:rsidP="00401151">
      <w:pPr>
        <w:pStyle w:val="WMOBodyText"/>
        <w:numPr>
          <w:ilvl w:val="0"/>
          <w:numId w:val="4"/>
        </w:numPr>
        <w:rPr>
          <w:bCs/>
        </w:rPr>
      </w:pPr>
      <w:r w:rsidRPr="00746DDB">
        <w:rPr>
          <w:bCs/>
        </w:rPr>
        <w:t>Routine collection and dissemination service for time-critical and operation-critical data and products;</w:t>
      </w:r>
    </w:p>
    <w:p w:rsidR="0079598D" w:rsidRPr="00746DDB" w:rsidRDefault="0079598D" w:rsidP="00401151">
      <w:pPr>
        <w:pStyle w:val="WMOBodyText"/>
        <w:numPr>
          <w:ilvl w:val="0"/>
          <w:numId w:val="4"/>
        </w:numPr>
        <w:rPr>
          <w:bCs/>
        </w:rPr>
      </w:pPr>
      <w:r w:rsidRPr="00746DDB">
        <w:rPr>
          <w:bCs/>
        </w:rPr>
        <w:t xml:space="preserve">Data discovery, access and retrieval service; </w:t>
      </w:r>
    </w:p>
    <w:p w:rsidR="0079598D" w:rsidRPr="00746DDB" w:rsidRDefault="0079598D" w:rsidP="00401151">
      <w:pPr>
        <w:pStyle w:val="WMOBodyText"/>
        <w:numPr>
          <w:ilvl w:val="0"/>
          <w:numId w:val="4"/>
        </w:numPr>
        <w:rPr>
          <w:bCs/>
        </w:rPr>
      </w:pPr>
      <w:r w:rsidRPr="00746DDB">
        <w:rPr>
          <w:bCs/>
        </w:rPr>
        <w:t xml:space="preserve">Timely delivery service for data and products. </w:t>
      </w:r>
    </w:p>
    <w:p w:rsidR="0079598D" w:rsidRPr="00746DDB" w:rsidRDefault="0079598D" w:rsidP="0079598D">
      <w:pPr>
        <w:pStyle w:val="WMOBodyText"/>
        <w:rPr>
          <w:bCs/>
        </w:rPr>
      </w:pPr>
      <w:r w:rsidRPr="00746DDB">
        <w:rPr>
          <w:bCs/>
        </w:rPr>
        <w:t>Cg-15 also emphasized that the WIS implementation should build upon existing WMO information systems in a smooth and evolutionary process. It agreed that the WIS implementation plan should have two parts that would be developed in parallel:</w:t>
      </w:r>
    </w:p>
    <w:p w:rsidR="0079598D" w:rsidRPr="00746DDB" w:rsidRDefault="0079598D" w:rsidP="00401151">
      <w:pPr>
        <w:pStyle w:val="WMOBodyText"/>
        <w:numPr>
          <w:ilvl w:val="0"/>
          <w:numId w:val="8"/>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79598D" w:rsidRPr="00746DDB" w:rsidRDefault="0079598D" w:rsidP="00401151">
      <w:pPr>
        <w:pStyle w:val="WMOBodyText"/>
        <w:numPr>
          <w:ilvl w:val="0"/>
          <w:numId w:val="8"/>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79598D" w:rsidRPr="00746DDB" w:rsidRDefault="0079598D" w:rsidP="0079598D">
      <w:pPr>
        <w:pStyle w:val="WMOBodyText"/>
        <w:rPr>
          <w:bCs/>
        </w:rPr>
      </w:pPr>
      <w:r w:rsidRPr="00746DDB">
        <w:rPr>
          <w:bCs/>
        </w:rPr>
        <w:t xml:space="preserve">Cg-15 further emphasized that the support and involvement of all NMHSs, including regional associations and technical commissions in the WIS development was a crucial factor for ensuring a successful implementation and a shared ownership of the system. </w:t>
      </w:r>
    </w:p>
    <w:p w:rsidR="0079598D" w:rsidRPr="00746DDB" w:rsidRDefault="0079598D" w:rsidP="0079598D">
      <w:pPr>
        <w:pStyle w:val="WMOBodyText"/>
        <w:rPr>
          <w:bCs/>
        </w:rPr>
      </w:pPr>
      <w:r w:rsidRPr="00746DDB">
        <w:rPr>
          <w:bCs/>
        </w:rPr>
        <w:lastRenderedPageBreak/>
        <w:t xml:space="preserve">During the period 2007 – 2011, between Cg-15 and </w:t>
      </w:r>
      <w:r>
        <w:rPr>
          <w:bCs/>
        </w:rPr>
        <w:t>Cg-XVI</w:t>
      </w:r>
      <w:r w:rsidRPr="00746DDB">
        <w:rPr>
          <w:bCs/>
        </w:rPr>
        <w:t xml:space="preserve">, under the leadership of the CBS, the development of WIS progressed both in terms of technological solutions and preparation of regulatory and guidance material for its implementation. Thus, </w:t>
      </w:r>
      <w:r>
        <w:rPr>
          <w:bCs/>
        </w:rPr>
        <w:t>Cg-XVI</w:t>
      </w:r>
      <w:r w:rsidRPr="00746DDB">
        <w:rPr>
          <w:bCs/>
        </w:rPr>
        <w:t xml:space="preserve">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79598D" w:rsidRPr="00746DDB" w:rsidRDefault="0079598D" w:rsidP="0079598D">
      <w:pPr>
        <w:pStyle w:val="WMOBodyText"/>
        <w:rPr>
          <w:bCs/>
        </w:rPr>
      </w:pPr>
      <w:r>
        <w:rPr>
          <w:bCs/>
        </w:rPr>
        <w:t>Cg-XVI</w:t>
      </w:r>
      <w:r w:rsidRPr="00746DDB">
        <w:rPr>
          <w:bCs/>
        </w:rPr>
        <w:t xml:space="preserve"> stated that WIS had moved from a development stage into an operational stage and advised Members and relevant international organizations that WIS activities in 2012-2015 should focus on: </w:t>
      </w:r>
    </w:p>
    <w:p w:rsidR="0079598D" w:rsidRPr="00746DDB" w:rsidRDefault="0079598D" w:rsidP="00401151">
      <w:pPr>
        <w:pStyle w:val="WMOBodyText"/>
        <w:numPr>
          <w:ilvl w:val="0"/>
          <w:numId w:val="5"/>
        </w:numPr>
        <w:rPr>
          <w:bCs/>
        </w:rPr>
      </w:pPr>
      <w:r w:rsidRPr="00746DDB">
        <w:rPr>
          <w:bCs/>
        </w:rPr>
        <w:t xml:space="preserve">Complete WIS implementation across all WMO Centres; </w:t>
      </w:r>
    </w:p>
    <w:p w:rsidR="0079598D" w:rsidRPr="00746DDB" w:rsidRDefault="0079598D" w:rsidP="00401151">
      <w:pPr>
        <w:pStyle w:val="WMOBodyText"/>
        <w:numPr>
          <w:ilvl w:val="0"/>
          <w:numId w:val="5"/>
        </w:numPr>
        <w:rPr>
          <w:bCs/>
        </w:rPr>
      </w:pPr>
      <w:r w:rsidRPr="00746DDB">
        <w:rPr>
          <w:bCs/>
        </w:rPr>
        <w:t xml:space="preserve">Capacity building to ensure support of all WMO Members; </w:t>
      </w:r>
    </w:p>
    <w:p w:rsidR="0079598D" w:rsidRPr="00746DDB" w:rsidRDefault="0079598D" w:rsidP="00401151">
      <w:pPr>
        <w:pStyle w:val="WMOBodyText"/>
        <w:numPr>
          <w:ilvl w:val="0"/>
          <w:numId w:val="5"/>
        </w:numPr>
        <w:rPr>
          <w:bCs/>
        </w:rPr>
      </w:pPr>
      <w:r w:rsidRPr="00746DDB">
        <w:rPr>
          <w:bCs/>
        </w:rPr>
        <w:t xml:space="preserve">Leveraging WIS advantages for all WMO Programmes; and </w:t>
      </w:r>
    </w:p>
    <w:p w:rsidR="0079598D" w:rsidRPr="00746DDB" w:rsidRDefault="0079598D" w:rsidP="00401151">
      <w:pPr>
        <w:pStyle w:val="WMOBodyText"/>
        <w:numPr>
          <w:ilvl w:val="0"/>
          <w:numId w:val="5"/>
        </w:numPr>
        <w:rPr>
          <w:bCs/>
        </w:rPr>
      </w:pPr>
      <w:r w:rsidRPr="00746DDB">
        <w:rPr>
          <w:bCs/>
        </w:rPr>
        <w:t>Taking advantage of WIS in all WMO Data Management.</w:t>
      </w:r>
    </w:p>
    <w:p w:rsidR="0079598D" w:rsidRPr="00746DDB" w:rsidRDefault="0079598D" w:rsidP="0079598D">
      <w:pPr>
        <w:pStyle w:val="WMOBodyText"/>
        <w:rPr>
          <w:bCs/>
        </w:rPr>
      </w:pPr>
      <w:r>
        <w:rPr>
          <w:bCs/>
        </w:rPr>
        <w:t>Cg-XVI</w:t>
      </w:r>
      <w:r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w:t>
      </w:r>
      <w:r>
        <w:rPr>
          <w:bCs/>
        </w:rPr>
        <w:t>XVI</w:t>
      </w:r>
      <w:r w:rsidRPr="00746DDB">
        <w:rPr>
          <w:bCs/>
        </w:rPr>
        <w:t xml:space="preserve"> expected that the full implementation of WIS by all Members will take at least the whole of the 2012-2015 financial </w:t>
      </w:r>
      <w:proofErr w:type="gramStart"/>
      <w:r w:rsidRPr="00746DDB">
        <w:rPr>
          <w:bCs/>
        </w:rPr>
        <w:t>period</w:t>
      </w:r>
      <w:proofErr w:type="gramEnd"/>
      <w:r w:rsidRPr="00746DDB">
        <w:rPr>
          <w:bCs/>
        </w:rPr>
        <w:t>.</w:t>
      </w:r>
    </w:p>
    <w:p w:rsidR="0079598D" w:rsidRPr="00746DDB" w:rsidRDefault="0079598D" w:rsidP="0079598D">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79598D" w:rsidRPr="00746DDB" w:rsidRDefault="0079598D" w:rsidP="00401151">
      <w:pPr>
        <w:pStyle w:val="WMOBodyText"/>
        <w:numPr>
          <w:ilvl w:val="0"/>
          <w:numId w:val="6"/>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79598D" w:rsidRPr="00746DDB" w:rsidRDefault="0079598D" w:rsidP="00401151">
      <w:pPr>
        <w:pStyle w:val="WMOBodyText"/>
        <w:numPr>
          <w:ilvl w:val="0"/>
          <w:numId w:val="6"/>
        </w:numPr>
        <w:rPr>
          <w:bCs/>
        </w:rPr>
      </w:pPr>
      <w:r w:rsidRPr="00746DDB">
        <w:rPr>
          <w:bCs/>
        </w:rPr>
        <w:t>Implementation of WIS at all NMHS national centres (NCs): 2012-2015;</w:t>
      </w:r>
    </w:p>
    <w:p w:rsidR="0079598D" w:rsidRPr="00746DDB" w:rsidRDefault="0079598D" w:rsidP="00401151">
      <w:pPr>
        <w:pStyle w:val="WMOBodyText"/>
        <w:numPr>
          <w:ilvl w:val="0"/>
          <w:numId w:val="6"/>
        </w:numPr>
        <w:rPr>
          <w:bCs/>
        </w:rPr>
      </w:pPr>
      <w:r w:rsidRPr="00746DDB">
        <w:rPr>
          <w:bCs/>
        </w:rPr>
        <w:t>Implementation of remaining candidate GISCs: 2012-2013;</w:t>
      </w:r>
    </w:p>
    <w:p w:rsidR="0079598D" w:rsidRPr="00746DDB" w:rsidRDefault="0079598D" w:rsidP="00401151">
      <w:pPr>
        <w:pStyle w:val="WMOBodyText"/>
        <w:numPr>
          <w:ilvl w:val="0"/>
          <w:numId w:val="6"/>
        </w:numPr>
        <w:rPr>
          <w:bCs/>
        </w:rPr>
      </w:pPr>
      <w:r w:rsidRPr="00746DDB">
        <w:rPr>
          <w:bCs/>
        </w:rPr>
        <w:t>Implementation of more DCPCs, i.e. WIS interfaces at WMO Programmes’ centres: 2012-2015;</w:t>
      </w:r>
    </w:p>
    <w:p w:rsidR="0079598D" w:rsidRPr="00746DDB" w:rsidRDefault="0079598D" w:rsidP="0079598D">
      <w:pPr>
        <w:pStyle w:val="WMOBodyText"/>
        <w:rPr>
          <w:bCs/>
        </w:rPr>
      </w:pPr>
      <w:r w:rsidRPr="00746DDB">
        <w:rPr>
          <w:bCs/>
        </w:rPr>
        <w:t>Amendments to the Manual on WIS for enhanced operational arrangements of WIS centres, especially GISCs: 2014.</w:t>
      </w:r>
    </w:p>
    <w:p w:rsidR="0079598D" w:rsidRPr="00746DDB" w:rsidRDefault="0079598D" w:rsidP="0079598D">
      <w:pPr>
        <w:pStyle w:val="WMOBodyText"/>
      </w:pPr>
      <w:r w:rsidRPr="00746DDB">
        <w:t xml:space="preserve">The introduction on WIS presented above shows that the implementation of WIS in the WMO community opens the new chapter for the global data exchange.  The benefits for the Member countries of WMO Regional Association </w:t>
      </w:r>
      <w:r>
        <w:t>I</w:t>
      </w:r>
      <w:r w:rsidRPr="00746DDB">
        <w:t xml:space="preserve"> (</w:t>
      </w:r>
      <w:r w:rsidR="00675F12">
        <w:t>Africa</w:t>
      </w:r>
      <w:r w:rsidRPr="00746DDB">
        <w:t>) arising from the full implementation of WIS will include:</w:t>
      </w:r>
    </w:p>
    <w:p w:rsidR="0079598D" w:rsidRPr="00746DDB" w:rsidRDefault="0079598D" w:rsidP="00675F12">
      <w:pPr>
        <w:pStyle w:val="WMOBodyText"/>
        <w:numPr>
          <w:ilvl w:val="0"/>
          <w:numId w:val="30"/>
        </w:numPr>
      </w:pPr>
      <w:r w:rsidRPr="00746DDB">
        <w:t>Continued and enhanced operation of the  GTS (WMO's Global Telecommunication System) providing a reliable and timely collection and dissemination service for time-critical and operation-critical data and products;</w:t>
      </w:r>
    </w:p>
    <w:p w:rsidR="0079598D" w:rsidRPr="00746DDB" w:rsidRDefault="0079598D" w:rsidP="00675F12">
      <w:pPr>
        <w:pStyle w:val="WMOBodyText"/>
        <w:numPr>
          <w:ilvl w:val="0"/>
          <w:numId w:val="30"/>
        </w:numPr>
      </w:pPr>
      <w:r>
        <w:t>T</w:t>
      </w:r>
      <w:r w:rsidRPr="00746DDB">
        <w:t>he GTS will make better use of public communications including the Internet where appropriate, and supported by advanced satellite distribution systems;</w:t>
      </w:r>
    </w:p>
    <w:p w:rsidR="0079598D" w:rsidRPr="00746DDB" w:rsidRDefault="0079598D" w:rsidP="00675F12">
      <w:pPr>
        <w:pStyle w:val="WMOBodyText"/>
        <w:numPr>
          <w:ilvl w:val="0"/>
          <w:numId w:val="30"/>
        </w:numPr>
      </w:pPr>
      <w:r w:rsidRPr="00746DDB">
        <w:lastRenderedPageBreak/>
        <w:t>The GTS data management framework will continue to pursue fast and efficient coding practices and data representations;</w:t>
      </w:r>
    </w:p>
    <w:p w:rsidR="0079598D" w:rsidRPr="00746DDB" w:rsidRDefault="0079598D" w:rsidP="00675F12">
      <w:pPr>
        <w:pStyle w:val="WMOBodyText"/>
        <w:numPr>
          <w:ilvl w:val="0"/>
          <w:numId w:val="30"/>
        </w:numPr>
      </w:pPr>
      <w:r w:rsidRPr="00746DDB">
        <w:t>A new system of catalogues available through a GISC portal, enabling online search, discovery and access of available data and products. This facilitates access to a much greater range of current and archived data and products;</w:t>
      </w:r>
    </w:p>
    <w:p w:rsidR="0079598D" w:rsidRPr="00746DDB" w:rsidRDefault="0079598D" w:rsidP="00675F12">
      <w:pPr>
        <w:pStyle w:val="WMOBodyText"/>
        <w:numPr>
          <w:ilvl w:val="0"/>
          <w:numId w:val="30"/>
        </w:numPr>
      </w:pPr>
      <w:r w:rsidRPr="00746DDB">
        <w:t>Download or re-runs of GTS data and products published in the past 24 hours;</w:t>
      </w:r>
    </w:p>
    <w:p w:rsidR="0079598D" w:rsidRPr="00746DDB" w:rsidRDefault="0079598D" w:rsidP="00675F12">
      <w:pPr>
        <w:pStyle w:val="WMOBodyText"/>
        <w:numPr>
          <w:ilvl w:val="0"/>
          <w:numId w:val="30"/>
        </w:numPr>
      </w:pPr>
      <w:r w:rsidRPr="00746DDB">
        <w:t>Simplified processes for Member countries to update GTS routing and provide information about available data and products.</w:t>
      </w:r>
    </w:p>
    <w:p w:rsidR="0079598D" w:rsidRDefault="0079598D" w:rsidP="0079598D"/>
    <w:p w:rsidR="0079598D" w:rsidRPr="00CE317B" w:rsidRDefault="00CE317B" w:rsidP="0079598D">
      <w:r>
        <w:rPr>
          <w:szCs w:val="22"/>
          <w:lang w:eastAsia="zh-TW"/>
        </w:rPr>
        <w:t>T</w:t>
      </w:r>
      <w:r w:rsidR="0079598D" w:rsidRPr="00CE317B">
        <w:rPr>
          <w:szCs w:val="22"/>
          <w:lang w:eastAsia="zh-TW"/>
        </w:rPr>
        <w:t xml:space="preserve">he 15th session of World Meteorological Organization (WMO) Regional Association </w:t>
      </w:r>
      <w:r>
        <w:rPr>
          <w:szCs w:val="22"/>
          <w:lang w:eastAsia="zh-TW"/>
        </w:rPr>
        <w:t>I</w:t>
      </w:r>
      <w:r w:rsidRPr="00CE317B">
        <w:rPr>
          <w:szCs w:val="22"/>
          <w:lang w:eastAsia="zh-TW"/>
        </w:rPr>
        <w:t xml:space="preserve"> </w:t>
      </w:r>
      <w:r w:rsidR="0079598D" w:rsidRPr="00CE317B">
        <w:rPr>
          <w:szCs w:val="22"/>
          <w:lang w:eastAsia="zh-TW"/>
        </w:rPr>
        <w:t xml:space="preserve">(RA-I), </w:t>
      </w:r>
      <w:r>
        <w:rPr>
          <w:szCs w:val="22"/>
          <w:lang w:eastAsia="zh-TW"/>
        </w:rPr>
        <w:t>Marrakech</w:t>
      </w:r>
      <w:r w:rsidRPr="00CE317B">
        <w:rPr>
          <w:szCs w:val="22"/>
          <w:lang w:eastAsia="zh-TW"/>
        </w:rPr>
        <w:t xml:space="preserve"> </w:t>
      </w:r>
      <w:r w:rsidR="0079598D" w:rsidRPr="00CE317B">
        <w:rPr>
          <w:szCs w:val="22"/>
          <w:lang w:eastAsia="zh-TW"/>
        </w:rPr>
        <w:t>(</w:t>
      </w:r>
      <w:r>
        <w:rPr>
          <w:szCs w:val="22"/>
          <w:lang w:eastAsia="zh-TW"/>
        </w:rPr>
        <w:t>Nov</w:t>
      </w:r>
      <w:r w:rsidRPr="00CE317B">
        <w:rPr>
          <w:szCs w:val="22"/>
          <w:lang w:eastAsia="zh-TW"/>
        </w:rPr>
        <w:t xml:space="preserve">ember </w:t>
      </w:r>
      <w:r w:rsidR="0079598D" w:rsidRPr="00CE317B">
        <w:rPr>
          <w:szCs w:val="22"/>
          <w:lang w:eastAsia="zh-TW"/>
        </w:rPr>
        <w:t>2010)</w:t>
      </w:r>
      <w:r w:rsidRPr="00CE317B">
        <w:rPr>
          <w:szCs w:val="22"/>
          <w:lang w:eastAsia="zh-TW"/>
        </w:rPr>
        <w:t xml:space="preserve"> established</w:t>
      </w:r>
      <w:r w:rsidR="00C21768">
        <w:rPr>
          <w:szCs w:val="22"/>
          <w:lang w:eastAsia="zh-TW"/>
        </w:rPr>
        <w:t xml:space="preserve"> </w:t>
      </w:r>
      <w:r w:rsidR="0079598D" w:rsidRPr="00CE317B">
        <w:rPr>
          <w:szCs w:val="22"/>
          <w:lang w:eastAsia="zh-TW"/>
        </w:rPr>
        <w:t>the RA-I Management Group</w:t>
      </w:r>
      <w:r>
        <w:rPr>
          <w:szCs w:val="22"/>
          <w:lang w:eastAsia="zh-TW"/>
        </w:rPr>
        <w:t xml:space="preserve"> and</w:t>
      </w:r>
      <w:r w:rsidR="0079598D" w:rsidRPr="00CE317B">
        <w:rPr>
          <w:szCs w:val="22"/>
          <w:lang w:eastAsia="zh-TW"/>
        </w:rPr>
        <w:t xml:space="preserve"> the following subsidiary </w:t>
      </w:r>
      <w:proofErr w:type="gramStart"/>
      <w:r w:rsidR="0079598D" w:rsidRPr="00CE317B">
        <w:rPr>
          <w:szCs w:val="22"/>
          <w:lang w:eastAsia="zh-TW"/>
        </w:rPr>
        <w:t>bodies :</w:t>
      </w:r>
      <w:proofErr w:type="gramEnd"/>
    </w:p>
    <w:p w:rsidR="0079598D" w:rsidRPr="00CE317B" w:rsidRDefault="0079598D" w:rsidP="00CE317B">
      <w:pPr>
        <w:numPr>
          <w:ilvl w:val="0"/>
          <w:numId w:val="31"/>
        </w:numPr>
      </w:pPr>
      <w:r w:rsidRPr="00CE317B">
        <w:t xml:space="preserve">Working Group on </w:t>
      </w:r>
      <w:r w:rsidR="00CE317B">
        <w:t>Observations and Infrastructure</w:t>
      </w:r>
      <w:r w:rsidRPr="00CE317B">
        <w:t xml:space="preserve"> (WG-</w:t>
      </w:r>
      <w:r w:rsidR="00CE317B">
        <w:t>OI</w:t>
      </w:r>
      <w:r w:rsidRPr="00CE317B">
        <w:t>)</w:t>
      </w:r>
      <w:r w:rsidR="00CE317B">
        <w:t>;</w:t>
      </w:r>
    </w:p>
    <w:p w:rsidR="00CE317B" w:rsidRPr="00CE317B" w:rsidRDefault="0079598D" w:rsidP="00CE317B">
      <w:pPr>
        <w:numPr>
          <w:ilvl w:val="0"/>
          <w:numId w:val="31"/>
        </w:numPr>
      </w:pPr>
      <w:r w:rsidRPr="00CE317B">
        <w:t xml:space="preserve">Working Group on </w:t>
      </w:r>
      <w:r w:rsidR="00CE317B" w:rsidRPr="00CE317B">
        <w:t>Climate Matters and Applications</w:t>
      </w:r>
      <w:r w:rsidR="00CE317B">
        <w:t>;</w:t>
      </w:r>
      <w:r w:rsidR="00CE317B" w:rsidRPr="00CE317B">
        <w:t xml:space="preserve"> </w:t>
      </w:r>
    </w:p>
    <w:p w:rsidR="00CE317B" w:rsidRPr="00CE317B" w:rsidRDefault="00CE317B" w:rsidP="00CE317B">
      <w:pPr>
        <w:numPr>
          <w:ilvl w:val="0"/>
          <w:numId w:val="31"/>
        </w:numPr>
      </w:pPr>
      <w:r w:rsidRPr="00CE317B">
        <w:t>Working Group on</w:t>
      </w:r>
      <w:r>
        <w:t xml:space="preserve"> </w:t>
      </w:r>
      <w:r w:rsidRPr="00CE317B">
        <w:t>Improved Weather Forecasting and Natural Disaster Mitigation</w:t>
      </w:r>
    </w:p>
    <w:p w:rsidR="00CE317B" w:rsidRPr="00CE317B" w:rsidRDefault="0079598D" w:rsidP="00CE317B">
      <w:pPr>
        <w:numPr>
          <w:ilvl w:val="0"/>
          <w:numId w:val="31"/>
        </w:numPr>
      </w:pPr>
      <w:r w:rsidRPr="00CE317B">
        <w:t>Working Group on Hydrology</w:t>
      </w:r>
      <w:r w:rsidR="00CE317B" w:rsidRPr="00CE317B">
        <w:t xml:space="preserve"> </w:t>
      </w:r>
    </w:p>
    <w:p w:rsidR="00CE317B" w:rsidRPr="00F7096E" w:rsidRDefault="00CE317B" w:rsidP="00F7096E">
      <w:pPr>
        <w:numPr>
          <w:ilvl w:val="0"/>
          <w:numId w:val="55"/>
        </w:numPr>
        <w:tabs>
          <w:tab w:val="clear" w:pos="1134"/>
          <w:tab w:val="left" w:pos="720"/>
        </w:tabs>
        <w:ind w:left="720"/>
      </w:pPr>
      <w:r w:rsidRPr="00CE317B">
        <w:t xml:space="preserve">Working Group on </w:t>
      </w:r>
      <w:r>
        <w:t>Education and Training</w:t>
      </w:r>
    </w:p>
    <w:p w:rsidR="0079598D" w:rsidRPr="00CE317B" w:rsidRDefault="0079598D" w:rsidP="0079598D">
      <w:pPr>
        <w:shd w:val="clear" w:color="auto" w:fill="FFFFFF"/>
        <w:spacing w:before="100" w:beforeAutospacing="1" w:after="100" w:afterAutospacing="1"/>
        <w:rPr>
          <w:rFonts w:eastAsia="Times New Roman"/>
          <w:lang w:eastAsia="pt-BR"/>
        </w:rPr>
      </w:pPr>
      <w:r w:rsidRPr="00CE317B">
        <w:rPr>
          <w:rFonts w:eastAsia="Times New Roman"/>
          <w:lang w:eastAsia="pt-BR"/>
        </w:rPr>
        <w:t>The structure of WG-</w:t>
      </w:r>
      <w:r w:rsidR="00CE317B">
        <w:rPr>
          <w:rFonts w:eastAsia="Times New Roman"/>
          <w:lang w:eastAsia="pt-BR"/>
        </w:rPr>
        <w:t>OI</w:t>
      </w:r>
      <w:r w:rsidR="00CE317B" w:rsidRPr="00CE317B">
        <w:rPr>
          <w:rFonts w:eastAsia="Times New Roman"/>
          <w:lang w:eastAsia="pt-BR"/>
        </w:rPr>
        <w:t xml:space="preserve"> </w:t>
      </w:r>
      <w:r w:rsidR="00E21487">
        <w:rPr>
          <w:rFonts w:eastAsia="Times New Roman"/>
          <w:lang w:eastAsia="pt-BR"/>
        </w:rPr>
        <w:t>included</w:t>
      </w:r>
      <w:r w:rsidRPr="00CE317B">
        <w:rPr>
          <w:rFonts w:eastAsia="Times New Roman"/>
          <w:lang w:eastAsia="pt-BR"/>
        </w:rPr>
        <w:t xml:space="preserve">. </w:t>
      </w:r>
      <w:r w:rsidR="00CE317B" w:rsidRPr="00452C66">
        <w:t xml:space="preserve">Ms </w:t>
      </w:r>
      <w:proofErr w:type="spellStart"/>
      <w:r w:rsidR="00CE317B" w:rsidRPr="00452C66">
        <w:t>Lukiya</w:t>
      </w:r>
      <w:proofErr w:type="spellEnd"/>
      <w:r w:rsidR="00CE317B" w:rsidRPr="00452C66">
        <w:t xml:space="preserve"> </w:t>
      </w:r>
      <w:proofErr w:type="spellStart"/>
      <w:proofErr w:type="gramStart"/>
      <w:r w:rsidR="00CE317B" w:rsidRPr="00452C66">
        <w:t>Tazalika</w:t>
      </w:r>
      <w:proofErr w:type="spellEnd"/>
      <w:r w:rsidR="00CE317B" w:rsidRPr="00452C66">
        <w:t xml:space="preserve"> </w:t>
      </w:r>
      <w:r w:rsidRPr="00CE317B">
        <w:rPr>
          <w:rFonts w:eastAsia="Times New Roman"/>
          <w:lang w:eastAsia="pt-BR"/>
        </w:rPr>
        <w:t xml:space="preserve"> (</w:t>
      </w:r>
      <w:proofErr w:type="gramEnd"/>
      <w:r w:rsidR="00CE317B" w:rsidRPr="00452C66">
        <w:t>Uganda</w:t>
      </w:r>
      <w:r w:rsidRPr="00CE317B">
        <w:rPr>
          <w:rFonts w:eastAsia="Times New Roman"/>
          <w:lang w:eastAsia="pt-BR"/>
        </w:rPr>
        <w:t xml:space="preserve">) </w:t>
      </w:r>
      <w:r w:rsidR="00E21487">
        <w:rPr>
          <w:rFonts w:eastAsia="Times New Roman"/>
          <w:lang w:eastAsia="pt-BR"/>
        </w:rPr>
        <w:t>as</w:t>
      </w:r>
      <w:r w:rsidRPr="00CE317B">
        <w:rPr>
          <w:rFonts w:eastAsia="Times New Roman"/>
          <w:lang w:eastAsia="pt-BR"/>
        </w:rPr>
        <w:t xml:space="preserve"> Chair </w:t>
      </w:r>
      <w:r w:rsidR="00CE317B">
        <w:rPr>
          <w:rFonts w:eastAsia="Times New Roman"/>
          <w:lang w:eastAsia="pt-BR"/>
        </w:rPr>
        <w:t>supported by the following experts:</w:t>
      </w:r>
      <w:del w:id="81" w:author="Steve Foreman" w:date="2014-09-25T11:20:00Z">
        <w:r w:rsidRPr="00CE317B" w:rsidDel="009C05AB">
          <w:rPr>
            <w:rFonts w:eastAsia="Times New Roman"/>
            <w:lang w:eastAsia="pt-BR"/>
          </w:rPr>
          <w:delText>.</w:delText>
        </w:r>
      </w:del>
      <w:r w:rsidRPr="00CE317B">
        <w:rPr>
          <w:rFonts w:eastAsia="Times New Roman"/>
          <w:lang w:eastAsia="pt-BR"/>
        </w:rPr>
        <w:t xml:space="preserve"> </w:t>
      </w:r>
    </w:p>
    <w:p w:rsidR="0079598D" w:rsidDel="009C05AB" w:rsidRDefault="0079598D" w:rsidP="0079598D">
      <w:pPr>
        <w:rPr>
          <w:del w:id="82" w:author="Steve Foreman" w:date="2014-09-25T11:17:00Z"/>
        </w:rPr>
      </w:pPr>
    </w:p>
    <w:p w:rsidR="00CE317B" w:rsidRDefault="00CE317B" w:rsidP="00F7096E">
      <w:pPr>
        <w:pStyle w:val="WMOBodyText"/>
        <w:numPr>
          <w:ilvl w:val="0"/>
          <w:numId w:val="55"/>
        </w:numPr>
        <w:tabs>
          <w:tab w:val="clear" w:pos="1134"/>
          <w:tab w:val="left" w:pos="1170"/>
        </w:tabs>
        <w:ind w:left="720"/>
      </w:pPr>
      <w:r>
        <w:rPr>
          <w:lang w:eastAsia="en-US"/>
        </w:rPr>
        <w:t>Two experts each on WIGOS and on WIS.</w:t>
      </w:r>
    </w:p>
    <w:p w:rsidR="00CE317B" w:rsidRDefault="00CE317B" w:rsidP="00F7096E">
      <w:pPr>
        <w:pStyle w:val="WMOBodyText"/>
        <w:numPr>
          <w:ilvl w:val="1"/>
          <w:numId w:val="55"/>
        </w:numPr>
        <w:tabs>
          <w:tab w:val="clear" w:pos="1134"/>
          <w:tab w:val="left" w:pos="1170"/>
        </w:tabs>
        <w:ind w:left="1170"/>
      </w:pPr>
      <w:r w:rsidRPr="00452C66">
        <w:t xml:space="preserve">Ms </w:t>
      </w:r>
      <w:proofErr w:type="spellStart"/>
      <w:r w:rsidRPr="00452C66">
        <w:t>Mariane</w:t>
      </w:r>
      <w:proofErr w:type="spellEnd"/>
      <w:r w:rsidRPr="00452C66">
        <w:t xml:space="preserve"> </w:t>
      </w:r>
      <w:proofErr w:type="spellStart"/>
      <w:r w:rsidRPr="00452C66">
        <w:t>Diop</w:t>
      </w:r>
      <w:proofErr w:type="spellEnd"/>
      <w:r w:rsidRPr="00452C66">
        <w:t xml:space="preserve"> Kane</w:t>
      </w:r>
      <w:r>
        <w:t xml:space="preserve"> (</w:t>
      </w:r>
      <w:r w:rsidRPr="00452C66">
        <w:t>Senegal</w:t>
      </w:r>
      <w:r>
        <w:t>)</w:t>
      </w:r>
    </w:p>
    <w:p w:rsidR="00CE317B" w:rsidRDefault="00CE317B" w:rsidP="00F7096E">
      <w:pPr>
        <w:pStyle w:val="WMOBodyText"/>
        <w:numPr>
          <w:ilvl w:val="1"/>
          <w:numId w:val="55"/>
        </w:numPr>
        <w:tabs>
          <w:tab w:val="clear" w:pos="1134"/>
          <w:tab w:val="left" w:pos="1170"/>
        </w:tabs>
        <w:ind w:left="1170"/>
      </w:pPr>
      <w:proofErr w:type="spellStart"/>
      <w:r w:rsidRPr="00452C66">
        <w:t>Hanan</w:t>
      </w:r>
      <w:proofErr w:type="spellEnd"/>
      <w:r w:rsidRPr="00452C66">
        <w:t xml:space="preserve"> </w:t>
      </w:r>
      <w:proofErr w:type="spellStart"/>
      <w:r w:rsidRPr="00452C66">
        <w:t>Magzob</w:t>
      </w:r>
      <w:proofErr w:type="spellEnd"/>
      <w:r w:rsidRPr="00452C66">
        <w:t xml:space="preserve"> Mohamed </w:t>
      </w:r>
      <w:proofErr w:type="spellStart"/>
      <w:r w:rsidRPr="00452C66">
        <w:t>Rabah</w:t>
      </w:r>
      <w:proofErr w:type="spellEnd"/>
      <w:r>
        <w:t xml:space="preserve"> (Sudan)</w:t>
      </w:r>
    </w:p>
    <w:p w:rsidR="00CE317B" w:rsidRDefault="00CE317B" w:rsidP="00F7096E">
      <w:pPr>
        <w:pStyle w:val="WMOBodyText"/>
        <w:numPr>
          <w:ilvl w:val="1"/>
          <w:numId w:val="55"/>
        </w:numPr>
        <w:tabs>
          <w:tab w:val="clear" w:pos="1134"/>
          <w:tab w:val="left" w:pos="1170"/>
        </w:tabs>
        <w:ind w:left="1170"/>
      </w:pPr>
      <w:del w:id="83" w:author="Steve Foreman" w:date="2014-09-26T10:04:00Z">
        <w:r w:rsidRPr="00452C66" w:rsidDel="00296A41">
          <w:delText>Rabii</w:delText>
        </w:r>
      </w:del>
      <w:proofErr w:type="spellStart"/>
      <w:ins w:id="84" w:author="Steve Foreman" w:date="2014-09-26T10:04:00Z">
        <w:r w:rsidR="00296A41">
          <w:t>Rabia</w:t>
        </w:r>
      </w:ins>
      <w:proofErr w:type="spellEnd"/>
      <w:r w:rsidRPr="00452C66">
        <w:t xml:space="preserve"> </w:t>
      </w:r>
      <w:proofErr w:type="spellStart"/>
      <w:r w:rsidRPr="00452C66">
        <w:t>Merrouchi</w:t>
      </w:r>
      <w:proofErr w:type="spellEnd"/>
      <w:r>
        <w:t xml:space="preserve"> (Morocco)</w:t>
      </w:r>
    </w:p>
    <w:p w:rsidR="00CE317B" w:rsidRDefault="00CE317B" w:rsidP="00F7096E">
      <w:pPr>
        <w:pStyle w:val="WMOBodyText"/>
        <w:numPr>
          <w:ilvl w:val="1"/>
          <w:numId w:val="55"/>
        </w:numPr>
        <w:tabs>
          <w:tab w:val="clear" w:pos="1134"/>
          <w:tab w:val="left" w:pos="1170"/>
        </w:tabs>
        <w:ind w:left="1170"/>
        <w:rPr>
          <w:ins w:id="85" w:author="Steve Foreman" w:date="2014-09-25T11:19:00Z"/>
        </w:rPr>
      </w:pPr>
      <w:r>
        <w:t xml:space="preserve">Henry </w:t>
      </w:r>
      <w:proofErr w:type="spellStart"/>
      <w:r>
        <w:t>Karanja</w:t>
      </w:r>
      <w:proofErr w:type="spellEnd"/>
      <w:r>
        <w:t xml:space="preserve"> (Kenya)</w:t>
      </w:r>
      <w:ins w:id="86" w:author="Steve Foreman" w:date="2014-09-25T11:21:00Z">
        <w:r w:rsidR="009C05AB">
          <w:t xml:space="preserve"> </w:t>
        </w:r>
      </w:ins>
    </w:p>
    <w:p w:rsidR="009C05AB" w:rsidRDefault="009C05AB">
      <w:pPr>
        <w:pStyle w:val="WMOBodyText"/>
        <w:tabs>
          <w:tab w:val="clear" w:pos="1134"/>
          <w:tab w:val="left" w:pos="1170"/>
        </w:tabs>
        <w:ind w:left="810"/>
        <w:pPrChange w:id="87" w:author="Steve Foreman" w:date="2014-09-25T11:19:00Z">
          <w:pPr>
            <w:pStyle w:val="WMOBodyText"/>
            <w:numPr>
              <w:ilvl w:val="1"/>
              <w:numId w:val="55"/>
            </w:numPr>
            <w:tabs>
              <w:tab w:val="clear" w:pos="1134"/>
              <w:tab w:val="left" w:pos="1170"/>
            </w:tabs>
            <w:ind w:left="1170" w:hanging="360"/>
          </w:pPr>
        </w:pPrChange>
      </w:pPr>
    </w:p>
    <w:p w:rsidR="00CE317B" w:rsidRPr="00452C66" w:rsidRDefault="00CE317B" w:rsidP="00E21487">
      <w:pPr>
        <w:widowControl w:val="0"/>
        <w:numPr>
          <w:ilvl w:val="0"/>
          <w:numId w:val="55"/>
        </w:numPr>
        <w:tabs>
          <w:tab w:val="left" w:pos="1985"/>
        </w:tabs>
        <w:ind w:left="720"/>
      </w:pPr>
      <w:r w:rsidRPr="00452C66">
        <w:t xml:space="preserve">Two regional experts on instruments and methods of observation (CIMO) (one specializing in conventional observation systems, and the other in remote sensing); </w:t>
      </w:r>
    </w:p>
    <w:p w:rsidR="00CE317B" w:rsidRDefault="00CE317B" w:rsidP="00F7096E">
      <w:pPr>
        <w:pStyle w:val="WMOBodyText"/>
        <w:numPr>
          <w:ilvl w:val="1"/>
          <w:numId w:val="55"/>
        </w:numPr>
        <w:tabs>
          <w:tab w:val="clear" w:pos="1134"/>
          <w:tab w:val="left" w:pos="1170"/>
        </w:tabs>
        <w:ind w:left="1170"/>
      </w:pPr>
      <w:r w:rsidRPr="00452C66">
        <w:t xml:space="preserve">Ms </w:t>
      </w:r>
      <w:proofErr w:type="spellStart"/>
      <w:r w:rsidRPr="00452C66">
        <w:t>Gasewasepe</w:t>
      </w:r>
      <w:proofErr w:type="spellEnd"/>
      <w:r w:rsidRPr="00452C66">
        <w:t xml:space="preserve"> K. </w:t>
      </w:r>
      <w:proofErr w:type="spellStart"/>
      <w:r w:rsidRPr="00452C66">
        <w:t>Nthobastsang</w:t>
      </w:r>
      <w:proofErr w:type="spellEnd"/>
      <w:r>
        <w:t xml:space="preserve"> (</w:t>
      </w:r>
      <w:r w:rsidRPr="00452C66">
        <w:t>Botswana</w:t>
      </w:r>
      <w:r>
        <w:t>)</w:t>
      </w:r>
    </w:p>
    <w:p w:rsidR="00CE317B" w:rsidRDefault="00CE317B" w:rsidP="00F7096E">
      <w:pPr>
        <w:pStyle w:val="WMOBodyText"/>
        <w:numPr>
          <w:ilvl w:val="1"/>
          <w:numId w:val="55"/>
        </w:numPr>
        <w:tabs>
          <w:tab w:val="clear" w:pos="1134"/>
          <w:tab w:val="left" w:pos="1170"/>
        </w:tabs>
        <w:ind w:left="1170"/>
      </w:pPr>
      <w:r w:rsidRPr="00452C66">
        <w:t xml:space="preserve">Ms </w:t>
      </w:r>
      <w:proofErr w:type="spellStart"/>
      <w:r w:rsidRPr="00452C66">
        <w:t>Lukiya</w:t>
      </w:r>
      <w:proofErr w:type="spellEnd"/>
      <w:r w:rsidRPr="00452C66">
        <w:t xml:space="preserve"> </w:t>
      </w:r>
      <w:proofErr w:type="spellStart"/>
      <w:r w:rsidRPr="00452C66">
        <w:t>Tazalika</w:t>
      </w:r>
      <w:proofErr w:type="spellEnd"/>
      <w:r>
        <w:t xml:space="preserve"> (</w:t>
      </w:r>
      <w:r w:rsidRPr="00452C66">
        <w:t>Uganda</w:t>
      </w:r>
      <w:r>
        <w:t>)</w:t>
      </w:r>
    </w:p>
    <w:p w:rsidR="00CE317B" w:rsidRDefault="00CE317B" w:rsidP="00F7096E">
      <w:pPr>
        <w:pStyle w:val="WMOBodyText"/>
        <w:numPr>
          <w:ilvl w:val="0"/>
          <w:numId w:val="55"/>
        </w:numPr>
        <w:tabs>
          <w:tab w:val="clear" w:pos="1134"/>
          <w:tab w:val="left" w:pos="1170"/>
        </w:tabs>
        <w:ind w:left="720"/>
      </w:pPr>
      <w:r w:rsidRPr="00452C66">
        <w:t>Two telecommunications experts</w:t>
      </w:r>
    </w:p>
    <w:p w:rsidR="00CE317B" w:rsidRDefault="00CE317B" w:rsidP="00F7096E">
      <w:pPr>
        <w:pStyle w:val="WMOBodyText"/>
        <w:numPr>
          <w:ilvl w:val="1"/>
          <w:numId w:val="55"/>
        </w:numPr>
        <w:tabs>
          <w:tab w:val="clear" w:pos="1134"/>
          <w:tab w:val="left" w:pos="1170"/>
        </w:tabs>
        <w:ind w:left="1170"/>
      </w:pPr>
      <w:r>
        <w:t xml:space="preserve">Francis </w:t>
      </w:r>
      <w:proofErr w:type="spellStart"/>
      <w:r>
        <w:t>Mosethlo</w:t>
      </w:r>
      <w:proofErr w:type="spellEnd"/>
      <w:r>
        <w:t xml:space="preserve"> (South Africa)</w:t>
      </w:r>
    </w:p>
    <w:p w:rsidR="00CE317B" w:rsidRDefault="00CE317B" w:rsidP="00F7096E">
      <w:pPr>
        <w:pStyle w:val="WMOBodyText"/>
        <w:numPr>
          <w:ilvl w:val="1"/>
          <w:numId w:val="55"/>
        </w:numPr>
        <w:tabs>
          <w:tab w:val="clear" w:pos="1134"/>
          <w:tab w:val="left" w:pos="1170"/>
        </w:tabs>
        <w:ind w:left="1170"/>
      </w:pPr>
      <w:proofErr w:type="spellStart"/>
      <w:r w:rsidRPr="00452C66">
        <w:t>Walid</w:t>
      </w:r>
      <w:proofErr w:type="spellEnd"/>
      <w:r w:rsidRPr="00452C66">
        <w:t xml:space="preserve"> Mohammed </w:t>
      </w:r>
      <w:proofErr w:type="spellStart"/>
      <w:r w:rsidRPr="00452C66">
        <w:t>Abd</w:t>
      </w:r>
      <w:proofErr w:type="spellEnd"/>
      <w:r w:rsidRPr="00452C66">
        <w:t xml:space="preserve"> El-</w:t>
      </w:r>
      <w:proofErr w:type="spellStart"/>
      <w:r w:rsidRPr="00452C66">
        <w:t>Hamied</w:t>
      </w:r>
      <w:proofErr w:type="spellEnd"/>
      <w:r>
        <w:t xml:space="preserve"> (</w:t>
      </w:r>
      <w:r w:rsidRPr="00452C66">
        <w:t>Egypt</w:t>
      </w:r>
      <w:r>
        <w:t>)</w:t>
      </w:r>
    </w:p>
    <w:p w:rsidR="00CE317B" w:rsidRPr="00F7096E" w:rsidRDefault="00CE317B" w:rsidP="00F7096E">
      <w:pPr>
        <w:pStyle w:val="WMOBodyText"/>
      </w:pPr>
    </w:p>
    <w:p w:rsidR="00CE317B" w:rsidRDefault="00CE317B" w:rsidP="0079598D">
      <w:pPr>
        <w:spacing w:before="240"/>
      </w:pPr>
      <w:r>
        <w:t>WG-OI established a WIGOS Task Team (TT-WIGOS) consisting of:</w:t>
      </w:r>
    </w:p>
    <w:p w:rsidR="00CE317B" w:rsidRDefault="00CE317B" w:rsidP="00F915FB">
      <w:pPr>
        <w:pStyle w:val="ListParagraph"/>
        <w:numPr>
          <w:ilvl w:val="0"/>
          <w:numId w:val="57"/>
        </w:numPr>
        <w:spacing w:before="240"/>
      </w:pPr>
      <w:r>
        <w:t xml:space="preserve">Francis </w:t>
      </w:r>
      <w:proofErr w:type="spellStart"/>
      <w:r>
        <w:t>Mosetlho</w:t>
      </w:r>
      <w:proofErr w:type="spellEnd"/>
      <w:ins w:id="88" w:author="Steve Foreman" w:date="2014-09-25T11:24:00Z">
        <w:r w:rsidR="009C05AB">
          <w:t xml:space="preserve"> / </w:t>
        </w:r>
      </w:ins>
      <w:ins w:id="89" w:author="Steve Foreman" w:date="2014-09-26T14:17:00Z">
        <w:r w:rsidR="00F915FB" w:rsidRPr="00F915FB">
          <w:t xml:space="preserve">Nish </w:t>
        </w:r>
        <w:proofErr w:type="spellStart"/>
        <w:r w:rsidR="00F915FB" w:rsidRPr="00F915FB">
          <w:t>Devanunthan</w:t>
        </w:r>
      </w:ins>
      <w:proofErr w:type="spellEnd"/>
      <w:del w:id="90" w:author="Steve Foreman" w:date="2014-09-26T14:17:00Z">
        <w:r w:rsidDel="00F915FB">
          <w:delText xml:space="preserve"> </w:delText>
        </w:r>
      </w:del>
      <w:r>
        <w:tab/>
        <w:t xml:space="preserve">(South Africa) </w:t>
      </w:r>
    </w:p>
    <w:p w:rsidR="00CE317B" w:rsidRDefault="00CE317B" w:rsidP="00F7096E">
      <w:pPr>
        <w:pStyle w:val="ListParagraph"/>
        <w:numPr>
          <w:ilvl w:val="0"/>
          <w:numId w:val="57"/>
        </w:numPr>
        <w:spacing w:before="240"/>
      </w:pPr>
      <w:r>
        <w:t xml:space="preserve">Henry </w:t>
      </w:r>
      <w:proofErr w:type="spellStart"/>
      <w:r>
        <w:t>Karanja</w:t>
      </w:r>
      <w:proofErr w:type="spellEnd"/>
      <w:r>
        <w:t xml:space="preserve"> </w:t>
      </w:r>
      <w:r>
        <w:tab/>
      </w:r>
      <w:ins w:id="91" w:author="Steve Foreman" w:date="2014-09-26T14:18:00Z">
        <w:r w:rsidR="00F915FB">
          <w:tab/>
        </w:r>
      </w:ins>
      <w:r>
        <w:t>(Kenya)</w:t>
      </w:r>
    </w:p>
    <w:p w:rsidR="00CE317B" w:rsidRDefault="00CE317B" w:rsidP="00F7096E">
      <w:pPr>
        <w:pStyle w:val="ListParagraph"/>
        <w:numPr>
          <w:ilvl w:val="0"/>
          <w:numId w:val="57"/>
        </w:numPr>
        <w:spacing w:before="240"/>
      </w:pPr>
      <w:del w:id="92" w:author="Steve Foreman" w:date="2014-09-26T14:18:00Z">
        <w:r w:rsidDel="00F915FB">
          <w:delText xml:space="preserve">Rabii </w:delText>
        </w:r>
      </w:del>
      <w:proofErr w:type="spellStart"/>
      <w:ins w:id="93" w:author="Steve Foreman" w:date="2014-09-26T14:18:00Z">
        <w:r w:rsidR="00F915FB">
          <w:t>Rabia</w:t>
        </w:r>
        <w:proofErr w:type="spellEnd"/>
        <w:r w:rsidR="00F915FB">
          <w:t xml:space="preserve"> </w:t>
        </w:r>
      </w:ins>
      <w:proofErr w:type="spellStart"/>
      <w:r>
        <w:t>Merouchi</w:t>
      </w:r>
      <w:proofErr w:type="spellEnd"/>
      <w:r>
        <w:tab/>
      </w:r>
      <w:ins w:id="94" w:author="Steve Foreman" w:date="2014-09-26T14:18:00Z">
        <w:r w:rsidR="00F915FB">
          <w:tab/>
        </w:r>
      </w:ins>
      <w:r>
        <w:t>(</w:t>
      </w:r>
      <w:del w:id="95" w:author="Steve Foreman" w:date="2014-09-26T14:18:00Z">
        <w:r w:rsidDel="00F915FB">
          <w:delText>m</w:delText>
        </w:r>
      </w:del>
      <w:ins w:id="96" w:author="Steve Foreman" w:date="2014-09-26T14:18:00Z">
        <w:r w:rsidR="00F915FB">
          <w:t>M</w:t>
        </w:r>
      </w:ins>
      <w:r>
        <w:t xml:space="preserve">orocco) </w:t>
      </w:r>
    </w:p>
    <w:p w:rsidR="00CE317B" w:rsidRDefault="00CE317B" w:rsidP="00F7096E">
      <w:pPr>
        <w:pStyle w:val="ListParagraph"/>
        <w:numPr>
          <w:ilvl w:val="0"/>
          <w:numId w:val="57"/>
        </w:numPr>
        <w:spacing w:before="240"/>
      </w:pPr>
      <w:r>
        <w:lastRenderedPageBreak/>
        <w:t xml:space="preserve">Aida </w:t>
      </w:r>
      <w:proofErr w:type="spellStart"/>
      <w:r>
        <w:t>Diongue-Niang</w:t>
      </w:r>
      <w:proofErr w:type="spellEnd"/>
      <w:r>
        <w:t xml:space="preserve"> </w:t>
      </w:r>
      <w:r>
        <w:tab/>
        <w:t>(Senegal)</w:t>
      </w:r>
    </w:p>
    <w:p w:rsidR="00CE317B" w:rsidRDefault="00CE317B" w:rsidP="00F7096E">
      <w:pPr>
        <w:pStyle w:val="ListParagraph"/>
        <w:numPr>
          <w:ilvl w:val="0"/>
          <w:numId w:val="57"/>
        </w:numPr>
        <w:spacing w:before="240"/>
      </w:pPr>
      <w:proofErr w:type="spellStart"/>
      <w:r>
        <w:t>Athanase</w:t>
      </w:r>
      <w:proofErr w:type="spellEnd"/>
      <w:r>
        <w:t xml:space="preserve"> </w:t>
      </w:r>
      <w:proofErr w:type="spellStart"/>
      <w:r>
        <w:t>Yambele</w:t>
      </w:r>
      <w:proofErr w:type="spellEnd"/>
      <w:r>
        <w:t xml:space="preserve"> </w:t>
      </w:r>
      <w:r>
        <w:tab/>
        <w:t>(C.A.R)</w:t>
      </w:r>
    </w:p>
    <w:p w:rsidR="00CE317B" w:rsidRDefault="00CE317B" w:rsidP="00F7096E">
      <w:pPr>
        <w:pStyle w:val="ListParagraph"/>
        <w:numPr>
          <w:ilvl w:val="0"/>
          <w:numId w:val="57"/>
        </w:numPr>
        <w:spacing w:before="240"/>
      </w:pPr>
      <w:r>
        <w:t xml:space="preserve">Alphonse Kanga </w:t>
      </w:r>
      <w:r>
        <w:tab/>
        <w:t xml:space="preserve">(Congo) </w:t>
      </w:r>
    </w:p>
    <w:p w:rsidR="00CE317B" w:rsidRDefault="00CE317B" w:rsidP="00F7096E">
      <w:pPr>
        <w:pStyle w:val="ListParagraph"/>
        <w:numPr>
          <w:ilvl w:val="0"/>
          <w:numId w:val="57"/>
        </w:numPr>
        <w:spacing w:before="240"/>
      </w:pPr>
      <w:proofErr w:type="spellStart"/>
      <w:r>
        <w:t>Hanan</w:t>
      </w:r>
      <w:proofErr w:type="spellEnd"/>
      <w:r>
        <w:t xml:space="preserve"> </w:t>
      </w:r>
      <w:proofErr w:type="spellStart"/>
      <w:r>
        <w:t>Magzob</w:t>
      </w:r>
      <w:proofErr w:type="spellEnd"/>
      <w:r>
        <w:t xml:space="preserve"> </w:t>
      </w:r>
      <w:proofErr w:type="spellStart"/>
      <w:r>
        <w:t>Rabah</w:t>
      </w:r>
      <w:proofErr w:type="spellEnd"/>
      <w:r>
        <w:t xml:space="preserve"> </w:t>
      </w:r>
      <w:ins w:id="97" w:author="Steve Foreman" w:date="2014-09-26T14:18:00Z">
        <w:r w:rsidR="00F915FB">
          <w:tab/>
        </w:r>
      </w:ins>
      <w:r>
        <w:t>(Sudan)</w:t>
      </w:r>
    </w:p>
    <w:p w:rsidR="00CE317B" w:rsidRDefault="00CE317B" w:rsidP="00F7096E">
      <w:pPr>
        <w:pStyle w:val="ListParagraph"/>
        <w:numPr>
          <w:ilvl w:val="0"/>
          <w:numId w:val="57"/>
        </w:numPr>
        <w:spacing w:before="240"/>
      </w:pPr>
      <w:proofErr w:type="spellStart"/>
      <w:r>
        <w:t>Ogunyemi</w:t>
      </w:r>
      <w:proofErr w:type="spellEnd"/>
      <w:r>
        <w:t xml:space="preserve"> O. A</w:t>
      </w:r>
      <w:r>
        <w:tab/>
      </w:r>
      <w:ins w:id="98" w:author="Steve Foreman" w:date="2014-09-26T14:18:00Z">
        <w:r w:rsidR="00F915FB">
          <w:tab/>
        </w:r>
      </w:ins>
      <w:r>
        <w:t>(Nigeria)</w:t>
      </w:r>
    </w:p>
    <w:p w:rsidR="0079598D" w:rsidRPr="00CE317B" w:rsidRDefault="00CE317B" w:rsidP="00F7096E">
      <w:pPr>
        <w:pStyle w:val="ListParagraph"/>
        <w:numPr>
          <w:ilvl w:val="0"/>
          <w:numId w:val="57"/>
        </w:numPr>
        <w:spacing w:before="240"/>
      </w:pPr>
      <w:r>
        <w:t>Islam Maher Amin</w:t>
      </w:r>
      <w:r>
        <w:tab/>
        <w:t>(Egypt)</w:t>
      </w:r>
    </w:p>
    <w:p w:rsidR="00CE317B" w:rsidRDefault="00CE317B">
      <w:pPr>
        <w:spacing w:before="240"/>
        <w:jc w:val="left"/>
        <w:pPrChange w:id="99" w:author="Steve Foreman" w:date="2014-09-25T11:27:00Z">
          <w:pPr>
            <w:spacing w:before="240"/>
          </w:pPr>
        </w:pPrChange>
      </w:pPr>
      <w:r>
        <w:t xml:space="preserve">The TT-WIGOS held five sub regional workshops across RA I (Central, North, West, East and South) and recognized the dependence of WIGOS on the establishment of the WMO Information System (WIS). It recommended that each Member should designation a National WIS Focal Point </w:t>
      </w:r>
      <w:ins w:id="100" w:author="Steve Foreman" w:date="2014-09-25T11:27:00Z">
        <w:r w:rsidR="009C05AB">
          <w:t xml:space="preserve">and alternate </w:t>
        </w:r>
      </w:ins>
      <w:r>
        <w:t xml:space="preserve">(TOR provided at </w:t>
      </w:r>
      <w:r w:rsidR="00AF0B19">
        <w:fldChar w:fldCharType="begin"/>
      </w:r>
      <w:r w:rsidR="00AF0B19">
        <w:instrText xml:space="preserve"> HYPERLINK "http://www.wmo.int/pages/prog/www/CBS/Lists_WorkGroups/CBS/cross-cutting/fp%20wis/tors" </w:instrText>
      </w:r>
      <w:r w:rsidR="00AF0B19">
        <w:fldChar w:fldCharType="separate"/>
      </w:r>
      <w:r w:rsidRPr="00352907">
        <w:rPr>
          <w:rStyle w:val="Hyperlink"/>
        </w:rPr>
        <w:t>http://www.wmo.int/pages/prog/www/CBS/Lists_WorkGroups/CBS/cross-cutting/fp%20wis/tors</w:t>
      </w:r>
      <w:r w:rsidR="00AF0B19">
        <w:rPr>
          <w:rStyle w:val="Hyperlink"/>
        </w:rPr>
        <w:fldChar w:fldCharType="end"/>
      </w:r>
      <w:r>
        <w:t>)</w:t>
      </w:r>
      <w:proofErr w:type="gramStart"/>
      <w:r>
        <w:t>,</w:t>
      </w:r>
      <w:proofErr w:type="gramEnd"/>
      <w:r>
        <w:t xml:space="preserve"> from which RA I Management Group, in consultation with PRs will identify Sub-regional focal points </w:t>
      </w:r>
      <w:del w:id="101" w:author="Steve Foreman" w:date="2014-09-25T13:52:00Z">
        <w:r w:rsidDel="00E52412">
          <w:delText>which</w:delText>
        </w:r>
      </w:del>
      <w:ins w:id="102" w:author="Steve Foreman" w:date="2014-09-25T13:52:00Z">
        <w:r w:rsidR="00E52412">
          <w:t>who</w:t>
        </w:r>
      </w:ins>
      <w:r>
        <w:t>, along with a representative from the GISCs would form a WIS Task Team. An interim TT-WIS</w:t>
      </w:r>
      <w:r w:rsidR="0079598D" w:rsidRPr="00CE317B">
        <w:t xml:space="preserve"> develop</w:t>
      </w:r>
      <w:r>
        <w:t>ed</w:t>
      </w:r>
      <w:r w:rsidR="0079598D" w:rsidRPr="00CE317B">
        <w:t xml:space="preserve"> th</w:t>
      </w:r>
      <w:r>
        <w:t>is</w:t>
      </w:r>
      <w:r w:rsidR="0079598D" w:rsidRPr="00CE317B">
        <w:t xml:space="preserve"> RA-I WIS Implementation plan. </w:t>
      </w:r>
      <w:r>
        <w:t xml:space="preserve">The interim TT-WIS that met in Pretoria on 22-26 September 2014 </w:t>
      </w:r>
      <w:r w:rsidR="00E21487">
        <w:t>included</w:t>
      </w:r>
      <w:r>
        <w:t xml:space="preserve"> the following experts:</w:t>
      </w:r>
    </w:p>
    <w:p w:rsidR="00E21487" w:rsidRDefault="00E21487" w:rsidP="00E21487">
      <w:pPr>
        <w:pStyle w:val="ListParagraph"/>
        <w:numPr>
          <w:ilvl w:val="0"/>
          <w:numId w:val="57"/>
        </w:numPr>
        <w:spacing w:before="240"/>
      </w:pPr>
      <w:r>
        <w:t xml:space="preserve">Vice President RA I: </w:t>
      </w:r>
      <w:del w:id="103" w:author="Steve Foreman" w:date="2014-09-25T11:32:00Z">
        <w:r w:rsidDel="009C05AB">
          <w:delText>Dr.</w:delText>
        </w:r>
      </w:del>
      <w:r>
        <w:t xml:space="preserve"> Amos </w:t>
      </w:r>
      <w:proofErr w:type="spellStart"/>
      <w:r>
        <w:t>Makarau</w:t>
      </w:r>
      <w:proofErr w:type="spellEnd"/>
      <w:ins w:id="104" w:author="Steve Foreman" w:date="2014-09-26T14:19:00Z">
        <w:r w:rsidR="00F915FB">
          <w:t xml:space="preserve"> (Zimbabwe)</w:t>
        </w:r>
      </w:ins>
    </w:p>
    <w:p w:rsidR="00E21487" w:rsidRDefault="00E21487" w:rsidP="00E21487">
      <w:pPr>
        <w:pStyle w:val="ListParagraph"/>
        <w:numPr>
          <w:ilvl w:val="0"/>
          <w:numId w:val="57"/>
        </w:numPr>
        <w:spacing w:before="240"/>
      </w:pPr>
      <w:r>
        <w:t xml:space="preserve">Central Africa: </w:t>
      </w:r>
      <w:del w:id="105" w:author="Steve Foreman" w:date="2014-09-23T21:36:00Z">
        <w:r w:rsidDel="006406B3">
          <w:delText>Balemale Magba Dieudonne</w:delText>
        </w:r>
      </w:del>
      <w:proofErr w:type="spellStart"/>
      <w:ins w:id="106" w:author="Steve Foreman" w:date="2014-09-23T21:36:00Z">
        <w:r w:rsidR="009C05AB">
          <w:t>Do</w:t>
        </w:r>
      </w:ins>
      <w:ins w:id="107" w:author="Steve Foreman" w:date="2014-09-25T11:26:00Z">
        <w:r w:rsidR="009C05AB">
          <w:t>n</w:t>
        </w:r>
      </w:ins>
      <w:ins w:id="108" w:author="Steve Foreman" w:date="2014-09-23T21:36:00Z">
        <w:r w:rsidR="006406B3">
          <w:t>atien</w:t>
        </w:r>
        <w:proofErr w:type="spellEnd"/>
        <w:r w:rsidR="006406B3">
          <w:t xml:space="preserve"> </w:t>
        </w:r>
        <w:proofErr w:type="spellStart"/>
        <w:r w:rsidR="006406B3">
          <w:t>Ka</w:t>
        </w:r>
      </w:ins>
      <w:ins w:id="109" w:author="Steve Foreman" w:date="2014-09-25T11:32:00Z">
        <w:r w:rsidR="009C05AB">
          <w:t>m</w:t>
        </w:r>
      </w:ins>
      <w:ins w:id="110" w:author="Steve Foreman" w:date="2014-09-23T21:36:00Z">
        <w:r w:rsidR="006406B3">
          <w:t>unga</w:t>
        </w:r>
      </w:ins>
      <w:proofErr w:type="spellEnd"/>
      <w:r>
        <w:t xml:space="preserve"> ( </w:t>
      </w:r>
      <w:ins w:id="111" w:author="Steve Foreman" w:date="2014-09-23T21:36:00Z">
        <w:r w:rsidR="006406B3">
          <w:t>DR</w:t>
        </w:r>
      </w:ins>
      <w:del w:id="112" w:author="Steve Foreman" w:date="2014-09-23T21:36:00Z">
        <w:r w:rsidDel="006406B3">
          <w:delText>Dr</w:delText>
        </w:r>
      </w:del>
      <w:r>
        <w:t xml:space="preserve"> Congo)</w:t>
      </w:r>
    </w:p>
    <w:p w:rsidR="00E21487" w:rsidRDefault="00E21487" w:rsidP="00E21487">
      <w:pPr>
        <w:pStyle w:val="ListParagraph"/>
        <w:numPr>
          <w:ilvl w:val="0"/>
          <w:numId w:val="57"/>
        </w:numPr>
        <w:spacing w:before="240"/>
      </w:pPr>
      <w:r>
        <w:t>East</w:t>
      </w:r>
      <w:ins w:id="113" w:author="Steve Foreman" w:date="2014-09-25T11:25:00Z">
        <w:r w:rsidR="009C05AB">
          <w:t>ern</w:t>
        </w:r>
      </w:ins>
      <w:r>
        <w:t xml:space="preserve"> Africa: Peter </w:t>
      </w:r>
      <w:proofErr w:type="spellStart"/>
      <w:r>
        <w:t>Mutai</w:t>
      </w:r>
      <w:proofErr w:type="spellEnd"/>
      <w:r>
        <w:t xml:space="preserve"> (Kenya)</w:t>
      </w:r>
    </w:p>
    <w:p w:rsidR="00E21487" w:rsidRDefault="00E21487" w:rsidP="00E21487">
      <w:pPr>
        <w:pStyle w:val="ListParagraph"/>
        <w:numPr>
          <w:ilvl w:val="0"/>
          <w:numId w:val="57"/>
        </w:numPr>
        <w:spacing w:before="240"/>
      </w:pPr>
      <w:r>
        <w:t>North</w:t>
      </w:r>
      <w:ins w:id="114" w:author="Steve Foreman" w:date="2014-09-25T11:25:00Z">
        <w:r w:rsidR="009C05AB">
          <w:t>ern</w:t>
        </w:r>
      </w:ins>
      <w:r>
        <w:t xml:space="preserve"> Africa: Hassan </w:t>
      </w:r>
      <w:proofErr w:type="spellStart"/>
      <w:r>
        <w:t>Haddouch</w:t>
      </w:r>
      <w:proofErr w:type="spellEnd"/>
      <w:r>
        <w:t xml:space="preserve"> (Morocco)</w:t>
      </w:r>
    </w:p>
    <w:p w:rsidR="00E21487" w:rsidRDefault="00E21487" w:rsidP="00E21487">
      <w:pPr>
        <w:pStyle w:val="ListParagraph"/>
        <w:numPr>
          <w:ilvl w:val="0"/>
          <w:numId w:val="57"/>
        </w:numPr>
        <w:spacing w:before="240"/>
      </w:pPr>
      <w:r>
        <w:t>South</w:t>
      </w:r>
      <w:ins w:id="115" w:author="Steve Foreman" w:date="2014-09-25T11:25:00Z">
        <w:r w:rsidR="009C05AB">
          <w:t>ern</w:t>
        </w:r>
      </w:ins>
      <w:r>
        <w:t xml:space="preserve"> Africa: Dennis </w:t>
      </w:r>
      <w:proofErr w:type="spellStart"/>
      <w:r>
        <w:t>Kapaso</w:t>
      </w:r>
      <w:proofErr w:type="spellEnd"/>
      <w:r>
        <w:t xml:space="preserve"> (Zimbabwe)</w:t>
      </w:r>
    </w:p>
    <w:p w:rsidR="00E21487" w:rsidRDefault="00E21487" w:rsidP="00E21487">
      <w:pPr>
        <w:pStyle w:val="ListParagraph"/>
        <w:numPr>
          <w:ilvl w:val="0"/>
          <w:numId w:val="57"/>
        </w:numPr>
        <w:spacing w:before="240"/>
      </w:pPr>
      <w:r>
        <w:t>West</w:t>
      </w:r>
      <w:ins w:id="116" w:author="Steve Foreman" w:date="2014-09-25T11:25:00Z">
        <w:r w:rsidR="009C05AB">
          <w:t>ern</w:t>
        </w:r>
      </w:ins>
      <w:r w:rsidR="001E2623">
        <w:t xml:space="preserve"> Africa</w:t>
      </w:r>
      <w:ins w:id="117" w:author="Steve Foreman" w:date="2014-09-25T08:49:00Z">
        <w:r w:rsidR="00AF0B19">
          <w:t xml:space="preserve"> and ASECNA</w:t>
        </w:r>
      </w:ins>
      <w:r w:rsidR="001E2623">
        <w:t xml:space="preserve">: </w:t>
      </w:r>
      <w:proofErr w:type="spellStart"/>
      <w:r w:rsidR="001E2623">
        <w:t>Saidou</w:t>
      </w:r>
      <w:proofErr w:type="spellEnd"/>
      <w:r w:rsidR="001E2623">
        <w:t xml:space="preserve"> </w:t>
      </w:r>
      <w:proofErr w:type="spellStart"/>
      <w:r w:rsidR="001E2623">
        <w:t>Dieme</w:t>
      </w:r>
      <w:proofErr w:type="spellEnd"/>
      <w:r w:rsidR="001E2623">
        <w:t xml:space="preserve"> (Senegal)</w:t>
      </w:r>
    </w:p>
    <w:p w:rsidR="001E2623" w:rsidDel="00AF0B19" w:rsidRDefault="001E2623" w:rsidP="00E21487">
      <w:pPr>
        <w:pStyle w:val="ListParagraph"/>
        <w:numPr>
          <w:ilvl w:val="0"/>
          <w:numId w:val="57"/>
        </w:numPr>
        <w:spacing w:before="240"/>
        <w:rPr>
          <w:del w:id="118" w:author="Steve Foreman" w:date="2014-09-25T08:50:00Z"/>
        </w:rPr>
      </w:pPr>
      <w:del w:id="119" w:author="Steve Foreman" w:date="2014-09-25T08:50:00Z">
        <w:r w:rsidDel="00AF0B19">
          <w:delText>ASECNA: xxx (Senegal)</w:delText>
        </w:r>
      </w:del>
    </w:p>
    <w:p w:rsidR="00E21487" w:rsidRDefault="00612D85" w:rsidP="00AF0B19">
      <w:pPr>
        <w:pStyle w:val="ListParagraph"/>
        <w:numPr>
          <w:ilvl w:val="0"/>
          <w:numId w:val="57"/>
        </w:numPr>
        <w:spacing w:before="240"/>
      </w:pPr>
      <w:r>
        <w:t xml:space="preserve">GISC </w:t>
      </w:r>
      <w:r w:rsidR="00E21487">
        <w:t xml:space="preserve">Pretoria: </w:t>
      </w:r>
      <w:del w:id="120" w:author="Steve Foreman" w:date="2014-09-25T08:50:00Z">
        <w:r w:rsidR="00E21487" w:rsidDel="00AF0B19">
          <w:delText>Francis Mosetlho</w:delText>
        </w:r>
      </w:del>
      <w:proofErr w:type="spellStart"/>
      <w:ins w:id="121" w:author="Steve Foreman" w:date="2014-09-25T08:50:00Z">
        <w:r w:rsidR="00AF0B19">
          <w:t>Bubele</w:t>
        </w:r>
        <w:proofErr w:type="spellEnd"/>
        <w:r w:rsidR="00AF0B19">
          <w:t xml:space="preserve"> </w:t>
        </w:r>
      </w:ins>
      <w:r w:rsidR="00E21487">
        <w:t xml:space="preserve"> </w:t>
      </w:r>
      <w:proofErr w:type="spellStart"/>
      <w:ins w:id="122" w:author="Steve Foreman" w:date="2014-09-25T08:52:00Z">
        <w:r w:rsidR="00AF0B19" w:rsidRPr="00AF0B19">
          <w:t>Vakalisa</w:t>
        </w:r>
      </w:ins>
      <w:proofErr w:type="spellEnd"/>
      <w:ins w:id="123" w:author="Steve Foreman" w:date="2014-09-29T14:09:00Z">
        <w:r w:rsidR="00A2303A">
          <w:t xml:space="preserve"> (South Africa)</w:t>
        </w:r>
      </w:ins>
    </w:p>
    <w:p w:rsidR="00E21487" w:rsidRDefault="00612D85" w:rsidP="00E21487">
      <w:pPr>
        <w:pStyle w:val="ListParagraph"/>
        <w:numPr>
          <w:ilvl w:val="0"/>
          <w:numId w:val="57"/>
        </w:numPr>
        <w:spacing w:before="240"/>
      </w:pPr>
      <w:r>
        <w:t xml:space="preserve">GISC </w:t>
      </w:r>
      <w:r w:rsidR="00622415">
        <w:t>Casablanca</w:t>
      </w:r>
      <w:r w:rsidR="00E21487">
        <w:t xml:space="preserve">: Hassan </w:t>
      </w:r>
      <w:proofErr w:type="spellStart"/>
      <w:r w:rsidR="00E21487">
        <w:t>Haddouch</w:t>
      </w:r>
      <w:proofErr w:type="spellEnd"/>
      <w:ins w:id="124" w:author="Steve Foreman" w:date="2014-09-29T14:09:00Z">
        <w:r w:rsidR="00A2303A">
          <w:t xml:space="preserve"> (Morocco)</w:t>
        </w:r>
      </w:ins>
    </w:p>
    <w:p w:rsidR="00E21487" w:rsidDel="00AF0B19" w:rsidRDefault="00612D85" w:rsidP="00E21487">
      <w:pPr>
        <w:pStyle w:val="ListParagraph"/>
        <w:numPr>
          <w:ilvl w:val="0"/>
          <w:numId w:val="57"/>
        </w:numPr>
        <w:spacing w:before="240"/>
        <w:rPr>
          <w:del w:id="125" w:author="Steve Foreman" w:date="2014-09-25T08:52:00Z"/>
        </w:rPr>
      </w:pPr>
      <w:del w:id="126" w:author="Steve Foreman" w:date="2014-09-25T08:52:00Z">
        <w:r w:rsidDel="00AF0B19">
          <w:delText xml:space="preserve">GISC </w:delText>
        </w:r>
        <w:r w:rsidR="00E21487" w:rsidDel="00AF0B19">
          <w:delText>Exeter:</w:delText>
        </w:r>
      </w:del>
    </w:p>
    <w:p w:rsidR="00E21487" w:rsidRDefault="00612D85" w:rsidP="00E21487">
      <w:pPr>
        <w:pStyle w:val="ListParagraph"/>
        <w:numPr>
          <w:ilvl w:val="0"/>
          <w:numId w:val="57"/>
        </w:numPr>
        <w:spacing w:before="240"/>
      </w:pPr>
      <w:r>
        <w:t xml:space="preserve">GISC </w:t>
      </w:r>
      <w:r w:rsidR="00E21487">
        <w:t>Toulouse:</w:t>
      </w:r>
      <w:ins w:id="127" w:author="Steve Foreman" w:date="2014-09-26T14:19:00Z">
        <w:r w:rsidR="00F915FB">
          <w:t xml:space="preserve"> </w:t>
        </w:r>
      </w:ins>
      <w:ins w:id="128" w:author="Steve Foreman" w:date="2014-09-23T21:36:00Z">
        <w:r w:rsidR="006406B3">
          <w:t>R</w:t>
        </w:r>
      </w:ins>
      <w:ins w:id="129" w:author="Steve Foreman" w:date="2014-09-25T11:32:00Z">
        <w:r w:rsidR="009C05AB">
          <w:t>e</w:t>
        </w:r>
      </w:ins>
      <w:ins w:id="130" w:author="Steve Foreman" w:date="2014-09-23T21:36:00Z">
        <w:r w:rsidR="006406B3">
          <w:t>my Giraud</w:t>
        </w:r>
      </w:ins>
      <w:ins w:id="131" w:author="Steve Foreman" w:date="2014-09-29T14:09:00Z">
        <w:r w:rsidR="00A2303A">
          <w:t xml:space="preserve"> (France)</w:t>
        </w:r>
      </w:ins>
    </w:p>
    <w:p w:rsidR="00CE317B" w:rsidRDefault="00612D85" w:rsidP="00E21487">
      <w:pPr>
        <w:pStyle w:val="ListParagraph"/>
        <w:numPr>
          <w:ilvl w:val="0"/>
          <w:numId w:val="57"/>
        </w:numPr>
        <w:spacing w:before="240"/>
        <w:rPr>
          <w:ins w:id="132" w:author="Steve Foreman" w:date="2014-09-25T11:29:00Z"/>
        </w:rPr>
      </w:pPr>
      <w:r>
        <w:t xml:space="preserve">GISC </w:t>
      </w:r>
      <w:r w:rsidR="00E21487">
        <w:t>Offenbach:</w:t>
      </w:r>
      <w:ins w:id="133" w:author="Steve Foreman" w:date="2014-09-23T21:36:00Z">
        <w:r w:rsidR="00AF0B19">
          <w:t xml:space="preserve"> Bernd </w:t>
        </w:r>
        <w:r w:rsidR="006406B3">
          <w:t>R</w:t>
        </w:r>
      </w:ins>
      <w:ins w:id="134" w:author="Steve Foreman" w:date="2014-09-25T08:52:00Z">
        <w:r w:rsidR="00AF0B19">
          <w:t>i</w:t>
        </w:r>
      </w:ins>
      <w:ins w:id="135" w:author="Steve Foreman" w:date="2014-09-23T21:36:00Z">
        <w:r w:rsidR="006406B3">
          <w:t>chter</w:t>
        </w:r>
      </w:ins>
      <w:ins w:id="136" w:author="Steve Foreman" w:date="2014-09-29T13:59:00Z">
        <w:r w:rsidR="004A624C">
          <w:t xml:space="preserve"> (</w:t>
        </w:r>
      </w:ins>
      <w:ins w:id="137" w:author="Steve Foreman" w:date="2014-09-29T14:09:00Z">
        <w:r w:rsidR="00A2303A">
          <w:t xml:space="preserve">Germany, </w:t>
        </w:r>
      </w:ins>
      <w:ins w:id="138" w:author="Steve Foreman" w:date="2014-09-29T13:59:00Z">
        <w:r w:rsidR="004A624C">
          <w:t>by teleconference)</w:t>
        </w:r>
      </w:ins>
    </w:p>
    <w:p w:rsidR="009C05AB" w:rsidRDefault="009C05AB">
      <w:pPr>
        <w:pStyle w:val="ListParagraph"/>
        <w:numPr>
          <w:ilvl w:val="0"/>
          <w:numId w:val="57"/>
        </w:numPr>
        <w:spacing w:before="240"/>
        <w:rPr>
          <w:ins w:id="139" w:author="Steve Foreman" w:date="2014-09-25T11:29:00Z"/>
        </w:rPr>
      </w:pPr>
      <w:ins w:id="140" w:author="Steve Foreman" w:date="2014-09-25T11:29:00Z">
        <w:r>
          <w:t>Alternat</w:t>
        </w:r>
      </w:ins>
      <w:ins w:id="141" w:author="Steve Foreman" w:date="2014-09-25T11:30:00Z">
        <w:r>
          <w:t>e</w:t>
        </w:r>
      </w:ins>
      <w:ins w:id="142" w:author="Steve Foreman" w:date="2014-09-25T11:29:00Z">
        <w:r>
          <w:t xml:space="preserve"> </w:t>
        </w:r>
      </w:ins>
      <w:ins w:id="143" w:author="Steve Foreman" w:date="2014-09-25T11:30:00Z">
        <w:r>
          <w:t>for Z</w:t>
        </w:r>
      </w:ins>
      <w:ins w:id="144" w:author="Steve Foreman" w:date="2014-09-25T11:29:00Z">
        <w:r>
          <w:t xml:space="preserve">imbabwe: Freedom </w:t>
        </w:r>
      </w:ins>
      <w:proofErr w:type="spellStart"/>
      <w:ins w:id="145" w:author="Steve Foreman" w:date="2014-09-25T13:42:00Z">
        <w:r w:rsidR="00E52412">
          <w:t>Mukanga</w:t>
        </w:r>
      </w:ins>
      <w:proofErr w:type="spellEnd"/>
      <w:ins w:id="146" w:author="Steve Foreman" w:date="2014-09-25T11:30:00Z">
        <w:r>
          <w:t xml:space="preserve"> </w:t>
        </w:r>
      </w:ins>
      <w:ins w:id="147" w:author="Steve Foreman" w:date="2014-09-25T11:29:00Z">
        <w:r>
          <w:t>(Zimbabwe)</w:t>
        </w:r>
      </w:ins>
    </w:p>
    <w:p w:rsidR="009C05AB" w:rsidRDefault="009C05AB" w:rsidP="00E21487">
      <w:pPr>
        <w:pStyle w:val="ListParagraph"/>
        <w:numPr>
          <w:ilvl w:val="0"/>
          <w:numId w:val="57"/>
        </w:numPr>
        <w:spacing w:before="240"/>
        <w:rPr>
          <w:ins w:id="148" w:author="Steve Foreman" w:date="2014-09-25T11:31:00Z"/>
        </w:rPr>
      </w:pPr>
      <w:ins w:id="149" w:author="Steve Foreman" w:date="2014-09-25T11:29:00Z">
        <w:r>
          <w:t xml:space="preserve">Alternate </w:t>
        </w:r>
      </w:ins>
      <w:ins w:id="150" w:author="Steve Foreman" w:date="2014-09-25T11:30:00Z">
        <w:r>
          <w:t>for</w:t>
        </w:r>
      </w:ins>
      <w:ins w:id="151" w:author="Steve Foreman" w:date="2014-09-25T11:29:00Z">
        <w:r>
          <w:t xml:space="preserve"> South Africa</w:t>
        </w:r>
      </w:ins>
      <w:ins w:id="152" w:author="Steve Foreman" w:date="2014-09-25T11:30:00Z">
        <w:r>
          <w:t xml:space="preserve">: Christa </w:t>
        </w:r>
      </w:ins>
      <w:proofErr w:type="spellStart"/>
      <w:ins w:id="153" w:author="Steve Foreman" w:date="2014-09-25T13:43:00Z">
        <w:r w:rsidR="00E52412">
          <w:t>Ferreria</w:t>
        </w:r>
        <w:proofErr w:type="spellEnd"/>
        <w:r w:rsidR="00E52412">
          <w:t xml:space="preserve"> </w:t>
        </w:r>
      </w:ins>
      <w:ins w:id="154" w:author="Steve Foreman" w:date="2014-09-26T14:18:00Z">
        <w:r w:rsidR="00F915FB">
          <w:t>(</w:t>
        </w:r>
      </w:ins>
      <w:ins w:id="155" w:author="Steve Foreman" w:date="2014-09-25T11:30:00Z">
        <w:r>
          <w:t>South Africa)</w:t>
        </w:r>
      </w:ins>
    </w:p>
    <w:p w:rsidR="009C05AB" w:rsidRDefault="009C05AB" w:rsidP="00E21487">
      <w:pPr>
        <w:pStyle w:val="ListParagraph"/>
        <w:numPr>
          <w:ilvl w:val="0"/>
          <w:numId w:val="57"/>
        </w:numPr>
        <w:spacing w:before="240"/>
        <w:rPr>
          <w:ins w:id="156" w:author="Steve Foreman" w:date="2014-09-25T11:31:00Z"/>
        </w:rPr>
      </w:pPr>
      <w:ins w:id="157" w:author="Steve Foreman" w:date="2014-09-25T11:31:00Z">
        <w:r>
          <w:t>WMO</w:t>
        </w:r>
      </w:ins>
      <w:ins w:id="158" w:author="Steve Foreman" w:date="2014-09-25T13:43:00Z">
        <w:r w:rsidR="00E52412">
          <w:t xml:space="preserve"> Secretariat</w:t>
        </w:r>
      </w:ins>
      <w:ins w:id="159" w:author="Steve Foreman" w:date="2014-09-25T11:31:00Z">
        <w:r>
          <w:t xml:space="preserve">: Elijah </w:t>
        </w:r>
      </w:ins>
      <w:proofErr w:type="spellStart"/>
      <w:ins w:id="160" w:author="Steve Foreman" w:date="2014-09-25T13:43:00Z">
        <w:r w:rsidR="00E52412">
          <w:t>Mukhala</w:t>
        </w:r>
      </w:ins>
      <w:proofErr w:type="spellEnd"/>
      <w:ins w:id="161" w:author="Steve Foreman" w:date="2014-09-29T14:09:00Z">
        <w:r w:rsidR="00A2303A">
          <w:t xml:space="preserve"> (WMO)</w:t>
        </w:r>
      </w:ins>
    </w:p>
    <w:p w:rsidR="009C05AB" w:rsidRDefault="009C05AB" w:rsidP="00E21487">
      <w:pPr>
        <w:pStyle w:val="ListParagraph"/>
        <w:numPr>
          <w:ilvl w:val="0"/>
          <w:numId w:val="57"/>
        </w:numPr>
        <w:spacing w:before="240"/>
      </w:pPr>
      <w:ins w:id="162" w:author="Steve Foreman" w:date="2014-09-25T11:31:00Z">
        <w:r>
          <w:t>WMO</w:t>
        </w:r>
      </w:ins>
      <w:ins w:id="163" w:author="Steve Foreman" w:date="2014-09-25T13:43:00Z">
        <w:r w:rsidR="00E52412">
          <w:t xml:space="preserve"> Secretariat</w:t>
        </w:r>
      </w:ins>
      <w:ins w:id="164" w:author="Steve Foreman" w:date="2014-09-25T11:31:00Z">
        <w:r>
          <w:t>: Steve Foreman</w:t>
        </w:r>
      </w:ins>
      <w:ins w:id="165" w:author="Steve Foreman" w:date="2014-09-29T14:09:00Z">
        <w:r w:rsidR="00A2303A">
          <w:t xml:space="preserve"> (WMO)</w:t>
        </w:r>
      </w:ins>
      <w:bookmarkStart w:id="166" w:name="_GoBack"/>
      <w:bookmarkEnd w:id="166"/>
    </w:p>
    <w:p w:rsidR="0079598D" w:rsidRPr="00CE317B" w:rsidRDefault="0079598D" w:rsidP="0079598D">
      <w:pPr>
        <w:spacing w:before="240"/>
      </w:pPr>
      <w:r w:rsidRPr="00CE317B">
        <w:t>A new structure will be submitted to RA I</w:t>
      </w:r>
      <w:r w:rsidR="00CE317B">
        <w:t>-16</w:t>
      </w:r>
      <w:r w:rsidRPr="00CE317B">
        <w:t xml:space="preserve"> to better address WIS and WIGOS implementation in RA I</w:t>
      </w:r>
    </w:p>
    <w:p w:rsidR="0079598D" w:rsidRPr="000C4C55" w:rsidRDefault="0079598D" w:rsidP="0079598D">
      <w:pPr>
        <w:spacing w:before="240"/>
      </w:pPr>
      <w:r w:rsidRPr="00CE317B">
        <w:t>In conclusion, the RA-I-WIS Implementation Plan is an all-inclusive guiding document for RA-</w:t>
      </w:r>
      <w:del w:id="167" w:author="Steve Foreman" w:date="2014-09-25T11:33:00Z">
        <w:r w:rsidRPr="00CE317B" w:rsidDel="009C05AB">
          <w:delText xml:space="preserve">III </w:delText>
        </w:r>
      </w:del>
      <w:ins w:id="168" w:author="Steve Foreman" w:date="2014-09-25T11:33:00Z">
        <w:r w:rsidR="009C05AB">
          <w:t>I</w:t>
        </w:r>
        <w:r w:rsidR="009C05AB" w:rsidRPr="00CE317B">
          <w:t xml:space="preserve"> </w:t>
        </w:r>
      </w:ins>
      <w:r w:rsidRPr="00CE317B">
        <w:t>Members to follow in building an effective and efficient WIS infrastructure, in line with the guidance given by Cg-XVI for a fast transition from development to implementation phase of the WIS</w:t>
      </w:r>
      <w:r w:rsidRPr="000C4C55">
        <w:t xml:space="preserve">. </w:t>
      </w:r>
    </w:p>
    <w:p w:rsidR="0079598D" w:rsidRPr="00746DDB" w:rsidRDefault="0079598D" w:rsidP="0079598D">
      <w:pPr>
        <w:pStyle w:val="Heading2"/>
      </w:pPr>
      <w:bookmarkStart w:id="169" w:name="Chapter3"/>
      <w:bookmarkEnd w:id="169"/>
      <w:r w:rsidRPr="00746DDB">
        <w:t>3. Scope and purpose of RA-I WIS Implementation Plan</w:t>
      </w:r>
    </w:p>
    <w:p w:rsidR="0079598D" w:rsidRPr="00746DDB" w:rsidRDefault="0079598D" w:rsidP="0079598D">
      <w:pPr>
        <w:pStyle w:val="WMOBodyText"/>
      </w:pPr>
      <w:r w:rsidRPr="00746DDB">
        <w:t>The RA-I WIS Implementation Plan is aimed at guiding RA-I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79598D" w:rsidRPr="00746DDB" w:rsidRDefault="0079598D" w:rsidP="0079598D">
      <w:pPr>
        <w:pStyle w:val="WMOBodyText"/>
      </w:pPr>
      <w:r w:rsidRPr="00746DDB">
        <w:t xml:space="preserve">In order to facilitate the implementation process, RA-I GISCs should establish close contacts with the NCs in their areas of responsibility. They are GISC </w:t>
      </w:r>
      <w:r w:rsidR="00CE317B">
        <w:t xml:space="preserve">Casablanca and GISC </w:t>
      </w:r>
      <w:r w:rsidR="00622415">
        <w:t>Pretoria</w:t>
      </w:r>
      <w:r w:rsidR="00CE317B" w:rsidRPr="00746DDB">
        <w:t xml:space="preserve"> </w:t>
      </w:r>
      <w:r w:rsidRPr="00746DDB">
        <w:t xml:space="preserve">supported by GISCs </w:t>
      </w:r>
      <w:r w:rsidR="00CE317B">
        <w:t>Exeter,</w:t>
      </w:r>
      <w:r w:rsidRPr="00746DDB">
        <w:t xml:space="preserve"> Toulouse</w:t>
      </w:r>
      <w:r w:rsidR="00CE317B">
        <w:t xml:space="preserve"> and Offenbach</w:t>
      </w:r>
      <w:r w:rsidRPr="00746DDB">
        <w:t>. In particular, GISCs should act as “help desks” and provide assistance to build the capacity of the NCs to handle the required discovery metadata. Also, the plan states the standards for WIS compliance of NCs for the guidance of Members and their principal GISCs.</w:t>
      </w:r>
    </w:p>
    <w:p w:rsidR="0079598D" w:rsidRPr="00746DDB" w:rsidRDefault="0079598D" w:rsidP="0079598D">
      <w:pPr>
        <w:pStyle w:val="WMOBodyText"/>
        <w:rPr>
          <w:bCs/>
        </w:rPr>
      </w:pPr>
      <w:r w:rsidRPr="00746DDB">
        <w:rPr>
          <w:bCs/>
        </w:rPr>
        <w:lastRenderedPageBreak/>
        <w:t>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w:t>
      </w:r>
    </w:p>
    <w:p w:rsidR="0079598D" w:rsidRPr="00746DDB" w:rsidRDefault="0079598D" w:rsidP="0079598D">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WMO Technical Regulations, Volume I (WNO-No. 49)</w:t>
      </w:r>
      <w:r w:rsidRPr="00746DDB">
        <w:rPr>
          <w:bCs/>
        </w:rPr>
        <w:t xml:space="preserve"> and its </w:t>
      </w:r>
      <w:r w:rsidRPr="00746DDB">
        <w:rPr>
          <w:bCs/>
          <w:i/>
          <w:iCs/>
        </w:rPr>
        <w:t>Annex VII, Manual on the WMO Information System  (WMO-No. 1060)</w:t>
      </w:r>
      <w:r w:rsidRPr="00746DDB">
        <w:rPr>
          <w:bCs/>
        </w:rPr>
        <w:t xml:space="preserve">. </w:t>
      </w:r>
    </w:p>
    <w:p w:rsidR="0079598D" w:rsidRPr="00746DDB" w:rsidRDefault="0079598D" w:rsidP="0079598D">
      <w:pPr>
        <w:pStyle w:val="Heading2"/>
      </w:pPr>
      <w:r w:rsidRPr="00746DDB">
        <w:t>4. Description of WIS</w:t>
      </w:r>
    </w:p>
    <w:p w:rsidR="0079598D" w:rsidRPr="00746DDB" w:rsidRDefault="0079598D" w:rsidP="0079598D">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79598D" w:rsidRPr="00746DDB" w:rsidRDefault="0079598D" w:rsidP="0079598D">
      <w:pPr>
        <w:pStyle w:val="Heading3"/>
      </w:pPr>
      <w:r w:rsidRPr="00746DDB">
        <w:t>4.1 WIS Services</w:t>
      </w:r>
    </w:p>
    <w:p w:rsidR="0079598D" w:rsidRPr="00746DDB" w:rsidRDefault="0079598D" w:rsidP="0079598D">
      <w:pPr>
        <w:pStyle w:val="WMOBodyText"/>
      </w:pPr>
      <w:r w:rsidRPr="00746DDB">
        <w:tab/>
        <w:t xml:space="preserve">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w:t>
      </w:r>
      <w:del w:id="170" w:author="Steve Foreman" w:date="2014-09-25T08:53:00Z">
        <w:r w:rsidRPr="00746DDB" w:rsidDel="00AF0B19">
          <w:delText>fulfill</w:delText>
        </w:r>
      </w:del>
      <w:ins w:id="171" w:author="Steve Foreman" w:date="2014-09-25T08:53:00Z">
        <w:r w:rsidR="00AF0B19" w:rsidRPr="00746DDB">
          <w:t>fulfil</w:t>
        </w:r>
      </w:ins>
      <w:r w:rsidRPr="00746DDB">
        <w:t xml:space="preserve"> future user needs. To this end, WIS provides three types of services:</w:t>
      </w:r>
    </w:p>
    <w:p w:rsidR="0079598D" w:rsidRPr="00746DDB" w:rsidRDefault="0079598D" w:rsidP="00F7096E">
      <w:pPr>
        <w:pStyle w:val="WMOBodyText"/>
        <w:numPr>
          <w:ilvl w:val="2"/>
          <w:numId w:val="10"/>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rsidR="0079598D" w:rsidRPr="00746DDB" w:rsidRDefault="0079598D" w:rsidP="00F7096E">
      <w:pPr>
        <w:pStyle w:val="WMOBodyText"/>
        <w:numPr>
          <w:ilvl w:val="2"/>
          <w:numId w:val="10"/>
        </w:numPr>
      </w:pPr>
      <w:r w:rsidRPr="00746DDB">
        <w:rPr>
          <w:b/>
          <w:bCs/>
        </w:rPr>
        <w:t xml:space="preserve">Service for the timely delivery of </w:t>
      </w:r>
      <w:proofErr w:type="spellStart"/>
      <w:r w:rsidRPr="00746DDB">
        <w:rPr>
          <w:b/>
          <w:bCs/>
        </w:rPr>
        <w:t>non time</w:t>
      </w:r>
      <w:proofErr w:type="spellEnd"/>
      <w:r w:rsidRPr="00746DDB">
        <w:rPr>
          <w:b/>
          <w:bCs/>
        </w:rPr>
        <w:t>-critical,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rsidR="0079598D" w:rsidRPr="00746DDB" w:rsidRDefault="0079598D" w:rsidP="00F7096E">
      <w:pPr>
        <w:pStyle w:val="WMOBodyText"/>
        <w:numPr>
          <w:ilvl w:val="2"/>
          <w:numId w:val="10"/>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w:t>
      </w:r>
      <w:r w:rsidRPr="00746DDB">
        <w:lastRenderedPageBreak/>
        <w:t xml:space="preserve">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 hours. </w:t>
      </w:r>
    </w:p>
    <w:p w:rsidR="0079598D" w:rsidRPr="00746DDB" w:rsidRDefault="0079598D" w:rsidP="0079598D">
      <w:pPr>
        <w:pStyle w:val="Heading3"/>
      </w:pPr>
      <w:r w:rsidRPr="00746DDB">
        <w:t>4.2 The structure of WIS</w:t>
      </w:r>
    </w:p>
    <w:p w:rsidR="0079598D" w:rsidRPr="00746DDB" w:rsidRDefault="0079598D" w:rsidP="0079598D">
      <w:pPr>
        <w:pStyle w:val="WMOBodyText"/>
      </w:pPr>
      <w:r w:rsidRPr="00746DDB">
        <w:tab/>
        <w:t>The WIS services described above are realized by WMO Members and associated centres through three types of WIS centres as well as the WIS data communication network. WIS centres need to be endorsed by WMO in accordance with the regulations described in the WMO Technical Regulations (WMO No. 49) and the Manual on WIS (WMO No. 1060).</w:t>
      </w:r>
    </w:p>
    <w:p w:rsidR="0079598D" w:rsidRPr="00746DDB" w:rsidRDefault="0079598D" w:rsidP="0079598D">
      <w:pPr>
        <w:pStyle w:val="WMOBodyText"/>
      </w:pPr>
      <w:r w:rsidRPr="00746DDB">
        <w:t>The concept of interoperability guarantees that the overall functionality of WIS is realized by each WIS centre through implementing the specifications required for this type of centre.</w:t>
      </w:r>
      <w:r w:rsidRPr="00746DDB">
        <w:br/>
        <w:t>The four core components are:</w:t>
      </w:r>
    </w:p>
    <w:p w:rsidR="0079598D" w:rsidRPr="00746DDB" w:rsidRDefault="0079598D" w:rsidP="00F7096E">
      <w:pPr>
        <w:pStyle w:val="WMOBodyText"/>
        <w:numPr>
          <w:ilvl w:val="0"/>
          <w:numId w:val="9"/>
        </w:numPr>
      </w:pPr>
      <w:r w:rsidRPr="00746DDB">
        <w:t>Global Information System Centres (GISC)</w:t>
      </w:r>
    </w:p>
    <w:p w:rsidR="0079598D" w:rsidRPr="00746DDB" w:rsidRDefault="0079598D" w:rsidP="00F7096E">
      <w:pPr>
        <w:pStyle w:val="WMOBodyText"/>
        <w:numPr>
          <w:ilvl w:val="0"/>
          <w:numId w:val="9"/>
        </w:numPr>
      </w:pPr>
      <w:r w:rsidRPr="00746DDB">
        <w:t xml:space="preserve">Data Collection or Production Centres (DCPC) </w:t>
      </w:r>
    </w:p>
    <w:p w:rsidR="0079598D" w:rsidRPr="00746DDB" w:rsidRDefault="0079598D" w:rsidP="00F7096E">
      <w:pPr>
        <w:pStyle w:val="WMOBodyText"/>
        <w:numPr>
          <w:ilvl w:val="0"/>
          <w:numId w:val="9"/>
        </w:numPr>
      </w:pPr>
      <w:r w:rsidRPr="00746DDB">
        <w:t xml:space="preserve">National Centres (NC) </w:t>
      </w:r>
    </w:p>
    <w:p w:rsidR="0079598D" w:rsidRPr="00746DDB" w:rsidRDefault="0079598D" w:rsidP="00F7096E">
      <w:pPr>
        <w:pStyle w:val="WMOBodyText"/>
        <w:numPr>
          <w:ilvl w:val="0"/>
          <w:numId w:val="9"/>
        </w:numPr>
      </w:pPr>
      <w:r w:rsidRPr="00746DDB">
        <w:t xml:space="preserve">Data networks </w:t>
      </w:r>
    </w:p>
    <w:p w:rsidR="0079598D" w:rsidRPr="00746DDB" w:rsidRDefault="0079598D" w:rsidP="0079598D">
      <w:pPr>
        <w:pStyle w:val="Heading3"/>
      </w:pPr>
      <w:r w:rsidRPr="00746DDB">
        <w:t>4.3 WIS Centres</w:t>
      </w:r>
    </w:p>
    <w:p w:rsidR="0079598D" w:rsidRPr="00746DDB" w:rsidRDefault="0079598D" w:rsidP="0079598D">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79598D" w:rsidRPr="00746DDB" w:rsidRDefault="0079598D" w:rsidP="0079598D">
      <w:pPr>
        <w:pStyle w:val="WMOBodyText"/>
      </w:pPr>
      <w:r w:rsidRPr="00746DDB">
        <w:rPr>
          <w:b/>
        </w:rPr>
        <w:t>NC</w:t>
      </w:r>
      <w:r w:rsidRPr="00746DDB">
        <w:t>s collect,</w:t>
      </w:r>
      <w:r>
        <w:t xml:space="preserve"> produce </w:t>
      </w:r>
      <w:r w:rsidRPr="00746DDB">
        <w:t xml:space="preserve">and distribute data </w:t>
      </w:r>
      <w:r>
        <w:t xml:space="preserve">and products </w:t>
      </w:r>
      <w:r w:rsidRPr="00746DDB">
        <w:t>on a national basis and coordinate or authorize the use of the WIS by national users, normally under a policy established by the respective Permanent Representative with WMO.</w:t>
      </w:r>
    </w:p>
    <w:p w:rsidR="0079598D" w:rsidRPr="00746DDB" w:rsidRDefault="0079598D" w:rsidP="0079598D">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w:t>
      </w:r>
      <w:r w:rsidR="00D6549F">
        <w:t>s</w:t>
      </w:r>
      <w:r w:rsidRPr="00746DDB">
        <w:t xml:space="preserve"> but have to choose one of the GISCs as their principal GISC for the purposes of uploading and managing discovery metadata. The following diagram provides an overview of the various components:</w:t>
      </w:r>
    </w:p>
    <w:p w:rsidR="0079598D" w:rsidRPr="00746DDB" w:rsidRDefault="0079598D" w:rsidP="0079598D">
      <w:pPr>
        <w:pStyle w:val="WMOBodyText"/>
      </w:pPr>
    </w:p>
    <w:p w:rsidR="0079598D" w:rsidRPr="00746DDB" w:rsidRDefault="0079598D" w:rsidP="0079598D">
      <w:pPr>
        <w:pStyle w:val="WMOBodyText"/>
        <w:rPr>
          <w:i/>
        </w:rPr>
      </w:pPr>
      <w:r>
        <w:rPr>
          <w:i/>
          <w:noProof/>
        </w:rPr>
        <w:lastRenderedPageBreak/>
        <w:drawing>
          <wp:inline distT="0" distB="0" distL="0" distR="0" wp14:anchorId="4F3253DB" wp14:editId="58C7D877">
            <wp:extent cx="6096000" cy="3848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0" cy="3848100"/>
                    </a:xfrm>
                    <a:prstGeom prst="rect">
                      <a:avLst/>
                    </a:prstGeom>
                    <a:noFill/>
                    <a:ln>
                      <a:noFill/>
                    </a:ln>
                  </pic:spPr>
                </pic:pic>
              </a:graphicData>
            </a:graphic>
          </wp:inline>
        </w:drawing>
      </w:r>
    </w:p>
    <w:p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9E0954">
        <w:rPr>
          <w:bCs/>
          <w:i/>
          <w:noProof/>
        </w:rPr>
        <w:t>1</w:t>
      </w:r>
      <w:r>
        <w:rPr>
          <w:bCs/>
          <w:i/>
        </w:rPr>
        <w:fldChar w:fldCharType="end"/>
      </w:r>
      <w:r w:rsidRPr="00746DDB">
        <w:rPr>
          <w:bCs/>
          <w:i/>
        </w:rPr>
        <w:t>: WIS core components and Information Exchange</w:t>
      </w:r>
    </w:p>
    <w:p w:rsidR="0079598D" w:rsidRPr="00746DDB" w:rsidRDefault="0079598D" w:rsidP="0079598D">
      <w:pPr>
        <w:pStyle w:val="Heading3"/>
        <w:ind w:left="0" w:firstLine="0"/>
      </w:pPr>
      <w:r w:rsidRPr="00746DDB">
        <w:rPr>
          <w:i/>
        </w:rPr>
        <w:t xml:space="preserve">4.4 </w:t>
      </w:r>
      <w:r w:rsidRPr="00746DDB">
        <w:t>WIS data networks</w:t>
      </w:r>
    </w:p>
    <w:p w:rsidR="0079598D" w:rsidRPr="00746DDB" w:rsidRDefault="0079598D" w:rsidP="0079598D">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rsidR="0079598D" w:rsidRPr="00746DDB" w:rsidRDefault="0079598D" w:rsidP="0079598D">
      <w:pPr>
        <w:pStyle w:val="WMOBodyText"/>
      </w:pPr>
      <w:r w:rsidRPr="00746DDB">
        <w:t>The data communication networks that can be used in WIS include:</w:t>
      </w:r>
    </w:p>
    <w:p w:rsidR="0079598D" w:rsidRPr="00746DDB" w:rsidRDefault="0079598D" w:rsidP="00F7096E">
      <w:pPr>
        <w:pStyle w:val="WMOBodyText"/>
        <w:numPr>
          <w:ilvl w:val="1"/>
          <w:numId w:val="12"/>
        </w:numPr>
        <w:tabs>
          <w:tab w:val="clear" w:pos="1134"/>
          <w:tab w:val="left" w:pos="1170"/>
          <w:tab w:val="left" w:pos="1440"/>
        </w:tabs>
        <w:ind w:left="990"/>
      </w:pPr>
      <w:r w:rsidRPr="00746DDB">
        <w:t>The Main Telecommunication Network (MTN) of the GTS</w:t>
      </w:r>
      <w:r w:rsidRPr="00746DDB">
        <w:rPr>
          <w:vertAlign w:val="superscript"/>
        </w:rPr>
        <w:footnoteReference w:id="3"/>
      </w:r>
      <w:r w:rsidRPr="00746DDB">
        <w:t xml:space="preserve"> forms the WIS Core Network.</w:t>
      </w:r>
    </w:p>
    <w:p w:rsidR="0079598D" w:rsidRPr="00746DDB" w:rsidRDefault="0079598D" w:rsidP="00F7096E">
      <w:pPr>
        <w:pStyle w:val="WMOBodyText"/>
        <w:numPr>
          <w:ilvl w:val="1"/>
          <w:numId w:val="12"/>
        </w:numPr>
        <w:tabs>
          <w:tab w:val="clear" w:pos="1134"/>
          <w:tab w:val="left" w:pos="1170"/>
          <w:tab w:val="left" w:pos="1440"/>
        </w:tabs>
        <w:ind w:left="990"/>
      </w:pPr>
      <w:r w:rsidRPr="00746DDB">
        <w:t>GISCs are also connected by the Internet, which presently is being used for discovery metadata synchronization.</w:t>
      </w:r>
    </w:p>
    <w:p w:rsidR="0079598D" w:rsidRPr="00746DDB" w:rsidRDefault="0079598D" w:rsidP="00F7096E">
      <w:pPr>
        <w:pStyle w:val="WMOBodyText"/>
        <w:numPr>
          <w:ilvl w:val="1"/>
          <w:numId w:val="12"/>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p>
    <w:p w:rsidR="0079598D" w:rsidRPr="00746DDB" w:rsidRDefault="0079598D" w:rsidP="00F7096E">
      <w:pPr>
        <w:pStyle w:val="WMOBodyText"/>
        <w:numPr>
          <w:ilvl w:val="1"/>
          <w:numId w:val="12"/>
        </w:numPr>
        <w:tabs>
          <w:tab w:val="clear" w:pos="1134"/>
          <w:tab w:val="left" w:pos="1170"/>
          <w:tab w:val="left" w:pos="1440"/>
        </w:tabs>
        <w:ind w:left="990"/>
      </w:pPr>
      <w:r w:rsidRPr="00746DDB">
        <w:t>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platforms as well as for distribution of data and products related to the WMO Space Programme.</w:t>
      </w:r>
    </w:p>
    <w:p w:rsidR="0079598D" w:rsidRPr="00746DDB" w:rsidRDefault="0079598D" w:rsidP="00F7096E">
      <w:pPr>
        <w:pStyle w:val="WMOBodyText"/>
        <w:numPr>
          <w:ilvl w:val="1"/>
          <w:numId w:val="12"/>
        </w:numPr>
        <w:tabs>
          <w:tab w:val="clear" w:pos="1134"/>
          <w:tab w:val="left" w:pos="1170"/>
          <w:tab w:val="left" w:pos="1440"/>
        </w:tabs>
        <w:ind w:left="990"/>
      </w:pPr>
      <w:r w:rsidRPr="00746DDB">
        <w:lastRenderedPageBreak/>
        <w:t>Terrestrial links or managed data network services.</w:t>
      </w:r>
    </w:p>
    <w:p w:rsidR="0079598D" w:rsidRPr="00746DDB" w:rsidRDefault="0079598D" w:rsidP="00F7096E">
      <w:pPr>
        <w:pStyle w:val="WMOBodyText"/>
        <w:numPr>
          <w:ilvl w:val="1"/>
          <w:numId w:val="12"/>
        </w:numPr>
        <w:tabs>
          <w:tab w:val="clear" w:pos="1134"/>
          <w:tab w:val="left" w:pos="1170"/>
          <w:tab w:val="left" w:pos="1440"/>
        </w:tabs>
        <w:ind w:left="990"/>
      </w:pPr>
      <w:r w:rsidRPr="00746DDB">
        <w:t>The Internet, either open or utilizing VPN, which will be used in the AMDCNs to increase bandwidth capacity to many centres as well as providing connectivity for non-GTS centres and for individual users accessing WIS.</w:t>
      </w:r>
    </w:p>
    <w:p w:rsidR="0079598D" w:rsidRPr="00746DDB" w:rsidRDefault="0079598D" w:rsidP="0079598D">
      <w:pPr>
        <w:pStyle w:val="WMOBodyText"/>
      </w:pPr>
      <w:r>
        <w:rPr>
          <w:noProof/>
        </w:rPr>
        <w:drawing>
          <wp:inline distT="0" distB="0" distL="0" distR="0" wp14:anchorId="5DB57A97" wp14:editId="162CD5D7">
            <wp:extent cx="6086475" cy="29051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1">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086475" cy="2905125"/>
                    </a:xfrm>
                    <a:prstGeom prst="rect">
                      <a:avLst/>
                    </a:prstGeom>
                    <a:solidFill>
                      <a:srgbClr val="4F81BD"/>
                    </a:solidFill>
                    <a:ln>
                      <a:noFill/>
                    </a:ln>
                  </pic:spPr>
                </pic:pic>
              </a:graphicData>
            </a:graphic>
          </wp:inline>
        </w:drawing>
      </w:r>
    </w:p>
    <w:p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9E0954">
        <w:rPr>
          <w:bCs/>
          <w:i/>
          <w:noProof/>
        </w:rPr>
        <w:t>2</w:t>
      </w:r>
      <w:r>
        <w:rPr>
          <w:bCs/>
          <w:i/>
        </w:rPr>
        <w:fldChar w:fldCharType="end"/>
      </w:r>
      <w:r w:rsidRPr="00746DDB">
        <w:rPr>
          <w:bCs/>
          <w:i/>
        </w:rPr>
        <w:t>: WIS network topology</w:t>
      </w:r>
    </w:p>
    <w:p w:rsidR="0079598D" w:rsidRPr="00746DDB" w:rsidRDefault="0079598D" w:rsidP="0079598D">
      <w:pPr>
        <w:pStyle w:val="Heading3"/>
      </w:pPr>
      <w:r w:rsidRPr="00746DDB">
        <w:t>4.5 Benefits of WIS</w:t>
      </w:r>
    </w:p>
    <w:p w:rsidR="0079598D" w:rsidRPr="00746DDB" w:rsidRDefault="0079598D" w:rsidP="0079598D">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79598D" w:rsidRPr="00746DDB" w:rsidRDefault="0079598D" w:rsidP="0079598D">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79598D" w:rsidRPr="00746DDB" w:rsidRDefault="0079598D" w:rsidP="0079598D">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79598D" w:rsidRPr="00746DDB" w:rsidRDefault="0079598D" w:rsidP="00F7096E">
      <w:pPr>
        <w:pStyle w:val="WMOBodyText"/>
        <w:numPr>
          <w:ilvl w:val="0"/>
          <w:numId w:val="13"/>
        </w:numPr>
      </w:pPr>
      <w:r w:rsidRPr="00746DDB">
        <w:t>Online discovery of which data and products are available on the GTS by interactively accessing a GISC portal;</w:t>
      </w:r>
    </w:p>
    <w:p w:rsidR="0079598D" w:rsidRPr="00746DDB" w:rsidRDefault="0079598D" w:rsidP="00F7096E">
      <w:pPr>
        <w:pStyle w:val="WMOBodyText"/>
        <w:numPr>
          <w:ilvl w:val="0"/>
          <w:numId w:val="13"/>
        </w:numPr>
      </w:pPr>
      <w:r w:rsidRPr="00746DDB">
        <w:t>Download or re-runs of GTS data and products published during the past 24 hours. This is of interest for users that have missed data because of a failure of IT systems, equipment or networks;</w:t>
      </w:r>
    </w:p>
    <w:p w:rsidR="0079598D" w:rsidRPr="00746DDB" w:rsidRDefault="0079598D" w:rsidP="00F7096E">
      <w:pPr>
        <w:pStyle w:val="WMOBodyText"/>
        <w:numPr>
          <w:ilvl w:val="0"/>
          <w:numId w:val="13"/>
        </w:numPr>
      </w:pPr>
      <w:r w:rsidRPr="00746DDB">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rsidR="0079598D" w:rsidRPr="00746DDB" w:rsidRDefault="0079598D" w:rsidP="00F7096E">
      <w:pPr>
        <w:pStyle w:val="WMOBodyText"/>
        <w:numPr>
          <w:ilvl w:val="0"/>
          <w:numId w:val="13"/>
        </w:numPr>
      </w:pPr>
      <w:r w:rsidRPr="00746DDB">
        <w:lastRenderedPageBreak/>
        <w:t>Configure upload of data to the GTS. Rather than requesting the GTS Point of Contact and WMO to change information about the data that is uploaded to the GTS, the NMHS may do the configuration.</w:t>
      </w:r>
    </w:p>
    <w:p w:rsidR="0079598D" w:rsidRPr="00746DDB" w:rsidRDefault="0079598D" w:rsidP="00F7096E">
      <w:pPr>
        <w:pStyle w:val="WMOBodyText"/>
        <w:numPr>
          <w:ilvl w:val="0"/>
          <w:numId w:val="13"/>
        </w:numPr>
      </w:pPr>
      <w:r w:rsidRPr="00746DDB">
        <w:t>Ensure that the ownership and availability of the data provided is advertised by using the DAR metadata.</w:t>
      </w:r>
    </w:p>
    <w:p w:rsidR="0079598D" w:rsidRPr="00746DDB" w:rsidRDefault="0079598D" w:rsidP="0079598D">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rsidR="0079598D" w:rsidRPr="00746DDB" w:rsidRDefault="0079598D" w:rsidP="0079598D">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79598D" w:rsidRPr="00746DDB" w:rsidTr="0002564F">
        <w:trPr>
          <w:jc w:val="center"/>
        </w:trPr>
        <w:tc>
          <w:tcPr>
            <w:tcW w:w="2388" w:type="dxa"/>
            <w:shd w:val="clear" w:color="auto" w:fill="auto"/>
          </w:tcPr>
          <w:p w:rsidR="0079598D" w:rsidRPr="00746DDB" w:rsidRDefault="0079598D" w:rsidP="0002564F">
            <w:pPr>
              <w:pStyle w:val="WMOBodyText"/>
              <w:rPr>
                <w:b/>
                <w:bCs/>
              </w:rPr>
            </w:pPr>
            <w:r w:rsidRPr="00746DDB">
              <w:rPr>
                <w:b/>
                <w:bCs/>
              </w:rPr>
              <w:t>WWW Centre</w:t>
            </w:r>
          </w:p>
        </w:tc>
        <w:tc>
          <w:tcPr>
            <w:tcW w:w="2640" w:type="dxa"/>
            <w:shd w:val="clear" w:color="auto" w:fill="auto"/>
          </w:tcPr>
          <w:p w:rsidR="0079598D" w:rsidRPr="00746DDB" w:rsidRDefault="0079598D" w:rsidP="0002564F">
            <w:pPr>
              <w:pStyle w:val="WMOBodyText"/>
              <w:rPr>
                <w:b/>
                <w:bCs/>
              </w:rPr>
            </w:pPr>
            <w:r w:rsidRPr="00746DDB">
              <w:rPr>
                <w:b/>
                <w:bCs/>
              </w:rPr>
              <w:t>WIS Centre</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NMC</w:t>
            </w:r>
          </w:p>
        </w:tc>
        <w:tc>
          <w:tcPr>
            <w:tcW w:w="2640" w:type="dxa"/>
            <w:shd w:val="clear" w:color="auto" w:fill="auto"/>
          </w:tcPr>
          <w:p w:rsidR="0079598D" w:rsidRPr="00746DDB" w:rsidRDefault="0079598D" w:rsidP="0002564F">
            <w:pPr>
              <w:pStyle w:val="WMOBodyText"/>
            </w:pPr>
            <w:r w:rsidRPr="00746DDB">
              <w:t>NC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RSMC</w:t>
            </w:r>
          </w:p>
        </w:tc>
        <w:tc>
          <w:tcPr>
            <w:tcW w:w="2640" w:type="dxa"/>
            <w:shd w:val="clear" w:color="auto" w:fill="auto"/>
          </w:tcPr>
          <w:p w:rsidR="0079598D" w:rsidRPr="00746DDB" w:rsidRDefault="0079598D" w:rsidP="0002564F">
            <w:pPr>
              <w:pStyle w:val="WMOBodyText"/>
            </w:pPr>
            <w:r w:rsidRPr="00746DDB">
              <w:t>DCPC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WMC</w:t>
            </w:r>
          </w:p>
        </w:tc>
        <w:tc>
          <w:tcPr>
            <w:tcW w:w="2640" w:type="dxa"/>
            <w:shd w:val="clear" w:color="auto" w:fill="auto"/>
          </w:tcPr>
          <w:p w:rsidR="0079598D" w:rsidRPr="00746DDB" w:rsidRDefault="0079598D" w:rsidP="0002564F">
            <w:pPr>
              <w:pStyle w:val="WMOBodyText"/>
            </w:pPr>
            <w:r w:rsidRPr="00746DDB">
              <w:t>DCPC and/or GISC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RTH</w:t>
            </w:r>
          </w:p>
        </w:tc>
        <w:tc>
          <w:tcPr>
            <w:tcW w:w="2640" w:type="dxa"/>
            <w:shd w:val="clear" w:color="auto" w:fill="auto"/>
          </w:tcPr>
          <w:p w:rsidR="0079598D" w:rsidRPr="00746DDB" w:rsidRDefault="0079598D" w:rsidP="0002564F">
            <w:pPr>
              <w:pStyle w:val="WMOBodyText"/>
            </w:pPr>
            <w:r w:rsidRPr="00746DDB">
              <w:t>DCPC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RTH on MTN</w:t>
            </w:r>
          </w:p>
        </w:tc>
        <w:tc>
          <w:tcPr>
            <w:tcW w:w="2640" w:type="dxa"/>
            <w:shd w:val="clear" w:color="auto" w:fill="auto"/>
          </w:tcPr>
          <w:p w:rsidR="0079598D" w:rsidRPr="00746DDB" w:rsidRDefault="0079598D" w:rsidP="0002564F">
            <w:pPr>
              <w:pStyle w:val="WMOBodyText"/>
            </w:pPr>
            <w:r w:rsidRPr="00746DDB">
              <w:t>DCPC and/or GISC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Others</w:t>
            </w:r>
            <w:r w:rsidRPr="00746DDB">
              <w:tab/>
            </w:r>
          </w:p>
        </w:tc>
        <w:tc>
          <w:tcPr>
            <w:tcW w:w="2640" w:type="dxa"/>
            <w:shd w:val="clear" w:color="auto" w:fill="auto"/>
          </w:tcPr>
          <w:p w:rsidR="0079598D" w:rsidRPr="00746DDB" w:rsidRDefault="0079598D" w:rsidP="0002564F">
            <w:pPr>
              <w:pStyle w:val="WMOBodyText"/>
            </w:pPr>
            <w:r w:rsidRPr="00746DDB">
              <w:t>NC and/or DCPC</w:t>
            </w:r>
          </w:p>
        </w:tc>
      </w:tr>
    </w:tbl>
    <w:p w:rsidR="0079598D" w:rsidRPr="00746DDB" w:rsidRDefault="0079598D" w:rsidP="0079598D">
      <w:pPr>
        <w:pStyle w:val="Heading3"/>
      </w:pPr>
      <w:r w:rsidRPr="00746DDB">
        <w:t>4.6 WMO information sources and regulations on WIS</w:t>
      </w:r>
    </w:p>
    <w:p w:rsidR="0079598D" w:rsidRPr="00746DDB" w:rsidRDefault="0079598D" w:rsidP="0079598D">
      <w:pPr>
        <w:pStyle w:val="WMOBodyText"/>
      </w:pPr>
      <w:r w:rsidRPr="00746DDB">
        <w:t xml:space="preserve">Information on all aspects of WIS is available on the WMO website at: </w:t>
      </w:r>
      <w:hyperlink r:id="rId12" w:history="1">
        <w:r w:rsidRPr="00746DDB">
          <w:rPr>
            <w:rStyle w:val="Hyperlink"/>
          </w:rPr>
          <w:t>http://www.wmo.int/wis</w:t>
        </w:r>
      </w:hyperlink>
      <w:r w:rsidRPr="00746DDB">
        <w:t xml:space="preserve"> </w:t>
      </w:r>
    </w:p>
    <w:p w:rsidR="0079598D" w:rsidRPr="00746DDB" w:rsidRDefault="0079598D" w:rsidP="0079598D">
      <w:pPr>
        <w:pStyle w:val="WMOBodyText"/>
      </w:pPr>
      <w:r w:rsidRPr="00746DDB">
        <w:t xml:space="preserve">The implementation of the WIS is coordinated through a Global Project and Implementation Plan available at: </w:t>
      </w:r>
      <w:hyperlink r:id="rId13" w:history="1">
        <w:r w:rsidRPr="00746DDB">
          <w:rPr>
            <w:rStyle w:val="Hyperlink"/>
          </w:rPr>
          <w:t>http://www.wmo.int/pages/prog/www/WIS/documents/WIS-ProjectPlan-v1-2-1.doc</w:t>
        </w:r>
      </w:hyperlink>
      <w:r w:rsidRPr="00746DDB">
        <w:t>.</w:t>
      </w:r>
    </w:p>
    <w:p w:rsidR="0079598D" w:rsidRPr="00746DDB" w:rsidRDefault="0079598D" w:rsidP="0079598D">
      <w:pPr>
        <w:pStyle w:val="WMOBodyText"/>
      </w:pPr>
      <w:r w:rsidRPr="00746DDB">
        <w:t xml:space="preserve">The technical regulations related to WIS are published in the </w:t>
      </w:r>
      <w:r w:rsidRPr="00746DDB">
        <w:rPr>
          <w:b/>
          <w:bCs/>
        </w:rPr>
        <w:t>WMO Technical Regulations (WMO-No.49), Volume 1, General Meteorological Standards and Recommended Practices, Part I, Section 3</w:t>
      </w:r>
      <w:r w:rsidRPr="00746DDB">
        <w:t xml:space="preserve">, and in </w:t>
      </w:r>
      <w:r w:rsidRPr="00746DDB">
        <w:rPr>
          <w:b/>
          <w:bCs/>
        </w:rPr>
        <w:t>Annex VII, Manual on the WMO Information System (WMO-No.1060)</w:t>
      </w:r>
      <w:r w:rsidRPr="00746DDB">
        <w:t xml:space="preserve">. Practical guidance on the implementation of the technical regulations is provided in the </w:t>
      </w:r>
      <w:r w:rsidRPr="00746DDB">
        <w:rPr>
          <w:b/>
          <w:bCs/>
        </w:rPr>
        <w:t>Guide to the WMO Information System (WMO-No. 1061)</w:t>
      </w:r>
      <w:r w:rsidRPr="00746DDB">
        <w:t>.</w:t>
      </w:r>
    </w:p>
    <w:p w:rsidR="0079598D" w:rsidRPr="00746DDB" w:rsidRDefault="0079598D" w:rsidP="0079598D">
      <w:pPr>
        <w:pStyle w:val="Heading2"/>
      </w:pPr>
      <w:r w:rsidRPr="00746DDB">
        <w:t xml:space="preserve">5. WIS in Region </w:t>
      </w:r>
      <w:r>
        <w:t>I</w:t>
      </w:r>
      <w:r w:rsidRPr="00746DDB">
        <w:t xml:space="preserve"> (</w:t>
      </w:r>
      <w:r w:rsidR="00D6549F">
        <w:t>AFRICA</w:t>
      </w:r>
      <w:r w:rsidRPr="00746DDB">
        <w:t>)</w:t>
      </w:r>
    </w:p>
    <w:p w:rsidR="0079598D" w:rsidRPr="00746DDB" w:rsidRDefault="0079598D" w:rsidP="0079598D">
      <w:pPr>
        <w:pStyle w:val="Heading3"/>
      </w:pPr>
      <w:r w:rsidRPr="00746DDB">
        <w:t>5.1 Current status of RA-I</w:t>
      </w:r>
      <w:del w:id="172" w:author="Steve Foreman" w:date="2014-09-25T11:38:00Z">
        <w:r w:rsidRPr="00746DDB" w:rsidDel="009C05AB">
          <w:delText>II</w:delText>
        </w:r>
      </w:del>
      <w:r w:rsidRPr="00746DDB">
        <w:t xml:space="preserve"> telecommunication</w:t>
      </w:r>
    </w:p>
    <w:p w:rsidR="0079598D" w:rsidRPr="00746DDB" w:rsidRDefault="0079598D" w:rsidP="0079598D">
      <w:pPr>
        <w:pStyle w:val="WMOBodyText"/>
        <w:rPr>
          <w:b/>
          <w:bCs/>
          <w:i/>
        </w:rPr>
      </w:pPr>
      <w:r w:rsidRPr="00746DDB">
        <w:rPr>
          <w:bCs/>
        </w:rPr>
        <w:t xml:space="preserve">The current GTS in RA-I is a hierarchical structure with </w:t>
      </w:r>
      <w:r w:rsidR="001E2623">
        <w:rPr>
          <w:bCs/>
        </w:rPr>
        <w:t>eight</w:t>
      </w:r>
      <w:r w:rsidR="001E2623" w:rsidRPr="00746DDB">
        <w:rPr>
          <w:bCs/>
        </w:rPr>
        <w:t xml:space="preserve"> </w:t>
      </w:r>
      <w:r w:rsidRPr="00746DDB">
        <w:rPr>
          <w:bCs/>
        </w:rPr>
        <w:t xml:space="preserve">Regional Telecommunications Hubs (RTH); </w:t>
      </w:r>
      <w:r w:rsidR="001E2623">
        <w:rPr>
          <w:bCs/>
        </w:rPr>
        <w:t>Algiers, Brazzaville, Cairo, Dakar</w:t>
      </w:r>
      <w:r>
        <w:rPr>
          <w:bCs/>
        </w:rPr>
        <w:t>,</w:t>
      </w:r>
      <w:r w:rsidR="001E2623">
        <w:rPr>
          <w:bCs/>
        </w:rPr>
        <w:t xml:space="preserve"> Lusaka, Nairobi, Niamey</w:t>
      </w:r>
      <w:r>
        <w:rPr>
          <w:bCs/>
        </w:rPr>
        <w:t xml:space="preserve"> </w:t>
      </w:r>
      <w:del w:id="173" w:author="Steve Foreman" w:date="2014-09-25T11:38:00Z">
        <w:r w:rsidDel="009C05AB">
          <w:rPr>
            <w:bCs/>
          </w:rPr>
          <w:delText xml:space="preserve"> </w:delText>
        </w:r>
      </w:del>
      <w:r>
        <w:rPr>
          <w:bCs/>
        </w:rPr>
        <w:t xml:space="preserve">and </w:t>
      </w:r>
      <w:r w:rsidR="001E2623">
        <w:rPr>
          <w:bCs/>
        </w:rPr>
        <w:t>Pretoria where Algiers, Cairo, Dakar and Nairobi are on the MTN</w:t>
      </w:r>
      <w:r w:rsidRPr="00746DDB">
        <w:rPr>
          <w:bCs/>
        </w:rPr>
        <w:t>. All Members are connected to at least one RTH. The data is sent from RTH to RTH and then from the RTHs to the other nodes connected to it. The current communication links between the centres are given in Fig. 3</w:t>
      </w:r>
      <w:r>
        <w:rPr>
          <w:bCs/>
        </w:rPr>
        <w:t xml:space="preserve">a </w:t>
      </w:r>
      <w:r w:rsidRPr="00746DDB">
        <w:rPr>
          <w:bCs/>
        </w:rPr>
        <w:t>below.</w:t>
      </w:r>
      <w:r w:rsidR="001E2623">
        <w:rPr>
          <w:bCs/>
        </w:rPr>
        <w:t xml:space="preserve"> </w:t>
      </w:r>
      <w:del w:id="174" w:author="Steve Foreman" w:date="2014-09-25T11:43:00Z">
        <w:r w:rsidR="001E2623" w:rsidDel="009C05AB">
          <w:rPr>
            <w:bCs/>
          </w:rPr>
          <w:delText xml:space="preserve">Not </w:delText>
        </w:r>
      </w:del>
      <w:ins w:id="175" w:author="Steve Foreman" w:date="2014-09-25T11:43:00Z">
        <w:r w:rsidR="009C05AB">
          <w:rPr>
            <w:bCs/>
          </w:rPr>
          <w:t xml:space="preserve">Note </w:t>
        </w:r>
      </w:ins>
      <w:r w:rsidR="001E2623">
        <w:rPr>
          <w:bCs/>
        </w:rPr>
        <w:t>that this diagram does not reflect the connections to the WIS Core network in RA I that have been established at GISCs Casablanca and Pretoria which means they are also on the MTN.</w:t>
      </w:r>
    </w:p>
    <w:p w:rsidR="0079598D" w:rsidRPr="00746DDB" w:rsidRDefault="001E2623" w:rsidP="0079598D">
      <w:pPr>
        <w:pStyle w:val="WMOBodyText"/>
        <w:jc w:val="center"/>
      </w:pPr>
      <w:r>
        <w:rPr>
          <w:noProof/>
        </w:rPr>
        <w:lastRenderedPageBreak/>
        <w:drawing>
          <wp:inline distT="0" distB="0" distL="0" distR="0" wp14:anchorId="08371671" wp14:editId="44649882">
            <wp:extent cx="6116955" cy="4121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6955" cy="4121785"/>
                    </a:xfrm>
                    <a:prstGeom prst="rect">
                      <a:avLst/>
                    </a:prstGeom>
                    <a:noFill/>
                    <a:ln>
                      <a:noFill/>
                    </a:ln>
                  </pic:spPr>
                </pic:pic>
              </a:graphicData>
            </a:graphic>
          </wp:inline>
        </w:drawing>
      </w:r>
    </w:p>
    <w:p w:rsidR="0079598D" w:rsidRPr="00746DDB" w:rsidRDefault="0079598D" w:rsidP="0079598D">
      <w:pPr>
        <w:pStyle w:val="WMOBodyText"/>
        <w:rPr>
          <w:bCs/>
          <w:i/>
        </w:rPr>
      </w:pPr>
      <w:r w:rsidRPr="00746DDB">
        <w:rPr>
          <w:bCs/>
          <w:i/>
        </w:rPr>
        <w:t>Figure 3</w:t>
      </w:r>
      <w:r>
        <w:rPr>
          <w:bCs/>
          <w:i/>
        </w:rPr>
        <w:t>a</w:t>
      </w:r>
      <w:r w:rsidRPr="00746DDB">
        <w:rPr>
          <w:bCs/>
          <w:i/>
        </w:rPr>
        <w:t xml:space="preserve">: Communication </w:t>
      </w:r>
      <w:r w:rsidR="001E2623">
        <w:rPr>
          <w:bCs/>
          <w:i/>
        </w:rPr>
        <w:t>RMTN</w:t>
      </w:r>
      <w:r w:rsidRPr="00746DDB">
        <w:rPr>
          <w:bCs/>
          <w:i/>
        </w:rPr>
        <w:t xml:space="preserve"> in RA-I</w:t>
      </w:r>
    </w:p>
    <w:p w:rsidR="001E2623" w:rsidRDefault="00C600A2" w:rsidP="0079598D">
      <w:pPr>
        <w:pStyle w:val="WMOBodyText"/>
        <w:keepNext/>
        <w:jc w:val="center"/>
      </w:pPr>
      <w:r>
        <w:rPr>
          <w:noProof/>
        </w:rPr>
        <w:lastRenderedPageBreak/>
        <w:drawing>
          <wp:inline distT="0" distB="0" distL="0" distR="0" wp14:anchorId="5CFB138D" wp14:editId="2729DEEB">
            <wp:extent cx="6116955" cy="4454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6955" cy="4454525"/>
                    </a:xfrm>
                    <a:prstGeom prst="rect">
                      <a:avLst/>
                    </a:prstGeom>
                    <a:noFill/>
                    <a:ln>
                      <a:noFill/>
                    </a:ln>
                  </pic:spPr>
                </pic:pic>
              </a:graphicData>
            </a:graphic>
          </wp:inline>
        </w:drawing>
      </w:r>
    </w:p>
    <w:p w:rsidR="0079598D" w:rsidRDefault="0079598D" w:rsidP="0079598D">
      <w:pPr>
        <w:pStyle w:val="WMOBodyText"/>
        <w:keepNext/>
        <w:jc w:val="center"/>
      </w:pP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3</w:t>
      </w:r>
      <w:r>
        <w:fldChar w:fldCharType="end"/>
      </w:r>
      <w:r>
        <w:t xml:space="preserve">b Connectivity Diagram </w:t>
      </w:r>
      <w:r w:rsidR="001E2623">
        <w:t>WIS Core Network to RA I</w:t>
      </w:r>
      <w:r w:rsidR="00C600A2">
        <w:t xml:space="preserve"> and MTN extensions</w:t>
      </w:r>
    </w:p>
    <w:p w:rsidR="001E2623" w:rsidRDefault="001E2623" w:rsidP="0079598D">
      <w:pPr>
        <w:pStyle w:val="WMOBodyText"/>
      </w:pPr>
      <w:r>
        <w:t>Figure 3b shows the WIS core network connecting all GISCs. In addition each GISC will establish communication links with each centre in its area of responsibility. These will vary with each GISC but will include being able to send data via the WIS Core Network to GISCs that are directly connected to RA I RTHs on the MTN as well as via the Internet.</w:t>
      </w:r>
    </w:p>
    <w:p w:rsidR="0079598D" w:rsidRDefault="0079598D" w:rsidP="0079598D">
      <w:pPr>
        <w:pStyle w:val="WMOBodyText"/>
      </w:pPr>
      <w:r>
        <w:rPr>
          <w:bCs/>
        </w:rPr>
        <w:t xml:space="preserve">Table 1 shows </w:t>
      </w:r>
      <w:r w:rsidR="00612D85">
        <w:rPr>
          <w:bCs/>
        </w:rPr>
        <w:t xml:space="preserve">GTS </w:t>
      </w:r>
      <w:r>
        <w:rPr>
          <w:bCs/>
        </w:rPr>
        <w:t xml:space="preserve">access speeds for Members’ centres. </w:t>
      </w:r>
      <w:r w:rsidR="00612D85">
        <w:t>WIS links are still to be added as a part of the WIS implementation plan process. GISCs will provide the primary gateway from RA I to the WIS Core Network.</w:t>
      </w:r>
    </w:p>
    <w:p w:rsidR="00612D85" w:rsidRDefault="00612D85" w:rsidP="0079598D">
      <w:pPr>
        <w:pStyle w:val="WMOBodyText"/>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Change w:id="176" w:author="Steve Foreman" w:date="2014-09-23T21:37:00Z">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PrChange>
      </w:tblPr>
      <w:tblGrid>
        <w:gridCol w:w="1370"/>
        <w:gridCol w:w="1900"/>
        <w:gridCol w:w="1483"/>
        <w:gridCol w:w="1265"/>
        <w:gridCol w:w="968"/>
        <w:gridCol w:w="1451"/>
        <w:gridCol w:w="1232"/>
        <w:tblGridChange w:id="177">
          <w:tblGrid>
            <w:gridCol w:w="1370"/>
            <w:gridCol w:w="1075"/>
            <w:gridCol w:w="825"/>
            <w:gridCol w:w="1483"/>
            <w:gridCol w:w="137"/>
            <w:gridCol w:w="1128"/>
            <w:gridCol w:w="492"/>
            <w:gridCol w:w="476"/>
            <w:gridCol w:w="964"/>
            <w:gridCol w:w="487"/>
            <w:gridCol w:w="593"/>
            <w:gridCol w:w="639"/>
            <w:gridCol w:w="1071"/>
            <w:gridCol w:w="1374"/>
          </w:tblGrid>
        </w:tblGridChange>
      </w:tblGrid>
      <w:tr w:rsidR="006406B3" w:rsidRPr="00612D85" w:rsidTr="006406B3">
        <w:trPr>
          <w:tblHeader/>
          <w:tblCellSpacing w:w="0" w:type="dxa"/>
          <w:trPrChange w:id="178" w:author="Steve Foreman" w:date="2014-09-23T21:37:00Z">
            <w:trPr>
              <w:tblHeader/>
              <w:tblCellSpacing w:w="0" w:type="dxa"/>
            </w:trPr>
          </w:trPrChange>
        </w:trPr>
        <w:tc>
          <w:tcPr>
            <w:tcW w:w="1370" w:type="dxa"/>
            <w:tcBorders>
              <w:top w:val="nil"/>
              <w:left w:val="nil"/>
              <w:bottom w:val="nil"/>
              <w:right w:val="nil"/>
            </w:tcBorders>
            <w:shd w:val="clear" w:color="auto" w:fill="C0C0C0"/>
            <w:tcPrChange w:id="179" w:author="Steve Foreman" w:date="2014-09-23T21:37:00Z">
              <w:tcPr>
                <w:tcW w:w="0" w:type="auto"/>
                <w:gridSpan w:val="2"/>
                <w:tcBorders>
                  <w:top w:val="nil"/>
                  <w:left w:val="nil"/>
                  <w:bottom w:val="nil"/>
                  <w:right w:val="nil"/>
                </w:tcBorders>
                <w:shd w:val="clear" w:color="auto" w:fill="C0C0C0"/>
              </w:tcPr>
            </w:tcPrChange>
          </w:tcPr>
          <w:p w:rsidR="006406B3" w:rsidRPr="00612D85" w:rsidRDefault="006406B3">
            <w:pPr>
              <w:tabs>
                <w:tab w:val="clear" w:pos="1134"/>
              </w:tabs>
              <w:jc w:val="center"/>
              <w:rPr>
                <w:ins w:id="180" w:author="Steve Foreman" w:date="2014-09-23T21:37:00Z"/>
                <w:rFonts w:ascii="Calibri" w:eastAsia="Times New Roman" w:hAnsi="Calibri" w:cs="Times New Roman"/>
                <w:b/>
                <w:bCs/>
                <w:color w:val="000000"/>
                <w:sz w:val="24"/>
                <w:szCs w:val="24"/>
                <w:lang w:val="en-US" w:eastAsia="zh-TW"/>
              </w:rPr>
            </w:pPr>
          </w:p>
        </w:tc>
        <w:tc>
          <w:tcPr>
            <w:tcW w:w="8299" w:type="dxa"/>
            <w:gridSpan w:val="6"/>
            <w:tcBorders>
              <w:top w:val="nil"/>
              <w:left w:val="nil"/>
              <w:bottom w:val="nil"/>
              <w:right w:val="nil"/>
            </w:tcBorders>
            <w:shd w:val="clear" w:color="auto" w:fill="C0C0C0"/>
            <w:vAlign w:val="center"/>
            <w:hideMark/>
            <w:tcPrChange w:id="181" w:author="Steve Foreman" w:date="2014-09-23T21:37:00Z">
              <w:tcPr>
                <w:tcW w:w="0" w:type="auto"/>
                <w:gridSpan w:val="12"/>
                <w:tcBorders>
                  <w:top w:val="nil"/>
                  <w:left w:val="nil"/>
                  <w:bottom w:val="nil"/>
                  <w:right w:val="nil"/>
                </w:tcBorders>
                <w:shd w:val="clear" w:color="auto" w:fill="C0C0C0"/>
                <w:vAlign w:val="center"/>
                <w:hideMark/>
              </w:tcPr>
            </w:tcPrChange>
          </w:tcPr>
          <w:p w:rsidR="006406B3" w:rsidRPr="00612D85" w:rsidRDefault="006406B3">
            <w:pPr>
              <w:tabs>
                <w:tab w:val="clear" w:pos="1134"/>
              </w:tabs>
              <w:jc w:val="center"/>
              <w:rPr>
                <w:rFonts w:ascii="Calibri" w:eastAsia="Times New Roman" w:hAnsi="Calibri" w:cs="Times New Roman"/>
                <w:color w:val="000000"/>
                <w:sz w:val="24"/>
                <w:szCs w:val="24"/>
                <w:lang w:val="en-US" w:eastAsia="zh-TW"/>
              </w:rPr>
            </w:pPr>
            <w:r w:rsidRPr="00612D85">
              <w:rPr>
                <w:rFonts w:ascii="Calibri" w:eastAsia="Times New Roman" w:hAnsi="Calibri" w:cs="Times New Roman"/>
                <w:b/>
                <w:bCs/>
                <w:color w:val="000000"/>
                <w:sz w:val="24"/>
                <w:szCs w:val="24"/>
                <w:lang w:val="en-US" w:eastAsia="zh-TW"/>
              </w:rPr>
              <w:t>RA I N</w:t>
            </w:r>
            <w:r>
              <w:rPr>
                <w:rFonts w:ascii="Calibri" w:eastAsia="Times New Roman" w:hAnsi="Calibri" w:cs="Times New Roman"/>
                <w:b/>
                <w:bCs/>
                <w:color w:val="000000"/>
                <w:sz w:val="24"/>
                <w:szCs w:val="24"/>
                <w:lang w:val="en-US" w:eastAsia="zh-TW"/>
              </w:rPr>
              <w:t xml:space="preserve">ational </w:t>
            </w:r>
            <w:proofErr w:type="spellStart"/>
            <w:r>
              <w:rPr>
                <w:rFonts w:ascii="Calibri" w:eastAsia="Times New Roman" w:hAnsi="Calibri" w:cs="Times New Roman"/>
                <w:b/>
                <w:bCs/>
                <w:color w:val="000000"/>
                <w:sz w:val="24"/>
                <w:szCs w:val="24"/>
                <w:lang w:val="en-US" w:eastAsia="zh-TW"/>
              </w:rPr>
              <w:t>Centres</w:t>
            </w:r>
            <w:proofErr w:type="spellEnd"/>
            <w:r>
              <w:rPr>
                <w:rFonts w:ascii="Calibri" w:eastAsia="Times New Roman" w:hAnsi="Calibri" w:cs="Times New Roman"/>
                <w:b/>
                <w:bCs/>
                <w:color w:val="000000"/>
                <w:sz w:val="24"/>
                <w:szCs w:val="24"/>
                <w:lang w:val="en-US" w:eastAsia="zh-TW"/>
              </w:rPr>
              <w:t xml:space="preserve"> WIS and </w:t>
            </w:r>
            <w:r w:rsidRPr="00612D85">
              <w:rPr>
                <w:rFonts w:ascii="Calibri" w:eastAsia="Times New Roman" w:hAnsi="Calibri" w:cs="Times New Roman"/>
                <w:b/>
                <w:bCs/>
                <w:color w:val="000000"/>
                <w:sz w:val="24"/>
                <w:szCs w:val="24"/>
                <w:lang w:val="en-US" w:eastAsia="zh-TW"/>
              </w:rPr>
              <w:t>GTS</w:t>
            </w:r>
            <w:r>
              <w:rPr>
                <w:rFonts w:ascii="Calibri" w:eastAsia="Times New Roman" w:hAnsi="Calibri" w:cs="Times New Roman"/>
                <w:b/>
                <w:bCs/>
                <w:color w:val="000000"/>
                <w:sz w:val="24"/>
                <w:szCs w:val="24"/>
                <w:lang w:val="en-US" w:eastAsia="zh-TW"/>
              </w:rPr>
              <w:t xml:space="preserve"> links</w:t>
            </w:r>
          </w:p>
        </w:tc>
      </w:tr>
      <w:tr w:rsidR="006406B3" w:rsidRPr="00612D85" w:rsidTr="006406B3">
        <w:trPr>
          <w:tblHeader/>
          <w:tblCellSpacing w:w="0" w:type="dxa"/>
          <w:trPrChange w:id="182" w:author="Steve Foreman" w:date="2014-09-23T21:37:00Z">
            <w:trPr>
              <w:tblHeader/>
              <w:tblCellSpacing w:w="0" w:type="dxa"/>
            </w:trPr>
          </w:trPrChange>
        </w:trPr>
        <w:tc>
          <w:tcPr>
            <w:tcW w:w="1370" w:type="dxa"/>
            <w:tcBorders>
              <w:top w:val="outset" w:sz="6" w:space="0" w:color="000000"/>
              <w:left w:val="outset" w:sz="6" w:space="0" w:color="000000"/>
              <w:bottom w:val="outset" w:sz="6" w:space="0" w:color="000000"/>
              <w:right w:val="outset" w:sz="6" w:space="0" w:color="000000"/>
            </w:tcBorders>
            <w:shd w:val="clear" w:color="auto" w:fill="C0C0C0"/>
            <w:tcPrChange w:id="183" w:author="Steve Foreman" w:date="2014-09-23T21:37:00Z">
              <w:tcPr>
                <w:tcW w:w="2445" w:type="dxa"/>
                <w:gridSpan w:val="2"/>
                <w:tcBorders>
                  <w:top w:val="outset" w:sz="6" w:space="0" w:color="000000"/>
                  <w:left w:val="outset" w:sz="6" w:space="0" w:color="000000"/>
                  <w:bottom w:val="outset" w:sz="6" w:space="0" w:color="000000"/>
                  <w:right w:val="outset" w:sz="6" w:space="0" w:color="000000"/>
                </w:tcBorders>
                <w:shd w:val="clear" w:color="auto" w:fill="C0C0C0"/>
              </w:tcPr>
            </w:tcPrChange>
          </w:tcPr>
          <w:p w:rsidR="006406B3" w:rsidRPr="00612D85" w:rsidRDefault="006406B3" w:rsidP="00612D85">
            <w:pPr>
              <w:tabs>
                <w:tab w:val="clear" w:pos="1134"/>
              </w:tabs>
              <w:jc w:val="center"/>
              <w:rPr>
                <w:ins w:id="184" w:author="Steve Foreman" w:date="2014-09-23T21:37:00Z"/>
                <w:rFonts w:ascii="Calibri" w:eastAsia="Times New Roman" w:hAnsi="Calibri" w:cs="Times New Roman"/>
                <w:b/>
                <w:bCs/>
                <w:color w:val="000000"/>
                <w:szCs w:val="22"/>
                <w:lang w:val="en-US" w:eastAsia="zh-TW"/>
              </w:rPr>
            </w:pPr>
            <w:ins w:id="185" w:author="Steve Foreman" w:date="2014-09-23T21:37:00Z">
              <w:r>
                <w:rPr>
                  <w:rFonts w:ascii="Calibri" w:eastAsia="Times New Roman" w:hAnsi="Calibri" w:cs="Times New Roman"/>
                  <w:b/>
                  <w:bCs/>
                  <w:color w:val="000000"/>
                  <w:szCs w:val="22"/>
                  <w:lang w:val="en-US" w:eastAsia="zh-TW"/>
                </w:rPr>
                <w:t>Sub-region</w:t>
              </w:r>
            </w:ins>
            <w:ins w:id="186" w:author="Steve Foreman" w:date="2014-09-25T11:45:00Z">
              <w:r w:rsidR="009C05AB">
                <w:rPr>
                  <w:rFonts w:ascii="Calibri" w:eastAsia="Times New Roman" w:hAnsi="Calibri" w:cs="Times New Roman"/>
                  <w:b/>
                  <w:bCs/>
                  <w:color w:val="000000"/>
                  <w:szCs w:val="22"/>
                  <w:lang w:val="en-US" w:eastAsia="zh-TW"/>
                </w:rPr>
                <w:t xml:space="preserve"> checking information</w:t>
              </w:r>
            </w:ins>
          </w:p>
        </w:tc>
        <w:tc>
          <w:tcPr>
            <w:tcW w:w="1900" w:type="dxa"/>
            <w:tcBorders>
              <w:top w:val="outset" w:sz="6" w:space="0" w:color="000000"/>
              <w:left w:val="outset" w:sz="6" w:space="0" w:color="000000"/>
              <w:bottom w:val="outset" w:sz="6" w:space="0" w:color="000000"/>
              <w:right w:val="outset" w:sz="6" w:space="0" w:color="000000"/>
            </w:tcBorders>
            <w:shd w:val="clear" w:color="auto" w:fill="C0C0C0"/>
            <w:vAlign w:val="center"/>
            <w:hideMark/>
            <w:tcPrChange w:id="187" w:author="Steve Foreman" w:date="2014-09-23T21:37:00Z">
              <w:tcPr>
                <w:tcW w:w="2445" w:type="dxa"/>
                <w:gridSpan w:val="3"/>
                <w:tcBorders>
                  <w:top w:val="outset" w:sz="6" w:space="0" w:color="000000"/>
                  <w:left w:val="outset" w:sz="6" w:space="0" w:color="000000"/>
                  <w:bottom w:val="outset" w:sz="6" w:space="0" w:color="000000"/>
                  <w:right w:val="outset" w:sz="6" w:space="0" w:color="000000"/>
                </w:tcBorders>
                <w:shd w:val="clear" w:color="auto" w:fill="C0C0C0"/>
                <w:vAlign w:val="center"/>
                <w:hideMark/>
              </w:tcPr>
            </w:tcPrChange>
          </w:tcPr>
          <w:p w:rsidR="006406B3" w:rsidRPr="00612D85" w:rsidRDefault="006406B3" w:rsidP="00612D85">
            <w:pPr>
              <w:tabs>
                <w:tab w:val="clear" w:pos="1134"/>
              </w:tabs>
              <w:jc w:val="center"/>
              <w:rPr>
                <w:rFonts w:ascii="Times New Roman" w:eastAsia="Times New Roman" w:hAnsi="Times New Roman" w:cs="Times New Roman"/>
                <w:b/>
                <w:bCs/>
                <w:sz w:val="24"/>
                <w:szCs w:val="24"/>
                <w:lang w:val="en-US" w:eastAsia="zh-TW"/>
              </w:rPr>
            </w:pPr>
            <w:r w:rsidRPr="00612D85">
              <w:rPr>
                <w:rFonts w:ascii="Calibri" w:eastAsia="Times New Roman" w:hAnsi="Calibri" w:cs="Times New Roman"/>
                <w:b/>
                <w:bCs/>
                <w:color w:val="000000"/>
                <w:szCs w:val="22"/>
                <w:lang w:val="en-US" w:eastAsia="zh-TW"/>
              </w:rPr>
              <w:t>Country</w:t>
            </w:r>
          </w:p>
        </w:tc>
        <w:tc>
          <w:tcPr>
            <w:tcW w:w="1483" w:type="dxa"/>
            <w:tcBorders>
              <w:top w:val="outset" w:sz="6" w:space="0" w:color="000000"/>
              <w:left w:val="outset" w:sz="6" w:space="0" w:color="000000"/>
              <w:bottom w:val="outset" w:sz="6" w:space="0" w:color="000000"/>
              <w:right w:val="outset" w:sz="6" w:space="0" w:color="000000"/>
            </w:tcBorders>
            <w:shd w:val="clear" w:color="auto" w:fill="C0C0C0"/>
            <w:vAlign w:val="center"/>
            <w:hideMark/>
            <w:tcPrChange w:id="188" w:author="Steve Foreman" w:date="2014-09-23T21:37:00Z">
              <w:tcPr>
                <w:tcW w:w="1620" w:type="dxa"/>
                <w:gridSpan w:val="2"/>
                <w:tcBorders>
                  <w:top w:val="outset" w:sz="6" w:space="0" w:color="000000"/>
                  <w:left w:val="outset" w:sz="6" w:space="0" w:color="000000"/>
                  <w:bottom w:val="outset" w:sz="6" w:space="0" w:color="000000"/>
                  <w:right w:val="outset" w:sz="6" w:space="0" w:color="000000"/>
                </w:tcBorders>
                <w:shd w:val="clear" w:color="auto" w:fill="C0C0C0"/>
                <w:vAlign w:val="center"/>
                <w:hideMark/>
              </w:tcPr>
            </w:tcPrChange>
          </w:tcPr>
          <w:p w:rsidR="006406B3" w:rsidRPr="00612D85" w:rsidRDefault="006406B3" w:rsidP="00612D85">
            <w:pPr>
              <w:tabs>
                <w:tab w:val="clear" w:pos="1134"/>
              </w:tabs>
              <w:jc w:val="center"/>
              <w:rPr>
                <w:rFonts w:ascii="Times New Roman" w:eastAsia="Times New Roman" w:hAnsi="Times New Roman" w:cs="Times New Roman"/>
                <w:b/>
                <w:bCs/>
                <w:sz w:val="24"/>
                <w:szCs w:val="24"/>
                <w:lang w:val="en-US" w:eastAsia="zh-TW"/>
              </w:rPr>
            </w:pPr>
            <w:r>
              <w:rPr>
                <w:rFonts w:ascii="Calibri" w:eastAsia="Times New Roman" w:hAnsi="Calibri" w:cs="Times New Roman"/>
                <w:b/>
                <w:bCs/>
                <w:color w:val="000000"/>
                <w:szCs w:val="22"/>
                <w:lang w:val="en-US" w:eastAsia="zh-TW"/>
              </w:rPr>
              <w:t>Centre location</w:t>
            </w:r>
          </w:p>
        </w:tc>
        <w:tc>
          <w:tcPr>
            <w:tcW w:w="1265" w:type="dxa"/>
            <w:tcBorders>
              <w:top w:val="outset" w:sz="6" w:space="0" w:color="000000"/>
              <w:left w:val="outset" w:sz="6" w:space="0" w:color="000000"/>
              <w:bottom w:val="outset" w:sz="6" w:space="0" w:color="000000"/>
              <w:right w:val="outset" w:sz="6" w:space="0" w:color="000000"/>
            </w:tcBorders>
            <w:shd w:val="clear" w:color="auto" w:fill="C0C0C0"/>
            <w:vAlign w:val="center"/>
            <w:hideMark/>
            <w:tcPrChange w:id="189" w:author="Steve Foreman" w:date="2014-09-23T21:37:00Z">
              <w:tcPr>
                <w:tcW w:w="1440" w:type="dxa"/>
                <w:gridSpan w:val="2"/>
                <w:tcBorders>
                  <w:top w:val="outset" w:sz="6" w:space="0" w:color="000000"/>
                  <w:left w:val="outset" w:sz="6" w:space="0" w:color="000000"/>
                  <w:bottom w:val="outset" w:sz="6" w:space="0" w:color="000000"/>
                  <w:right w:val="outset" w:sz="6" w:space="0" w:color="000000"/>
                </w:tcBorders>
                <w:shd w:val="clear" w:color="auto" w:fill="C0C0C0"/>
                <w:vAlign w:val="center"/>
                <w:hideMark/>
              </w:tcPr>
            </w:tcPrChange>
          </w:tcPr>
          <w:p w:rsidR="006406B3" w:rsidRPr="00612D85" w:rsidRDefault="006406B3">
            <w:pPr>
              <w:tabs>
                <w:tab w:val="clear" w:pos="1134"/>
              </w:tabs>
              <w:jc w:val="center"/>
              <w:rPr>
                <w:rFonts w:ascii="Times New Roman" w:eastAsia="Times New Roman" w:hAnsi="Times New Roman" w:cs="Times New Roman"/>
                <w:b/>
                <w:bCs/>
                <w:sz w:val="24"/>
                <w:szCs w:val="24"/>
                <w:lang w:val="en-US" w:eastAsia="zh-TW"/>
              </w:rPr>
            </w:pPr>
            <w:r w:rsidRPr="00612D85">
              <w:rPr>
                <w:rFonts w:ascii="Calibri" w:eastAsia="Times New Roman" w:hAnsi="Calibri" w:cs="Times New Roman"/>
                <w:b/>
                <w:bCs/>
                <w:color w:val="000000"/>
                <w:szCs w:val="22"/>
                <w:lang w:val="en-US" w:eastAsia="zh-TW"/>
              </w:rPr>
              <w:t xml:space="preserve">Link </w:t>
            </w:r>
            <w:r>
              <w:rPr>
                <w:rFonts w:ascii="Calibri" w:eastAsia="Times New Roman" w:hAnsi="Calibri" w:cs="Times New Roman"/>
                <w:b/>
                <w:bCs/>
                <w:color w:val="000000"/>
                <w:szCs w:val="22"/>
                <w:lang w:val="en-US" w:eastAsia="zh-TW"/>
              </w:rPr>
              <w:t>bandwidth Kb/s</w:t>
            </w:r>
          </w:p>
        </w:tc>
        <w:tc>
          <w:tcPr>
            <w:tcW w:w="968" w:type="dxa"/>
            <w:tcBorders>
              <w:top w:val="outset" w:sz="6" w:space="0" w:color="000000"/>
              <w:left w:val="outset" w:sz="6" w:space="0" w:color="000000"/>
              <w:bottom w:val="outset" w:sz="6" w:space="0" w:color="000000"/>
              <w:right w:val="outset" w:sz="6" w:space="0" w:color="000000"/>
            </w:tcBorders>
            <w:shd w:val="clear" w:color="auto" w:fill="C0C0C0"/>
            <w:vAlign w:val="center"/>
            <w:hideMark/>
            <w:tcPrChange w:id="190" w:author="Steve Foreman" w:date="2014-09-23T21:37:00Z">
              <w:tcPr>
                <w:tcW w:w="1080" w:type="dxa"/>
                <w:gridSpan w:val="2"/>
                <w:tcBorders>
                  <w:top w:val="outset" w:sz="6" w:space="0" w:color="000000"/>
                  <w:left w:val="outset" w:sz="6" w:space="0" w:color="000000"/>
                  <w:bottom w:val="outset" w:sz="6" w:space="0" w:color="000000"/>
                  <w:right w:val="outset" w:sz="6" w:space="0" w:color="000000"/>
                </w:tcBorders>
                <w:shd w:val="clear" w:color="auto" w:fill="C0C0C0"/>
                <w:vAlign w:val="center"/>
                <w:hideMark/>
              </w:tcPr>
            </w:tcPrChange>
          </w:tcPr>
          <w:p w:rsidR="006406B3" w:rsidRPr="00612D85" w:rsidRDefault="006406B3">
            <w:pPr>
              <w:tabs>
                <w:tab w:val="clear" w:pos="1134"/>
              </w:tabs>
              <w:jc w:val="center"/>
              <w:rPr>
                <w:rFonts w:ascii="Times New Roman" w:eastAsia="Times New Roman" w:hAnsi="Times New Roman" w:cs="Times New Roman"/>
                <w:b/>
                <w:bCs/>
                <w:sz w:val="24"/>
                <w:szCs w:val="24"/>
                <w:lang w:val="en-US" w:eastAsia="zh-TW"/>
              </w:rPr>
            </w:pPr>
            <w:r w:rsidRPr="00612D85">
              <w:rPr>
                <w:rFonts w:ascii="Calibri" w:eastAsia="Times New Roman" w:hAnsi="Calibri" w:cs="Times New Roman"/>
                <w:b/>
                <w:bCs/>
                <w:color w:val="000000"/>
                <w:szCs w:val="22"/>
                <w:lang w:val="en-US" w:eastAsia="zh-TW"/>
              </w:rPr>
              <w:t xml:space="preserve">Link </w:t>
            </w:r>
            <w:r>
              <w:rPr>
                <w:rFonts w:ascii="Calibri" w:eastAsia="Times New Roman" w:hAnsi="Calibri" w:cs="Times New Roman"/>
                <w:b/>
                <w:bCs/>
                <w:color w:val="000000"/>
                <w:szCs w:val="22"/>
                <w:lang w:val="en-US" w:eastAsia="zh-TW"/>
              </w:rPr>
              <w:t>T</w:t>
            </w:r>
            <w:r w:rsidRPr="00612D85">
              <w:rPr>
                <w:rFonts w:ascii="Calibri" w:eastAsia="Times New Roman" w:hAnsi="Calibri" w:cs="Times New Roman"/>
                <w:b/>
                <w:bCs/>
                <w:color w:val="000000"/>
                <w:szCs w:val="22"/>
                <w:lang w:val="en-US" w:eastAsia="zh-TW"/>
              </w:rPr>
              <w:t>ype</w:t>
            </w:r>
            <w:r>
              <w:rPr>
                <w:rFonts w:ascii="Calibri" w:eastAsia="Times New Roman" w:hAnsi="Calibri" w:cs="Times New Roman"/>
                <w:b/>
                <w:bCs/>
                <w:color w:val="000000"/>
                <w:szCs w:val="22"/>
                <w:lang w:val="en-US" w:eastAsia="zh-TW"/>
              </w:rPr>
              <w:t xml:space="preserve"> &amp; Protocol</w:t>
            </w:r>
          </w:p>
        </w:tc>
        <w:tc>
          <w:tcPr>
            <w:tcW w:w="1451" w:type="dxa"/>
            <w:tcBorders>
              <w:top w:val="outset" w:sz="6" w:space="0" w:color="000000"/>
              <w:left w:val="outset" w:sz="6" w:space="0" w:color="000000"/>
              <w:bottom w:val="outset" w:sz="6" w:space="0" w:color="000000"/>
              <w:right w:val="outset" w:sz="6" w:space="0" w:color="000000"/>
            </w:tcBorders>
            <w:shd w:val="clear" w:color="auto" w:fill="C0C0C0"/>
            <w:vAlign w:val="center"/>
            <w:hideMark/>
            <w:tcPrChange w:id="191" w:author="Steve Foreman" w:date="2014-09-23T21:37:00Z">
              <w:tcPr>
                <w:tcW w:w="1710" w:type="dxa"/>
                <w:gridSpan w:val="2"/>
                <w:tcBorders>
                  <w:top w:val="outset" w:sz="6" w:space="0" w:color="000000"/>
                  <w:left w:val="outset" w:sz="6" w:space="0" w:color="000000"/>
                  <w:bottom w:val="outset" w:sz="6" w:space="0" w:color="000000"/>
                  <w:right w:val="outset" w:sz="6" w:space="0" w:color="000000"/>
                </w:tcBorders>
                <w:shd w:val="clear" w:color="auto" w:fill="C0C0C0"/>
                <w:vAlign w:val="center"/>
                <w:hideMark/>
              </w:tcPr>
            </w:tcPrChange>
          </w:tcPr>
          <w:p w:rsidR="006406B3" w:rsidRPr="00612D85" w:rsidRDefault="006406B3" w:rsidP="00612D85">
            <w:pPr>
              <w:tabs>
                <w:tab w:val="clear" w:pos="1134"/>
              </w:tabs>
              <w:jc w:val="center"/>
              <w:rPr>
                <w:rFonts w:ascii="Times New Roman" w:eastAsia="Times New Roman" w:hAnsi="Times New Roman" w:cs="Times New Roman"/>
                <w:b/>
                <w:bCs/>
                <w:sz w:val="24"/>
                <w:szCs w:val="24"/>
                <w:lang w:val="en-US" w:eastAsia="zh-TW"/>
              </w:rPr>
            </w:pPr>
            <w:r w:rsidRPr="00612D85">
              <w:rPr>
                <w:rFonts w:ascii="Calibri" w:eastAsia="Times New Roman" w:hAnsi="Calibri" w:cs="Times New Roman"/>
                <w:b/>
                <w:bCs/>
                <w:color w:val="000000"/>
                <w:szCs w:val="22"/>
                <w:lang w:val="en-US" w:eastAsia="zh-TW"/>
              </w:rPr>
              <w:t>RTH</w:t>
            </w:r>
          </w:p>
        </w:tc>
        <w:tc>
          <w:tcPr>
            <w:tcW w:w="1232" w:type="dxa"/>
            <w:tcBorders>
              <w:top w:val="outset" w:sz="6" w:space="0" w:color="000000"/>
              <w:left w:val="outset" w:sz="6" w:space="0" w:color="000000"/>
              <w:bottom w:val="outset" w:sz="6" w:space="0" w:color="000000"/>
              <w:right w:val="outset" w:sz="6" w:space="0" w:color="000000"/>
            </w:tcBorders>
            <w:shd w:val="clear" w:color="auto" w:fill="C0C0C0"/>
            <w:vAlign w:val="center"/>
            <w:hideMark/>
            <w:tcPrChange w:id="192" w:author="Steve Foreman" w:date="2014-09-23T21:37:00Z">
              <w:tcPr>
                <w:tcW w:w="137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tcPrChange>
          </w:tcPr>
          <w:p w:rsidR="006406B3" w:rsidRPr="00612D85" w:rsidRDefault="006406B3" w:rsidP="00612D85">
            <w:pPr>
              <w:tabs>
                <w:tab w:val="clear" w:pos="1134"/>
              </w:tabs>
              <w:jc w:val="center"/>
              <w:rPr>
                <w:rFonts w:ascii="Times New Roman" w:eastAsia="Times New Roman" w:hAnsi="Times New Roman" w:cs="Times New Roman"/>
                <w:b/>
                <w:bCs/>
                <w:sz w:val="24"/>
                <w:szCs w:val="24"/>
                <w:lang w:val="en-US" w:eastAsia="zh-TW"/>
              </w:rPr>
            </w:pPr>
            <w:r w:rsidRPr="00612D85">
              <w:rPr>
                <w:rFonts w:ascii="Calibri" w:eastAsia="Times New Roman" w:hAnsi="Calibri" w:cs="Times New Roman"/>
                <w:b/>
                <w:bCs/>
                <w:color w:val="000000"/>
                <w:szCs w:val="22"/>
                <w:lang w:val="en-US" w:eastAsia="zh-TW"/>
              </w:rPr>
              <w:t>GISC</w:t>
            </w:r>
          </w:p>
        </w:tc>
      </w:tr>
      <w:tr w:rsidR="006406B3" w:rsidRPr="00612D85" w:rsidTr="006406B3">
        <w:trPr>
          <w:tblCellSpacing w:w="0" w:type="dxa"/>
          <w:trPrChange w:id="1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195" w:author="Steve Foreman" w:date="2014-09-23T21:37:00Z"/>
                <w:rFonts w:ascii="Calibri" w:eastAsia="Times New Roman" w:hAnsi="Calibri" w:cs="Times New Roman"/>
                <w:color w:val="000000"/>
                <w:szCs w:val="22"/>
                <w:lang w:val="en-US" w:eastAsia="zh-TW"/>
              </w:rPr>
            </w:pPr>
            <w:ins w:id="196" w:author="Steve Foreman" w:date="2014-09-23T21:37: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205" w:author="Steve Foreman" w:date="2014-09-23T21:37:00Z"/>
                <w:rFonts w:ascii="Calibri" w:eastAsia="Times New Roman" w:hAnsi="Calibri" w:cs="Times New Roman"/>
                <w:color w:val="000000"/>
                <w:szCs w:val="22"/>
                <w:lang w:val="en-US" w:eastAsia="zh-TW"/>
              </w:rPr>
            </w:pPr>
            <w:ins w:id="206" w:author="Steve Foreman" w:date="2014-09-23T21:37: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Rome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15" w:author="Steve Foreman" w:date="2014-09-23T21:37:00Z"/>
                <w:rFonts w:ascii="Calibri" w:eastAsia="Times New Roman" w:hAnsi="Calibri" w:cs="Times New Roman"/>
                <w:color w:val="000000"/>
                <w:szCs w:val="22"/>
                <w:lang w:val="en-US" w:eastAsia="zh-TW"/>
              </w:rPr>
            </w:pPr>
            <w:ins w:id="216" w:author="Steve Foreman" w:date="2014-09-25T11:46: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Angola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Luanda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2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25" w:author="Steve Foreman" w:date="2014-09-23T21:37:00Z"/>
                <w:rFonts w:ascii="Calibri" w:eastAsia="Times New Roman" w:hAnsi="Calibri" w:cs="Times New Roman"/>
                <w:color w:val="000000"/>
                <w:szCs w:val="22"/>
                <w:lang w:val="en-US" w:eastAsia="zh-TW"/>
              </w:rPr>
            </w:pPr>
            <w:ins w:id="226" w:author="Steve Foreman" w:date="2014-09-25T11:46: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Benin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Cotonou</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35" w:author="Steve Foreman" w:date="2014-09-23T21:37:00Z"/>
                <w:rFonts w:ascii="Calibri" w:eastAsia="Times New Roman" w:hAnsi="Calibri" w:cs="Times New Roman"/>
                <w:color w:val="000000"/>
                <w:szCs w:val="22"/>
                <w:lang w:val="en-US" w:eastAsia="zh-TW"/>
              </w:rPr>
            </w:pPr>
            <w:ins w:id="236" w:author="Steve Foreman" w:date="2014-09-25T11:46: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Botswana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Gaborone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2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45" w:author="Steve Foreman" w:date="2014-09-23T21:37:00Z"/>
                <w:rFonts w:ascii="Calibri" w:eastAsia="Times New Roman" w:hAnsi="Calibri" w:cs="Times New Roman"/>
                <w:color w:val="000000"/>
                <w:szCs w:val="22"/>
                <w:lang w:val="en-US" w:eastAsia="zh-TW"/>
              </w:rPr>
            </w:pPr>
            <w:ins w:id="246" w:author="Steve Foreman" w:date="2014-09-25T11:47: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Burkina Faso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Ouagadougou</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55" w:author="Steve Foreman" w:date="2014-09-23T21:37:00Z"/>
                <w:rFonts w:ascii="Calibri" w:eastAsia="Times New Roman" w:hAnsi="Calibri" w:cs="Times New Roman"/>
                <w:color w:val="000000"/>
                <w:szCs w:val="22"/>
                <w:lang w:val="en-US" w:eastAsia="zh-TW"/>
              </w:rPr>
            </w:pPr>
            <w:ins w:id="256" w:author="Steve Foreman" w:date="2014-09-25T11:47: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Burundi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Bujumbura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65" w:author="Steve Foreman" w:date="2014-09-23T21:37:00Z"/>
                <w:rFonts w:ascii="Calibri" w:eastAsia="Times New Roman" w:hAnsi="Calibri" w:cs="Times New Roman"/>
                <w:color w:val="000000"/>
                <w:szCs w:val="22"/>
                <w:lang w:val="en-US" w:eastAsia="zh-TW"/>
              </w:rPr>
            </w:pPr>
            <w:ins w:id="266" w:author="Steve Foreman" w:date="2014-09-25T11:47: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Cabo Verde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Sal</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75" w:author="Steve Foreman" w:date="2014-09-23T21:37:00Z"/>
                <w:rFonts w:ascii="Calibri" w:eastAsia="Times New Roman" w:hAnsi="Calibri" w:cs="Times New Roman"/>
                <w:color w:val="000000"/>
                <w:szCs w:val="22"/>
                <w:lang w:val="en-US" w:eastAsia="zh-TW"/>
              </w:rPr>
            </w:pPr>
            <w:ins w:id="276" w:author="Steve Foreman" w:date="2014-09-25T11:47:00Z">
              <w:r>
                <w:rPr>
                  <w:rFonts w:ascii="Calibri" w:eastAsia="Times New Roman" w:hAnsi="Calibri" w:cs="Times New Roman"/>
                  <w:color w:val="000000"/>
                  <w:szCs w:val="22"/>
                  <w:lang w:val="en-US" w:eastAsia="zh-TW"/>
                </w:rPr>
                <w:lastRenderedPageBreak/>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Cameroon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Douala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285" w:author="Steve Foreman" w:date="2014-09-23T21:37:00Z"/>
                <w:rFonts w:ascii="Calibri" w:eastAsia="Times New Roman" w:hAnsi="Calibri" w:cs="Times New Roman"/>
                <w:color w:val="000000"/>
                <w:szCs w:val="22"/>
                <w:lang w:val="en-US" w:eastAsia="zh-TW"/>
              </w:rPr>
            </w:pPr>
            <w:ins w:id="286" w:author="Steve Foreman" w:date="2014-09-23T21:39: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Central African Republic</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Bangui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2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2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2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2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2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295" w:author="Steve Foreman" w:date="2014-09-23T21:37:00Z"/>
                <w:rFonts w:ascii="Calibri" w:eastAsia="Times New Roman" w:hAnsi="Calibri" w:cs="Times New Roman"/>
                <w:color w:val="000000"/>
                <w:szCs w:val="22"/>
                <w:lang w:val="en-US" w:eastAsia="zh-TW"/>
              </w:rPr>
            </w:pPr>
            <w:ins w:id="296" w:author="Steve Foreman" w:date="2014-09-25T11:47: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2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Chad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2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N'Djaména</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2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305" w:author="Steve Foreman" w:date="2014-09-23T21:37:00Z"/>
                <w:rFonts w:ascii="Calibri" w:eastAsia="Times New Roman" w:hAnsi="Calibri" w:cs="Times New Roman"/>
                <w:color w:val="000000"/>
                <w:szCs w:val="22"/>
                <w:lang w:val="en-US" w:eastAsia="zh-TW"/>
              </w:rPr>
            </w:pPr>
            <w:ins w:id="306" w:author="Steve Foreman" w:date="2014-09-25T11:47: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Chad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N'Djaména</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315" w:author="Steve Foreman" w:date="2014-09-23T21:37:00Z"/>
                <w:rFonts w:ascii="Calibri" w:eastAsia="Times New Roman" w:hAnsi="Calibri" w:cs="Times New Roman"/>
                <w:color w:val="000000"/>
                <w:szCs w:val="22"/>
                <w:lang w:val="en-US" w:eastAsia="zh-TW"/>
              </w:rPr>
            </w:pPr>
            <w:ins w:id="316" w:author="Steve Foreman" w:date="2014-09-23T21:3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Comoros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Moroni</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325" w:author="Steve Foreman" w:date="2014-09-23T21:37:00Z"/>
                <w:rFonts w:ascii="Calibri" w:eastAsia="Times New Roman" w:hAnsi="Calibri" w:cs="Times New Roman"/>
                <w:color w:val="000000"/>
                <w:szCs w:val="22"/>
                <w:lang w:val="en-US" w:eastAsia="zh-TW"/>
              </w:rPr>
            </w:pPr>
            <w:ins w:id="326" w:author="Steve Foreman" w:date="2014-09-23T21:39: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335" w:author="Steve Foreman" w:date="2014-09-23T21:37:00Z"/>
                <w:rFonts w:ascii="Calibri" w:eastAsia="Times New Roman" w:hAnsi="Calibri" w:cs="Times New Roman"/>
                <w:color w:val="000000"/>
                <w:szCs w:val="22"/>
                <w:lang w:val="en-US" w:eastAsia="zh-TW"/>
              </w:rPr>
            </w:pPr>
            <w:ins w:id="336" w:author="Steve Foreman" w:date="2014-09-23T21:39: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345" w:author="Steve Foreman" w:date="2014-09-23T21:37:00Z"/>
                <w:rFonts w:ascii="Calibri" w:eastAsia="Times New Roman" w:hAnsi="Calibri" w:cs="Times New Roman"/>
                <w:color w:val="000000"/>
                <w:szCs w:val="22"/>
                <w:lang w:val="en-US" w:eastAsia="zh-TW"/>
              </w:rPr>
            </w:pPr>
            <w:ins w:id="346" w:author="Steve Foreman" w:date="2014-09-25T11:48: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Cote d'Ivoire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Abidjan</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355" w:author="Steve Foreman" w:date="2014-09-23T21:37:00Z"/>
                <w:rFonts w:ascii="Calibri" w:eastAsia="Times New Roman" w:hAnsi="Calibri" w:cs="Times New Roman"/>
                <w:color w:val="000000"/>
                <w:szCs w:val="22"/>
                <w:lang w:val="en-US" w:eastAsia="zh-TW"/>
              </w:rPr>
            </w:pPr>
            <w:ins w:id="356" w:author="Steve Foreman" w:date="2014-09-23T21:39: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Democratic Republic Of The 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Kinshasa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AFTN</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365" w:author="Steve Foreman" w:date="2014-09-23T21:37:00Z"/>
                <w:rFonts w:ascii="Calibri" w:eastAsia="Times New Roman" w:hAnsi="Calibri" w:cs="Times New Roman"/>
                <w:color w:val="000000"/>
                <w:szCs w:val="22"/>
                <w:lang w:val="en-US" w:eastAsia="zh-TW"/>
              </w:rPr>
            </w:pPr>
            <w:ins w:id="366" w:author="Steve Foreman" w:date="2014-09-25T11:48: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Djibouti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Djibouti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375" w:author="Steve Foreman" w:date="2014-09-23T21:37:00Z"/>
                <w:rFonts w:ascii="Calibri" w:eastAsia="Times New Roman" w:hAnsi="Calibri" w:cs="Times New Roman"/>
                <w:color w:val="000000"/>
                <w:szCs w:val="22"/>
                <w:lang w:val="en-US" w:eastAsia="zh-TW"/>
              </w:rPr>
            </w:pPr>
            <w:ins w:id="376" w:author="Steve Foreman" w:date="2014-09-25T11:48: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Egypt</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Cairo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Moscow</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385" w:author="Steve Foreman" w:date="2014-09-23T21:37:00Z"/>
                <w:rFonts w:ascii="Calibri" w:eastAsia="Times New Roman" w:hAnsi="Calibri" w:cs="Times New Roman"/>
                <w:color w:val="000000"/>
                <w:szCs w:val="22"/>
                <w:lang w:val="en-US" w:eastAsia="zh-TW"/>
              </w:rPr>
            </w:pPr>
            <w:ins w:id="386" w:author="Steve Foreman" w:date="2014-09-25T11:48: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Egypt</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Cairo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4,8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3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3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3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3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3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395" w:author="Steve Foreman" w:date="2014-09-23T21:37:00Z"/>
                <w:rFonts w:ascii="Calibri" w:eastAsia="Times New Roman" w:hAnsi="Calibri" w:cs="Times New Roman"/>
                <w:color w:val="000000"/>
                <w:szCs w:val="22"/>
                <w:lang w:val="en-US" w:eastAsia="zh-TW"/>
              </w:rPr>
            </w:pPr>
            <w:ins w:id="396" w:author="Steve Foreman" w:date="2014-09-25T11:48: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3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Equatorial Guinea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3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Malabo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3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AFTN</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05" w:author="Steve Foreman" w:date="2014-09-23T21:37:00Z"/>
                <w:rFonts w:ascii="Calibri" w:eastAsia="Times New Roman" w:hAnsi="Calibri" w:cs="Times New Roman"/>
                <w:color w:val="000000"/>
                <w:szCs w:val="22"/>
                <w:lang w:val="en-US" w:eastAsia="zh-TW"/>
              </w:rPr>
            </w:pPr>
            <w:ins w:id="406" w:author="Steve Foreman" w:date="2014-09-25T11:48: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Eritrea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Asmara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15" w:author="Steve Foreman" w:date="2014-09-23T21:37:00Z"/>
                <w:rFonts w:ascii="Calibri" w:eastAsia="Times New Roman" w:hAnsi="Calibri" w:cs="Times New Roman"/>
                <w:color w:val="000000"/>
                <w:szCs w:val="22"/>
                <w:lang w:val="en-US" w:eastAsia="zh-TW"/>
              </w:rPr>
            </w:pPr>
            <w:ins w:id="416" w:author="Steve Foreman" w:date="2014-09-25T11:48: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Ethiopia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Addis Ababa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4,8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25" w:author="Steve Foreman" w:date="2014-09-23T21:37:00Z"/>
                <w:rFonts w:ascii="Calibri" w:eastAsia="Times New Roman" w:hAnsi="Calibri" w:cs="Times New Roman"/>
                <w:color w:val="000000"/>
                <w:szCs w:val="22"/>
                <w:lang w:val="en-US" w:eastAsia="zh-TW"/>
              </w:rPr>
            </w:pPr>
            <w:ins w:id="426" w:author="Steve Foreman" w:date="2014-09-25T11:4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Kerguelen</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2,4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r>
      <w:tr w:rsidR="006406B3" w:rsidRPr="00612D85" w:rsidTr="006406B3">
        <w:trPr>
          <w:tblCellSpacing w:w="0" w:type="dxa"/>
          <w:trPrChange w:id="4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35" w:author="Steve Foreman" w:date="2014-09-23T21:37:00Z"/>
                <w:rFonts w:ascii="Calibri" w:eastAsia="Times New Roman" w:hAnsi="Calibri" w:cs="Times New Roman"/>
                <w:color w:val="000000"/>
                <w:szCs w:val="22"/>
                <w:lang w:val="en-US" w:eastAsia="zh-TW"/>
              </w:rPr>
            </w:pPr>
            <w:ins w:id="436" w:author="Steve Foreman" w:date="2014-09-25T11:4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 xml:space="preserve">La </w:t>
            </w:r>
            <w:proofErr w:type="spellStart"/>
            <w:r w:rsidRPr="00612D85">
              <w:rPr>
                <w:rFonts w:ascii="Calibri" w:eastAsia="Times New Roman" w:hAnsi="Calibri" w:cs="Times New Roman"/>
                <w:color w:val="000000"/>
                <w:szCs w:val="22"/>
                <w:lang w:val="en-US" w:eastAsia="zh-TW"/>
              </w:rPr>
              <w:t>Réunion</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EMAIL</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r>
      <w:tr w:rsidR="006406B3" w:rsidRPr="00612D85" w:rsidTr="006406B3">
        <w:trPr>
          <w:tblCellSpacing w:w="0" w:type="dxa"/>
          <w:trPrChange w:id="4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45" w:author="Steve Foreman" w:date="2014-09-23T21:37:00Z"/>
                <w:rFonts w:ascii="Calibri" w:eastAsia="Times New Roman" w:hAnsi="Calibri" w:cs="Times New Roman"/>
                <w:color w:val="000000"/>
                <w:szCs w:val="22"/>
                <w:lang w:val="en-US" w:eastAsia="zh-TW"/>
              </w:rPr>
            </w:pPr>
            <w:ins w:id="446" w:author="Steve Foreman" w:date="2014-09-25T11:4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 xml:space="preserve">La </w:t>
            </w:r>
            <w:proofErr w:type="spellStart"/>
            <w:r w:rsidRPr="00612D85">
              <w:rPr>
                <w:rFonts w:ascii="Calibri" w:eastAsia="Times New Roman" w:hAnsi="Calibri" w:cs="Times New Roman"/>
                <w:color w:val="000000"/>
                <w:szCs w:val="22"/>
                <w:lang w:val="en-US" w:eastAsia="zh-TW"/>
              </w:rPr>
              <w:t>Réunion</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r>
      <w:tr w:rsidR="006406B3" w:rsidRPr="00612D85" w:rsidTr="006406B3">
        <w:trPr>
          <w:tblCellSpacing w:w="0" w:type="dxa"/>
          <w:trPrChange w:id="4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55" w:author="Steve Foreman" w:date="2014-09-23T21:37:00Z"/>
                <w:rFonts w:ascii="Calibri" w:eastAsia="Times New Roman" w:hAnsi="Calibri" w:cs="Times New Roman"/>
                <w:color w:val="000000"/>
                <w:szCs w:val="22"/>
                <w:lang w:val="en-US" w:eastAsia="zh-TW"/>
              </w:rPr>
            </w:pPr>
            <w:ins w:id="456" w:author="Steve Foreman" w:date="2014-09-25T11:49: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Gabon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Libreville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65" w:author="Steve Foreman" w:date="2014-09-23T21:37:00Z"/>
                <w:rFonts w:ascii="Calibri" w:eastAsia="Times New Roman" w:hAnsi="Calibri" w:cs="Times New Roman"/>
                <w:color w:val="000000"/>
                <w:szCs w:val="22"/>
                <w:lang w:val="en-US" w:eastAsia="zh-TW"/>
              </w:rPr>
            </w:pPr>
            <w:ins w:id="466" w:author="Steve Foreman" w:date="2014-09-25T11:49: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Gambia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Banjul</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75" w:author="Steve Foreman" w:date="2014-09-23T21:37:00Z"/>
                <w:rFonts w:ascii="Calibri" w:eastAsia="Times New Roman" w:hAnsi="Calibri" w:cs="Times New Roman"/>
                <w:color w:val="000000"/>
                <w:szCs w:val="22"/>
                <w:lang w:val="en-US" w:eastAsia="zh-TW"/>
              </w:rPr>
            </w:pPr>
            <w:ins w:id="476" w:author="Steve Foreman" w:date="2014-09-25T11:49: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Ghana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Accra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85" w:author="Steve Foreman" w:date="2014-09-23T21:37:00Z"/>
                <w:rFonts w:ascii="Calibri" w:eastAsia="Times New Roman" w:hAnsi="Calibri" w:cs="Times New Roman"/>
                <w:color w:val="000000"/>
                <w:szCs w:val="22"/>
                <w:lang w:val="en-US" w:eastAsia="zh-TW"/>
              </w:rPr>
            </w:pPr>
            <w:ins w:id="486" w:author="Steve Foreman" w:date="2014-09-25T11:49: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Guinea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Conakry</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4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4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4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4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4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495" w:author="Steve Foreman" w:date="2014-09-23T21:37:00Z"/>
                <w:rFonts w:ascii="Calibri" w:eastAsia="Times New Roman" w:hAnsi="Calibri" w:cs="Times New Roman"/>
                <w:color w:val="000000"/>
                <w:szCs w:val="22"/>
                <w:lang w:val="en-US" w:eastAsia="zh-TW"/>
              </w:rPr>
            </w:pPr>
            <w:ins w:id="496" w:author="Steve Foreman" w:date="2014-09-25T11:49: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4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Guinea Bissau</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4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Bissau</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4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5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05" w:author="Steve Foreman" w:date="2014-09-23T21:37:00Z"/>
                <w:rFonts w:ascii="Calibri" w:eastAsia="Times New Roman" w:hAnsi="Calibri" w:cs="Times New Roman"/>
                <w:color w:val="000000"/>
                <w:szCs w:val="22"/>
                <w:lang w:val="en-US" w:eastAsia="zh-TW"/>
              </w:rPr>
            </w:pPr>
            <w:ins w:id="506" w:author="Steve Foreman" w:date="2014-09-23T21:3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Offenbach</w:t>
            </w:r>
          </w:p>
        </w:tc>
      </w:tr>
      <w:tr w:rsidR="006406B3" w:rsidRPr="00612D85" w:rsidTr="006406B3">
        <w:trPr>
          <w:tblCellSpacing w:w="0" w:type="dxa"/>
          <w:trPrChange w:id="5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15" w:author="Steve Foreman" w:date="2014-09-23T21:37:00Z"/>
                <w:rFonts w:ascii="Calibri" w:eastAsia="Times New Roman" w:hAnsi="Calibri" w:cs="Times New Roman"/>
                <w:color w:val="000000"/>
                <w:szCs w:val="22"/>
                <w:lang w:val="en-US" w:eastAsia="zh-TW"/>
              </w:rPr>
            </w:pPr>
            <w:ins w:id="516" w:author="Steve Foreman" w:date="2014-09-23T21:3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Offenbach</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Offenbach</w:t>
            </w:r>
          </w:p>
        </w:tc>
      </w:tr>
      <w:tr w:rsidR="006406B3" w:rsidRPr="00612D85" w:rsidTr="006406B3">
        <w:trPr>
          <w:tblCellSpacing w:w="0" w:type="dxa"/>
          <w:trPrChange w:id="5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25" w:author="Steve Foreman" w:date="2014-09-23T21:37:00Z"/>
                <w:rFonts w:ascii="Calibri" w:eastAsia="Times New Roman" w:hAnsi="Calibri" w:cs="Times New Roman"/>
                <w:color w:val="000000"/>
                <w:szCs w:val="22"/>
                <w:lang w:val="en-US" w:eastAsia="zh-TW"/>
              </w:rPr>
            </w:pPr>
            <w:ins w:id="526" w:author="Steve Foreman" w:date="2014-09-23T21:3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Offenbach</w:t>
            </w:r>
          </w:p>
        </w:tc>
      </w:tr>
      <w:tr w:rsidR="006406B3" w:rsidRPr="00612D85" w:rsidTr="006406B3">
        <w:trPr>
          <w:tblCellSpacing w:w="0" w:type="dxa"/>
          <w:trPrChange w:id="5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35" w:author="Steve Foreman" w:date="2014-09-23T21:37:00Z"/>
                <w:rFonts w:ascii="Calibri" w:eastAsia="Times New Roman" w:hAnsi="Calibri" w:cs="Times New Roman"/>
                <w:color w:val="000000"/>
                <w:szCs w:val="22"/>
                <w:lang w:val="en-US" w:eastAsia="zh-TW"/>
              </w:rPr>
            </w:pPr>
            <w:ins w:id="536" w:author="Steve Foreman" w:date="2014-09-23T21:3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Offenbach</w:t>
            </w:r>
          </w:p>
        </w:tc>
      </w:tr>
      <w:tr w:rsidR="006406B3" w:rsidRPr="00612D85" w:rsidTr="006406B3">
        <w:trPr>
          <w:tblCellSpacing w:w="0" w:type="dxa"/>
          <w:trPrChange w:id="5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45" w:author="Steve Foreman" w:date="2014-09-23T21:37:00Z"/>
                <w:rFonts w:ascii="Calibri" w:eastAsia="Times New Roman" w:hAnsi="Calibri" w:cs="Times New Roman"/>
                <w:color w:val="000000"/>
                <w:szCs w:val="22"/>
                <w:lang w:val="en-US" w:eastAsia="zh-TW"/>
              </w:rPr>
            </w:pPr>
            <w:ins w:id="546" w:author="Steve Foreman" w:date="2014-09-23T21:3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Offenbach</w:t>
            </w:r>
          </w:p>
        </w:tc>
      </w:tr>
      <w:tr w:rsidR="006406B3" w:rsidRPr="00612D85" w:rsidTr="006406B3">
        <w:trPr>
          <w:tblCellSpacing w:w="0" w:type="dxa"/>
          <w:trPrChange w:id="5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555" w:author="Steve Foreman" w:date="2014-09-23T21:37:00Z"/>
                <w:rFonts w:ascii="Calibri" w:eastAsia="Times New Roman" w:hAnsi="Calibri" w:cs="Times New Roman"/>
                <w:color w:val="000000"/>
                <w:szCs w:val="22"/>
                <w:lang w:val="en-US" w:eastAsia="zh-TW"/>
              </w:rPr>
            </w:pPr>
            <w:ins w:id="556" w:author="Steve Foreman" w:date="2014-09-25T11:49: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Lesotho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Maseru</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5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565" w:author="Steve Foreman" w:date="2014-09-23T21:37:00Z"/>
                <w:rFonts w:ascii="Calibri" w:eastAsia="Times New Roman" w:hAnsi="Calibri" w:cs="Times New Roman"/>
                <w:color w:val="000000"/>
                <w:szCs w:val="22"/>
                <w:lang w:val="en-US" w:eastAsia="zh-TW"/>
              </w:rPr>
            </w:pPr>
            <w:ins w:id="566" w:author="Steve Foreman" w:date="2014-09-25T11:49: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Liberia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Monrovia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5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75" w:author="Steve Foreman" w:date="2014-09-23T21:37:00Z"/>
                <w:rFonts w:ascii="Calibri" w:eastAsia="Times New Roman" w:hAnsi="Calibri" w:cs="Times New Roman"/>
                <w:color w:val="000000"/>
                <w:szCs w:val="22"/>
                <w:lang w:val="en-US" w:eastAsia="zh-TW"/>
              </w:rPr>
            </w:pPr>
            <w:ins w:id="576" w:author="Steve Foreman" w:date="2014-09-23T21:39: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Tripoli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Rome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5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85" w:author="Steve Foreman" w:date="2014-09-23T21:37:00Z"/>
                <w:rFonts w:ascii="Calibri" w:eastAsia="Times New Roman" w:hAnsi="Calibri" w:cs="Times New Roman"/>
                <w:color w:val="000000"/>
                <w:szCs w:val="22"/>
                <w:lang w:val="en-US" w:eastAsia="zh-TW"/>
              </w:rPr>
            </w:pPr>
            <w:ins w:id="586" w:author="Steve Foreman" w:date="2014-09-23T21:39: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Tripoli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5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5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5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5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5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595" w:author="Steve Foreman" w:date="2014-09-23T21:37:00Z"/>
                <w:rFonts w:ascii="Calibri" w:eastAsia="Times New Roman" w:hAnsi="Calibri" w:cs="Times New Roman"/>
                <w:color w:val="000000"/>
                <w:szCs w:val="22"/>
                <w:lang w:val="en-US" w:eastAsia="zh-TW"/>
              </w:rPr>
            </w:pPr>
            <w:ins w:id="596" w:author="Steve Foreman" w:date="2014-09-23T21:39: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5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5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Tripoli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5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605" w:author="Steve Foreman" w:date="2014-09-23T21:37:00Z"/>
                <w:rFonts w:ascii="Calibri" w:eastAsia="Times New Roman" w:hAnsi="Calibri" w:cs="Times New Roman"/>
                <w:color w:val="000000"/>
                <w:szCs w:val="22"/>
                <w:lang w:val="en-US" w:eastAsia="zh-TW"/>
              </w:rPr>
            </w:pPr>
            <w:ins w:id="606" w:author="Steve Foreman" w:date="2014-09-23T21:39: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Tripoli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15" w:author="Steve Foreman" w:date="2014-09-23T21:37:00Z"/>
                <w:rFonts w:ascii="Calibri" w:eastAsia="Times New Roman" w:hAnsi="Calibri" w:cs="Times New Roman"/>
                <w:color w:val="000000"/>
                <w:szCs w:val="22"/>
                <w:lang w:val="en-US" w:eastAsia="zh-TW"/>
              </w:rPr>
            </w:pPr>
            <w:ins w:id="616" w:author="Steve Foreman" w:date="2014-09-25T11:49: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Antananarivo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VSAT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Washington</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25" w:author="Steve Foreman" w:date="2014-09-23T21:37:00Z"/>
                <w:rFonts w:ascii="Calibri" w:eastAsia="Times New Roman" w:hAnsi="Calibri" w:cs="Times New Roman"/>
                <w:color w:val="000000"/>
                <w:szCs w:val="22"/>
                <w:lang w:val="en-US" w:eastAsia="zh-TW"/>
              </w:rPr>
            </w:pPr>
            <w:ins w:id="626" w:author="Steve Foreman" w:date="2014-09-25T11:50: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Antananarivo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35" w:author="Steve Foreman" w:date="2014-09-23T21:37:00Z"/>
                <w:rFonts w:ascii="Calibri" w:eastAsia="Times New Roman" w:hAnsi="Calibri" w:cs="Times New Roman"/>
                <w:color w:val="000000"/>
                <w:szCs w:val="22"/>
                <w:lang w:val="en-US" w:eastAsia="zh-TW"/>
              </w:rPr>
            </w:pPr>
            <w:ins w:id="636" w:author="Steve Foreman" w:date="2014-09-25T11:50: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Antananarivo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45" w:author="Steve Foreman" w:date="2014-09-23T21:37:00Z"/>
                <w:rFonts w:ascii="Calibri" w:eastAsia="Times New Roman" w:hAnsi="Calibri" w:cs="Times New Roman"/>
                <w:color w:val="000000"/>
                <w:szCs w:val="22"/>
                <w:lang w:val="en-US" w:eastAsia="zh-TW"/>
              </w:rPr>
            </w:pPr>
            <w:ins w:id="646" w:author="Steve Foreman" w:date="2014-09-25T11:50:00Z">
              <w:r>
                <w:rPr>
                  <w:rFonts w:ascii="Calibri" w:eastAsia="Times New Roman" w:hAnsi="Calibri" w:cs="Times New Roman"/>
                  <w:color w:val="000000"/>
                  <w:szCs w:val="22"/>
                  <w:lang w:val="en-US" w:eastAsia="zh-TW"/>
                </w:rPr>
                <w:lastRenderedPageBreak/>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Malawi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Lilongwe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6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55" w:author="Steve Foreman" w:date="2014-09-23T21:37:00Z"/>
                <w:rFonts w:ascii="Calibri" w:eastAsia="Times New Roman" w:hAnsi="Calibri" w:cs="Times New Roman"/>
                <w:color w:val="000000"/>
                <w:szCs w:val="22"/>
                <w:lang w:val="en-US" w:eastAsia="zh-TW"/>
              </w:rPr>
            </w:pPr>
            <w:ins w:id="656" w:author="Steve Foreman" w:date="2014-09-25T11:50: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Malawi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Lilongwe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6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65" w:author="Steve Foreman" w:date="2014-09-23T21:37:00Z"/>
                <w:rFonts w:ascii="Calibri" w:eastAsia="Times New Roman" w:hAnsi="Calibri" w:cs="Times New Roman"/>
                <w:color w:val="000000"/>
                <w:szCs w:val="22"/>
                <w:lang w:val="en-US" w:eastAsia="zh-TW"/>
              </w:rPr>
            </w:pPr>
            <w:ins w:id="666" w:author="Steve Foreman" w:date="2014-09-25T11:50: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Mali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Bamako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75" w:author="Steve Foreman" w:date="2014-09-23T21:37:00Z"/>
                <w:rFonts w:ascii="Calibri" w:eastAsia="Times New Roman" w:hAnsi="Calibri" w:cs="Times New Roman"/>
                <w:color w:val="000000"/>
                <w:szCs w:val="22"/>
                <w:lang w:val="en-US" w:eastAsia="zh-TW"/>
              </w:rPr>
            </w:pPr>
            <w:ins w:id="676" w:author="Steve Foreman" w:date="2014-09-25T11:50: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Mauritania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Nouakchott</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685" w:author="Steve Foreman" w:date="2014-09-23T21:37:00Z"/>
                <w:rFonts w:ascii="Calibri" w:eastAsia="Times New Roman" w:hAnsi="Calibri" w:cs="Times New Roman"/>
                <w:color w:val="000000"/>
                <w:szCs w:val="22"/>
                <w:lang w:val="en-US" w:eastAsia="zh-TW"/>
              </w:rPr>
            </w:pPr>
            <w:ins w:id="686" w:author="Steve Foreman" w:date="2014-09-25T11:50: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Mauritius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Port Louis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6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6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6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6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6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695" w:author="Steve Foreman" w:date="2014-09-23T21:37:00Z"/>
                <w:rFonts w:ascii="Calibri" w:eastAsia="Times New Roman" w:hAnsi="Calibri" w:cs="Times New Roman"/>
                <w:color w:val="000000"/>
                <w:szCs w:val="22"/>
                <w:lang w:val="en-US" w:eastAsia="zh-TW"/>
              </w:rPr>
            </w:pPr>
            <w:ins w:id="696" w:author="Steve Foreman" w:date="2014-09-23T21:38: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6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6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6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705" w:author="Steve Foreman" w:date="2014-09-23T21:37:00Z"/>
                <w:rFonts w:ascii="Calibri" w:eastAsia="Times New Roman" w:hAnsi="Calibri" w:cs="Times New Roman"/>
                <w:color w:val="000000"/>
                <w:szCs w:val="22"/>
                <w:lang w:val="en-US" w:eastAsia="zh-TW"/>
              </w:rPr>
            </w:pPr>
            <w:ins w:id="706" w:author="Steve Foreman" w:date="2014-09-23T21:38: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715" w:author="Steve Foreman" w:date="2014-09-23T21:37:00Z"/>
                <w:rFonts w:ascii="Calibri" w:eastAsia="Times New Roman" w:hAnsi="Calibri" w:cs="Times New Roman"/>
                <w:color w:val="000000"/>
                <w:szCs w:val="22"/>
                <w:lang w:val="en-US" w:eastAsia="zh-TW"/>
              </w:rPr>
            </w:pPr>
            <w:ins w:id="716" w:author="Steve Foreman" w:date="2014-09-23T21:38: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25" w:author="Steve Foreman" w:date="2014-09-23T21:37:00Z"/>
                <w:rFonts w:ascii="Calibri" w:eastAsia="Times New Roman" w:hAnsi="Calibri" w:cs="Times New Roman"/>
                <w:color w:val="000000"/>
                <w:szCs w:val="22"/>
                <w:lang w:val="en-US" w:eastAsia="zh-TW"/>
              </w:rPr>
            </w:pPr>
            <w:ins w:id="726" w:author="Steve Foreman" w:date="2014-09-25T11:50: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Mozambique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Maputo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7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35" w:author="Steve Foreman" w:date="2014-09-23T21:37:00Z"/>
                <w:rFonts w:ascii="Calibri" w:eastAsia="Times New Roman" w:hAnsi="Calibri" w:cs="Times New Roman"/>
                <w:color w:val="000000"/>
                <w:szCs w:val="22"/>
                <w:lang w:val="en-US" w:eastAsia="zh-TW"/>
              </w:rPr>
            </w:pPr>
            <w:ins w:id="736" w:author="Steve Foreman" w:date="2014-09-25T11:50: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Mozambique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Maputo</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7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45" w:author="Steve Foreman" w:date="2014-09-23T21:37:00Z"/>
                <w:rFonts w:ascii="Calibri" w:eastAsia="Times New Roman" w:hAnsi="Calibri" w:cs="Times New Roman"/>
                <w:color w:val="000000"/>
                <w:szCs w:val="22"/>
                <w:lang w:val="en-US" w:eastAsia="zh-TW"/>
              </w:rPr>
            </w:pPr>
            <w:ins w:id="746" w:author="Steve Foreman" w:date="2014-09-25T11:50: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Namibia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Windhoek</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7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55" w:author="Steve Foreman" w:date="2014-09-23T21:37:00Z"/>
                <w:rFonts w:ascii="Calibri" w:eastAsia="Times New Roman" w:hAnsi="Calibri" w:cs="Times New Roman"/>
                <w:color w:val="000000"/>
                <w:szCs w:val="22"/>
                <w:lang w:val="en-US" w:eastAsia="zh-TW"/>
              </w:rPr>
            </w:pPr>
            <w:ins w:id="756" w:author="Steve Foreman" w:date="2014-09-25T11:50: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Niger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65" w:author="Steve Foreman" w:date="2014-09-23T21:37:00Z"/>
                <w:rFonts w:ascii="Calibri" w:eastAsia="Times New Roman" w:hAnsi="Calibri" w:cs="Times New Roman"/>
                <w:color w:val="000000"/>
                <w:szCs w:val="22"/>
                <w:lang w:val="en-US" w:eastAsia="zh-TW"/>
              </w:rPr>
            </w:pPr>
            <w:ins w:id="766" w:author="Steve Foreman" w:date="2014-09-25T11:50: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Lagos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75" w:author="Steve Foreman" w:date="2014-09-23T21:37:00Z"/>
                <w:rFonts w:ascii="Calibri" w:eastAsia="Times New Roman" w:hAnsi="Calibri" w:cs="Times New Roman"/>
                <w:color w:val="000000"/>
                <w:szCs w:val="22"/>
                <w:lang w:val="en-US" w:eastAsia="zh-TW"/>
              </w:rPr>
            </w:pPr>
            <w:ins w:id="776" w:author="Steve Foreman" w:date="2014-09-25T11:50: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Lagos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Cotonou</w:t>
            </w:r>
            <w:proofErr w:type="spellEnd"/>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85" w:author="Steve Foreman" w:date="2014-09-23T21:37:00Z"/>
                <w:rFonts w:ascii="Calibri" w:eastAsia="Times New Roman" w:hAnsi="Calibri" w:cs="Times New Roman"/>
                <w:color w:val="000000"/>
                <w:szCs w:val="22"/>
                <w:lang w:val="en-US" w:eastAsia="zh-TW"/>
              </w:rPr>
            </w:pPr>
            <w:ins w:id="786" w:author="Steve Foreman" w:date="2014-09-25T11:50: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Lagos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7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7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7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7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7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795" w:author="Steve Foreman" w:date="2014-09-23T21:37:00Z"/>
                <w:rFonts w:ascii="Calibri" w:eastAsia="Times New Roman" w:hAnsi="Calibri" w:cs="Times New Roman"/>
                <w:color w:val="000000"/>
                <w:szCs w:val="22"/>
                <w:lang w:val="en-US" w:eastAsia="zh-TW"/>
              </w:rPr>
            </w:pPr>
            <w:ins w:id="796" w:author="Steve Foreman" w:date="2014-09-25T11:51: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79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Portugal</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79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Madeira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79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0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0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0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r>
      <w:tr w:rsidR="006406B3" w:rsidRPr="00612D85" w:rsidTr="006406B3">
        <w:trPr>
          <w:tblCellSpacing w:w="0" w:type="dxa"/>
          <w:trPrChange w:id="80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0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805" w:author="Steve Foreman" w:date="2014-09-23T21:37:00Z"/>
                <w:rFonts w:ascii="Calibri" w:eastAsia="Times New Roman" w:hAnsi="Calibri" w:cs="Times New Roman"/>
                <w:color w:val="000000"/>
                <w:szCs w:val="22"/>
                <w:lang w:val="en-US" w:eastAsia="zh-TW"/>
              </w:rPr>
            </w:pPr>
            <w:ins w:id="806" w:author="Steve Foreman" w:date="2014-09-25T11:51: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0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Rwanda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0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Kigali</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0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1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1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1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1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1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815" w:author="Steve Foreman" w:date="2014-09-23T21:37:00Z"/>
                <w:rFonts w:ascii="Calibri" w:eastAsia="Times New Roman" w:hAnsi="Calibri" w:cs="Times New Roman"/>
                <w:color w:val="000000"/>
                <w:szCs w:val="22"/>
                <w:lang w:val="en-US" w:eastAsia="zh-TW"/>
              </w:rPr>
            </w:pPr>
            <w:ins w:id="816" w:author="Steve Foreman" w:date="2014-09-25T11:51: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1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Sao Tome and Principe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1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São Tomé</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1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2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2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2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2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2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825" w:author="Steve Foreman" w:date="2014-09-23T21:37:00Z"/>
                <w:rFonts w:ascii="Calibri" w:eastAsia="Times New Roman" w:hAnsi="Calibri" w:cs="Times New Roman"/>
                <w:color w:val="000000"/>
                <w:szCs w:val="22"/>
                <w:lang w:val="en-US" w:eastAsia="zh-TW"/>
              </w:rPr>
            </w:pPr>
            <w:ins w:id="826" w:author="Steve Foreman" w:date="2014-09-23T21:38: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2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Senegal</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2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2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3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3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3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3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3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835" w:author="Steve Foreman" w:date="2014-09-23T21:37:00Z"/>
                <w:rFonts w:ascii="Calibri" w:eastAsia="Times New Roman" w:hAnsi="Calibri" w:cs="Times New Roman"/>
                <w:color w:val="000000"/>
                <w:szCs w:val="22"/>
                <w:lang w:val="en-US" w:eastAsia="zh-TW"/>
              </w:rPr>
            </w:pPr>
            <w:ins w:id="836" w:author="Steve Foreman" w:date="2014-09-25T11:51: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3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Seychelles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3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Victoria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3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4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4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4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4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4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845" w:author="Steve Foreman" w:date="2014-09-23T21:37:00Z"/>
                <w:rFonts w:ascii="Calibri" w:eastAsia="Times New Roman" w:hAnsi="Calibri" w:cs="Times New Roman"/>
                <w:color w:val="000000"/>
                <w:szCs w:val="22"/>
                <w:lang w:val="en-US" w:eastAsia="zh-TW"/>
              </w:rPr>
            </w:pPr>
            <w:ins w:id="846" w:author="Steve Foreman" w:date="2014-09-25T11:51: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4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Seychelles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4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Victoria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4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5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5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Port Louis, Mauritius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5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5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5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855" w:author="Steve Foreman" w:date="2014-09-23T21:37:00Z"/>
                <w:rFonts w:ascii="Calibri" w:eastAsia="Times New Roman" w:hAnsi="Calibri" w:cs="Times New Roman"/>
                <w:color w:val="000000"/>
                <w:szCs w:val="22"/>
                <w:lang w:val="en-US" w:eastAsia="zh-TW"/>
              </w:rPr>
            </w:pPr>
            <w:ins w:id="856" w:author="Steve Foreman" w:date="2014-09-25T11:51: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5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Sierra Leone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5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Freetown</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5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6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6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6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6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6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865" w:author="Steve Foreman" w:date="2014-09-23T21:37:00Z"/>
                <w:rFonts w:ascii="Calibri" w:eastAsia="Times New Roman" w:hAnsi="Calibri" w:cs="Times New Roman"/>
                <w:color w:val="000000"/>
                <w:szCs w:val="22"/>
                <w:lang w:val="en-US" w:eastAsia="zh-TW"/>
              </w:rPr>
            </w:pPr>
            <w:ins w:id="866" w:author="Steve Foreman" w:date="2014-09-25T11:51: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6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Somalia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6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Mogadishu</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6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7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7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7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87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7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875" w:author="Steve Foreman" w:date="2014-09-23T21:37:00Z"/>
                <w:rFonts w:ascii="Calibri" w:eastAsia="Times New Roman" w:hAnsi="Calibri" w:cs="Times New Roman"/>
                <w:color w:val="000000"/>
                <w:szCs w:val="22"/>
                <w:lang w:val="en-US" w:eastAsia="zh-TW"/>
              </w:rPr>
            </w:pPr>
            <w:ins w:id="876" w:author="Steve Foreman" w:date="2014-09-23T21:3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7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7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7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8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8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Washington</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8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88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8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885" w:author="Steve Foreman" w:date="2014-09-23T21:37:00Z"/>
                <w:rFonts w:ascii="Calibri" w:eastAsia="Times New Roman" w:hAnsi="Calibri" w:cs="Times New Roman"/>
                <w:color w:val="000000"/>
                <w:szCs w:val="22"/>
                <w:lang w:val="en-US" w:eastAsia="zh-TW"/>
              </w:rPr>
            </w:pPr>
            <w:ins w:id="886" w:author="Steve Foreman" w:date="2014-09-23T21:3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87"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88"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89"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90"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891"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892"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893"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894"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rFonts w:ascii="Calibri" w:eastAsia="Times New Roman" w:hAnsi="Calibri" w:cs="Times New Roman"/>
                <w:color w:val="000000"/>
                <w:szCs w:val="22"/>
                <w:lang w:val="en-US" w:eastAsia="zh-TW"/>
              </w:rPr>
            </w:pPr>
            <w:ins w:id="895" w:author="Steve Foreman" w:date="2014-09-23T21:3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89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89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89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89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0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0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9C05AB" w:rsidRPr="00612D85" w:rsidTr="006406B3">
        <w:trPr>
          <w:tblCellSpacing w:w="0" w:type="dxa"/>
          <w:ins w:id="902" w:author="Steve Foreman" w:date="2014-09-25T11:52:00Z"/>
        </w:trPr>
        <w:tc>
          <w:tcPr>
            <w:tcW w:w="1370" w:type="dxa"/>
            <w:tcBorders>
              <w:top w:val="outset" w:sz="6" w:space="0" w:color="D0D7E5"/>
              <w:left w:val="outset" w:sz="6" w:space="0" w:color="D0D7E5"/>
              <w:bottom w:val="outset" w:sz="6" w:space="0" w:color="D0D7E5"/>
              <w:right w:val="outset" w:sz="6" w:space="0" w:color="D0D7E5"/>
            </w:tcBorders>
            <w:shd w:val="clear" w:color="auto" w:fill="FFFFFF"/>
          </w:tcPr>
          <w:p w:rsidR="009C05AB" w:rsidRDefault="009C05AB" w:rsidP="00612D85">
            <w:pPr>
              <w:tabs>
                <w:tab w:val="clear" w:pos="1134"/>
              </w:tabs>
              <w:jc w:val="left"/>
              <w:rPr>
                <w:ins w:id="903" w:author="Steve Foreman" w:date="2014-09-25T11:52:00Z"/>
                <w:rFonts w:ascii="Calibri" w:eastAsia="Times New Roman" w:hAnsi="Calibri" w:cs="Times New Roman"/>
                <w:color w:val="000000"/>
                <w:szCs w:val="22"/>
                <w:lang w:val="en-US" w:eastAsia="zh-TW"/>
              </w:rPr>
            </w:pPr>
            <w:ins w:id="904" w:author="Steve Foreman" w:date="2014-09-25T11:52: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tcPr>
          <w:p w:rsidR="009C05AB" w:rsidRPr="00612D85" w:rsidRDefault="009C05AB" w:rsidP="00612D85">
            <w:pPr>
              <w:tabs>
                <w:tab w:val="clear" w:pos="1134"/>
              </w:tabs>
              <w:jc w:val="left"/>
              <w:rPr>
                <w:ins w:id="905" w:author="Steve Foreman" w:date="2014-09-25T11:52:00Z"/>
                <w:rFonts w:ascii="Calibri" w:eastAsia="Times New Roman" w:hAnsi="Calibri" w:cs="Times New Roman"/>
                <w:color w:val="000000"/>
                <w:szCs w:val="22"/>
                <w:lang w:val="en-US" w:eastAsia="zh-TW"/>
              </w:rPr>
            </w:pPr>
            <w:ins w:id="906" w:author="Steve Foreman" w:date="2014-09-25T11:52:00Z">
              <w:r>
                <w:rPr>
                  <w:rFonts w:ascii="Calibri" w:eastAsia="Times New Roman" w:hAnsi="Calibri" w:cs="Times New Roman"/>
                  <w:color w:val="000000"/>
                  <w:szCs w:val="22"/>
                  <w:lang w:val="en-US" w:eastAsia="zh-TW"/>
                </w:rPr>
                <w:t>South Sudan</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rsidR="009C05AB" w:rsidRPr="00612D85" w:rsidRDefault="009C05AB" w:rsidP="00612D85">
            <w:pPr>
              <w:tabs>
                <w:tab w:val="clear" w:pos="1134"/>
              </w:tabs>
              <w:jc w:val="left"/>
              <w:rPr>
                <w:ins w:id="907" w:author="Steve Foreman" w:date="2014-09-25T11:52:00Z"/>
                <w:rFonts w:ascii="Calibri" w:eastAsia="Times New Roman" w:hAnsi="Calibri" w:cs="Times New Roman"/>
                <w:color w:val="000000"/>
                <w:szCs w:val="22"/>
                <w:lang w:val="en-US" w:eastAsia="zh-TW"/>
              </w:rPr>
            </w:pPr>
          </w:p>
        </w:tc>
        <w:tc>
          <w:tcPr>
            <w:tcW w:w="1265" w:type="dxa"/>
            <w:tcBorders>
              <w:top w:val="outset" w:sz="6" w:space="0" w:color="D0D7E5"/>
              <w:left w:val="outset" w:sz="6" w:space="0" w:color="D0D7E5"/>
              <w:bottom w:val="outset" w:sz="6" w:space="0" w:color="D0D7E5"/>
              <w:right w:val="outset" w:sz="6" w:space="0" w:color="D0D7E5"/>
            </w:tcBorders>
            <w:shd w:val="clear" w:color="auto" w:fill="FFFFFF"/>
          </w:tcPr>
          <w:p w:rsidR="009C05AB" w:rsidRPr="00612D85" w:rsidRDefault="009C05AB" w:rsidP="00612D85">
            <w:pPr>
              <w:tabs>
                <w:tab w:val="clear" w:pos="1134"/>
              </w:tabs>
              <w:jc w:val="left"/>
              <w:rPr>
                <w:ins w:id="908" w:author="Steve Foreman" w:date="2014-09-25T11:52:00Z"/>
                <w:rFonts w:ascii="Calibri" w:eastAsia="Times New Roman" w:hAnsi="Calibri" w:cs="Times New Roman"/>
                <w:color w:val="000000"/>
                <w:szCs w:val="22"/>
                <w:lang w:val="en-US" w:eastAsia="zh-TW"/>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rsidR="009C05AB" w:rsidRPr="00612D85" w:rsidRDefault="009C05AB" w:rsidP="00612D85">
            <w:pPr>
              <w:tabs>
                <w:tab w:val="clear" w:pos="1134"/>
              </w:tabs>
              <w:jc w:val="left"/>
              <w:rPr>
                <w:ins w:id="909" w:author="Steve Foreman" w:date="2014-09-25T11:52:00Z"/>
                <w:rFonts w:ascii="Calibri" w:eastAsia="Times New Roman" w:hAnsi="Calibri" w:cs="Times New Roman"/>
                <w:color w:val="000000"/>
                <w:szCs w:val="22"/>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rsidR="009C05AB" w:rsidRPr="00612D85" w:rsidRDefault="009C05AB" w:rsidP="00612D85">
            <w:pPr>
              <w:tabs>
                <w:tab w:val="clear" w:pos="1134"/>
              </w:tabs>
              <w:jc w:val="left"/>
              <w:rPr>
                <w:ins w:id="910" w:author="Steve Foreman" w:date="2014-09-25T11:52:00Z"/>
                <w:rFonts w:ascii="Calibri" w:eastAsia="Times New Roman" w:hAnsi="Calibri" w:cs="Times New Roman"/>
                <w:color w:val="000000"/>
                <w:szCs w:val="22"/>
                <w:lang w:val="en-US" w:eastAsia="zh-TW"/>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rsidR="009C05AB" w:rsidRPr="00612D85" w:rsidRDefault="009C05AB" w:rsidP="00612D85">
            <w:pPr>
              <w:tabs>
                <w:tab w:val="clear" w:pos="1134"/>
              </w:tabs>
              <w:jc w:val="left"/>
              <w:rPr>
                <w:ins w:id="911" w:author="Steve Foreman" w:date="2014-09-25T11:52:00Z"/>
                <w:rFonts w:ascii="Calibri" w:eastAsia="Times New Roman" w:hAnsi="Calibri" w:cs="Times New Roman"/>
                <w:color w:val="000000"/>
                <w:szCs w:val="22"/>
                <w:lang w:val="en-US" w:eastAsia="zh-TW"/>
              </w:rPr>
            </w:pPr>
          </w:p>
        </w:tc>
      </w:tr>
      <w:tr w:rsidR="006406B3" w:rsidRPr="00612D85" w:rsidTr="006406B3">
        <w:trPr>
          <w:tblCellSpacing w:w="0" w:type="dxa"/>
          <w:trPrChange w:id="91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1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14" w:author="Steve Foreman" w:date="2014-09-23T21:37:00Z"/>
                <w:rFonts w:ascii="Calibri" w:eastAsia="Times New Roman" w:hAnsi="Calibri" w:cs="Times New Roman"/>
                <w:color w:val="000000"/>
                <w:szCs w:val="22"/>
                <w:lang w:val="en-US" w:eastAsia="zh-TW"/>
              </w:rPr>
            </w:pPr>
            <w:ins w:id="915" w:author="Steve Foreman" w:date="2014-09-25T11:51: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1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Spain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1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Santa Cruz de Tenerife, Canary Islands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1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1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2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2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r>
      <w:tr w:rsidR="006406B3" w:rsidRPr="00612D85" w:rsidTr="006406B3">
        <w:trPr>
          <w:tblCellSpacing w:w="0" w:type="dxa"/>
          <w:trPrChange w:id="92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2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24" w:author="Steve Foreman" w:date="2014-09-23T21:37:00Z"/>
                <w:rFonts w:ascii="Calibri" w:eastAsia="Times New Roman" w:hAnsi="Calibri" w:cs="Times New Roman"/>
                <w:color w:val="000000"/>
                <w:szCs w:val="22"/>
                <w:lang w:val="en-US" w:eastAsia="zh-TW"/>
              </w:rPr>
            </w:pPr>
            <w:ins w:id="925" w:author="Steve Foreman" w:date="2014-09-25T11:52: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2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Sudan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2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Khartoum</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2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DCP</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2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DCP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3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3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93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3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34" w:author="Steve Foreman" w:date="2014-09-23T21:37:00Z"/>
                <w:rFonts w:ascii="Calibri" w:eastAsia="Times New Roman" w:hAnsi="Calibri" w:cs="Times New Roman"/>
                <w:color w:val="000000"/>
                <w:szCs w:val="22"/>
                <w:lang w:val="en-US" w:eastAsia="zh-TW"/>
              </w:rPr>
            </w:pPr>
            <w:ins w:id="935" w:author="Steve Foreman" w:date="2014-09-25T11:52: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3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Swaziland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3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Manzini</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3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3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4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4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94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4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44" w:author="Steve Foreman" w:date="2014-09-23T21:37:00Z"/>
                <w:rFonts w:ascii="Calibri" w:eastAsia="Times New Roman" w:hAnsi="Calibri" w:cs="Times New Roman"/>
                <w:color w:val="000000"/>
                <w:szCs w:val="22"/>
                <w:lang w:val="en-US" w:eastAsia="zh-TW"/>
              </w:rPr>
            </w:pPr>
            <w:ins w:id="945" w:author="Steve Foreman" w:date="2014-09-25T11:53:00Z">
              <w:r>
                <w:rPr>
                  <w:rFonts w:ascii="Calibri" w:eastAsia="Times New Roman" w:hAnsi="Calibri" w:cs="Times New Roman"/>
                  <w:color w:val="000000"/>
                  <w:szCs w:val="22"/>
                  <w:lang w:val="en-US" w:eastAsia="zh-TW"/>
                </w:rPr>
                <w:t>W</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4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4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roofErr w:type="spellStart"/>
            <w:r w:rsidRPr="00612D85">
              <w:rPr>
                <w:rFonts w:ascii="Calibri" w:eastAsia="Times New Roman" w:hAnsi="Calibri" w:cs="Times New Roman"/>
                <w:color w:val="000000"/>
                <w:szCs w:val="22"/>
                <w:lang w:val="en-US" w:eastAsia="zh-TW"/>
              </w:rPr>
              <w:t>Lomé</w:t>
            </w:r>
            <w:proofErr w:type="spellEnd"/>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4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4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5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5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95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5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54" w:author="Steve Foreman" w:date="2014-09-23T21:37:00Z"/>
                <w:rFonts w:ascii="Calibri" w:eastAsia="Times New Roman" w:hAnsi="Calibri" w:cs="Times New Roman"/>
                <w:color w:val="000000"/>
                <w:szCs w:val="22"/>
                <w:lang w:val="en-US" w:eastAsia="zh-TW"/>
              </w:rPr>
            </w:pPr>
            <w:ins w:id="955" w:author="Steve Foreman" w:date="2014-09-25T11:53: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5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5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5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5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6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6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96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6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64" w:author="Steve Foreman" w:date="2014-09-23T21:37:00Z"/>
                <w:rFonts w:ascii="Calibri" w:eastAsia="Times New Roman" w:hAnsi="Calibri" w:cs="Times New Roman"/>
                <w:color w:val="000000"/>
                <w:szCs w:val="22"/>
                <w:lang w:val="en-US" w:eastAsia="zh-TW"/>
              </w:rPr>
            </w:pPr>
            <w:ins w:id="965" w:author="Steve Foreman" w:date="2014-09-25T11:53: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6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6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6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6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7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Rome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7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97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7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74" w:author="Steve Foreman" w:date="2014-09-23T21:37:00Z"/>
                <w:rFonts w:ascii="Calibri" w:eastAsia="Times New Roman" w:hAnsi="Calibri" w:cs="Times New Roman"/>
                <w:color w:val="000000"/>
                <w:szCs w:val="22"/>
                <w:lang w:val="en-US" w:eastAsia="zh-TW"/>
              </w:rPr>
            </w:pPr>
            <w:ins w:id="975" w:author="Steve Foreman" w:date="2014-09-25T11:53:00Z">
              <w:r>
                <w:rPr>
                  <w:rFonts w:ascii="Calibri" w:eastAsia="Times New Roman" w:hAnsi="Calibri" w:cs="Times New Roman"/>
                  <w:color w:val="000000"/>
                  <w:szCs w:val="22"/>
                  <w:lang w:val="en-US" w:eastAsia="zh-TW"/>
                </w:rPr>
                <w:t>N</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7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7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Tunis</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7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2,4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7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8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8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98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8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984" w:author="Steve Foreman" w:date="2014-09-23T21:37:00Z"/>
                <w:rFonts w:ascii="Calibri" w:eastAsia="Times New Roman" w:hAnsi="Calibri" w:cs="Times New Roman"/>
                <w:color w:val="000000"/>
                <w:szCs w:val="22"/>
                <w:lang w:val="en-US" w:eastAsia="zh-TW"/>
              </w:rPr>
            </w:pPr>
            <w:ins w:id="985" w:author="Steve Foreman" w:date="2014-09-23T21:38: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8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Uganda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8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Entebbe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8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33,6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8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99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99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Casablanca</w:t>
            </w:r>
          </w:p>
        </w:tc>
      </w:tr>
      <w:tr w:rsidR="006406B3" w:rsidRPr="00612D85" w:rsidTr="006406B3">
        <w:trPr>
          <w:tblCellSpacing w:w="0" w:type="dxa"/>
          <w:trPrChange w:id="99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99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994" w:author="Steve Foreman" w:date="2014-09-23T21:37:00Z"/>
                <w:rFonts w:ascii="Calibri" w:eastAsia="Times New Roman" w:hAnsi="Calibri" w:cs="Times New Roman"/>
                <w:color w:val="000000"/>
                <w:szCs w:val="22"/>
                <w:lang w:val="en-US" w:eastAsia="zh-TW"/>
              </w:rPr>
            </w:pPr>
            <w:ins w:id="995" w:author="Steve Foreman" w:date="2014-09-25T11:53:00Z">
              <w:r>
                <w:rPr>
                  <w:rFonts w:ascii="Calibri" w:eastAsia="Times New Roman" w:hAnsi="Calibri" w:cs="Times New Roman"/>
                  <w:color w:val="000000"/>
                  <w:szCs w:val="22"/>
                  <w:lang w:val="en-US" w:eastAsia="zh-TW"/>
                </w:rPr>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99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 xml:space="preserve">United Kingdom of Great Britain and </w:t>
            </w:r>
            <w:r w:rsidRPr="00612D85">
              <w:rPr>
                <w:rFonts w:ascii="Calibri" w:eastAsia="Times New Roman" w:hAnsi="Calibri" w:cs="Times New Roman"/>
                <w:color w:val="000000"/>
                <w:szCs w:val="22"/>
                <w:lang w:val="en-US" w:eastAsia="zh-TW"/>
              </w:rPr>
              <w:lastRenderedPageBreak/>
              <w:t>Northern Ireland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99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lastRenderedPageBreak/>
              <w:t xml:space="preserve">Georgetown, Ascension </w:t>
            </w:r>
            <w:r w:rsidRPr="00612D85">
              <w:rPr>
                <w:rFonts w:ascii="Calibri" w:eastAsia="Times New Roman" w:hAnsi="Calibri" w:cs="Times New Roman"/>
                <w:color w:val="000000"/>
                <w:szCs w:val="22"/>
                <w:lang w:val="en-US" w:eastAsia="zh-TW"/>
              </w:rPr>
              <w:lastRenderedPageBreak/>
              <w:t>Island</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99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lastRenderedPageBreak/>
              <w:t>256k ADSL</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99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0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0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Exeter</w:t>
            </w:r>
          </w:p>
        </w:tc>
      </w:tr>
      <w:tr w:rsidR="006406B3" w:rsidRPr="00612D85" w:rsidTr="006406B3">
        <w:trPr>
          <w:tblCellSpacing w:w="0" w:type="dxa"/>
          <w:trPrChange w:id="100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00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1004" w:author="Steve Foreman" w:date="2014-09-23T21:37:00Z"/>
                <w:rFonts w:ascii="Calibri" w:eastAsia="Times New Roman" w:hAnsi="Calibri" w:cs="Times New Roman"/>
                <w:color w:val="000000"/>
                <w:szCs w:val="22"/>
                <w:lang w:val="en-US" w:eastAsia="zh-TW"/>
              </w:rPr>
            </w:pPr>
            <w:ins w:id="1005" w:author="Steve Foreman" w:date="2014-09-25T11:54:00Z">
              <w:r>
                <w:rPr>
                  <w:rFonts w:ascii="Calibri" w:eastAsia="Times New Roman" w:hAnsi="Calibri" w:cs="Times New Roman"/>
                  <w:color w:val="000000"/>
                  <w:szCs w:val="22"/>
                  <w:lang w:val="en-US" w:eastAsia="zh-TW"/>
                </w:rPr>
                <w:lastRenderedPageBreak/>
                <w:t>C</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00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United Kingdom of Great Britain and Northern Ireland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00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Jamestown</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00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256k ADSL</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100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1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1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Exeter</w:t>
            </w:r>
          </w:p>
        </w:tc>
      </w:tr>
      <w:tr w:rsidR="006406B3" w:rsidRPr="00612D85" w:rsidTr="006406B3">
        <w:trPr>
          <w:tblCellSpacing w:w="0" w:type="dxa"/>
          <w:trPrChange w:id="101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01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1014" w:author="Steve Foreman" w:date="2014-09-23T21:37:00Z"/>
                <w:rFonts w:ascii="Calibri" w:eastAsia="Times New Roman" w:hAnsi="Calibri" w:cs="Times New Roman"/>
                <w:color w:val="000000"/>
                <w:szCs w:val="22"/>
                <w:lang w:val="en-US" w:eastAsia="zh-TW"/>
              </w:rPr>
            </w:pPr>
            <w:ins w:id="1015" w:author="Steve Foreman" w:date="2014-09-23T21:38:00Z">
              <w:r>
                <w:rPr>
                  <w:rFonts w:ascii="Calibri" w:eastAsia="Times New Roman" w:hAnsi="Calibri" w:cs="Times New Roman"/>
                  <w:color w:val="000000"/>
                  <w:szCs w:val="22"/>
                  <w:lang w:val="en-US" w:eastAsia="zh-TW"/>
                </w:rPr>
                <w:t>E</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01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United Republic of Tanzania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01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 xml:space="preserve">Dar </w:t>
            </w:r>
            <w:proofErr w:type="spellStart"/>
            <w:r w:rsidRPr="00612D85">
              <w:rPr>
                <w:rFonts w:ascii="Calibri" w:eastAsia="Times New Roman" w:hAnsi="Calibri" w:cs="Times New Roman"/>
                <w:color w:val="000000"/>
                <w:szCs w:val="22"/>
                <w:lang w:val="en-US" w:eastAsia="zh-TW"/>
              </w:rPr>
              <w:t>es</w:t>
            </w:r>
            <w:proofErr w:type="spellEnd"/>
            <w:r w:rsidRPr="00612D85">
              <w:rPr>
                <w:rFonts w:ascii="Calibri" w:eastAsia="Times New Roman" w:hAnsi="Calibri" w:cs="Times New Roman"/>
                <w:color w:val="000000"/>
                <w:szCs w:val="22"/>
                <w:lang w:val="en-US" w:eastAsia="zh-TW"/>
              </w:rPr>
              <w:t xml:space="preserve"> Salaam</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01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33,6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101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2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2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Exeter</w:t>
            </w:r>
          </w:p>
        </w:tc>
      </w:tr>
      <w:tr w:rsidR="006406B3" w:rsidRPr="00612D85" w:rsidTr="006406B3">
        <w:trPr>
          <w:tblCellSpacing w:w="0" w:type="dxa"/>
          <w:trPrChange w:id="102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02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1024" w:author="Steve Foreman" w:date="2014-09-23T21:37:00Z"/>
                <w:rFonts w:ascii="Calibri" w:eastAsia="Times New Roman" w:hAnsi="Calibri" w:cs="Times New Roman"/>
                <w:color w:val="000000"/>
                <w:szCs w:val="22"/>
                <w:lang w:val="en-US" w:eastAsia="zh-TW"/>
              </w:rPr>
            </w:pPr>
            <w:ins w:id="1025" w:author="Steve Foreman" w:date="2014-09-25T11:54: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02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Zambia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02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Lusaka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02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102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3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3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103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03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9C05AB" w:rsidP="00612D85">
            <w:pPr>
              <w:tabs>
                <w:tab w:val="clear" w:pos="1134"/>
              </w:tabs>
              <w:jc w:val="left"/>
              <w:rPr>
                <w:ins w:id="1034" w:author="Steve Foreman" w:date="2014-09-23T21:37:00Z"/>
                <w:rFonts w:ascii="Calibri" w:eastAsia="Times New Roman" w:hAnsi="Calibri" w:cs="Times New Roman"/>
                <w:color w:val="000000"/>
                <w:szCs w:val="22"/>
                <w:lang w:val="en-US" w:eastAsia="zh-TW"/>
              </w:rPr>
            </w:pPr>
            <w:ins w:id="1035" w:author="Steve Foreman" w:date="2014-09-25T11:54: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03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Zambia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03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Lusaka</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03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103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4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4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104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04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1044" w:author="Steve Foreman" w:date="2014-09-23T21:37:00Z"/>
                <w:rFonts w:ascii="Calibri" w:eastAsia="Times New Roman" w:hAnsi="Calibri" w:cs="Times New Roman"/>
                <w:color w:val="000000"/>
                <w:szCs w:val="22"/>
                <w:lang w:val="en-US" w:eastAsia="zh-TW"/>
              </w:rPr>
            </w:pPr>
            <w:ins w:id="1045" w:author="Steve Foreman" w:date="2014-09-23T21:3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04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Zimbabwe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04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Harare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04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104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5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5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r w:rsidR="006406B3" w:rsidRPr="00612D85" w:rsidTr="006406B3">
        <w:trPr>
          <w:tblCellSpacing w:w="0" w:type="dxa"/>
          <w:trPrChange w:id="1052" w:author="Steve Foreman" w:date="2014-09-23T21:37:00Z">
            <w:trPr>
              <w:tblCellSpacing w:w="0" w:type="dxa"/>
            </w:trPr>
          </w:trPrChange>
        </w:trPr>
        <w:tc>
          <w:tcPr>
            <w:tcW w:w="1370" w:type="dxa"/>
            <w:tcBorders>
              <w:top w:val="outset" w:sz="6" w:space="0" w:color="D0D7E5"/>
              <w:left w:val="outset" w:sz="6" w:space="0" w:color="D0D7E5"/>
              <w:bottom w:val="outset" w:sz="6" w:space="0" w:color="D0D7E5"/>
              <w:right w:val="outset" w:sz="6" w:space="0" w:color="D0D7E5"/>
            </w:tcBorders>
            <w:shd w:val="clear" w:color="auto" w:fill="FFFFFF"/>
            <w:tcPrChange w:id="1053" w:author="Steve Foreman" w:date="2014-09-23T21:37:00Z">
              <w:tcPr>
                <w:tcW w:w="2445" w:type="dxa"/>
                <w:gridSpan w:val="2"/>
                <w:tcBorders>
                  <w:top w:val="outset" w:sz="6" w:space="0" w:color="D0D7E5"/>
                  <w:left w:val="outset" w:sz="6" w:space="0" w:color="D0D7E5"/>
                  <w:bottom w:val="outset" w:sz="6" w:space="0" w:color="D0D7E5"/>
                  <w:right w:val="outset" w:sz="6" w:space="0" w:color="D0D7E5"/>
                </w:tcBorders>
                <w:shd w:val="clear" w:color="auto" w:fill="FFFFFF"/>
              </w:tcPr>
            </w:tcPrChange>
          </w:tcPr>
          <w:p w:rsidR="006406B3" w:rsidRPr="00612D85" w:rsidRDefault="006406B3" w:rsidP="00612D85">
            <w:pPr>
              <w:tabs>
                <w:tab w:val="clear" w:pos="1134"/>
              </w:tabs>
              <w:jc w:val="left"/>
              <w:rPr>
                <w:ins w:id="1054" w:author="Steve Foreman" w:date="2014-09-23T21:37:00Z"/>
                <w:rFonts w:ascii="Calibri" w:eastAsia="Times New Roman" w:hAnsi="Calibri" w:cs="Times New Roman"/>
                <w:color w:val="000000"/>
                <w:szCs w:val="22"/>
                <w:lang w:val="en-US" w:eastAsia="zh-TW"/>
              </w:rPr>
            </w:pPr>
            <w:ins w:id="1055" w:author="Steve Foreman" w:date="2014-09-23T21:38:00Z">
              <w:r>
                <w:rPr>
                  <w:rFonts w:ascii="Calibri" w:eastAsia="Times New Roman" w:hAnsi="Calibri" w:cs="Times New Roman"/>
                  <w:color w:val="000000"/>
                  <w:szCs w:val="22"/>
                  <w:lang w:val="en-US" w:eastAsia="zh-TW"/>
                </w:rPr>
                <w:t>S</w:t>
              </w:r>
            </w:ins>
          </w:p>
        </w:tc>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Change w:id="1056" w:author="Steve Foreman" w:date="2014-09-23T21:37:00Z">
              <w:tcPr>
                <w:tcW w:w="2445" w:type="dxa"/>
                <w:gridSpan w:val="3"/>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Zimbabwe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Change w:id="1057" w:author="Steve Foreman" w:date="2014-09-23T21:37:00Z">
              <w:tcPr>
                <w:tcW w:w="162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Harare</w:t>
            </w:r>
          </w:p>
        </w:tc>
        <w:tc>
          <w:tcPr>
            <w:tcW w:w="1265" w:type="dxa"/>
            <w:tcBorders>
              <w:top w:val="outset" w:sz="6" w:space="0" w:color="D0D7E5"/>
              <w:left w:val="outset" w:sz="6" w:space="0" w:color="D0D7E5"/>
              <w:bottom w:val="outset" w:sz="6" w:space="0" w:color="D0D7E5"/>
              <w:right w:val="outset" w:sz="6" w:space="0" w:color="D0D7E5"/>
            </w:tcBorders>
            <w:shd w:val="clear" w:color="auto" w:fill="FFFFFF"/>
            <w:hideMark/>
            <w:tcPrChange w:id="1058" w:author="Steve Foreman" w:date="2014-09-23T21:37:00Z">
              <w:tcPr>
                <w:tcW w:w="144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Change w:id="1059" w:author="Steve Foreman" w:date="2014-09-23T21:37:00Z">
              <w:tcPr>
                <w:tcW w:w="108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Change w:id="1060" w:author="Steve Foreman" w:date="2014-09-23T21:37:00Z">
              <w:tcPr>
                <w:tcW w:w="1710" w:type="dxa"/>
                <w:gridSpan w:val="2"/>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Change w:id="1061" w:author="Steve Foreman" w:date="2014-09-23T21:37:00Z">
              <w:tcPr>
                <w:tcW w:w="1374" w:type="dxa"/>
                <w:tcBorders>
                  <w:top w:val="outset" w:sz="6" w:space="0" w:color="D0D7E5"/>
                  <w:left w:val="outset" w:sz="6" w:space="0" w:color="D0D7E5"/>
                  <w:bottom w:val="outset" w:sz="6" w:space="0" w:color="D0D7E5"/>
                  <w:right w:val="outset" w:sz="6" w:space="0" w:color="D0D7E5"/>
                </w:tcBorders>
                <w:shd w:val="clear" w:color="auto" w:fill="FFFFFF"/>
                <w:hideMark/>
              </w:tcPr>
            </w:tcPrChange>
          </w:tcPr>
          <w:p w:rsidR="006406B3" w:rsidRPr="00612D85" w:rsidRDefault="006406B3" w:rsidP="00612D85">
            <w:pPr>
              <w:tabs>
                <w:tab w:val="clear" w:pos="1134"/>
              </w:tabs>
              <w:jc w:val="left"/>
              <w:rPr>
                <w:rFonts w:ascii="Times New Roman" w:eastAsia="Times New Roman" w:hAnsi="Times New Roman" w:cs="Times New Roman"/>
                <w:sz w:val="24"/>
                <w:szCs w:val="24"/>
                <w:lang w:val="en-US" w:eastAsia="zh-TW"/>
              </w:rPr>
            </w:pPr>
            <w:r w:rsidRPr="00612D85">
              <w:rPr>
                <w:rFonts w:ascii="Calibri" w:eastAsia="Times New Roman" w:hAnsi="Calibri" w:cs="Times New Roman"/>
                <w:color w:val="000000"/>
                <w:szCs w:val="22"/>
                <w:lang w:val="en-US" w:eastAsia="zh-TW"/>
              </w:rPr>
              <w:t>Pretoria</w:t>
            </w:r>
          </w:p>
        </w:tc>
      </w:tr>
    </w:tbl>
    <w:p w:rsidR="0079598D" w:rsidRDefault="0079598D" w:rsidP="0079598D">
      <w:pPr>
        <w:pStyle w:val="WMOBodyText"/>
      </w:pPr>
    </w:p>
    <w:p w:rsidR="0079598D" w:rsidRDefault="0079598D" w:rsidP="0079598D">
      <w:pPr>
        <w:pStyle w:val="Caption"/>
        <w:keepNext/>
      </w:pPr>
      <w:r>
        <w:t xml:space="preserve">Table </w:t>
      </w:r>
      <w:r>
        <w:fldChar w:fldCharType="begin"/>
      </w:r>
      <w:r>
        <w:instrText xml:space="preserve"> SEQ Table \* ARABIC </w:instrText>
      </w:r>
      <w:r>
        <w:fldChar w:fldCharType="separate"/>
      </w:r>
      <w:r w:rsidR="009E0954">
        <w:rPr>
          <w:noProof/>
        </w:rPr>
        <w:t>1</w:t>
      </w:r>
      <w:r>
        <w:fldChar w:fldCharType="end"/>
      </w:r>
      <w:r w:rsidRPr="00EA3340">
        <w:t xml:space="preserve"> </w:t>
      </w:r>
      <w:r w:rsidR="00622415">
        <w:t>Network</w:t>
      </w:r>
      <w:r w:rsidR="00622415" w:rsidRPr="00EA3340">
        <w:t xml:space="preserve"> </w:t>
      </w:r>
      <w:r w:rsidRPr="00EA3340">
        <w:t xml:space="preserve">connection </w:t>
      </w:r>
      <w:r w:rsidR="00622415">
        <w:t xml:space="preserve">and bandwidth </w:t>
      </w:r>
      <w:r w:rsidRPr="00EA3340">
        <w:t xml:space="preserve">for RA I </w:t>
      </w:r>
      <w:proofErr w:type="gramStart"/>
      <w:r w:rsidRPr="00EA3340">
        <w:t>centres</w:t>
      </w:r>
      <w:proofErr w:type="gramEnd"/>
    </w:p>
    <w:p w:rsidR="0079598D" w:rsidRDefault="0079598D" w:rsidP="0079598D">
      <w:pPr>
        <w:pStyle w:val="WMOBodyText"/>
        <w:rPr>
          <w:bCs/>
        </w:rPr>
      </w:pPr>
      <w:r>
        <w:rPr>
          <w:bCs/>
        </w:rPr>
        <w:t xml:space="preserve">The architecture of RA I GTS was developed to take into account improved and cost effective secure connectivity. It has proven to be very effective and robust. </w:t>
      </w:r>
      <w:del w:id="1062" w:author="Steve Foreman" w:date="2014-09-25T11:56:00Z">
        <w:r w:rsidDel="00673A5D">
          <w:rPr>
            <w:bCs/>
          </w:rPr>
          <w:delText>WG-ITD</w:delText>
        </w:r>
      </w:del>
      <w:ins w:id="1063" w:author="Steve Foreman" w:date="2014-09-25T11:56:00Z">
        <w:r w:rsidR="00673A5D">
          <w:rPr>
            <w:bCs/>
          </w:rPr>
          <w:t>TT-WIS</w:t>
        </w:r>
      </w:ins>
      <w:r>
        <w:rPr>
          <w:bCs/>
        </w:rPr>
        <w:t xml:space="preserve"> plans to undertake a review of the architecture with an aim to modernising the components and further enhance the performance and capacity of the network. </w:t>
      </w:r>
    </w:p>
    <w:p w:rsidR="0079598D" w:rsidRPr="00746DDB" w:rsidRDefault="0079598D" w:rsidP="0079598D">
      <w:pPr>
        <w:pStyle w:val="Heading3"/>
      </w:pPr>
      <w:r>
        <w:t xml:space="preserve">5.2 </w:t>
      </w:r>
      <w:r w:rsidRPr="00746DDB">
        <w:t>Status of WIS Centres in Region I (</w:t>
      </w:r>
      <w:del w:id="1064" w:author="Steve Foreman" w:date="2014-09-25T11:56:00Z">
        <w:r w:rsidRPr="00746DDB" w:rsidDel="00673A5D">
          <w:delText>South-America</w:delText>
        </w:r>
      </w:del>
      <w:ins w:id="1065" w:author="Steve Foreman" w:date="2014-09-25T11:56:00Z">
        <w:r w:rsidR="00673A5D">
          <w:t>Africa</w:t>
        </w:r>
      </w:ins>
      <w:r w:rsidRPr="00746DDB">
        <w:t>)</w:t>
      </w:r>
    </w:p>
    <w:p w:rsidR="0079598D" w:rsidRPr="00746DDB" w:rsidRDefault="0079598D" w:rsidP="0079598D">
      <w:pPr>
        <w:pStyle w:val="WMOBodyText"/>
        <w:rPr>
          <w:bCs/>
        </w:rPr>
      </w:pPr>
      <w:r w:rsidRPr="00746DDB">
        <w:rPr>
          <w:bCs/>
        </w:rPr>
        <w:t xml:space="preserve">The procedures for the designation of the three types of WIS centres are provided in the </w:t>
      </w:r>
      <w:r w:rsidRPr="00746DDB">
        <w:rPr>
          <w:bCs/>
          <w:i/>
          <w:iCs/>
        </w:rPr>
        <w:t>Manual on WIS (WMO No. 1060), Part II</w:t>
      </w:r>
      <w:r w:rsidRPr="00746DDB">
        <w:rPr>
          <w:bCs/>
        </w:rPr>
        <w:t>. After successful completion of the designation procedure, the centre is included in Appendix B to the Manual, Approved WMO Information System Centres.</w:t>
      </w:r>
    </w:p>
    <w:p w:rsidR="0079598D" w:rsidRPr="00746DDB" w:rsidRDefault="0079598D" w:rsidP="0079598D">
      <w:pPr>
        <w:pStyle w:val="WMOBodyText"/>
        <w:rPr>
          <w:bCs/>
          <w:i/>
          <w:iCs/>
        </w:rPr>
      </w:pPr>
      <w:r w:rsidRPr="00746DDB">
        <w:rPr>
          <w:bCs/>
          <w:i/>
          <w:iCs/>
        </w:rPr>
        <w:t xml:space="preserve">Note: Information on the current status of the designation of centres by Members is available on: </w:t>
      </w:r>
      <w:hyperlink r:id="rId16" w:history="1">
        <w:r w:rsidRPr="00746DDB">
          <w:rPr>
            <w:rStyle w:val="Hyperlink"/>
            <w:bCs/>
            <w:i/>
            <w:iCs/>
          </w:rPr>
          <w:t>http://www.wmo.int/pages/prog/www/WIS/centres/index_en.php</w:t>
        </w:r>
      </w:hyperlink>
      <w:r w:rsidRPr="00746DDB">
        <w:rPr>
          <w:bCs/>
          <w:i/>
          <w:iCs/>
        </w:rPr>
        <w:t xml:space="preserve"> .</w:t>
      </w:r>
    </w:p>
    <w:p w:rsidR="0079598D" w:rsidRPr="00746DDB" w:rsidRDefault="0079598D" w:rsidP="00F7096E">
      <w:pPr>
        <w:pStyle w:val="WMOBodyText"/>
        <w:numPr>
          <w:ilvl w:val="0"/>
          <w:numId w:val="17"/>
        </w:numPr>
        <w:rPr>
          <w:b/>
        </w:rPr>
      </w:pPr>
      <w:r w:rsidRPr="00746DDB">
        <w:rPr>
          <w:b/>
        </w:rPr>
        <w:t xml:space="preserve">GISCs </w:t>
      </w:r>
      <w:del w:id="1066" w:author="Steve Foreman" w:date="2014-09-25T12:01:00Z">
        <w:r w:rsidRPr="00746DDB" w:rsidDel="00673A5D">
          <w:rPr>
            <w:b/>
          </w:rPr>
          <w:delText xml:space="preserve">in </w:delText>
        </w:r>
      </w:del>
      <w:ins w:id="1067" w:author="Steve Foreman" w:date="2014-09-25T12:01:00Z">
        <w:r w:rsidR="00673A5D">
          <w:rPr>
            <w:b/>
          </w:rPr>
          <w:t>used by centres in</w:t>
        </w:r>
        <w:r w:rsidR="00673A5D" w:rsidRPr="00746DDB">
          <w:rPr>
            <w:b/>
          </w:rPr>
          <w:t xml:space="preserve"> </w:t>
        </w:r>
      </w:ins>
      <w:r w:rsidRPr="00746DDB">
        <w:rPr>
          <w:b/>
        </w:rPr>
        <w:t>RA-I</w:t>
      </w:r>
    </w:p>
    <w:p w:rsidR="0079598D" w:rsidRPr="00746DDB" w:rsidRDefault="0079598D" w:rsidP="0079598D">
      <w:pPr>
        <w:pStyle w:val="WMOBodyText"/>
        <w:rPr>
          <w:bCs/>
        </w:rPr>
      </w:pPr>
      <w:r w:rsidRPr="00746DDB">
        <w:rPr>
          <w:bCs/>
        </w:rPr>
        <w:t>GISC</w:t>
      </w:r>
      <w:r w:rsidR="00612D85">
        <w:rPr>
          <w:bCs/>
        </w:rPr>
        <w:t>s Casablanca and Pretoria are the only GISCs located within Region I and are the principal GISCs for most centres in the Region. GISCs Exeter, Offenbach and Toulouse are also associated with many centres in RA I, including acting as the principal GISC for some centres. GISC</w:t>
      </w:r>
      <w:ins w:id="1068" w:author="Steve Foreman" w:date="2014-09-25T11:58:00Z">
        <w:r w:rsidR="00673A5D">
          <w:rPr>
            <w:bCs/>
          </w:rPr>
          <w:t>s Pretoria and</w:t>
        </w:r>
      </w:ins>
      <w:r w:rsidR="00612D85">
        <w:rPr>
          <w:bCs/>
        </w:rPr>
        <w:t xml:space="preserve"> Casablanca plan</w:t>
      </w:r>
      <w:del w:id="1069" w:author="Steve Foreman" w:date="2014-09-25T11:58:00Z">
        <w:r w:rsidR="00612D85" w:rsidDel="00673A5D">
          <w:rPr>
            <w:bCs/>
          </w:rPr>
          <w:delText>s</w:delText>
        </w:r>
      </w:del>
      <w:r w:rsidR="00612D85">
        <w:rPr>
          <w:bCs/>
        </w:rPr>
        <w:t xml:space="preserve"> to be operational </w:t>
      </w:r>
      <w:del w:id="1070" w:author="Steve Foreman" w:date="2014-09-25T11:58:00Z">
        <w:r w:rsidR="00612D85" w:rsidDel="00673A5D">
          <w:rPr>
            <w:bCs/>
          </w:rPr>
          <w:delText>early in</w:delText>
        </w:r>
      </w:del>
      <w:ins w:id="1071" w:author="Steve Foreman" w:date="2014-09-25T11:58:00Z">
        <w:r w:rsidR="00673A5D">
          <w:rPr>
            <w:bCs/>
          </w:rPr>
          <w:t xml:space="preserve">in </w:t>
        </w:r>
      </w:ins>
      <w:del w:id="1072" w:author="Steve Foreman" w:date="2014-09-25T12:00:00Z">
        <w:r w:rsidR="00612D85" w:rsidDel="00673A5D">
          <w:rPr>
            <w:bCs/>
          </w:rPr>
          <w:delText xml:space="preserve"> </w:delText>
        </w:r>
      </w:del>
      <w:r w:rsidR="00612D85">
        <w:rPr>
          <w:bCs/>
        </w:rPr>
        <w:t>2015, the other GISCs are already operational and able to provide WIS services</w:t>
      </w:r>
      <w:r w:rsidRPr="00746DDB">
        <w:rPr>
          <w:bCs/>
        </w:rPr>
        <w:t>.</w:t>
      </w:r>
    </w:p>
    <w:p w:rsidR="0079598D" w:rsidRPr="00746DDB" w:rsidRDefault="0079598D" w:rsidP="00F7096E">
      <w:pPr>
        <w:pStyle w:val="WMOBodyText"/>
        <w:numPr>
          <w:ilvl w:val="0"/>
          <w:numId w:val="17"/>
        </w:numPr>
        <w:rPr>
          <w:b/>
        </w:rPr>
      </w:pPr>
      <w:r w:rsidRPr="00746DDB">
        <w:rPr>
          <w:b/>
        </w:rPr>
        <w:t>DCPCs in RA-I</w:t>
      </w:r>
    </w:p>
    <w:p w:rsidR="0079598D" w:rsidRDefault="0079598D" w:rsidP="0079598D">
      <w:pPr>
        <w:pStyle w:val="WMOBodyText"/>
        <w:rPr>
          <w:bCs/>
        </w:rPr>
      </w:pPr>
      <w:r>
        <w:rPr>
          <w:bCs/>
        </w:rPr>
        <w:t>T</w:t>
      </w:r>
      <w:r w:rsidRPr="00746DDB">
        <w:rPr>
          <w:bCs/>
        </w:rPr>
        <w:t xml:space="preserve">able </w:t>
      </w:r>
      <w:r>
        <w:rPr>
          <w:bCs/>
        </w:rPr>
        <w:t xml:space="preserve">2 </w:t>
      </w:r>
      <w:r w:rsidRPr="00746DDB">
        <w:rPr>
          <w:bCs/>
        </w:rPr>
        <w:t xml:space="preserve">below provides information on the DCPCs in RA-I with their planned functions and designation status (as of </w:t>
      </w:r>
      <w:r w:rsidR="00612D85">
        <w:rPr>
          <w:bCs/>
        </w:rPr>
        <w:t>Jul</w:t>
      </w:r>
      <w:r w:rsidR="00612D85" w:rsidRPr="00746DDB">
        <w:rPr>
          <w:bCs/>
        </w:rPr>
        <w:t xml:space="preserve">y </w:t>
      </w:r>
      <w:r w:rsidRPr="00746DDB">
        <w:rPr>
          <w:bCs/>
        </w:rPr>
        <w:t>2014).</w:t>
      </w:r>
      <w:r w:rsidR="00C160D8">
        <w:rPr>
          <w:bCs/>
        </w:rPr>
        <w:t xml:space="preserve"> For DCPCs to complete their registration in the Manual on the WIS, it is necessary for them to work with their GISC and the CBS Task Team on Centre Audits and Certification in order to demonstrate their compliance with the WIS Manual as described in the Manual on WIS and in the Demonstration Guidelines.</w:t>
      </w:r>
    </w:p>
    <w:p w:rsidR="00C160D8" w:rsidRPr="00746DDB" w:rsidRDefault="00C160D8" w:rsidP="0079598D">
      <w:pPr>
        <w:pStyle w:val="WMOBodyText"/>
        <w:rPr>
          <w:bCs/>
        </w:rPr>
      </w:pPr>
    </w:p>
    <w:tbl>
      <w:tblPr>
        <w:tblW w:w="10524" w:type="dxa"/>
        <w:tblInd w:w="-15" w:type="dxa"/>
        <w:shd w:val="clear" w:color="auto" w:fill="FFFFFF"/>
        <w:tblLayout w:type="fixed"/>
        <w:tblCellMar>
          <w:top w:w="15" w:type="dxa"/>
          <w:left w:w="15" w:type="dxa"/>
          <w:bottom w:w="15" w:type="dxa"/>
          <w:right w:w="15" w:type="dxa"/>
        </w:tblCellMar>
        <w:tblLook w:val="04A0" w:firstRow="1" w:lastRow="0" w:firstColumn="1" w:lastColumn="0" w:noHBand="0" w:noVBand="1"/>
        <w:tblPrChange w:id="1073" w:author="Steve Foreman" w:date="2014-09-23T21:40:00Z">
          <w:tblPr>
            <w:tblW w:w="9684" w:type="dxa"/>
            <w:shd w:val="clear" w:color="auto" w:fill="FFFFFF"/>
            <w:tblLayout w:type="fixed"/>
            <w:tblCellMar>
              <w:top w:w="15" w:type="dxa"/>
              <w:left w:w="15" w:type="dxa"/>
              <w:bottom w:w="15" w:type="dxa"/>
              <w:right w:w="15" w:type="dxa"/>
            </w:tblCellMar>
            <w:tblLook w:val="04A0" w:firstRow="1" w:lastRow="0" w:firstColumn="1" w:lastColumn="0" w:noHBand="0" w:noVBand="1"/>
          </w:tblPr>
        </w:tblPrChange>
      </w:tblPr>
      <w:tblGrid>
        <w:gridCol w:w="840"/>
        <w:gridCol w:w="840"/>
        <w:gridCol w:w="898"/>
        <w:gridCol w:w="1532"/>
        <w:gridCol w:w="1350"/>
        <w:gridCol w:w="1170"/>
        <w:gridCol w:w="2340"/>
        <w:gridCol w:w="1554"/>
        <w:tblGridChange w:id="1074">
          <w:tblGrid>
            <w:gridCol w:w="840"/>
            <w:gridCol w:w="840"/>
            <w:gridCol w:w="898"/>
            <w:gridCol w:w="1532"/>
            <w:gridCol w:w="1350"/>
            <w:gridCol w:w="1170"/>
            <w:gridCol w:w="2340"/>
            <w:gridCol w:w="1554"/>
          </w:tblGrid>
        </w:tblGridChange>
      </w:tblGrid>
      <w:tr w:rsidR="006406B3" w:rsidTr="006406B3">
        <w:trPr>
          <w:cantSplit/>
          <w:tblHeader/>
          <w:trPrChange w:id="1075" w:author="Steve Foreman" w:date="2014-09-23T21:40:00Z">
            <w:trPr>
              <w:cantSplit/>
              <w:tblHeader/>
            </w:trPr>
          </w:trPrChange>
        </w:trPr>
        <w:tc>
          <w:tcPr>
            <w:tcW w:w="840" w:type="dxa"/>
            <w:tcBorders>
              <w:top w:val="single" w:sz="12" w:space="0" w:color="8880FF"/>
              <w:left w:val="single" w:sz="12" w:space="0" w:color="8880FF"/>
              <w:bottom w:val="single" w:sz="12" w:space="0" w:color="8880FF"/>
              <w:right w:val="single" w:sz="12" w:space="0" w:color="8880FF"/>
            </w:tcBorders>
            <w:shd w:val="clear" w:color="auto" w:fill="FFF8EC"/>
            <w:tcPrChange w:id="1076" w:author="Steve Foreman" w:date="2014-09-23T21:40:00Z">
              <w:tcPr>
                <w:tcW w:w="840" w:type="dxa"/>
                <w:tcBorders>
                  <w:top w:val="single" w:sz="12" w:space="0" w:color="8880FF"/>
                  <w:left w:val="single" w:sz="12" w:space="0" w:color="8880FF"/>
                  <w:bottom w:val="single" w:sz="12" w:space="0" w:color="8880FF"/>
                  <w:right w:val="single" w:sz="12" w:space="0" w:color="8880FF"/>
                </w:tcBorders>
                <w:shd w:val="clear" w:color="auto" w:fill="FFF8EC"/>
              </w:tcPr>
            </w:tcPrChange>
          </w:tcPr>
          <w:p w:rsidR="006406B3" w:rsidRDefault="006406B3">
            <w:pPr>
              <w:jc w:val="right"/>
              <w:rPr>
                <w:ins w:id="1077" w:author="Steve Foreman" w:date="2014-09-23T21:41:00Z"/>
              </w:rPr>
            </w:pPr>
          </w:p>
          <w:p w:rsidR="006406B3" w:rsidRPr="006406B3" w:rsidRDefault="006406B3">
            <w:pPr>
              <w:rPr>
                <w:ins w:id="1078" w:author="Steve Foreman" w:date="2014-09-23T21:40:00Z"/>
              </w:rPr>
              <w:pPrChange w:id="1079" w:author="Steve Foreman" w:date="2014-09-23T21:41:00Z">
                <w:pPr>
                  <w:jc w:val="right"/>
                </w:pPr>
              </w:pPrChange>
            </w:pPr>
            <w:ins w:id="1080" w:author="Steve Foreman" w:date="2014-09-23T21:41:00Z">
              <w:r>
                <w:t>Sub-region</w:t>
              </w:r>
            </w:ins>
          </w:p>
        </w:tc>
        <w:tc>
          <w:tcPr>
            <w:tcW w:w="8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1" w:author="Steve Foreman" w:date="2014-09-23T21:40:00Z">
              <w:tcPr>
                <w:tcW w:w="8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"http://www.wmo.int/pages/prog/www/WIS/centres/index_en.php?sortBy=countryName&amp;sortAsc=true" \o "WMO Member or international organization that is responsible for the centre" </w:instrText>
            </w:r>
            <w:r>
              <w:fldChar w:fldCharType="separate"/>
            </w:r>
            <w:r>
              <w:rPr>
                <w:rStyle w:val="Hyperlink"/>
                <w:rFonts w:ascii="Verdana" w:hAnsi="Verdana"/>
                <w:b/>
                <w:bCs/>
                <w:color w:val="003366"/>
                <w:sz w:val="21"/>
                <w:szCs w:val="21"/>
              </w:rPr>
              <w:t>Member /</w:t>
            </w:r>
            <w:r>
              <w:rPr>
                <w:rFonts w:ascii="Verdana" w:hAnsi="Verdana"/>
                <w:b/>
                <w:bCs/>
                <w:color w:val="003366"/>
                <w:sz w:val="21"/>
                <w:szCs w:val="21"/>
              </w:rPr>
              <w:br/>
            </w:r>
            <w:r>
              <w:rPr>
                <w:rStyle w:val="Hyperlink"/>
                <w:rFonts w:ascii="Verdana" w:hAnsi="Verdana"/>
                <w:b/>
                <w:bCs/>
                <w:color w:val="003366"/>
                <w:sz w:val="21"/>
                <w:szCs w:val="21"/>
              </w:rPr>
              <w:t>Org</w:t>
            </w:r>
            <w:r>
              <w:rPr>
                <w:rStyle w:val="Hyperlink"/>
                <w:rFonts w:ascii="Verdana" w:hAnsi="Verdana"/>
                <w:b/>
                <w:bCs/>
                <w:color w:val="003366"/>
                <w:sz w:val="21"/>
                <w:szCs w:val="21"/>
              </w:rPr>
              <w:fldChar w:fldCharType="end"/>
            </w:r>
            <w:r w:rsidRPr="00F7096E">
              <w:rPr>
                <w:rFonts w:ascii="Verdana" w:hAnsi="Verdana"/>
                <w:b/>
                <w:bCs/>
                <w:noProof/>
                <w:color w:val="003366"/>
                <w:sz w:val="21"/>
                <w:szCs w:val="21"/>
                <w:lang w:eastAsia="zh-TW"/>
              </w:rPr>
              <w:drawing>
                <wp:inline distT="0" distB="0" distL="0" distR="0" wp14:anchorId="7179B430" wp14:editId="650297E3">
                  <wp:extent cx="104140" cy="83185"/>
                  <wp:effectExtent l="0" t="0" r="0" b="0"/>
                  <wp:docPr id="6" name="Picture 6" descr="Descendent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endent so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140" cy="83185"/>
                          </a:xfrm>
                          <a:prstGeom prst="rect">
                            <a:avLst/>
                          </a:prstGeom>
                          <a:noFill/>
                          <a:ln>
                            <a:noFill/>
                          </a:ln>
                        </pic:spPr>
                      </pic:pic>
                    </a:graphicData>
                  </a:graphic>
                </wp:inline>
              </w:drawing>
            </w:r>
          </w:p>
        </w:tc>
        <w:tc>
          <w:tcPr>
            <w:tcW w:w="89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2" w:author="Steve Foreman" w:date="2014-09-23T21:40:00Z">
              <w:tcPr>
                <w:tcW w:w="89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"http://www.wmo.int/pages/prog/www/WIS/centres/index_en.php?sortBy=centreType&amp;sortAsc=true" \o "The WIS category of a centre (NC, DCPC or GISC)" </w:instrText>
            </w:r>
            <w:r>
              <w:fldChar w:fldCharType="separate"/>
            </w:r>
            <w:r>
              <w:rPr>
                <w:rStyle w:val="Hyperlink"/>
                <w:rFonts w:ascii="Verdana" w:hAnsi="Verdana"/>
                <w:b/>
                <w:bCs/>
                <w:color w:val="003366"/>
                <w:sz w:val="21"/>
                <w:szCs w:val="21"/>
              </w:rPr>
              <w:t>Centre type</w:t>
            </w:r>
            <w:r>
              <w:rPr>
                <w:rStyle w:val="Hyperlink"/>
                <w:rFonts w:ascii="Verdana" w:hAnsi="Verdana"/>
                <w:b/>
                <w:bCs/>
                <w:color w:val="003366"/>
                <w:sz w:val="21"/>
                <w:szCs w:val="21"/>
              </w:rPr>
              <w:fldChar w:fldCharType="end"/>
            </w:r>
          </w:p>
        </w:tc>
        <w:tc>
          <w:tcPr>
            <w:tcW w:w="153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3" w:author="Steve Foreman" w:date="2014-09-23T21:40:00Z">
              <w:tcPr>
                <w:tcW w:w="153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"http://www.wmo.int/pages/prog/www/WIS/centres/index_en.php?sortBy=centreName&amp;sortAsc=true" \o "The formal function of a centre as registered in WMO technical Regulations (eg RSMC-Geographical )" </w:instrText>
            </w:r>
            <w:r>
              <w:fldChar w:fldCharType="separate"/>
            </w:r>
            <w:r>
              <w:rPr>
                <w:rStyle w:val="Hyperlink"/>
                <w:rFonts w:ascii="Verdana" w:hAnsi="Verdana"/>
                <w:b/>
                <w:bCs/>
                <w:color w:val="003366"/>
                <w:sz w:val="21"/>
                <w:szCs w:val="21"/>
              </w:rPr>
              <w:t>Function</w:t>
            </w:r>
            <w:r>
              <w:rPr>
                <w:rStyle w:val="Hyperlink"/>
                <w:rFonts w:ascii="Verdana" w:hAnsi="Verdana"/>
                <w:b/>
                <w:bCs/>
                <w:color w:val="003366"/>
                <w:sz w:val="21"/>
                <w:szCs w:val="21"/>
              </w:rPr>
              <w:fldChar w:fldCharType="end"/>
            </w:r>
          </w:p>
        </w:tc>
        <w:tc>
          <w:tcPr>
            <w:tcW w:w="135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4" w:author="Steve Foreman" w:date="2014-09-23T21:40:00Z">
              <w:tcPr>
                <w:tcW w:w="135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"http://www.wmo.int/pages/prog/www/WIS/centres/index_en.php?sortBy=centreGisc&amp;sortAsc=true" \o "The primary associated GISC a centre will publish its metadata into. (Note that a centre should only upload its discovery metadata into one GISC in order to avoid replication issues)" </w:instrText>
            </w:r>
            <w:r>
              <w:fldChar w:fldCharType="separate"/>
            </w:r>
            <w:r>
              <w:rPr>
                <w:rStyle w:val="Hyperlink"/>
                <w:rFonts w:ascii="Verdana" w:hAnsi="Verdana"/>
                <w:b/>
                <w:bCs/>
                <w:color w:val="003366"/>
                <w:sz w:val="21"/>
                <w:szCs w:val="21"/>
              </w:rPr>
              <w:t>Principal GISC</w:t>
            </w:r>
            <w:r>
              <w:rPr>
                <w:rStyle w:val="Hyperlink"/>
                <w:rFonts w:ascii="Verdana" w:hAnsi="Verdana"/>
                <w:b/>
                <w:bCs/>
                <w:color w:val="003366"/>
                <w:sz w:val="21"/>
                <w:szCs w:val="21"/>
              </w:rPr>
              <w:fldChar w:fldCharType="end"/>
            </w:r>
          </w:p>
        </w:tc>
        <w:tc>
          <w:tcPr>
            <w:tcW w:w="117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5" w:author="Steve Foreman" w:date="2014-09-23T21:40:00Z">
              <w:tcPr>
                <w:tcW w:w="117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"http://www.wmo.int/pages/prog/www/WIS/centres/index_en.php?sortBy=TCorBODYnew&amp;sortAsc=true" \o "The WMO Constituent body responsible for the programme that the centre is operating in. Normally a Technical Commission or Regional Association." </w:instrText>
            </w:r>
            <w:r>
              <w:fldChar w:fldCharType="separate"/>
            </w:r>
            <w:r>
              <w:rPr>
                <w:rStyle w:val="Hyperlink"/>
                <w:rFonts w:ascii="Verdana" w:hAnsi="Verdana"/>
                <w:b/>
                <w:bCs/>
                <w:color w:val="003366"/>
                <w:sz w:val="21"/>
                <w:szCs w:val="21"/>
              </w:rPr>
              <w:t>Const. Body</w:t>
            </w:r>
            <w:r>
              <w:rPr>
                <w:rStyle w:val="Hyperlink"/>
                <w:rFonts w:ascii="Verdana" w:hAnsi="Verdana"/>
                <w:b/>
                <w:bCs/>
                <w:color w:val="003366"/>
                <w:sz w:val="21"/>
                <w:szCs w:val="21"/>
              </w:rPr>
              <w:fldChar w:fldCharType="end"/>
            </w:r>
          </w:p>
        </w:tc>
        <w:tc>
          <w:tcPr>
            <w:tcW w:w="23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6" w:author="Steve Foreman" w:date="2014-09-23T21:40:00Z">
              <w:tcPr>
                <w:tcW w:w="23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"http://www.wmo.int/pages/prog/www/WIS/centres/index_en.php?sortBy=CBS&amp;sortAsc=true" \o "Status of centres demonstration of WIS compliance to CBS (Not submitted to ET-GDDP, Under Review by ET-GDDP, Endorsed by ET-GDDP or Endorsed by CBS). Note that this does not apply (N/A) for NCs as the Member PR is responsible for NCs compliance with WIS." </w:instrText>
            </w:r>
            <w:r>
              <w:fldChar w:fldCharType="separate"/>
            </w:r>
            <w:r>
              <w:rPr>
                <w:rStyle w:val="Hyperlink"/>
                <w:rFonts w:ascii="Verdana" w:hAnsi="Verdana"/>
                <w:b/>
                <w:bCs/>
                <w:color w:val="003366"/>
                <w:sz w:val="21"/>
                <w:szCs w:val="21"/>
              </w:rPr>
              <w:t>Endorsement CBS</w:t>
            </w:r>
            <w:r>
              <w:rPr>
                <w:rStyle w:val="Hyperlink"/>
                <w:rFonts w:ascii="Verdana" w:hAnsi="Verdana"/>
                <w:b/>
                <w:bCs/>
                <w:color w:val="003366"/>
                <w:sz w:val="21"/>
                <w:szCs w:val="21"/>
              </w:rPr>
              <w:fldChar w:fldCharType="end"/>
            </w:r>
          </w:p>
        </w:tc>
        <w:tc>
          <w:tcPr>
            <w:tcW w:w="155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Change w:id="1087" w:author="Steve Foreman" w:date="2014-09-23T21:40:00Z">
              <w:tcPr>
                <w:tcW w:w="155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tcPrChange>
          </w:tcPr>
          <w:p w:rsidR="006406B3" w:rsidRDefault="006406B3">
            <w:pPr>
              <w:jc w:val="right"/>
              <w:rPr>
                <w:rFonts w:ascii="Verdana" w:hAnsi="Verdana"/>
                <w:b/>
                <w:bCs/>
                <w:color w:val="003366"/>
                <w:sz w:val="21"/>
                <w:szCs w:val="21"/>
              </w:rPr>
            </w:pPr>
            <w:r>
              <w:fldChar w:fldCharType="begin"/>
            </w:r>
            <w:r>
              <w:instrText xml:space="preserve"> HYPERLINK "http://www.wmo.int/pages/prog/www/WIS/centres/index_en.php?sortBy=CGEC&amp;sortAsc=cgec" \o "Date of World Meteorology Congress or Executive Council designation of centre as a component of WIS." </w:instrText>
            </w:r>
            <w:r>
              <w:fldChar w:fldCharType="separate"/>
            </w:r>
            <w:r>
              <w:rPr>
                <w:rStyle w:val="Hyperlink"/>
                <w:rFonts w:ascii="Verdana" w:hAnsi="Verdana"/>
                <w:b/>
                <w:bCs/>
                <w:color w:val="003366"/>
                <w:sz w:val="21"/>
                <w:szCs w:val="21"/>
              </w:rPr>
              <w:t>Congress/EC</w:t>
            </w:r>
            <w:r>
              <w:rPr>
                <w:rStyle w:val="Hyperlink"/>
                <w:rFonts w:ascii="Verdana" w:hAnsi="Verdana"/>
                <w:b/>
                <w:bCs/>
                <w:color w:val="003366"/>
                <w:sz w:val="21"/>
                <w:szCs w:val="21"/>
              </w:rPr>
              <w:fldChar w:fldCharType="end"/>
            </w:r>
          </w:p>
        </w:tc>
      </w:tr>
      <w:tr w:rsidR="006406B3" w:rsidTr="006406B3">
        <w:trPr>
          <w:cantSplit/>
          <w:trPrChange w:id="1088"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08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090" w:author="Steve Foreman" w:date="2014-09-23T21:40:00Z"/>
              </w:rPr>
              <w:pPrChange w:id="1091" w:author="Steve Foreman" w:date="2014-09-25T12:02:00Z">
                <w:pPr>
                  <w:jc w:val="right"/>
                </w:pPr>
              </w:pPrChange>
            </w:pPr>
            <w:ins w:id="1092" w:author="Steve Foreman" w:date="2014-09-25T12:02:00Z">
              <w:r>
                <w:t>W</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"http://acmad.org/" \o "African Centre of Meteorological Applications for Development" </w:instrText>
            </w:r>
            <w:r>
              <w:fldChar w:fldCharType="separate"/>
            </w:r>
            <w:r>
              <w:rPr>
                <w:rStyle w:val="Hyperlink"/>
                <w:rFonts w:ascii="Verdana" w:hAnsi="Verdana"/>
                <w:color w:val="0033CC"/>
                <w:sz w:val="18"/>
                <w:szCs w:val="18"/>
              </w:rPr>
              <w:t>ACMAD</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4"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5"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RCC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6"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7"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roofErr w:type="spellStart"/>
            <w:r>
              <w:rPr>
                <w:rFonts w:ascii="Verdana" w:hAnsi="Verdana"/>
                <w:color w:val="003366"/>
                <w:sz w:val="18"/>
                <w:szCs w:val="18"/>
              </w:rPr>
              <w:t>CCl</w:t>
            </w:r>
            <w:proofErr w:type="spellEnd"/>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8"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099"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00"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0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02" w:author="Steve Foreman" w:date="2014-09-23T21:40:00Z"/>
              </w:rPr>
              <w:pPrChange w:id="1103" w:author="Steve Foreman" w:date="2014-09-25T12:02:00Z">
                <w:pPr>
                  <w:jc w:val="right"/>
                </w:pPr>
              </w:pPrChange>
            </w:pPr>
            <w:ins w:id="1104" w:author="Steve Foreman" w:date="2014-09-25T12:02:00Z">
              <w:r>
                <w:lastRenderedPageBreak/>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0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"http://www.meteo.dz/" \o "Office National de M" </w:instrText>
            </w:r>
            <w:r>
              <w:fldChar w:fldCharType="separate"/>
            </w:r>
            <w:r>
              <w:rPr>
                <w:rStyle w:val="Hyperlink"/>
                <w:rFonts w:ascii="Verdana" w:hAnsi="Verdana"/>
                <w:color w:val="0033CC"/>
                <w:sz w:val="18"/>
                <w:szCs w:val="18"/>
              </w:rPr>
              <w:t>Algeria</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06"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07"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RTH / 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08"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09"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10"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11"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12"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1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14" w:author="Steve Foreman" w:date="2014-09-23T21:40:00Z"/>
              </w:rPr>
              <w:pPrChange w:id="1115" w:author="Steve Foreman" w:date="2014-09-25T12:03:00Z">
                <w:pPr>
                  <w:jc w:val="right"/>
                </w:pPr>
              </w:pPrChange>
            </w:pPr>
            <w:ins w:id="1116" w:author="Steve Foreman" w:date="2014-09-25T12:03:00Z">
              <w:r>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1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Pr>
                <w:rStyle w:val="Hyperlink"/>
                <w:rFonts w:ascii="Verdana" w:hAnsi="Verdana"/>
                <w:color w:val="0033CC"/>
                <w:sz w:val="18"/>
                <w:szCs w:val="18"/>
              </w:rPr>
              <w:t>Egypt</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18"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19"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20"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21"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22"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23"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24"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2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26" w:author="Steve Foreman" w:date="2014-09-23T21:40:00Z"/>
              </w:rPr>
              <w:pPrChange w:id="1127" w:author="Steve Foreman" w:date="2014-09-25T12:03:00Z">
                <w:pPr>
                  <w:jc w:val="right"/>
                </w:pPr>
              </w:pPrChange>
            </w:pPr>
            <w:ins w:id="1128" w:author="Steve Foreman" w:date="2014-09-25T12:03:00Z">
              <w:r>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2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Pr>
                <w:rStyle w:val="Hyperlink"/>
                <w:rFonts w:ascii="Verdana" w:hAnsi="Verdana"/>
                <w:color w:val="0033CC"/>
                <w:sz w:val="18"/>
                <w:szCs w:val="18"/>
              </w:rPr>
              <w:t>Egypt</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30"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31"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32"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33"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EC-Pan-ET</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34"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35"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36"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3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38" w:author="Steve Foreman" w:date="2014-09-23T21:40:00Z"/>
              </w:rPr>
              <w:pPrChange w:id="1139" w:author="Steve Foreman" w:date="2014-09-25T12:03:00Z">
                <w:pPr>
                  <w:jc w:val="right"/>
                </w:pPr>
              </w:pPrChange>
            </w:pPr>
            <w:ins w:id="1140" w:author="Steve Foreman" w:date="2014-09-25T12:03:00Z">
              <w:r>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Pr>
                <w:rStyle w:val="Hyperlink"/>
                <w:rFonts w:ascii="Verdana" w:hAnsi="Verdana"/>
                <w:color w:val="0033CC"/>
                <w:sz w:val="18"/>
                <w:szCs w:val="18"/>
              </w:rPr>
              <w:t>Egypt</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2"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3"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4"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5"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6"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47"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48"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4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50" w:author="Steve Foreman" w:date="2014-09-23T21:40:00Z"/>
              </w:rPr>
              <w:pPrChange w:id="1151" w:author="Steve Foreman" w:date="2014-09-25T12:03:00Z">
                <w:pPr>
                  <w:jc w:val="right"/>
                </w:pPr>
              </w:pPrChange>
            </w:pPr>
            <w:ins w:id="1152" w:author="Steve Foreman" w:date="2014-09-25T12:03:00Z">
              <w:r>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Pr>
                <w:rStyle w:val="Hyperlink"/>
                <w:rFonts w:ascii="Verdana" w:hAnsi="Verdana"/>
                <w:color w:val="0033CC"/>
                <w:sz w:val="18"/>
                <w:szCs w:val="18"/>
              </w:rPr>
              <w:t>Egypt</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4"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5"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RRC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6"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7"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8"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59"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60"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6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62" w:author="Steve Foreman" w:date="2014-09-23T21:40:00Z"/>
              </w:rPr>
              <w:pPrChange w:id="1163" w:author="Steve Foreman" w:date="2014-09-25T12:03:00Z">
                <w:pPr>
                  <w:jc w:val="right"/>
                </w:pPr>
              </w:pPrChange>
            </w:pPr>
            <w:ins w:id="1164" w:author="Steve Foreman" w:date="2014-09-25T12:03:00Z">
              <w:r>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6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Pr>
                <w:rStyle w:val="Hyperlink"/>
                <w:rFonts w:ascii="Verdana" w:hAnsi="Verdana"/>
                <w:color w:val="0033CC"/>
                <w:sz w:val="18"/>
                <w:szCs w:val="18"/>
              </w:rPr>
              <w:t>Egypt</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66"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67"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68"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69"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70"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71"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72"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7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74" w:author="Steve Foreman" w:date="2014-09-23T21:40:00Z"/>
              </w:rPr>
              <w:pPrChange w:id="1175" w:author="Steve Foreman" w:date="2014-09-25T12:03:00Z">
                <w:pPr>
                  <w:jc w:val="right"/>
                </w:pPr>
              </w:pPrChange>
            </w:pPr>
            <w:ins w:id="1176" w:author="Steve Foreman" w:date="2014-09-25T12:03:00Z">
              <w:r>
                <w:t>N</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7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Pr>
                <w:rStyle w:val="Hyperlink"/>
                <w:rFonts w:ascii="Verdana" w:hAnsi="Verdana"/>
                <w:color w:val="0033CC"/>
                <w:sz w:val="18"/>
                <w:szCs w:val="18"/>
              </w:rPr>
              <w:t>Egypt</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78"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79"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Regional Ozone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80"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81"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82"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83"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184"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8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86" w:author="Steve Foreman" w:date="2014-09-23T21:40:00Z"/>
              </w:rPr>
              <w:pPrChange w:id="1187" w:author="Steve Foreman" w:date="2014-09-25T12:03:00Z">
                <w:pPr>
                  <w:jc w:val="right"/>
                </w:pPr>
              </w:pPrChange>
            </w:pPr>
            <w:ins w:id="1188" w:author="Steve Foreman" w:date="2014-09-25T12:03:00Z">
              <w:r>
                <w:t>S</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8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"http://www.meteo.fr/" \o "M" </w:instrText>
            </w:r>
            <w:r>
              <w:fldChar w:fldCharType="separate"/>
            </w:r>
            <w:r>
              <w:rPr>
                <w:rStyle w:val="Hyperlink"/>
                <w:rFonts w:ascii="Verdana" w:hAnsi="Verdana"/>
                <w:color w:val="0033CC"/>
                <w:sz w:val="18"/>
                <w:szCs w:val="18"/>
              </w:rPr>
              <w:t>France</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90"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91"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RSMC-Activity-TC (La Reunion)</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92"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93"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94"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Approved by Cg/EC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195"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2011-06-01</w:t>
            </w:r>
          </w:p>
        </w:tc>
      </w:tr>
      <w:tr w:rsidR="006406B3" w:rsidTr="006406B3">
        <w:trPr>
          <w:cantSplit/>
          <w:trPrChange w:id="1196"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19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198" w:author="Steve Foreman" w:date="2014-09-23T21:40:00Z"/>
              </w:rPr>
              <w:pPrChange w:id="1199" w:author="Steve Foreman" w:date="2014-09-25T12:03:00Z">
                <w:pPr>
                  <w:jc w:val="right"/>
                </w:pPr>
              </w:pPrChange>
            </w:pPr>
            <w:ins w:id="1200" w:author="Steve Foreman" w:date="2014-09-25T12:03:00Z">
              <w:r>
                <w:t>E</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"http://www.meteo.go.ke/" \o "Kenya Meteorological Department" </w:instrText>
            </w:r>
            <w:r>
              <w:fldChar w:fldCharType="separate"/>
            </w:r>
            <w:r>
              <w:rPr>
                <w:rStyle w:val="Hyperlink"/>
                <w:rFonts w:ascii="Verdana" w:hAnsi="Verdana"/>
                <w:color w:val="0033CC"/>
                <w:sz w:val="18"/>
                <w:szCs w:val="18"/>
              </w:rPr>
              <w:t>Kenya</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2"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3"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4"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5"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6"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07"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08"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0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10" w:author="Steve Foreman" w:date="2014-09-23T21:40:00Z"/>
              </w:rPr>
              <w:pPrChange w:id="1211" w:author="Steve Foreman" w:date="2014-09-25T12:03:00Z">
                <w:pPr>
                  <w:jc w:val="right"/>
                </w:pPr>
              </w:pPrChange>
            </w:pPr>
            <w:ins w:id="1212" w:author="Steve Foreman" w:date="2014-09-25T12:03:00Z">
              <w:r>
                <w:t>E</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"http://www.meteo.go.ke/" \o "Kenya Meteorological Department" </w:instrText>
            </w:r>
            <w:r>
              <w:fldChar w:fldCharType="separate"/>
            </w:r>
            <w:r>
              <w:rPr>
                <w:rStyle w:val="Hyperlink"/>
                <w:rFonts w:ascii="Verdana" w:hAnsi="Verdana"/>
                <w:color w:val="0033CC"/>
                <w:sz w:val="18"/>
                <w:szCs w:val="18"/>
              </w:rPr>
              <w:t>Kenya</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4"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5"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6"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7"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8"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19"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20"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2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22" w:author="Steve Foreman" w:date="2014-09-23T21:40:00Z"/>
              </w:rPr>
              <w:pPrChange w:id="1223" w:author="Steve Foreman" w:date="2014-09-25T12:03:00Z">
                <w:pPr>
                  <w:jc w:val="right"/>
                </w:pPr>
              </w:pPrChange>
            </w:pPr>
            <w:ins w:id="1224" w:author="Steve Foreman" w:date="2014-09-25T12:03:00Z">
              <w:r>
                <w:t>E</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2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"http://www.meteo.go.ke/" \o "Kenya Meteorological Department" </w:instrText>
            </w:r>
            <w:r>
              <w:fldChar w:fldCharType="separate"/>
            </w:r>
            <w:r>
              <w:rPr>
                <w:rStyle w:val="Hyperlink"/>
                <w:rFonts w:ascii="Verdana" w:hAnsi="Verdana"/>
                <w:color w:val="0033CC"/>
                <w:sz w:val="18"/>
                <w:szCs w:val="18"/>
              </w:rPr>
              <w:t>Kenya</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26"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27"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28"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29"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30"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31"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32"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3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34" w:author="Steve Foreman" w:date="2014-09-23T21:40:00Z"/>
              </w:rPr>
              <w:pPrChange w:id="1235" w:author="Steve Foreman" w:date="2014-09-25T12:03:00Z">
                <w:pPr>
                  <w:jc w:val="right"/>
                </w:pPr>
              </w:pPrChange>
            </w:pPr>
            <w:ins w:id="1236" w:author="Steve Foreman" w:date="2014-09-25T12:03:00Z">
              <w:r>
                <w:t>W</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3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"http://www.meteo-niger.net/" \o "Direction de la M" </w:instrText>
            </w:r>
            <w:r>
              <w:fldChar w:fldCharType="separate"/>
            </w:r>
            <w:r>
              <w:rPr>
                <w:rStyle w:val="Hyperlink"/>
                <w:rFonts w:ascii="Verdana" w:hAnsi="Verdana"/>
                <w:color w:val="0033CC"/>
                <w:sz w:val="18"/>
                <w:szCs w:val="18"/>
              </w:rPr>
              <w:t>Niger</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38"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39"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40"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41"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42"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43"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44"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4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46" w:author="Steve Foreman" w:date="2014-09-23T21:40:00Z"/>
              </w:rPr>
              <w:pPrChange w:id="1247" w:author="Steve Foreman" w:date="2014-09-25T12:03:00Z">
                <w:pPr>
                  <w:jc w:val="right"/>
                </w:pPr>
              </w:pPrChange>
            </w:pPr>
            <w:ins w:id="1248" w:author="Steve Foreman" w:date="2014-09-25T12:03:00Z">
              <w:r>
                <w:t>W</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4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"http://www.meteo-niger.net/" \o "Direction de la M" </w:instrText>
            </w:r>
            <w:r>
              <w:fldChar w:fldCharType="separate"/>
            </w:r>
            <w:r>
              <w:rPr>
                <w:rStyle w:val="Hyperlink"/>
                <w:rFonts w:ascii="Verdana" w:hAnsi="Verdana"/>
                <w:color w:val="0033CC"/>
                <w:sz w:val="18"/>
                <w:szCs w:val="18"/>
              </w:rPr>
              <w:t>Niger</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50"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51"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AGRHYMET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52"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53"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roofErr w:type="spellStart"/>
            <w:r>
              <w:rPr>
                <w:rFonts w:ascii="Verdana" w:hAnsi="Verdana"/>
                <w:color w:val="003366"/>
                <w:sz w:val="18"/>
                <w:szCs w:val="18"/>
              </w:rPr>
              <w:t>CHy</w:t>
            </w:r>
            <w:proofErr w:type="spellEnd"/>
            <w:r>
              <w:rPr>
                <w:rFonts w:ascii="Verdana" w:hAnsi="Verdana"/>
                <w:color w:val="003366"/>
                <w:sz w:val="18"/>
                <w:szCs w:val="18"/>
              </w:rPr>
              <w:t>/</w:t>
            </w:r>
            <w:proofErr w:type="spellStart"/>
            <w:r>
              <w:rPr>
                <w:rFonts w:ascii="Verdana" w:hAnsi="Verdana"/>
                <w:color w:val="003366"/>
                <w:sz w:val="18"/>
                <w:szCs w:val="18"/>
              </w:rPr>
              <w:t>CAgM</w:t>
            </w:r>
            <w:proofErr w:type="spellEnd"/>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54"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55"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56"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5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58" w:author="Steve Foreman" w:date="2014-09-23T21:40:00Z"/>
              </w:rPr>
              <w:pPrChange w:id="1259" w:author="Steve Foreman" w:date="2014-09-25T12:03:00Z">
                <w:pPr>
                  <w:jc w:val="right"/>
                </w:pPr>
              </w:pPrChange>
            </w:pPr>
            <w:ins w:id="1260" w:author="Steve Foreman" w:date="2014-09-25T12:03:00Z">
              <w:r>
                <w:t>W</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"http://www.meteo-senegal.net/" \o "Direction de la M" </w:instrText>
            </w:r>
            <w:r>
              <w:fldChar w:fldCharType="separate"/>
            </w:r>
            <w:r>
              <w:rPr>
                <w:rStyle w:val="Hyperlink"/>
                <w:rFonts w:ascii="Verdana" w:hAnsi="Verdana"/>
                <w:color w:val="0033CC"/>
                <w:sz w:val="18"/>
                <w:szCs w:val="18"/>
              </w:rPr>
              <w:t>Senegal</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2"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3"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4"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5"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6"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67"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68"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69"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70" w:author="Steve Foreman" w:date="2014-09-23T21:40:00Z"/>
              </w:rPr>
              <w:pPrChange w:id="1271" w:author="Steve Foreman" w:date="2014-09-25T12:03:00Z">
                <w:pPr>
                  <w:jc w:val="right"/>
                </w:pPr>
              </w:pPrChange>
            </w:pPr>
            <w:ins w:id="1272" w:author="Steve Foreman" w:date="2014-09-25T12:03:00Z">
              <w:r>
                <w:t>W</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"http://www.meteo-senegal.net/" \o "Direction de la M" </w:instrText>
            </w:r>
            <w:r>
              <w:fldChar w:fldCharType="separate"/>
            </w:r>
            <w:r>
              <w:rPr>
                <w:rStyle w:val="Hyperlink"/>
                <w:rFonts w:ascii="Verdana" w:hAnsi="Verdana"/>
                <w:color w:val="0033CC"/>
                <w:sz w:val="18"/>
                <w:szCs w:val="18"/>
              </w:rPr>
              <w:t>Senegal</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4"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5"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6"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7"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8"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79"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80"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81"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82" w:author="Steve Foreman" w:date="2014-09-23T21:40:00Z"/>
              </w:rPr>
              <w:pPrChange w:id="1283" w:author="Steve Foreman" w:date="2014-09-25T12:03:00Z">
                <w:pPr>
                  <w:jc w:val="right"/>
                </w:pPr>
              </w:pPrChange>
            </w:pPr>
            <w:ins w:id="1284" w:author="Steve Foreman" w:date="2014-09-25T12:03:00Z">
              <w:r>
                <w:t>W</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85"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"http://www.meteo-senegal.net/" \o "Direction de la M" </w:instrText>
            </w:r>
            <w:r>
              <w:fldChar w:fldCharType="separate"/>
            </w:r>
            <w:r>
              <w:rPr>
                <w:rStyle w:val="Hyperlink"/>
                <w:rFonts w:ascii="Verdana" w:hAnsi="Verdana"/>
                <w:color w:val="0033CC"/>
                <w:sz w:val="18"/>
                <w:szCs w:val="18"/>
              </w:rPr>
              <w:t>Senegal</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86"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87"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Aviation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88"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89"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roofErr w:type="spellStart"/>
            <w:r>
              <w:rPr>
                <w:rFonts w:ascii="Verdana" w:hAnsi="Verdana"/>
                <w:color w:val="003366"/>
                <w:sz w:val="18"/>
                <w:szCs w:val="18"/>
              </w:rPr>
              <w:t>CAeM</w:t>
            </w:r>
            <w:proofErr w:type="spellEnd"/>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90"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91"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p>
        </w:tc>
      </w:tr>
      <w:tr w:rsidR="006406B3" w:rsidTr="006406B3">
        <w:trPr>
          <w:cantSplit/>
          <w:trPrChange w:id="1292" w:author="Steve Foreman" w:date="2014-09-23T21:40:00Z">
            <w:trPr>
              <w:cantSplit/>
            </w:trPr>
          </w:trPrChange>
        </w:trPr>
        <w:tc>
          <w:tcPr>
            <w:tcW w:w="840" w:type="dxa"/>
            <w:tcBorders>
              <w:top w:val="single" w:sz="12" w:space="0" w:color="FF9900"/>
              <w:left w:val="single" w:sz="12" w:space="0" w:color="FF9900"/>
              <w:bottom w:val="single" w:sz="12" w:space="0" w:color="FF9900"/>
              <w:right w:val="single" w:sz="12" w:space="0" w:color="FF9900"/>
            </w:tcBorders>
            <w:shd w:val="clear" w:color="auto" w:fill="FFEED5"/>
            <w:tcPrChange w:id="1293"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406B3" w:rsidRDefault="00673A5D">
            <w:pPr>
              <w:jc w:val="center"/>
              <w:rPr>
                <w:ins w:id="1294" w:author="Steve Foreman" w:date="2014-09-23T21:40:00Z"/>
              </w:rPr>
              <w:pPrChange w:id="1295" w:author="Steve Foreman" w:date="2014-09-25T12:03:00Z">
                <w:pPr>
                  <w:jc w:val="right"/>
                </w:pPr>
              </w:pPrChange>
            </w:pPr>
            <w:ins w:id="1296" w:author="Steve Foreman" w:date="2014-09-25T12:03:00Z">
              <w:r>
                <w:t>S</w:t>
              </w:r>
            </w:ins>
          </w:p>
        </w:tc>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97" w:author="Steve Foreman" w:date="2014-09-23T21:40:00Z">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fldChar w:fldCharType="begin"/>
            </w:r>
            <w:r>
              <w:instrText xml:space="preserve"> HYPERLINK "http://www.weathersa.co.za/" \o "South African Weather Service" </w:instrText>
            </w:r>
            <w:r>
              <w:fldChar w:fldCharType="separate"/>
            </w:r>
            <w:r>
              <w:rPr>
                <w:rStyle w:val="Hyperlink"/>
                <w:rFonts w:ascii="Verdana" w:hAnsi="Verdana"/>
                <w:color w:val="0033CC"/>
                <w:sz w:val="18"/>
                <w:szCs w:val="18"/>
              </w:rPr>
              <w:t>South Africa</w:t>
            </w:r>
            <w:r>
              <w:rPr>
                <w:rStyle w:val="Hyperlink"/>
                <w:rFonts w:ascii="Verdana" w:hAnsi="Verdana"/>
                <w:color w:val="0033CC"/>
                <w:sz w:val="18"/>
                <w:szCs w:val="18"/>
              </w:rPr>
              <w:fldChar w:fldCharType="end"/>
            </w:r>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98" w:author="Steve Foreman" w:date="2014-09-23T21:40:00Z">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299" w:author="Steve Foreman" w:date="2014-09-23T21:40:00Z">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300" w:author="Steve Foreman" w:date="2014-09-23T21:40:00Z">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Pretoria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301" w:author="Steve Foreman" w:date="2014-09-23T21:40:00Z">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302" w:author="Steve Foreman" w:date="2014-09-23T21:40:00Z">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Endorsed by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Change w:id="1303" w:author="Steve Foreman" w:date="2014-09-23T21:40:00Z">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tcPrChange>
          </w:tcPr>
          <w:p w:rsidR="006406B3" w:rsidRDefault="006406B3">
            <w:pPr>
              <w:jc w:val="right"/>
              <w:rPr>
                <w:rFonts w:ascii="Verdana" w:hAnsi="Verdana"/>
                <w:color w:val="003366"/>
                <w:sz w:val="18"/>
                <w:szCs w:val="18"/>
              </w:rPr>
            </w:pPr>
            <w:r>
              <w:rPr>
                <w:rFonts w:ascii="Verdana" w:hAnsi="Verdana"/>
                <w:color w:val="003366"/>
                <w:sz w:val="18"/>
                <w:szCs w:val="18"/>
              </w:rPr>
              <w:t>2011-06-01</w:t>
            </w:r>
          </w:p>
        </w:tc>
      </w:tr>
    </w:tbl>
    <w:p w:rsidR="0079598D" w:rsidRPr="00746DDB" w:rsidRDefault="0079598D" w:rsidP="0079598D">
      <w:pPr>
        <w:pStyle w:val="WMOBodyText"/>
        <w:rPr>
          <w:bCs/>
        </w:rPr>
      </w:pPr>
    </w:p>
    <w:p w:rsidR="0079598D" w:rsidRDefault="0079598D" w:rsidP="0079598D">
      <w:pPr>
        <w:pStyle w:val="Caption"/>
        <w:keepNext/>
      </w:pPr>
      <w:r>
        <w:t xml:space="preserve">Table </w:t>
      </w:r>
      <w:r>
        <w:fldChar w:fldCharType="begin"/>
      </w:r>
      <w:r>
        <w:instrText xml:space="preserve"> SEQ Table \* ARABIC </w:instrText>
      </w:r>
      <w:r>
        <w:fldChar w:fldCharType="separate"/>
      </w:r>
      <w:r w:rsidR="009E0954">
        <w:rPr>
          <w:noProof/>
        </w:rPr>
        <w:t>2</w:t>
      </w:r>
      <w:r>
        <w:fldChar w:fldCharType="end"/>
      </w:r>
      <w:r>
        <w:t xml:space="preserve"> DCPCs in RA I</w:t>
      </w:r>
    </w:p>
    <w:p w:rsidR="0079598D" w:rsidRPr="00746DDB" w:rsidRDefault="0079598D" w:rsidP="00F7096E">
      <w:pPr>
        <w:pStyle w:val="WMOBodyText"/>
        <w:rPr>
          <w:b/>
        </w:rPr>
      </w:pPr>
      <w:r w:rsidRPr="00746DDB">
        <w:rPr>
          <w:bCs/>
        </w:rPr>
        <w:t xml:space="preserve"> </w:t>
      </w:r>
      <w:r w:rsidRPr="00746DDB">
        <w:rPr>
          <w:b/>
        </w:rPr>
        <w:t>NCs in RA-I</w:t>
      </w:r>
    </w:p>
    <w:p w:rsidR="0079598D" w:rsidRPr="00746DDB" w:rsidRDefault="0079598D" w:rsidP="0079598D">
      <w:pPr>
        <w:pStyle w:val="WMOBodyText"/>
        <w:rPr>
          <w:bCs/>
        </w:rPr>
      </w:pPr>
      <w:r w:rsidRPr="00746DDB">
        <w:rPr>
          <w:bCs/>
        </w:rPr>
        <w:t>In accordance with the Manual on WIS (WMO No. 1060), each WMO Member shall notify WMO</w:t>
      </w:r>
      <w:r w:rsidR="00C160D8">
        <w:rPr>
          <w:bCs/>
        </w:rPr>
        <w:t xml:space="preserve"> Secretariat</w:t>
      </w:r>
      <w:r w:rsidRPr="00746DDB">
        <w:rPr>
          <w:bCs/>
        </w:rPr>
        <w:t xml:space="preserve"> of the name and location of its centre(s) that are to be designated as NC(s). It is therefore expected that each Member will have at least one NC in WIS.</w:t>
      </w:r>
    </w:p>
    <w:p w:rsidR="0079598D" w:rsidRPr="00746DDB" w:rsidRDefault="0079598D" w:rsidP="0079598D">
      <w:pPr>
        <w:pStyle w:val="WMOBodyText"/>
        <w:rPr>
          <w:bCs/>
        </w:rPr>
      </w:pPr>
      <w:r w:rsidRPr="00746DDB">
        <w:rPr>
          <w:bCs/>
        </w:rPr>
        <w:t>In February 2012, WMO circulated a letter to all Members inquiring information from the Permanent Representatives regarding: 1) nomination of a principle GIS</w:t>
      </w:r>
      <w:r w:rsidR="00C160D8">
        <w:rPr>
          <w:bCs/>
        </w:rPr>
        <w:t>C</w:t>
      </w:r>
      <w:r w:rsidRPr="00746DDB">
        <w:rPr>
          <w:bCs/>
        </w:rPr>
        <w:t xml:space="preserve"> which will be associated with the WIS centre(s) of the Member; and, 2) nomination of a focal point for WIS/GTS related matters). </w:t>
      </w:r>
    </w:p>
    <w:p w:rsidR="0079598D" w:rsidRDefault="0079598D" w:rsidP="0079598D">
      <w:pPr>
        <w:pStyle w:val="WMOBodyText"/>
        <w:rPr>
          <w:bCs/>
        </w:rPr>
      </w:pPr>
      <w:r w:rsidRPr="00746DDB">
        <w:rPr>
          <w:bCs/>
        </w:rPr>
        <w:t xml:space="preserve">Table </w:t>
      </w:r>
      <w:r>
        <w:rPr>
          <w:bCs/>
        </w:rPr>
        <w:t xml:space="preserve">3 </w:t>
      </w:r>
      <w:r w:rsidRPr="00746DDB">
        <w:rPr>
          <w:bCs/>
        </w:rPr>
        <w:t>below presents the current status</w:t>
      </w:r>
      <w:r w:rsidRPr="00746DDB">
        <w:rPr>
          <w:bCs/>
          <w:vertAlign w:val="superscript"/>
        </w:rPr>
        <w:footnoteReference w:id="4"/>
      </w:r>
      <w:r w:rsidRPr="00746DDB">
        <w:rPr>
          <w:bCs/>
        </w:rPr>
        <w:t xml:space="preserve"> of the designation of NCs in RA-I with their </w:t>
      </w:r>
      <w:r w:rsidR="00622415">
        <w:rPr>
          <w:bCs/>
        </w:rPr>
        <w:t>Principal</w:t>
      </w:r>
      <w:r w:rsidR="00622415" w:rsidRPr="00746DDB">
        <w:rPr>
          <w:bCs/>
        </w:rPr>
        <w:t xml:space="preserve"> </w:t>
      </w:r>
      <w:r w:rsidRPr="00746DDB">
        <w:rPr>
          <w:bCs/>
        </w:rPr>
        <w:t xml:space="preserve">GISC and Focal Points. </w:t>
      </w:r>
    </w:p>
    <w:p w:rsidR="0079598D" w:rsidRPr="00746DDB" w:rsidRDefault="0079598D" w:rsidP="0079598D">
      <w:pPr>
        <w:pStyle w:val="WMOBodyText"/>
        <w:rPr>
          <w:bCs/>
        </w:rPr>
      </w:pPr>
    </w:p>
    <w:p w:rsidR="0079598D" w:rsidRDefault="0079598D" w:rsidP="0079598D">
      <w:pPr>
        <w:pStyle w:val="Caption"/>
        <w:keepNext/>
      </w:pPr>
      <w:r>
        <w:lastRenderedPageBreak/>
        <w:t xml:space="preserve">Table </w:t>
      </w:r>
      <w:r>
        <w:fldChar w:fldCharType="begin"/>
      </w:r>
      <w:r>
        <w:instrText xml:space="preserve"> SEQ Table \* ARABIC </w:instrText>
      </w:r>
      <w:r>
        <w:fldChar w:fldCharType="separate"/>
      </w:r>
      <w:r w:rsidR="009E0954">
        <w:rPr>
          <w:noProof/>
        </w:rPr>
        <w:t>3</w:t>
      </w:r>
      <w:r>
        <w:fldChar w:fldCharType="end"/>
      </w:r>
      <w:r>
        <w:t xml:space="preserve"> RA III NCs</w:t>
      </w:r>
    </w:p>
    <w:tbl>
      <w:tblPr>
        <w:tblW w:w="12394" w:type="dxa"/>
        <w:tblInd w:w="-15" w:type="dxa"/>
        <w:tblCellMar>
          <w:top w:w="15" w:type="dxa"/>
          <w:left w:w="15" w:type="dxa"/>
          <w:bottom w:w="15" w:type="dxa"/>
          <w:right w:w="15" w:type="dxa"/>
        </w:tblCellMar>
        <w:tblLook w:val="04A0" w:firstRow="1" w:lastRow="0" w:firstColumn="1" w:lastColumn="0" w:noHBand="0" w:noVBand="1"/>
        <w:tblPrChange w:id="1306" w:author="Steve Foreman" w:date="2014-09-25T12:05:00Z">
          <w:tblPr>
            <w:tblW w:w="10206" w:type="dxa"/>
            <w:tblInd w:w="-15" w:type="dxa"/>
            <w:tblCellMar>
              <w:top w:w="15" w:type="dxa"/>
              <w:left w:w="15" w:type="dxa"/>
              <w:bottom w:w="15" w:type="dxa"/>
              <w:right w:w="15" w:type="dxa"/>
            </w:tblCellMar>
            <w:tblLook w:val="04A0" w:firstRow="1" w:lastRow="0" w:firstColumn="1" w:lastColumn="0" w:noHBand="0" w:noVBand="1"/>
          </w:tblPr>
        </w:tblPrChange>
      </w:tblPr>
      <w:tblGrid>
        <w:gridCol w:w="795"/>
        <w:gridCol w:w="2234"/>
        <w:gridCol w:w="1382"/>
        <w:gridCol w:w="2294"/>
        <w:gridCol w:w="1094"/>
        <w:gridCol w:w="3403"/>
        <w:gridCol w:w="1192"/>
        <w:tblGridChange w:id="1307">
          <w:tblGrid>
            <w:gridCol w:w="780"/>
            <w:gridCol w:w="2287"/>
            <w:gridCol w:w="1399"/>
            <w:gridCol w:w="2355"/>
            <w:gridCol w:w="2188"/>
            <w:gridCol w:w="2188"/>
            <w:gridCol w:w="1197"/>
          </w:tblGrid>
        </w:tblGridChange>
      </w:tblGrid>
      <w:tr w:rsidR="00673A5D" w:rsidRPr="00746DDB" w:rsidTr="00673A5D">
        <w:trPr>
          <w:cantSplit/>
          <w:tblHeader/>
          <w:trPrChange w:id="1308" w:author="Steve Foreman" w:date="2014-09-25T12:05:00Z">
            <w:trPr>
              <w:cantSplit/>
              <w:tblHeader/>
            </w:trPr>
          </w:trPrChange>
        </w:trPr>
        <w:tc>
          <w:tcPr>
            <w:tcW w:w="780" w:type="dxa"/>
            <w:tcBorders>
              <w:top w:val="single" w:sz="12" w:space="0" w:color="8880FF"/>
              <w:left w:val="single" w:sz="12" w:space="0" w:color="8880FF"/>
              <w:bottom w:val="single" w:sz="12" w:space="0" w:color="8880FF"/>
              <w:right w:val="single" w:sz="12" w:space="0" w:color="8880FF"/>
            </w:tcBorders>
            <w:shd w:val="clear" w:color="auto" w:fill="FFF8EC"/>
            <w:tcPrChange w:id="1309" w:author="Steve Foreman" w:date="2014-09-25T12:05:00Z">
              <w:tcPr>
                <w:tcW w:w="739" w:type="dxa"/>
                <w:tcBorders>
                  <w:top w:val="single" w:sz="12" w:space="0" w:color="8880FF"/>
                  <w:left w:val="single" w:sz="12" w:space="0" w:color="8880FF"/>
                  <w:bottom w:val="single" w:sz="12" w:space="0" w:color="8880FF"/>
                  <w:right w:val="single" w:sz="12" w:space="0" w:color="8880FF"/>
                </w:tcBorders>
                <w:shd w:val="clear" w:color="auto" w:fill="FFF8EC"/>
              </w:tcPr>
            </w:tcPrChange>
          </w:tcPr>
          <w:p w:rsidR="00673A5D" w:rsidRPr="00746DDB" w:rsidRDefault="00673A5D" w:rsidP="0002564F">
            <w:pPr>
              <w:pStyle w:val="WMOBodyText"/>
              <w:rPr>
                <w:b/>
                <w:bCs/>
              </w:rPr>
            </w:pPr>
            <w:ins w:id="1310" w:author="Steve Foreman" w:date="2014-09-23T21:41:00Z">
              <w:r>
                <w:rPr>
                  <w:b/>
                  <w:bCs/>
                </w:rPr>
                <w:t>Sub-region</w:t>
              </w:r>
            </w:ins>
          </w:p>
        </w:tc>
        <w:tc>
          <w:tcPr>
            <w:tcW w:w="2287"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Change w:id="1311" w:author="Steve Foreman" w:date="2014-09-25T12:05:00Z">
              <w:tcPr>
                <w:tcW w:w="2167"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tcPrChange>
          </w:tcPr>
          <w:p w:rsidR="00673A5D" w:rsidRPr="00746DDB" w:rsidRDefault="00673A5D" w:rsidP="0002564F">
            <w:pPr>
              <w:pStyle w:val="WMOBodyText"/>
              <w:rPr>
                <w:b/>
                <w:bCs/>
              </w:rPr>
            </w:pPr>
            <w:r w:rsidRPr="00746DDB">
              <w:rPr>
                <w:b/>
                <w:bCs/>
              </w:rPr>
              <w:t xml:space="preserve">Member / </w:t>
            </w:r>
            <w:r w:rsidRPr="00746DDB">
              <w:rPr>
                <w:b/>
                <w:bCs/>
              </w:rPr>
              <w:br/>
              <w:t>Org</w:t>
            </w:r>
          </w:p>
        </w:tc>
        <w:tc>
          <w:tcPr>
            <w:tcW w:w="1399"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Change w:id="1312" w:author="Steve Foreman" w:date="2014-09-25T12:05:00Z">
              <w:tcPr>
                <w:tcW w:w="1325"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tcPrChange>
          </w:tcPr>
          <w:p w:rsidR="00673A5D" w:rsidRPr="00746DDB" w:rsidRDefault="00673A5D" w:rsidP="0002564F">
            <w:pPr>
              <w:pStyle w:val="WMOBodyText"/>
              <w:rPr>
                <w:b/>
                <w:bCs/>
              </w:rPr>
            </w:pPr>
            <w:r w:rsidRPr="00746DDB">
              <w:rPr>
                <w:b/>
                <w:bCs/>
              </w:rPr>
              <w:t>Function</w:t>
            </w:r>
          </w:p>
        </w:tc>
        <w:tc>
          <w:tcPr>
            <w:tcW w:w="2355"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Change w:id="1313" w:author="Steve Foreman" w:date="2014-09-25T12:05:00Z">
              <w:tcPr>
                <w:tcW w:w="2231"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tcPrChange>
          </w:tcPr>
          <w:p w:rsidR="00673A5D" w:rsidRPr="00746DDB" w:rsidRDefault="00673A5D" w:rsidP="0002564F">
            <w:pPr>
              <w:pStyle w:val="WMOBodyText"/>
              <w:rPr>
                <w:b/>
                <w:bCs/>
              </w:rPr>
            </w:pPr>
            <w:r w:rsidRPr="00746DDB">
              <w:rPr>
                <w:b/>
                <w:bCs/>
              </w:rPr>
              <w:t>Principal GISC</w:t>
            </w:r>
          </w:p>
        </w:tc>
        <w:tc>
          <w:tcPr>
            <w:tcW w:w="864" w:type="dxa"/>
            <w:tcBorders>
              <w:top w:val="single" w:sz="12" w:space="0" w:color="8880FF"/>
              <w:left w:val="single" w:sz="12" w:space="0" w:color="8880FF"/>
              <w:bottom w:val="single" w:sz="12" w:space="0" w:color="8880FF"/>
              <w:right w:val="single" w:sz="12" w:space="0" w:color="8880FF"/>
            </w:tcBorders>
            <w:shd w:val="clear" w:color="auto" w:fill="FFF8EC"/>
            <w:tcPrChange w:id="1314" w:author="Steve Foreman" w:date="2014-09-25T12:05:00Z">
              <w:tcPr>
                <w:tcW w:w="2188" w:type="dxa"/>
                <w:tcBorders>
                  <w:top w:val="single" w:sz="12" w:space="0" w:color="8880FF"/>
                  <w:left w:val="single" w:sz="12" w:space="0" w:color="8880FF"/>
                  <w:bottom w:val="single" w:sz="12" w:space="0" w:color="8880FF"/>
                  <w:right w:val="single" w:sz="12" w:space="0" w:color="8880FF"/>
                </w:tcBorders>
                <w:shd w:val="clear" w:color="auto" w:fill="FFF8EC"/>
              </w:tcPr>
            </w:tcPrChange>
          </w:tcPr>
          <w:p w:rsidR="00673A5D" w:rsidRPr="00746DDB" w:rsidRDefault="00673A5D" w:rsidP="0002564F">
            <w:pPr>
              <w:pStyle w:val="WMOBodyText"/>
              <w:rPr>
                <w:ins w:id="1315" w:author="Steve Foreman" w:date="2014-09-25T12:05:00Z"/>
                <w:b/>
                <w:bCs/>
              </w:rPr>
            </w:pPr>
            <w:ins w:id="1316" w:author="Steve Foreman" w:date="2014-09-25T12:05:00Z">
              <w:r>
                <w:rPr>
                  <w:b/>
                  <w:bCs/>
                </w:rPr>
                <w:t>P GISC confirmed by letter</w:t>
              </w:r>
            </w:ins>
          </w:p>
        </w:tc>
        <w:tc>
          <w:tcPr>
            <w:tcW w:w="351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Change w:id="1317" w:author="Steve Foreman" w:date="2014-09-25T12:05:00Z">
              <w:tcPr>
                <w:tcW w:w="207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tcPrChange>
          </w:tcPr>
          <w:p w:rsidR="00673A5D" w:rsidRPr="00746DDB" w:rsidRDefault="00673A5D" w:rsidP="0002564F">
            <w:pPr>
              <w:pStyle w:val="WMOBodyText"/>
              <w:rPr>
                <w:b/>
                <w:bCs/>
              </w:rPr>
            </w:pPr>
            <w:r w:rsidRPr="00746DDB">
              <w:rPr>
                <w:b/>
                <w:bCs/>
              </w:rPr>
              <w:t>Focal Point (FP)</w:t>
            </w:r>
          </w:p>
        </w:tc>
        <w:tc>
          <w:tcPr>
            <w:tcW w:w="1197" w:type="dxa"/>
            <w:tcBorders>
              <w:top w:val="single" w:sz="12" w:space="0" w:color="8880FF"/>
              <w:left w:val="single" w:sz="12" w:space="0" w:color="8880FF"/>
              <w:bottom w:val="single" w:sz="12" w:space="0" w:color="8880FF"/>
              <w:right w:val="single" w:sz="12" w:space="0" w:color="8880FF"/>
            </w:tcBorders>
            <w:shd w:val="clear" w:color="auto" w:fill="FFF8EC"/>
            <w:tcPrChange w:id="1318" w:author="Steve Foreman" w:date="2014-09-25T12:05:00Z">
              <w:tcPr>
                <w:tcW w:w="1134" w:type="dxa"/>
                <w:tcBorders>
                  <w:top w:val="single" w:sz="12" w:space="0" w:color="8880FF"/>
                  <w:left w:val="single" w:sz="12" w:space="0" w:color="8880FF"/>
                  <w:bottom w:val="single" w:sz="12" w:space="0" w:color="8880FF"/>
                  <w:right w:val="single" w:sz="12" w:space="0" w:color="8880FF"/>
                </w:tcBorders>
                <w:shd w:val="clear" w:color="auto" w:fill="FFF8EC"/>
              </w:tcPr>
            </w:tcPrChange>
          </w:tcPr>
          <w:p w:rsidR="00673A5D" w:rsidRPr="00746DDB" w:rsidRDefault="00673A5D" w:rsidP="0002564F">
            <w:pPr>
              <w:pStyle w:val="WMOBodyText"/>
              <w:rPr>
                <w:b/>
                <w:bCs/>
              </w:rPr>
            </w:pPr>
            <w:r w:rsidRPr="00746DDB">
              <w:rPr>
                <w:b/>
                <w:bCs/>
              </w:rPr>
              <w:t>FP confirmed to WMO</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1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320" w:author="Steve Foreman" w:date="2014-09-23T21:41:00Z"/>
              </w:rPr>
              <w:pPrChange w:id="1321" w:author="Steve Foreman" w:date="2014-09-25T12:06:00Z">
                <w:pPr>
                  <w:jc w:val="right"/>
                </w:pPr>
              </w:pPrChange>
            </w:pPr>
            <w:ins w:id="1322" w:author="Steve Foreman" w:date="2014-09-25T12:06:00Z">
              <w:r>
                <w:t>N</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23"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"http://www.meteo.dz/" \o "Office National de M" </w:instrText>
            </w:r>
            <w:r>
              <w:fldChar w:fldCharType="separate"/>
            </w:r>
            <w:r w:rsidRPr="00F7096E">
              <w:rPr>
                <w:rFonts w:ascii="Verdana" w:hAnsi="Verdana"/>
                <w:color w:val="003366"/>
                <w:sz w:val="18"/>
                <w:szCs w:val="18"/>
              </w:rPr>
              <w:t>Algeria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24"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25"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26"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27"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28"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 xml:space="preserve"> </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29"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30"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331" w:author="Steve Foreman" w:date="2014-09-23T21:41:00Z"/>
                <w:rFonts w:ascii="Verdana" w:hAnsi="Verdana"/>
                <w:color w:val="003366"/>
                <w:sz w:val="18"/>
                <w:szCs w:val="18"/>
              </w:rPr>
              <w:pPrChange w:id="1332" w:author="Steve Foreman" w:date="2014-09-25T12:06:00Z">
                <w:pPr>
                  <w:jc w:val="right"/>
                </w:pPr>
              </w:pPrChange>
            </w:pPr>
            <w:ins w:id="1333" w:author="Steve Foreman" w:date="2014-09-25T12:06:00Z">
              <w:r>
                <w:rPr>
                  <w:rFonts w:ascii="Verdana" w:hAnsi="Verdana"/>
                  <w:color w:val="003366"/>
                  <w:sz w:val="18"/>
                  <w:szCs w:val="18"/>
                </w:rP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34"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Angola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35"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36"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37"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38"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39"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 xml:space="preserve">TIMA, </w:t>
            </w:r>
            <w:proofErr w:type="spellStart"/>
            <w:r w:rsidRPr="00F7096E">
              <w:rPr>
                <w:rFonts w:ascii="Verdana" w:hAnsi="Verdana"/>
                <w:color w:val="003366"/>
                <w:sz w:val="18"/>
                <w:szCs w:val="18"/>
              </w:rPr>
              <w:t>Lutumba</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40"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41"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342" w:author="Steve Foreman" w:date="2014-09-23T21:41:00Z"/>
              </w:rPr>
              <w:pPrChange w:id="1343" w:author="Steve Foreman" w:date="2014-09-25T12:06:00Z">
                <w:pPr>
                  <w:jc w:val="right"/>
                </w:pPr>
              </w:pPrChange>
            </w:pPr>
            <w:ins w:id="1344" w:author="Steve Foreman" w:date="2014-09-25T12:06: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45"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"http://www.meteo-benin.net/" \o "Service M" </w:instrText>
            </w:r>
            <w:r>
              <w:fldChar w:fldCharType="separate"/>
            </w:r>
            <w:r w:rsidRPr="00F7096E">
              <w:rPr>
                <w:rFonts w:ascii="Verdana" w:hAnsi="Verdana"/>
                <w:color w:val="003366"/>
                <w:sz w:val="18"/>
                <w:szCs w:val="18"/>
              </w:rPr>
              <w:t>Benin</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46"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47"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48"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49"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50"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 xml:space="preserve">OYEDE, </w:t>
            </w:r>
            <w:proofErr w:type="spellStart"/>
            <w:r w:rsidRPr="00F7096E">
              <w:rPr>
                <w:rFonts w:ascii="Verdana" w:hAnsi="Verdana"/>
                <w:color w:val="003366"/>
                <w:sz w:val="18"/>
                <w:szCs w:val="18"/>
              </w:rPr>
              <w:t>Modoukpe</w:t>
            </w:r>
            <w:proofErr w:type="spellEnd"/>
            <w:r w:rsidRPr="00F7096E">
              <w:rPr>
                <w:rFonts w:ascii="Verdana" w:hAnsi="Verdana"/>
                <w:color w:val="003366"/>
                <w:sz w:val="18"/>
                <w:szCs w:val="18"/>
              </w:rPr>
              <w:t xml:space="preserve"> Ines </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51"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52"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353" w:author="Steve Foreman" w:date="2014-09-23T21:41:00Z"/>
              </w:rPr>
              <w:pPrChange w:id="1354" w:author="Steve Foreman" w:date="2014-09-25T12:06:00Z">
                <w:pPr>
                  <w:jc w:val="right"/>
                </w:pPr>
              </w:pPrChange>
            </w:pPr>
            <w:ins w:id="1355" w:author="Steve Foreman" w:date="2014-09-25T12:06: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56"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"http://www.weather.info.bw/" \o "Botswana Meteorological Services" </w:instrText>
            </w:r>
            <w:r>
              <w:fldChar w:fldCharType="separate"/>
            </w:r>
            <w:r w:rsidRPr="00F7096E">
              <w:rPr>
                <w:rFonts w:ascii="Verdana" w:hAnsi="Verdana"/>
                <w:color w:val="003366"/>
                <w:sz w:val="18"/>
                <w:szCs w:val="18"/>
              </w:rPr>
              <w:t>Botswana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57"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58"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59"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60"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61"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62"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63"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364" w:author="Steve Foreman" w:date="2014-09-23T21:41:00Z"/>
              </w:rPr>
              <w:pPrChange w:id="1365" w:author="Steve Foreman" w:date="2014-09-25T12:06:00Z">
                <w:pPr>
                  <w:jc w:val="right"/>
                </w:pPr>
              </w:pPrChange>
            </w:pPr>
            <w:ins w:id="1366" w:author="Steve Foreman" w:date="2014-09-25T12:06: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67"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"http://www.meteo-burkina.net/" \o "Direction de la M" </w:instrText>
            </w:r>
            <w:r>
              <w:fldChar w:fldCharType="separate"/>
            </w:r>
            <w:r w:rsidRPr="00F7096E">
              <w:rPr>
                <w:rFonts w:ascii="Verdana" w:hAnsi="Verdana"/>
                <w:color w:val="003366"/>
                <w:sz w:val="18"/>
                <w:szCs w:val="18"/>
              </w:rPr>
              <w:t>Burkina Faso</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68"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69"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70"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71"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72"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73"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74"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375" w:author="Steve Foreman" w:date="2014-09-23T21:41:00Z"/>
                <w:rFonts w:ascii="Verdana" w:hAnsi="Verdana"/>
                <w:color w:val="003366"/>
                <w:sz w:val="18"/>
                <w:szCs w:val="18"/>
              </w:rPr>
              <w:pPrChange w:id="1376" w:author="Steve Foreman" w:date="2014-09-25T12:06:00Z">
                <w:pPr>
                  <w:jc w:val="right"/>
                </w:pPr>
              </w:pPrChange>
            </w:pPr>
            <w:ins w:id="1377" w:author="Steve Foreman" w:date="2014-09-25T12:06: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78"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Burundi</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79"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80"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81"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82"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83"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84"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85"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386" w:author="Steve Foreman" w:date="2014-09-23T21:41:00Z"/>
              </w:rPr>
              <w:pPrChange w:id="1387" w:author="Steve Foreman" w:date="2014-09-25T12:06:00Z">
                <w:pPr>
                  <w:jc w:val="right"/>
                </w:pPr>
              </w:pPrChange>
            </w:pPr>
            <w:ins w:id="1388" w:author="Steve Foreman" w:date="2014-09-25T12:06: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89"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"http://www.meteo.cv/" \o "Instituto Nacional de Meteorologia e Geoph" </w:instrText>
            </w:r>
            <w:r>
              <w:fldChar w:fldCharType="separate"/>
            </w:r>
            <w:r w:rsidRPr="00F7096E">
              <w:rPr>
                <w:rFonts w:ascii="Verdana" w:hAnsi="Verdana"/>
                <w:color w:val="003366"/>
                <w:sz w:val="18"/>
                <w:szCs w:val="18"/>
              </w:rPr>
              <w:t>Cabo Verde</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90"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91"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392"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393"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394"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395"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396"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397" w:author="Steve Foreman" w:date="2014-09-23T21:41:00Z"/>
              </w:rPr>
              <w:pPrChange w:id="1398" w:author="Steve Foreman" w:date="2014-09-25T12:06:00Z">
                <w:pPr>
                  <w:jc w:val="right"/>
                </w:pPr>
              </w:pPrChange>
            </w:pPr>
            <w:ins w:id="1399" w:author="Steve Foreman" w:date="2014-09-25T12:06:00Z">
              <w: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00"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"http://www.meteo-cameroon.net/" \o "Direction de la M" </w:instrText>
            </w:r>
            <w:r>
              <w:fldChar w:fldCharType="separate"/>
            </w:r>
            <w:r w:rsidRPr="00F7096E">
              <w:rPr>
                <w:rFonts w:ascii="Verdana" w:hAnsi="Verdana"/>
                <w:color w:val="003366"/>
                <w:sz w:val="18"/>
                <w:szCs w:val="18"/>
              </w:rPr>
              <w:t>Cameroon</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01"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02"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03"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04"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05"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06"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07"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08" w:author="Steve Foreman" w:date="2014-09-23T21:41:00Z"/>
                <w:rFonts w:ascii="Verdana" w:hAnsi="Verdana"/>
                <w:color w:val="003366"/>
                <w:sz w:val="18"/>
                <w:szCs w:val="18"/>
              </w:rPr>
              <w:pPrChange w:id="1409" w:author="Steve Foreman" w:date="2014-09-25T12:06:00Z">
                <w:pPr>
                  <w:jc w:val="right"/>
                </w:pPr>
              </w:pPrChange>
            </w:pPr>
            <w:ins w:id="1410" w:author="Steve Foreman" w:date="2014-09-25T12:06:00Z">
              <w:r>
                <w:rPr>
                  <w:rFonts w:ascii="Verdana" w:hAnsi="Verdana"/>
                  <w:color w:val="003366"/>
                  <w:sz w:val="18"/>
                  <w:szCs w:val="18"/>
                </w:rP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11"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Central African Republic</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12"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13"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14"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15"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16"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17"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18"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19" w:author="Steve Foreman" w:date="2014-09-23T21:41:00Z"/>
                <w:rFonts w:ascii="Verdana" w:hAnsi="Verdana"/>
                <w:color w:val="003366"/>
                <w:sz w:val="18"/>
                <w:szCs w:val="18"/>
              </w:rPr>
              <w:pPrChange w:id="1420" w:author="Steve Foreman" w:date="2014-09-25T12:06:00Z">
                <w:pPr>
                  <w:jc w:val="right"/>
                </w:pPr>
              </w:pPrChange>
            </w:pPr>
            <w:ins w:id="1421" w:author="Steve Foreman" w:date="2014-09-25T12:06:00Z">
              <w:r>
                <w:rPr>
                  <w:rFonts w:ascii="Verdana" w:hAnsi="Verdana"/>
                  <w:color w:val="003366"/>
                  <w:sz w:val="18"/>
                  <w:szCs w:val="18"/>
                </w:rP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22"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Chad</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23"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24"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25"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26"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27"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28"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2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30" w:author="Steve Foreman" w:date="2014-09-23T21:41:00Z"/>
                <w:rFonts w:ascii="Verdana" w:hAnsi="Verdana"/>
                <w:color w:val="003366"/>
                <w:sz w:val="18"/>
                <w:szCs w:val="18"/>
              </w:rPr>
              <w:pPrChange w:id="1431" w:author="Steve Foreman" w:date="2014-09-25T12:06:00Z">
                <w:pPr>
                  <w:jc w:val="right"/>
                </w:pPr>
              </w:pPrChange>
            </w:pPr>
            <w:ins w:id="1432" w:author="Steve Foreman" w:date="2014-09-25T12:06: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33"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Comoros</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34"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35"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36"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37"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38"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39"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40"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41" w:author="Steve Foreman" w:date="2014-09-23T21:41:00Z"/>
                <w:rFonts w:ascii="Verdana" w:hAnsi="Verdana"/>
                <w:color w:val="003366"/>
                <w:sz w:val="18"/>
                <w:szCs w:val="18"/>
              </w:rPr>
              <w:pPrChange w:id="1442" w:author="Steve Foreman" w:date="2014-09-25T12:06:00Z">
                <w:pPr>
                  <w:jc w:val="right"/>
                </w:pPr>
              </w:pPrChange>
            </w:pPr>
            <w:ins w:id="1443" w:author="Steve Foreman" w:date="2014-09-25T12:06:00Z">
              <w:r>
                <w:rPr>
                  <w:rFonts w:ascii="Verdana" w:hAnsi="Verdana"/>
                  <w:color w:val="003366"/>
                  <w:sz w:val="18"/>
                  <w:szCs w:val="18"/>
                </w:rP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44"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Congo</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45"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46"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47"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48"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49"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 xml:space="preserve">MABIALA MBABIA DEMABOU, </w:t>
            </w:r>
            <w:proofErr w:type="spellStart"/>
            <w:r w:rsidRPr="00F7096E">
              <w:rPr>
                <w:rFonts w:ascii="Verdana" w:hAnsi="Verdana"/>
                <w:color w:val="003366"/>
                <w:sz w:val="18"/>
                <w:szCs w:val="18"/>
              </w:rPr>
              <w:t>Gral</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Quiji</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50"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51"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52" w:author="Steve Foreman" w:date="2014-09-23T21:41:00Z"/>
                <w:rFonts w:ascii="Verdana" w:hAnsi="Verdana"/>
                <w:color w:val="003366"/>
                <w:sz w:val="18"/>
                <w:szCs w:val="18"/>
              </w:rPr>
              <w:pPrChange w:id="1453" w:author="Steve Foreman" w:date="2014-09-25T12:06:00Z">
                <w:pPr>
                  <w:jc w:val="right"/>
                </w:pPr>
              </w:pPrChange>
            </w:pPr>
            <w:ins w:id="1454" w:author="Steve Foreman" w:date="2014-09-25T12:06:00Z">
              <w:r>
                <w:rPr>
                  <w:rFonts w:ascii="Verdana" w:hAnsi="Verdana"/>
                  <w:color w:val="003366"/>
                  <w:sz w:val="18"/>
                  <w:szCs w:val="18"/>
                </w:rP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55"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Côte d'Ivoire</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56"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57"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58"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59"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60"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61"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62"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463" w:author="Steve Foreman" w:date="2014-09-23T21:41:00Z"/>
              </w:rPr>
              <w:pPrChange w:id="1464" w:author="Steve Foreman" w:date="2014-09-25T12:06:00Z">
                <w:pPr>
                  <w:jc w:val="right"/>
                </w:pPr>
              </w:pPrChange>
            </w:pPr>
            <w:ins w:id="1465" w:author="Steve Foreman" w:date="2014-09-25T12:06:00Z">
              <w: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66"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"http://www.meteo-congo-kinshasa.net/" \o "Agence Nationale de M" </w:instrText>
            </w:r>
            <w:r>
              <w:fldChar w:fldCharType="separate"/>
            </w:r>
            <w:r w:rsidRPr="00F7096E">
              <w:rPr>
                <w:rFonts w:ascii="Verdana" w:hAnsi="Verdana"/>
                <w:color w:val="003366"/>
                <w:sz w:val="18"/>
                <w:szCs w:val="18"/>
              </w:rPr>
              <w:t>Democratic Republic of the Congo</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67"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68"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69"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70"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71"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DIEUDONNE, </w:t>
            </w:r>
            <w:proofErr w:type="spellStart"/>
            <w:r w:rsidRPr="00F7096E">
              <w:rPr>
                <w:rFonts w:ascii="Verdana" w:hAnsi="Verdana"/>
                <w:color w:val="003366"/>
                <w:sz w:val="18"/>
                <w:szCs w:val="18"/>
              </w:rPr>
              <w:t>Balemale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Magba</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72"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73"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74" w:author="Steve Foreman" w:date="2014-09-23T21:41:00Z"/>
                <w:rFonts w:ascii="Verdana" w:hAnsi="Verdana"/>
                <w:color w:val="003366"/>
                <w:sz w:val="18"/>
                <w:szCs w:val="18"/>
              </w:rPr>
              <w:pPrChange w:id="1475" w:author="Steve Foreman" w:date="2014-09-25T12:07:00Z">
                <w:pPr>
                  <w:jc w:val="right"/>
                </w:pPr>
              </w:pPrChange>
            </w:pPr>
            <w:ins w:id="1476" w:author="Steve Foreman" w:date="2014-09-25T12:07: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77"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Djibouti</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78"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79"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80"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481"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82"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83"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84"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485" w:author="Steve Foreman" w:date="2014-09-23T21:41:00Z"/>
              </w:rPr>
              <w:pPrChange w:id="1486" w:author="Steve Foreman" w:date="2014-09-25T12:07:00Z">
                <w:pPr>
                  <w:jc w:val="right"/>
                </w:pPr>
              </w:pPrChange>
            </w:pPr>
            <w:ins w:id="1487" w:author="Steve Foreman" w:date="2014-09-25T12:07:00Z">
              <w:r>
                <w:t>N</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88"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"http://www.nwp.gov.eg/" \o "The Egyptian Meteorological Authority" </w:instrText>
            </w:r>
            <w:r>
              <w:fldChar w:fldCharType="separate"/>
            </w:r>
            <w:r w:rsidRPr="00F7096E">
              <w:rPr>
                <w:rFonts w:ascii="Verdana" w:hAnsi="Verdana"/>
                <w:color w:val="003366"/>
                <w:sz w:val="18"/>
                <w:szCs w:val="18"/>
              </w:rPr>
              <w:t>Egypt</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89"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90"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491"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492"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93"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GOMAA, </w:t>
            </w:r>
            <w:proofErr w:type="spellStart"/>
            <w:r w:rsidRPr="00F7096E">
              <w:rPr>
                <w:rFonts w:ascii="Verdana" w:hAnsi="Verdana"/>
                <w:color w:val="003366"/>
                <w:sz w:val="18"/>
                <w:szCs w:val="18"/>
              </w:rPr>
              <w:t>Walid</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494"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495"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496" w:author="Steve Foreman" w:date="2014-09-23T21:41:00Z"/>
                <w:rFonts w:ascii="Verdana" w:hAnsi="Verdana"/>
                <w:color w:val="003366"/>
                <w:sz w:val="18"/>
                <w:szCs w:val="18"/>
              </w:rPr>
              <w:pPrChange w:id="1497" w:author="Steve Foreman" w:date="2014-09-25T12:07:00Z">
                <w:pPr>
                  <w:jc w:val="right"/>
                </w:pPr>
              </w:pPrChange>
            </w:pPr>
            <w:ins w:id="1498" w:author="Steve Foreman" w:date="2014-09-25T12:07:00Z">
              <w:r>
                <w:rPr>
                  <w:rFonts w:ascii="Verdana" w:hAnsi="Verdana"/>
                  <w:color w:val="003366"/>
                  <w:sz w:val="18"/>
                  <w:szCs w:val="18"/>
                </w:rP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499"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Equatorial Guinea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00"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01"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02"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503"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04"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05"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06"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507" w:author="Steve Foreman" w:date="2014-09-23T21:41:00Z"/>
                <w:rFonts w:ascii="Verdana" w:hAnsi="Verdana"/>
                <w:color w:val="003366"/>
                <w:sz w:val="18"/>
                <w:szCs w:val="18"/>
              </w:rPr>
              <w:pPrChange w:id="1508" w:author="Steve Foreman" w:date="2014-09-25T12:07:00Z">
                <w:pPr>
                  <w:jc w:val="right"/>
                </w:pPr>
              </w:pPrChange>
            </w:pPr>
            <w:ins w:id="1509" w:author="Steve Foreman" w:date="2014-09-25T12:07: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10"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Eritrea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11"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12"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13"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514"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15"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16"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17"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518" w:author="Steve Foreman" w:date="2014-09-23T21:41:00Z"/>
              </w:rPr>
              <w:pPrChange w:id="1519" w:author="Steve Foreman" w:date="2014-09-25T12:07:00Z">
                <w:pPr>
                  <w:jc w:val="right"/>
                </w:pPr>
              </w:pPrChange>
            </w:pPr>
            <w:ins w:id="1520" w:author="Steve Foreman" w:date="2014-09-25T12:07: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21"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"http://www.ethiomet.gov.et/" \o "National Meteorological Services Agency" </w:instrText>
            </w:r>
            <w:r>
              <w:fldChar w:fldCharType="separate"/>
            </w:r>
            <w:r w:rsidRPr="00F7096E">
              <w:rPr>
                <w:rFonts w:ascii="Verdana" w:hAnsi="Verdana"/>
                <w:color w:val="003366"/>
                <w:sz w:val="18"/>
                <w:szCs w:val="18"/>
              </w:rPr>
              <w:t>Ethiopia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22"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23"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24"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525"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26"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BEYENE, </w:t>
            </w:r>
            <w:proofErr w:type="spellStart"/>
            <w:r w:rsidRPr="00F7096E">
              <w:rPr>
                <w:rFonts w:ascii="Verdana" w:hAnsi="Verdana"/>
                <w:color w:val="003366"/>
                <w:sz w:val="18"/>
                <w:szCs w:val="18"/>
              </w:rPr>
              <w:t>Kinfe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Hailemariam</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27"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28"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529" w:author="Steve Foreman" w:date="2014-09-23T21:41:00Z"/>
              </w:rPr>
              <w:pPrChange w:id="1530" w:author="Steve Foreman" w:date="2014-09-25T12:07:00Z">
                <w:pPr>
                  <w:jc w:val="right"/>
                </w:pPr>
              </w:pPrChange>
            </w:pPr>
            <w:ins w:id="1531" w:author="Steve Foreman" w:date="2014-09-25T12:07: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32"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"http://www.meteo.fr/" \o "M" </w:instrText>
            </w:r>
            <w:r>
              <w:fldChar w:fldCharType="separate"/>
            </w:r>
            <w:r w:rsidRPr="00F7096E">
              <w:rPr>
                <w:rFonts w:ascii="Verdana" w:hAnsi="Verdana"/>
                <w:color w:val="003366"/>
                <w:sz w:val="18"/>
                <w:szCs w:val="18"/>
              </w:rPr>
              <w:t>France</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33"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WSO (Reunion)</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34"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Toulouse</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35"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536"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37"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SACLIER, Benjamin</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38"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3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rsidP="00F7096E">
            <w:pPr>
              <w:jc w:val="right"/>
              <w:rPr>
                <w:ins w:id="1540" w:author="Steve Foreman" w:date="2014-09-25T12:07:00Z"/>
              </w:rPr>
            </w:pPr>
          </w:p>
          <w:p w:rsidR="00673A5D" w:rsidRPr="00673A5D" w:rsidRDefault="00673A5D">
            <w:pPr>
              <w:tabs>
                <w:tab w:val="clear" w:pos="1134"/>
                <w:tab w:val="left" w:pos="617"/>
              </w:tabs>
              <w:rPr>
                <w:ins w:id="1541" w:author="Steve Foreman" w:date="2014-09-23T21:41:00Z"/>
              </w:rPr>
              <w:pPrChange w:id="1542" w:author="Steve Foreman" w:date="2014-09-25T12:07:00Z">
                <w:pPr>
                  <w:jc w:val="right"/>
                </w:pPr>
              </w:pPrChange>
            </w:pPr>
            <w:ins w:id="1543" w:author="Steve Foreman" w:date="2014-09-25T12:07:00Z">
              <w:r>
                <w:tab/>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44"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"http://www.meteo.fr/" \o "M" </w:instrText>
            </w:r>
            <w:r>
              <w:fldChar w:fldCharType="separate"/>
            </w:r>
            <w:r w:rsidRPr="00F7096E">
              <w:rPr>
                <w:rFonts w:ascii="Verdana" w:hAnsi="Verdana"/>
                <w:color w:val="003366"/>
                <w:sz w:val="18"/>
                <w:szCs w:val="18"/>
              </w:rPr>
              <w:t>France</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45"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WSO (Kerguelen Islands)</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46"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Toulouse</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47"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548"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49"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50"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51"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552" w:author="Steve Foreman" w:date="2014-09-23T21:41:00Z"/>
                <w:rFonts w:ascii="Verdana" w:hAnsi="Verdana"/>
                <w:color w:val="003366"/>
                <w:sz w:val="18"/>
                <w:szCs w:val="18"/>
              </w:rPr>
              <w:pPrChange w:id="1553" w:author="Steve Foreman" w:date="2014-09-25T12:07:00Z">
                <w:pPr>
                  <w:jc w:val="right"/>
                </w:pPr>
              </w:pPrChange>
            </w:pPr>
            <w:ins w:id="1554" w:author="Steve Foreman" w:date="2014-09-25T12:07:00Z">
              <w:r>
                <w:rPr>
                  <w:rFonts w:ascii="Verdana" w:hAnsi="Verdana"/>
                  <w:color w:val="003366"/>
                  <w:sz w:val="18"/>
                  <w:szCs w:val="18"/>
                </w:rP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55"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Gabon</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56"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57"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58"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559"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60"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ALAIN, </w:t>
            </w:r>
            <w:proofErr w:type="spellStart"/>
            <w:r w:rsidRPr="00F7096E">
              <w:rPr>
                <w:rFonts w:ascii="Verdana" w:hAnsi="Verdana"/>
                <w:color w:val="003366"/>
                <w:sz w:val="18"/>
                <w:szCs w:val="18"/>
              </w:rPr>
              <w:t>Ndzie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Meviane</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61"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62"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563" w:author="Steve Foreman" w:date="2014-09-23T21:41:00Z"/>
                <w:rFonts w:ascii="Verdana" w:hAnsi="Verdana"/>
                <w:color w:val="003366"/>
                <w:sz w:val="18"/>
                <w:szCs w:val="18"/>
              </w:rPr>
              <w:pPrChange w:id="1564" w:author="Steve Foreman" w:date="2014-09-25T12:07:00Z">
                <w:pPr>
                  <w:jc w:val="right"/>
                </w:pPr>
              </w:pPrChange>
            </w:pPr>
            <w:ins w:id="1565" w:author="Steve Foreman" w:date="2014-09-25T12:07:00Z">
              <w:r>
                <w:rPr>
                  <w:rFonts w:ascii="Verdana" w:hAnsi="Verdana"/>
                  <w:color w:val="003366"/>
                  <w:sz w:val="18"/>
                  <w:szCs w:val="18"/>
                </w:rP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66"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Gambia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67"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68"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69"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570"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71"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72"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73"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574" w:author="Steve Foreman" w:date="2014-09-23T21:41:00Z"/>
              </w:rPr>
              <w:pPrChange w:id="1575" w:author="Steve Foreman" w:date="2014-09-25T12:07:00Z">
                <w:pPr>
                  <w:jc w:val="right"/>
                </w:pPr>
              </w:pPrChange>
            </w:pPr>
            <w:ins w:id="1576" w:author="Steve Foreman" w:date="2014-09-25T12:07: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77"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"http://meteo.gov.gh/" \o "Ghana Meteorological Services Department" </w:instrText>
            </w:r>
            <w:r>
              <w:fldChar w:fldCharType="separate"/>
            </w:r>
            <w:r w:rsidRPr="00F7096E">
              <w:rPr>
                <w:rFonts w:ascii="Verdana" w:hAnsi="Verdana"/>
                <w:color w:val="003366"/>
                <w:sz w:val="18"/>
                <w:szCs w:val="18"/>
              </w:rPr>
              <w:t>Ghana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78"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79"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80"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581"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82"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83"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84"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585" w:author="Steve Foreman" w:date="2014-09-23T21:41:00Z"/>
              </w:rPr>
              <w:pPrChange w:id="1586" w:author="Steve Foreman" w:date="2014-09-25T12:07:00Z">
                <w:pPr>
                  <w:jc w:val="right"/>
                </w:pPr>
              </w:pPrChange>
            </w:pPr>
            <w:ins w:id="1587" w:author="Steve Foreman" w:date="2014-09-25T12:07: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88"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"http://www.meteo-guinee-conakry.net/" \o "Direction Nationale de la M" </w:instrText>
            </w:r>
            <w:r>
              <w:fldChar w:fldCharType="separate"/>
            </w:r>
            <w:r w:rsidRPr="00F7096E">
              <w:rPr>
                <w:rFonts w:ascii="Verdana" w:hAnsi="Verdana"/>
                <w:color w:val="003366"/>
                <w:sz w:val="18"/>
                <w:szCs w:val="18"/>
              </w:rPr>
              <w:t>Guinea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89"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90"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591"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592"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93"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LADDAH, </w:t>
            </w:r>
            <w:proofErr w:type="spellStart"/>
            <w:r w:rsidRPr="00F7096E">
              <w:rPr>
                <w:rFonts w:ascii="Verdana" w:hAnsi="Verdana"/>
                <w:color w:val="003366"/>
                <w:sz w:val="18"/>
                <w:szCs w:val="18"/>
              </w:rPr>
              <w:t>Gberegbe</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594"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595"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596" w:author="Steve Foreman" w:date="2014-09-23T21:41:00Z"/>
              </w:rPr>
              <w:pPrChange w:id="1597" w:author="Steve Foreman" w:date="2014-09-25T12:07:00Z">
                <w:pPr>
                  <w:jc w:val="right"/>
                </w:pPr>
              </w:pPrChange>
            </w:pPr>
            <w:ins w:id="1598" w:author="Steve Foreman" w:date="2014-09-25T12:07: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599"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"http://www.meteo-guinee-bissau.net/" \o "M" </w:instrText>
            </w:r>
            <w:r>
              <w:fldChar w:fldCharType="separate"/>
            </w:r>
            <w:r w:rsidRPr="00F7096E">
              <w:rPr>
                <w:rFonts w:ascii="Verdana" w:hAnsi="Verdana"/>
                <w:color w:val="003366"/>
                <w:sz w:val="18"/>
                <w:szCs w:val="18"/>
              </w:rPr>
              <w:t>Guinea Bissau</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00"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01"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02"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603"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04"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MENDONCA, </w:t>
            </w:r>
            <w:proofErr w:type="spellStart"/>
            <w:r w:rsidRPr="00F7096E">
              <w:rPr>
                <w:rFonts w:ascii="Verdana" w:hAnsi="Verdana"/>
                <w:color w:val="003366"/>
                <w:sz w:val="18"/>
                <w:szCs w:val="18"/>
              </w:rPr>
              <w:t>Feliciana</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05"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06"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07" w:author="Steve Foreman" w:date="2014-09-23T21:41:00Z"/>
              </w:rPr>
              <w:pPrChange w:id="1608" w:author="Steve Foreman" w:date="2014-09-25T12:07:00Z">
                <w:pPr>
                  <w:jc w:val="right"/>
                </w:pPr>
              </w:pPrChange>
            </w:pPr>
            <w:ins w:id="1609" w:author="Steve Foreman" w:date="2014-09-25T12:07: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10"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"http://www.meteo.go.ke/" \o "Kenya Meteorological Department" </w:instrText>
            </w:r>
            <w:r>
              <w:fldChar w:fldCharType="separate"/>
            </w:r>
            <w:r w:rsidRPr="00F7096E">
              <w:rPr>
                <w:rFonts w:ascii="Verdana" w:hAnsi="Verdana"/>
                <w:color w:val="003366"/>
                <w:sz w:val="18"/>
                <w:szCs w:val="18"/>
              </w:rPr>
              <w:t>Kenya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11"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12"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Offenbach</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13"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614"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15"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MUTAI, Peter. K.</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16"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17"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18" w:author="Steve Foreman" w:date="2014-09-23T21:41:00Z"/>
              </w:rPr>
              <w:pPrChange w:id="1619" w:author="Steve Foreman" w:date="2014-09-25T12:07:00Z">
                <w:pPr>
                  <w:jc w:val="right"/>
                </w:pPr>
              </w:pPrChange>
            </w:pPr>
            <w:ins w:id="1620" w:author="Steve Foreman" w:date="2014-09-25T12:07: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21"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"http://www.lesmet.org.ls/" \o "Lesotho Meteorological Services" </w:instrText>
            </w:r>
            <w:r>
              <w:fldChar w:fldCharType="separate"/>
            </w:r>
            <w:r w:rsidRPr="00F7096E">
              <w:rPr>
                <w:rFonts w:ascii="Verdana" w:hAnsi="Verdana"/>
                <w:color w:val="003366"/>
                <w:sz w:val="18"/>
                <w:szCs w:val="18"/>
              </w:rPr>
              <w:t>Lesotho</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22"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23"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24"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625"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26"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27"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28"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629" w:author="Steve Foreman" w:date="2014-09-23T21:41:00Z"/>
                <w:rFonts w:ascii="Verdana" w:hAnsi="Verdana"/>
                <w:color w:val="003366"/>
                <w:sz w:val="18"/>
                <w:szCs w:val="18"/>
              </w:rPr>
              <w:pPrChange w:id="1630" w:author="Steve Foreman" w:date="2014-09-25T12:07:00Z">
                <w:pPr>
                  <w:jc w:val="right"/>
                </w:pPr>
              </w:pPrChange>
            </w:pPr>
            <w:ins w:id="1631" w:author="Steve Foreman" w:date="2014-09-25T12:07:00Z">
              <w:r>
                <w:rPr>
                  <w:rFonts w:ascii="Verdana" w:hAnsi="Verdana"/>
                  <w:color w:val="003366"/>
                  <w:sz w:val="18"/>
                  <w:szCs w:val="18"/>
                </w:rP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32"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Liberia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33"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34"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35"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636"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37"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38"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3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40" w:author="Steve Foreman" w:date="2014-09-23T21:41:00Z"/>
              </w:rPr>
              <w:pPrChange w:id="1641" w:author="Steve Foreman" w:date="2014-09-25T12:07:00Z">
                <w:pPr>
                  <w:jc w:val="right"/>
                </w:pPr>
              </w:pPrChange>
            </w:pPr>
            <w:ins w:id="1642" w:author="Steve Foreman" w:date="2014-09-25T12:07:00Z">
              <w:r>
                <w:t>N</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43"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"http://www.lnmc.ly/" \o "Libyan National Meteorological Centre" </w:instrText>
            </w:r>
            <w:r>
              <w:fldChar w:fldCharType="separate"/>
            </w:r>
            <w:r w:rsidRPr="00F7096E">
              <w:rPr>
                <w:rFonts w:ascii="Verdana" w:hAnsi="Verdana"/>
                <w:color w:val="003366"/>
                <w:sz w:val="18"/>
                <w:szCs w:val="18"/>
              </w:rPr>
              <w:t>Libya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44"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45"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46"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647"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48"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49"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50"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51" w:author="Steve Foreman" w:date="2014-09-23T21:41:00Z"/>
              </w:rPr>
              <w:pPrChange w:id="1652" w:author="Steve Foreman" w:date="2014-09-25T12:07:00Z">
                <w:pPr>
                  <w:jc w:val="right"/>
                </w:pPr>
              </w:pPrChange>
            </w:pPr>
            <w:ins w:id="1653" w:author="Steve Foreman" w:date="2014-09-25T12:08: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54"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"http://www.meteo-madagascar.net/" \o "Direction de la M" </w:instrText>
            </w:r>
            <w:r>
              <w:fldChar w:fldCharType="separate"/>
            </w:r>
            <w:r w:rsidRPr="00F7096E">
              <w:rPr>
                <w:rFonts w:ascii="Verdana" w:hAnsi="Verdana"/>
                <w:color w:val="003366"/>
                <w:sz w:val="18"/>
                <w:szCs w:val="18"/>
              </w:rPr>
              <w:t>Madagascar</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55"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56"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57"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658"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59"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60"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61"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62" w:author="Steve Foreman" w:date="2014-09-23T21:41:00Z"/>
              </w:rPr>
              <w:pPrChange w:id="1663" w:author="Steve Foreman" w:date="2014-09-25T12:08:00Z">
                <w:pPr>
                  <w:jc w:val="right"/>
                </w:pPr>
              </w:pPrChange>
            </w:pPr>
            <w:ins w:id="1664" w:author="Steve Foreman" w:date="2014-09-25T12:08: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65"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"http://www.metmalawi.com/" \o "Malawi Meteorological Services" </w:instrText>
            </w:r>
            <w:r>
              <w:fldChar w:fldCharType="separate"/>
            </w:r>
            <w:r w:rsidRPr="00F7096E">
              <w:rPr>
                <w:rFonts w:ascii="Verdana" w:hAnsi="Verdana"/>
                <w:color w:val="003366"/>
                <w:sz w:val="18"/>
                <w:szCs w:val="18"/>
              </w:rPr>
              <w:t>Malawi</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66"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67"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68"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669"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70"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71"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72"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673" w:author="Steve Foreman" w:date="2014-09-23T21:41:00Z"/>
                <w:rFonts w:ascii="Verdana" w:hAnsi="Verdana"/>
                <w:color w:val="003366"/>
                <w:sz w:val="18"/>
                <w:szCs w:val="18"/>
              </w:rPr>
              <w:pPrChange w:id="1674" w:author="Steve Foreman" w:date="2014-09-25T12:08:00Z">
                <w:pPr>
                  <w:jc w:val="right"/>
                </w:pPr>
              </w:pPrChange>
            </w:pPr>
            <w:ins w:id="1675" w:author="Steve Foreman" w:date="2014-09-25T12:08:00Z">
              <w:r>
                <w:rPr>
                  <w:rFonts w:ascii="Verdana" w:hAnsi="Verdana"/>
                  <w:color w:val="003366"/>
                  <w:sz w:val="18"/>
                  <w:szCs w:val="18"/>
                </w:rP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76"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Mali</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77"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78"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79"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680"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81"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TEKETE, </w:t>
            </w:r>
            <w:proofErr w:type="spellStart"/>
            <w:r w:rsidRPr="00F7096E">
              <w:rPr>
                <w:rFonts w:ascii="Verdana" w:hAnsi="Verdana"/>
                <w:color w:val="003366"/>
                <w:sz w:val="18"/>
                <w:szCs w:val="18"/>
              </w:rPr>
              <w:t>Aliou</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82"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83"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84" w:author="Steve Foreman" w:date="2014-09-23T21:41:00Z"/>
              </w:rPr>
              <w:pPrChange w:id="1685" w:author="Steve Foreman" w:date="2014-09-25T12:08:00Z">
                <w:pPr>
                  <w:jc w:val="right"/>
                </w:pPr>
              </w:pPrChange>
            </w:pPr>
            <w:ins w:id="1686" w:author="Steve Foreman" w:date="2014-09-25T12:08: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87"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"http://www.onm.mr/" \o "Office National de M" </w:instrText>
            </w:r>
            <w:r>
              <w:fldChar w:fldCharType="separate"/>
            </w:r>
            <w:r w:rsidRPr="00F7096E">
              <w:rPr>
                <w:rFonts w:ascii="Verdana" w:hAnsi="Verdana"/>
                <w:color w:val="003366"/>
                <w:sz w:val="18"/>
                <w:szCs w:val="18"/>
              </w:rPr>
              <w:t>Mauritania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88"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89"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690"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691"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92"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693"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694"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695" w:author="Steve Foreman" w:date="2014-09-23T21:41:00Z"/>
              </w:rPr>
              <w:pPrChange w:id="1696" w:author="Steve Foreman" w:date="2014-09-25T12:08:00Z">
                <w:pPr>
                  <w:jc w:val="right"/>
                </w:pPr>
              </w:pPrChange>
            </w:pPr>
            <w:ins w:id="1697" w:author="Steve Foreman" w:date="2014-09-25T12:08: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98"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"http://metservice.intnet.mu/" \o "Mauritius Meteorological Services" </w:instrText>
            </w:r>
            <w:r>
              <w:fldChar w:fldCharType="separate"/>
            </w:r>
            <w:r w:rsidRPr="00F7096E">
              <w:rPr>
                <w:rFonts w:ascii="Verdana" w:hAnsi="Verdana"/>
                <w:color w:val="003366"/>
                <w:sz w:val="18"/>
                <w:szCs w:val="18"/>
              </w:rPr>
              <w:t>Mauritius</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699"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00"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01"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702"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03"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HATTEEA, </w:t>
            </w:r>
            <w:proofErr w:type="spellStart"/>
            <w:r w:rsidRPr="00F7096E">
              <w:rPr>
                <w:rFonts w:ascii="Verdana" w:hAnsi="Verdana"/>
                <w:color w:val="003366"/>
                <w:sz w:val="18"/>
                <w:szCs w:val="18"/>
              </w:rPr>
              <w:t>Umayr</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04"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05"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06" w:author="Steve Foreman" w:date="2014-09-23T21:41:00Z"/>
              </w:rPr>
              <w:pPrChange w:id="1707" w:author="Steve Foreman" w:date="2014-09-25T12:08:00Z">
                <w:pPr>
                  <w:jc w:val="right"/>
                </w:pPr>
              </w:pPrChange>
            </w:pPr>
            <w:ins w:id="1708" w:author="Steve Foreman" w:date="2014-09-25T12:08:00Z">
              <w:r>
                <w:t>N</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09"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"http://www.marocmeteo.ma/" \o "Direction de La M" </w:instrText>
            </w:r>
            <w:r>
              <w:fldChar w:fldCharType="separate"/>
            </w:r>
            <w:r w:rsidRPr="00F7096E">
              <w:rPr>
                <w:rFonts w:ascii="Verdana" w:hAnsi="Verdana"/>
                <w:color w:val="003366"/>
                <w:sz w:val="18"/>
                <w:szCs w:val="18"/>
              </w:rPr>
              <w:t>Morocco</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10"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11"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12"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713"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14"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HADDOUCH, Hassan</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15"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16"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17" w:author="Steve Foreman" w:date="2014-09-23T21:41:00Z"/>
              </w:rPr>
              <w:pPrChange w:id="1718" w:author="Steve Foreman" w:date="2014-09-25T12:08:00Z">
                <w:pPr>
                  <w:jc w:val="right"/>
                </w:pPr>
              </w:pPrChange>
            </w:pPr>
            <w:ins w:id="1719" w:author="Steve Foreman" w:date="2014-09-25T12:08:00Z">
              <w:r>
                <w:lastRenderedPageBreak/>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20"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"http://www.inam.gov.mz/" \o "Instituto Nacional de Meteorologia" </w:instrText>
            </w:r>
            <w:r>
              <w:fldChar w:fldCharType="separate"/>
            </w:r>
            <w:r w:rsidRPr="00F7096E">
              <w:rPr>
                <w:rFonts w:ascii="Verdana" w:hAnsi="Verdana"/>
                <w:color w:val="003366"/>
                <w:sz w:val="18"/>
                <w:szCs w:val="18"/>
              </w:rPr>
              <w:t>Mozambique</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21"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22"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23"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724"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25"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NHAMUCHO, </w:t>
            </w:r>
            <w:proofErr w:type="spellStart"/>
            <w:r w:rsidRPr="00F7096E">
              <w:rPr>
                <w:rFonts w:ascii="Verdana" w:hAnsi="Verdana"/>
                <w:color w:val="003366"/>
                <w:sz w:val="18"/>
                <w:szCs w:val="18"/>
              </w:rPr>
              <w:t>Rute</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26"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27"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28" w:author="Steve Foreman" w:date="2014-09-23T21:41:00Z"/>
              </w:rPr>
              <w:pPrChange w:id="1729" w:author="Steve Foreman" w:date="2014-09-25T12:08:00Z">
                <w:pPr>
                  <w:jc w:val="right"/>
                </w:pPr>
              </w:pPrChange>
            </w:pPr>
            <w:ins w:id="1730" w:author="Steve Foreman" w:date="2014-09-25T12:08: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31"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"http://www.meteona.com/" \o "Namibia Meteorological Service" </w:instrText>
            </w:r>
            <w:r>
              <w:fldChar w:fldCharType="separate"/>
            </w:r>
            <w:r w:rsidRPr="00F7096E">
              <w:rPr>
                <w:rFonts w:ascii="Verdana" w:hAnsi="Verdana"/>
                <w:color w:val="003366"/>
                <w:sz w:val="18"/>
                <w:szCs w:val="18"/>
              </w:rPr>
              <w:t>Namibia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32"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33"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34"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735"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36"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37"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38"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39" w:author="Steve Foreman" w:date="2014-09-23T21:41:00Z"/>
              </w:rPr>
              <w:pPrChange w:id="1740" w:author="Steve Foreman" w:date="2014-09-25T12:08:00Z">
                <w:pPr>
                  <w:jc w:val="right"/>
                </w:pPr>
              </w:pPrChange>
            </w:pPr>
            <w:ins w:id="1741" w:author="Steve Foreman" w:date="2014-09-25T12:08: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42"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"http://www.meteo-niger.net/" \o "Direction de la M" </w:instrText>
            </w:r>
            <w:r>
              <w:fldChar w:fldCharType="separate"/>
            </w:r>
            <w:r w:rsidRPr="00F7096E">
              <w:rPr>
                <w:rFonts w:ascii="Verdana" w:hAnsi="Verdana"/>
                <w:color w:val="003366"/>
                <w:sz w:val="18"/>
                <w:szCs w:val="18"/>
              </w:rPr>
              <w:t>Niger</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43"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44"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45"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746"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47"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48"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4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50" w:author="Steve Foreman" w:date="2014-09-23T21:41:00Z"/>
              </w:rPr>
              <w:pPrChange w:id="1751" w:author="Steve Foreman" w:date="2014-09-25T12:08:00Z">
                <w:pPr>
                  <w:jc w:val="right"/>
                </w:pPr>
              </w:pPrChange>
            </w:pPr>
            <w:ins w:id="1752" w:author="Steve Foreman" w:date="2014-09-25T12:08: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53"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"http://www.nimetng.org/nimet/" \o "Nigerian Meteorological Agency" </w:instrText>
            </w:r>
            <w:r>
              <w:fldChar w:fldCharType="separate"/>
            </w:r>
            <w:r w:rsidRPr="00F7096E">
              <w:rPr>
                <w:rFonts w:ascii="Verdana" w:hAnsi="Verdana"/>
                <w:color w:val="003366"/>
                <w:sz w:val="18"/>
                <w:szCs w:val="18"/>
              </w:rPr>
              <w:t>Nigeria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54"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55"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56"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757"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58"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59"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60"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left"/>
              <w:rPr>
                <w:ins w:id="1761" w:author="Steve Foreman" w:date="2014-09-23T21:41:00Z"/>
                <w:rFonts w:ascii="Verdana" w:hAnsi="Verdana"/>
                <w:color w:val="003366"/>
                <w:sz w:val="18"/>
                <w:szCs w:val="18"/>
              </w:rPr>
              <w:pPrChange w:id="1762" w:author="Steve Foreman" w:date="2014-09-25T12:08:00Z">
                <w:pPr>
                  <w:jc w:val="right"/>
                </w:pPr>
              </w:pPrChange>
            </w:pPr>
            <w:ins w:id="1763" w:author="Steve Foreman" w:date="2014-09-25T12:08: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64"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Rwanda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65"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66"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67"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768"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69"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70"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71"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772" w:author="Steve Foreman" w:date="2014-09-23T21:41:00Z"/>
                <w:rFonts w:ascii="Verdana" w:hAnsi="Verdana"/>
                <w:color w:val="003366"/>
                <w:sz w:val="18"/>
                <w:szCs w:val="18"/>
              </w:rPr>
              <w:pPrChange w:id="1773" w:author="Steve Foreman" w:date="2014-09-25T12:08:00Z">
                <w:pPr>
                  <w:jc w:val="right"/>
                </w:pPr>
              </w:pPrChange>
            </w:pPr>
            <w:ins w:id="1774" w:author="Steve Foreman" w:date="2014-09-25T12:08:00Z">
              <w:r>
                <w:rPr>
                  <w:rFonts w:ascii="Verdana" w:hAnsi="Verdana"/>
                  <w:color w:val="003366"/>
                  <w:sz w:val="18"/>
                  <w:szCs w:val="18"/>
                </w:rP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75"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Sao Tome and Principe</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76"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77"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78"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779"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80"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81"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82"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83" w:author="Steve Foreman" w:date="2014-09-23T21:41:00Z"/>
              </w:rPr>
              <w:pPrChange w:id="1784" w:author="Steve Foreman" w:date="2014-09-25T12:08:00Z">
                <w:pPr>
                  <w:jc w:val="right"/>
                </w:pPr>
              </w:pPrChange>
            </w:pPr>
            <w:ins w:id="1785" w:author="Steve Foreman" w:date="2014-09-25T12:08:00Z">
              <w: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86"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"http://www.meteo-senegal.net/" \o "Direction de la M" </w:instrText>
            </w:r>
            <w:r>
              <w:fldChar w:fldCharType="separate"/>
            </w:r>
            <w:r w:rsidRPr="00F7096E">
              <w:rPr>
                <w:rFonts w:ascii="Verdana" w:hAnsi="Verdana"/>
                <w:color w:val="003366"/>
                <w:sz w:val="18"/>
                <w:szCs w:val="18"/>
              </w:rPr>
              <w:t>Senegal</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87"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88"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789"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790"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91"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DIEME, </w:t>
            </w:r>
            <w:proofErr w:type="spellStart"/>
            <w:r w:rsidRPr="00F7096E">
              <w:rPr>
                <w:rFonts w:ascii="Verdana" w:hAnsi="Verdana"/>
                <w:color w:val="003366"/>
                <w:sz w:val="18"/>
                <w:szCs w:val="18"/>
              </w:rPr>
              <w:t>SaÏdou</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792"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793"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794" w:author="Steve Foreman" w:date="2014-09-23T21:41:00Z"/>
              </w:rPr>
              <w:pPrChange w:id="1795" w:author="Steve Foreman" w:date="2014-09-25T12:08:00Z">
                <w:pPr>
                  <w:jc w:val="right"/>
                </w:pPr>
              </w:pPrChange>
            </w:pPr>
            <w:ins w:id="1796" w:author="Steve Foreman" w:date="2014-09-25T12:08: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97"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"http://www.pps.gov.sc/meteo" \o "National Meteorological Services" </w:instrText>
            </w:r>
            <w:r>
              <w:fldChar w:fldCharType="separate"/>
            </w:r>
            <w:r w:rsidRPr="00F7096E">
              <w:rPr>
                <w:rFonts w:ascii="Verdana" w:hAnsi="Verdana"/>
                <w:color w:val="003366"/>
                <w:sz w:val="18"/>
                <w:szCs w:val="18"/>
              </w:rPr>
              <w:t>Seychelles</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98"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799"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00"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01"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02"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03"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04"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805" w:author="Steve Foreman" w:date="2014-09-23T21:41:00Z"/>
                <w:rFonts w:ascii="Verdana" w:hAnsi="Verdana"/>
                <w:color w:val="003366"/>
                <w:sz w:val="18"/>
                <w:szCs w:val="18"/>
              </w:rPr>
            </w:pPr>
            <w:ins w:id="1806" w:author="Steve Foreman" w:date="2014-09-25T12:08:00Z">
              <w:r>
                <w:rPr>
                  <w:rFonts w:ascii="Verdana" w:hAnsi="Verdana"/>
                  <w:color w:val="003366"/>
                  <w:sz w:val="18"/>
                  <w:szCs w:val="18"/>
                </w:rP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07"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Sierra Leone</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08"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09"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10"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11"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12"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13"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14"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815" w:author="Steve Foreman" w:date="2014-09-23T21:41:00Z"/>
                <w:rFonts w:ascii="Verdana" w:hAnsi="Verdana"/>
                <w:color w:val="003366"/>
                <w:sz w:val="18"/>
                <w:szCs w:val="18"/>
              </w:rPr>
              <w:pPrChange w:id="1816" w:author="Steve Foreman" w:date="2014-09-25T12:08:00Z">
                <w:pPr>
                  <w:jc w:val="right"/>
                </w:pPr>
              </w:pPrChange>
            </w:pPr>
            <w:ins w:id="1817" w:author="Steve Foreman" w:date="2014-09-25T12:09: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18"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Somalia</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19"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20"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21"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22"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23"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24"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25"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826" w:author="Steve Foreman" w:date="2014-09-23T21:41:00Z"/>
              </w:rPr>
              <w:pPrChange w:id="1827" w:author="Steve Foreman" w:date="2014-09-25T12:09:00Z">
                <w:pPr>
                  <w:jc w:val="right"/>
                </w:pPr>
              </w:pPrChange>
            </w:pPr>
            <w:ins w:id="1828" w:author="Steve Foreman" w:date="2014-09-25T12:09: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29"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"http://www.weathersa.co.za/" \o "South African Weather Service" </w:instrText>
            </w:r>
            <w:r>
              <w:fldChar w:fldCharType="separate"/>
            </w:r>
            <w:r w:rsidRPr="00F7096E">
              <w:rPr>
                <w:rFonts w:ascii="Verdana" w:hAnsi="Verdana"/>
                <w:color w:val="003366"/>
                <w:sz w:val="18"/>
                <w:szCs w:val="18"/>
              </w:rPr>
              <w:t>South Africa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30"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31"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32"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833"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34"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DE WAAL, </w:t>
            </w:r>
            <w:proofErr w:type="spellStart"/>
            <w:r w:rsidRPr="00F7096E">
              <w:rPr>
                <w:rFonts w:ascii="Verdana" w:hAnsi="Verdana"/>
                <w:color w:val="003366"/>
                <w:sz w:val="18"/>
                <w:szCs w:val="18"/>
              </w:rPr>
              <w:t>Karel</w:t>
            </w:r>
            <w:proofErr w:type="spellEnd"/>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35"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No</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36"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837" w:author="Steve Foreman" w:date="2014-09-23T21:41:00Z"/>
                <w:rFonts w:ascii="Verdana" w:hAnsi="Verdana"/>
                <w:color w:val="003366"/>
                <w:sz w:val="18"/>
                <w:szCs w:val="18"/>
              </w:rPr>
              <w:pPrChange w:id="1838" w:author="Steve Foreman" w:date="2014-09-25T12:09:00Z">
                <w:pPr>
                  <w:jc w:val="right"/>
                </w:pPr>
              </w:pPrChange>
            </w:pPr>
            <w:ins w:id="1839" w:author="Steve Foreman" w:date="2014-09-25T12:09:00Z">
              <w:r>
                <w:rPr>
                  <w:rFonts w:ascii="Verdana" w:hAnsi="Verdana"/>
                  <w:color w:val="003366"/>
                  <w:sz w:val="18"/>
                  <w:szCs w:val="18"/>
                </w:rP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40"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South Sudan</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41"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42"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TBD</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43"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844"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45"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ASHIEK, Edward Andrew</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46"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47"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848" w:author="Steve Foreman" w:date="2014-09-23T21:41:00Z"/>
              </w:rPr>
              <w:pPrChange w:id="1849" w:author="Steve Foreman" w:date="2014-09-25T12:09:00Z">
                <w:pPr>
                  <w:jc w:val="right"/>
                </w:pPr>
              </w:pPrChange>
            </w:pPr>
            <w:ins w:id="1850" w:author="Steve Foreman" w:date="2014-09-25T12:09:00Z">
              <w:r>
                <w:t>N</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51"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"http://www.aemet.es/es/nuevaweb" \o "Agencia Estatal de Meteorolog" </w:instrText>
            </w:r>
            <w:r>
              <w:fldChar w:fldCharType="separate"/>
            </w:r>
            <w:r w:rsidRPr="00F7096E">
              <w:rPr>
                <w:rFonts w:ascii="Verdana" w:hAnsi="Verdana"/>
                <w:color w:val="003366"/>
                <w:sz w:val="18"/>
                <w:szCs w:val="18"/>
              </w:rPr>
              <w:t>Spain</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52"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 (Canary Islands)</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53"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Toulouse</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54"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55"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56"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57"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58"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859" w:author="Steve Foreman" w:date="2014-09-23T21:41:00Z"/>
              </w:rPr>
              <w:pPrChange w:id="1860" w:author="Steve Foreman" w:date="2014-09-25T12:09:00Z">
                <w:pPr>
                  <w:jc w:val="right"/>
                </w:pPr>
              </w:pPrChange>
            </w:pPr>
            <w:ins w:id="1861" w:author="Steve Foreman" w:date="2014-09-25T12:09: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62"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"http://www.ersad.gov.sd/" \o "Sudan Meteorological Authority" </w:instrText>
            </w:r>
            <w:r>
              <w:fldChar w:fldCharType="separate"/>
            </w:r>
            <w:r w:rsidRPr="00F7096E">
              <w:rPr>
                <w:rFonts w:ascii="Verdana" w:hAnsi="Verdana"/>
                <w:color w:val="003366"/>
                <w:sz w:val="18"/>
                <w:szCs w:val="18"/>
              </w:rPr>
              <w:t>Sudan</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63"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64"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65"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866"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67"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 xml:space="preserve">ATIF, </w:t>
            </w:r>
            <w:proofErr w:type="spellStart"/>
            <w:r w:rsidRPr="00F7096E">
              <w:rPr>
                <w:rFonts w:ascii="Verdana" w:hAnsi="Verdana"/>
                <w:color w:val="003366"/>
                <w:sz w:val="18"/>
                <w:szCs w:val="18"/>
              </w:rPr>
              <w:t>Elsir</w:t>
            </w:r>
            <w:proofErr w:type="spellEnd"/>
            <w:r w:rsidRPr="00F7096E">
              <w:rPr>
                <w:rFonts w:ascii="Verdana" w:hAnsi="Verdana"/>
                <w:color w:val="003366"/>
                <w:sz w:val="18"/>
                <w:szCs w:val="18"/>
              </w:rPr>
              <w:t xml:space="preserve"> Mohammed Ali</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68"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6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870" w:author="Steve Foreman" w:date="2014-09-23T21:41:00Z"/>
              </w:rPr>
              <w:pPrChange w:id="1871" w:author="Steve Foreman" w:date="2014-09-25T12:09:00Z">
                <w:pPr>
                  <w:jc w:val="right"/>
                </w:pPr>
              </w:pPrChange>
            </w:pPr>
            <w:ins w:id="1872" w:author="Steve Foreman" w:date="2014-09-25T12:09: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73"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"http://www.swazimet.gov.sz/" \o "Swaziland Meteorological Service" </w:instrText>
            </w:r>
            <w:r>
              <w:fldChar w:fldCharType="separate"/>
            </w:r>
            <w:r w:rsidRPr="00F7096E">
              <w:rPr>
                <w:rFonts w:ascii="Verdana" w:hAnsi="Verdana"/>
                <w:color w:val="003366"/>
                <w:sz w:val="18"/>
                <w:szCs w:val="18"/>
              </w:rPr>
              <w:t>Swaziland</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74"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75"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76"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77"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78"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79"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80"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pPr>
              <w:jc w:val="center"/>
              <w:rPr>
                <w:ins w:id="1881" w:author="Steve Foreman" w:date="2014-09-23T21:41:00Z"/>
                <w:rFonts w:ascii="Verdana" w:hAnsi="Verdana"/>
                <w:color w:val="003366"/>
                <w:sz w:val="18"/>
                <w:szCs w:val="18"/>
              </w:rPr>
              <w:pPrChange w:id="1882" w:author="Steve Foreman" w:date="2014-09-25T12:09:00Z">
                <w:pPr>
                  <w:jc w:val="right"/>
                </w:pPr>
              </w:pPrChange>
            </w:pPr>
            <w:ins w:id="1883" w:author="Steve Foreman" w:date="2014-09-25T12:09:00Z">
              <w:r>
                <w:rPr>
                  <w:rFonts w:ascii="Verdana" w:hAnsi="Verdana"/>
                  <w:color w:val="003366"/>
                  <w:sz w:val="18"/>
                  <w:szCs w:val="18"/>
                </w:rPr>
                <w:t>W</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84"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Togo</w:t>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85"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86"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87"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88"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89"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890"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891"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892" w:author="Steve Foreman" w:date="2014-09-23T21:41:00Z"/>
              </w:rPr>
              <w:pPrChange w:id="1893" w:author="Steve Foreman" w:date="2014-09-25T12:09:00Z">
                <w:pPr>
                  <w:jc w:val="right"/>
                </w:pPr>
              </w:pPrChange>
            </w:pPr>
            <w:ins w:id="1894" w:author="Steve Foreman" w:date="2014-09-25T12:09:00Z">
              <w:r>
                <w:t>N</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95"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"http://www.meteo.tn/htmlen/accueil.php" \o "National Institute of Meteorology" </w:instrText>
            </w:r>
            <w:r>
              <w:fldChar w:fldCharType="separate"/>
            </w:r>
            <w:r w:rsidRPr="00F7096E">
              <w:rPr>
                <w:rFonts w:ascii="Verdana" w:hAnsi="Verdana"/>
                <w:color w:val="003366"/>
                <w:sz w:val="18"/>
                <w:szCs w:val="18"/>
              </w:rPr>
              <w:t>Tunisia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96"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897"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898"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899"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00"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901"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902"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903" w:author="Steve Foreman" w:date="2014-09-23T21:41:00Z"/>
              </w:rPr>
              <w:pPrChange w:id="1904" w:author="Steve Foreman" w:date="2014-09-25T12:09:00Z">
                <w:pPr>
                  <w:jc w:val="right"/>
                </w:pPr>
              </w:pPrChange>
            </w:pPr>
            <w:ins w:id="1905" w:author="Steve Foreman" w:date="2014-09-25T12:09: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06"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"http://www.meteo-uganda.net/" \o "Department of Meteorology" </w:instrText>
            </w:r>
            <w:r>
              <w:fldChar w:fldCharType="separate"/>
            </w:r>
            <w:r w:rsidRPr="00F7096E">
              <w:rPr>
                <w:rFonts w:ascii="Verdana" w:hAnsi="Verdana"/>
                <w:color w:val="003366"/>
                <w:sz w:val="18"/>
                <w:szCs w:val="18"/>
              </w:rPr>
              <w:t>Uganda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07"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08"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Casablanca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909"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910"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11"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912"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913"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rsidP="00F7096E">
            <w:pPr>
              <w:jc w:val="right"/>
              <w:rPr>
                <w:ins w:id="1914" w:author="Steve Foreman" w:date="2014-09-25T12:09:00Z"/>
              </w:rPr>
            </w:pPr>
          </w:p>
          <w:p w:rsidR="00673A5D" w:rsidRPr="00673A5D" w:rsidRDefault="00673A5D">
            <w:pPr>
              <w:rPr>
                <w:ins w:id="1915" w:author="Steve Foreman" w:date="2014-09-23T21:41:00Z"/>
              </w:rPr>
              <w:pPrChange w:id="1916" w:author="Steve Foreman" w:date="2014-09-25T12:09:00Z">
                <w:pPr>
                  <w:jc w:val="right"/>
                </w:pPr>
              </w:pPrChange>
            </w:pPr>
            <w:ins w:id="1917" w:author="Steve Foreman" w:date="2014-09-25T12:09:00Z">
              <w: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18"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"http://www.metoffice.gov.uk/" \o "Met Office" </w:instrText>
            </w:r>
            <w:r>
              <w:fldChar w:fldCharType="separate"/>
            </w:r>
            <w:r w:rsidRPr="00F7096E">
              <w:rPr>
                <w:rFonts w:ascii="Verdana" w:hAnsi="Verdana"/>
                <w:color w:val="003366"/>
                <w:sz w:val="18"/>
                <w:szCs w:val="18"/>
              </w:rPr>
              <w:t>United Kingdom of Great Britain and Northern Ireland</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19"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WSO (St. Helena Island)</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20"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Exeter</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921"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922"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23"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LITTLE, Chris</w:t>
            </w: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924"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No</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925"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rsidP="00F7096E">
            <w:pPr>
              <w:jc w:val="right"/>
              <w:rPr>
                <w:ins w:id="1926" w:author="Steve Foreman" w:date="2014-09-25T12:09:00Z"/>
              </w:rPr>
            </w:pPr>
          </w:p>
          <w:p w:rsidR="00673A5D" w:rsidRPr="00673A5D" w:rsidRDefault="00673A5D">
            <w:pPr>
              <w:rPr>
                <w:ins w:id="1927" w:author="Steve Foreman" w:date="2014-09-23T21:41:00Z"/>
              </w:rPr>
              <w:pPrChange w:id="1928" w:author="Steve Foreman" w:date="2014-09-25T12:09:00Z">
                <w:pPr>
                  <w:jc w:val="right"/>
                </w:pPr>
              </w:pPrChange>
            </w:pPr>
            <w:ins w:id="1929" w:author="Steve Foreman" w:date="2014-09-25T12:09:00Z">
              <w:r>
                <w:t>C</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30"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"http://www.metoffice.gov.uk/" \o "Met Office" </w:instrText>
            </w:r>
            <w:r>
              <w:fldChar w:fldCharType="separate"/>
            </w:r>
            <w:r w:rsidRPr="00F7096E">
              <w:rPr>
                <w:rFonts w:ascii="Verdana" w:hAnsi="Verdana"/>
                <w:color w:val="003366"/>
                <w:sz w:val="18"/>
                <w:szCs w:val="18"/>
              </w:rPr>
              <w:t>United Kingdom of Great Britain and Northern Ireland</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31"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WSO (Ascension Island)</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32"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Exeter</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933"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934"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35"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936"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937"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938" w:author="Steve Foreman" w:date="2014-09-23T21:41:00Z"/>
              </w:rPr>
              <w:pPrChange w:id="1939" w:author="Steve Foreman" w:date="2014-09-25T12:09:00Z">
                <w:pPr>
                  <w:jc w:val="right"/>
                </w:pPr>
              </w:pPrChange>
            </w:pPr>
            <w:ins w:id="1940" w:author="Steve Foreman" w:date="2014-09-25T12:09:00Z">
              <w:r>
                <w:t>E</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41"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"http://www.meteo.go.tz/" \o "Tanzania Meteorological Agency" </w:instrText>
            </w:r>
            <w:r>
              <w:fldChar w:fldCharType="separate"/>
            </w:r>
            <w:r w:rsidRPr="00F7096E">
              <w:rPr>
                <w:rFonts w:ascii="Verdana" w:hAnsi="Verdana"/>
                <w:color w:val="003366"/>
                <w:sz w:val="18"/>
                <w:szCs w:val="18"/>
              </w:rPr>
              <w:t>United Republic of Tanzania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42"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43"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Exeter</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944"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RDefault="00673A5D" w:rsidP="00F7096E">
            <w:pPr>
              <w:jc w:val="right"/>
              <w:rPr>
                <w:ins w:id="1945"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46"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TUMAINI, Emanuel</w:t>
            </w:r>
          </w:p>
          <w:p w:rsidR="00673A5D" w:rsidRPr="00F7096E" w:rsidDel="00612D85" w:rsidRDefault="00673A5D" w:rsidP="00F7096E">
            <w:pPr>
              <w:jc w:val="right"/>
              <w:rPr>
                <w:rFonts w:ascii="Verdana" w:hAnsi="Verdana"/>
                <w:color w:val="003366"/>
                <w:sz w:val="18"/>
                <w:szCs w:val="18"/>
              </w:rPr>
            </w:pPr>
            <w:del w:id="1947" w:author="Steve Foreman" w:date="2014-09-25T12:10:00Z">
              <w:r w:rsidRPr="00F7096E" w:rsidDel="00673A5D">
                <w:rPr>
                  <w:rFonts w:ascii="Verdana" w:hAnsi="Verdana"/>
                  <w:color w:val="003366"/>
                  <w:sz w:val="18"/>
                  <w:szCs w:val="18"/>
                </w:rPr>
                <w:delText>MUKANGA, Freedom</w:delText>
              </w:r>
            </w:del>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948"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r w:rsidRPr="00F7096E">
              <w:rPr>
                <w:rFonts w:ascii="Verdana" w:hAnsi="Verdana"/>
                <w:color w:val="003366"/>
                <w:sz w:val="18"/>
                <w:szCs w:val="18"/>
              </w:rPr>
              <w:t>Yes</w:t>
            </w:r>
          </w:p>
        </w:tc>
      </w:tr>
      <w:tr w:rsidR="00673A5D" w:rsidRPr="00746DDB" w:rsidTr="00673A5D">
        <w:tc>
          <w:tcPr>
            <w:tcW w:w="780" w:type="dxa"/>
            <w:tcBorders>
              <w:top w:val="single" w:sz="12" w:space="0" w:color="FF9900"/>
              <w:left w:val="single" w:sz="12" w:space="0" w:color="FF9900"/>
              <w:bottom w:val="single" w:sz="12" w:space="0" w:color="FF9900"/>
              <w:right w:val="single" w:sz="12" w:space="0" w:color="FF9900"/>
            </w:tcBorders>
            <w:shd w:val="clear" w:color="auto" w:fill="FFEED5"/>
            <w:tcPrChange w:id="1949" w:author="Steve Foreman" w:date="2014-09-25T12:05:00Z">
              <w:tcPr>
                <w:tcW w:w="739"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Default="00673A5D">
            <w:pPr>
              <w:jc w:val="center"/>
              <w:rPr>
                <w:ins w:id="1950" w:author="Steve Foreman" w:date="2014-09-23T21:41:00Z"/>
              </w:rPr>
              <w:pPrChange w:id="1951" w:author="Steve Foreman" w:date="2014-09-25T12:09:00Z">
                <w:pPr>
                  <w:jc w:val="right"/>
                </w:pPr>
              </w:pPrChange>
            </w:pPr>
            <w:ins w:id="1952" w:author="Steve Foreman" w:date="2014-09-25T12:09:00Z">
              <w:r>
                <w:t>S</w:t>
              </w:r>
            </w:ins>
          </w:p>
        </w:tc>
        <w:tc>
          <w:tcPr>
            <w:tcW w:w="22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53" w:author="Steve Foreman" w:date="2014-09-25T12:05:00Z">
              <w:tcPr>
                <w:tcW w:w="216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fldChar w:fldCharType="begin"/>
            </w:r>
            <w:r>
              <w:instrText xml:space="preserve"> HYPERLINK "http://www.meteo-zambia.net/" \o "Zambia Meteorological Department" </w:instrText>
            </w:r>
            <w:r>
              <w:fldChar w:fldCharType="separate"/>
            </w:r>
            <w:r w:rsidRPr="00F7096E">
              <w:rPr>
                <w:rFonts w:ascii="Verdana" w:hAnsi="Verdana"/>
                <w:color w:val="003366"/>
                <w:sz w:val="18"/>
                <w:szCs w:val="18"/>
              </w:rPr>
              <w:t>Zambia</w:t>
            </w:r>
            <w:r>
              <w:rPr>
                <w:rFonts w:ascii="Verdana" w:hAnsi="Verdana"/>
                <w:color w:val="003366"/>
                <w:sz w:val="18"/>
                <w:szCs w:val="18"/>
              </w:rPr>
              <w:fldChar w:fldCharType="end"/>
            </w:r>
          </w:p>
        </w:tc>
        <w:tc>
          <w:tcPr>
            <w:tcW w:w="139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54" w:author="Steve Foreman" w:date="2014-09-25T12:05:00Z">
              <w:tcPr>
                <w:tcW w:w="132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NMC</w:t>
            </w:r>
          </w:p>
        </w:tc>
        <w:tc>
          <w:tcPr>
            <w:tcW w:w="23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55" w:author="Steve Foreman" w:date="2014-09-25T12:05:00Z">
              <w:tcPr>
                <w:tcW w:w="223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RDefault="00673A5D" w:rsidP="00F7096E">
            <w:pPr>
              <w:jc w:val="right"/>
              <w:rPr>
                <w:rFonts w:ascii="Verdana" w:hAnsi="Verdana"/>
                <w:color w:val="003366"/>
                <w:sz w:val="18"/>
                <w:szCs w:val="18"/>
              </w:rPr>
            </w:pPr>
            <w:r w:rsidRPr="00F7096E">
              <w:rPr>
                <w:rFonts w:ascii="Verdana" w:hAnsi="Verdana"/>
                <w:color w:val="003366"/>
                <w:sz w:val="18"/>
                <w:szCs w:val="18"/>
              </w:rPr>
              <w:t>Pretoria</w:t>
            </w:r>
          </w:p>
        </w:tc>
        <w:tc>
          <w:tcPr>
            <w:tcW w:w="864" w:type="dxa"/>
            <w:tcBorders>
              <w:top w:val="single" w:sz="12" w:space="0" w:color="FF9900"/>
              <w:left w:val="single" w:sz="12" w:space="0" w:color="FF9900"/>
              <w:bottom w:val="single" w:sz="12" w:space="0" w:color="FF9900"/>
              <w:right w:val="single" w:sz="12" w:space="0" w:color="FF9900"/>
            </w:tcBorders>
            <w:shd w:val="clear" w:color="auto" w:fill="FFEED5"/>
            <w:tcPrChange w:id="1956" w:author="Steve Foreman" w:date="2014-09-25T12:05:00Z">
              <w:tcPr>
                <w:tcW w:w="2188"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ins w:id="1957" w:author="Steve Foreman" w:date="2014-09-25T12:05:00Z"/>
                <w:rFonts w:ascii="Verdana" w:hAnsi="Verdana"/>
                <w:color w:val="003366"/>
                <w:sz w:val="18"/>
                <w:szCs w:val="18"/>
              </w:rPr>
            </w:pPr>
          </w:p>
        </w:tc>
        <w:tc>
          <w:tcPr>
            <w:tcW w:w="351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1958" w:author="Steve Foreman" w:date="2014-09-25T12:05:00Z">
              <w:tcPr>
                <w:tcW w:w="207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rsidR="00673A5D" w:rsidRPr="00F7096E" w:rsidDel="00612D85" w:rsidRDefault="00673A5D" w:rsidP="00F7096E">
            <w:pPr>
              <w:jc w:val="right"/>
              <w:rPr>
                <w:rFonts w:ascii="Verdana" w:hAnsi="Verdana"/>
                <w:color w:val="003366"/>
                <w:sz w:val="18"/>
                <w:szCs w:val="18"/>
              </w:rPr>
            </w:pPr>
          </w:p>
        </w:tc>
        <w:tc>
          <w:tcPr>
            <w:tcW w:w="1197" w:type="dxa"/>
            <w:tcBorders>
              <w:top w:val="single" w:sz="12" w:space="0" w:color="FF9900"/>
              <w:left w:val="single" w:sz="12" w:space="0" w:color="FF9900"/>
              <w:bottom w:val="single" w:sz="12" w:space="0" w:color="FF9900"/>
              <w:right w:val="single" w:sz="12" w:space="0" w:color="FF9900"/>
            </w:tcBorders>
            <w:shd w:val="clear" w:color="auto" w:fill="FFEED5"/>
            <w:tcPrChange w:id="1959" w:author="Steve Foreman" w:date="2014-09-25T12:05:00Z">
              <w:tcPr>
                <w:tcW w:w="1134" w:type="dxa"/>
                <w:tcBorders>
                  <w:top w:val="single" w:sz="12" w:space="0" w:color="FF9900"/>
                  <w:left w:val="single" w:sz="12" w:space="0" w:color="FF9900"/>
                  <w:bottom w:val="single" w:sz="12" w:space="0" w:color="FF9900"/>
                  <w:right w:val="single" w:sz="12" w:space="0" w:color="FF9900"/>
                </w:tcBorders>
                <w:shd w:val="clear" w:color="auto" w:fill="FFEED5"/>
              </w:tcPr>
            </w:tcPrChange>
          </w:tcPr>
          <w:p w:rsidR="00673A5D" w:rsidRPr="00F7096E" w:rsidDel="00612D85" w:rsidRDefault="00673A5D" w:rsidP="00F7096E">
            <w:pPr>
              <w:jc w:val="right"/>
              <w:rPr>
                <w:rFonts w:ascii="Verdana" w:hAnsi="Verdana"/>
                <w:color w:val="003366"/>
                <w:sz w:val="18"/>
                <w:szCs w:val="18"/>
              </w:rPr>
            </w:pPr>
          </w:p>
        </w:tc>
      </w:tr>
    </w:tbl>
    <w:p w:rsidR="009325AC" w:rsidRDefault="009325AC" w:rsidP="00F7096E">
      <w:pPr>
        <w:jc w:val="center"/>
      </w:pPr>
      <w:r>
        <w:br w:type="page"/>
      </w:r>
    </w:p>
    <w:tbl>
      <w:tblPr>
        <w:tblW w:w="9699" w:type="dxa"/>
        <w:tblCellMar>
          <w:top w:w="15" w:type="dxa"/>
          <w:left w:w="15" w:type="dxa"/>
          <w:bottom w:w="15" w:type="dxa"/>
          <w:right w:w="15" w:type="dxa"/>
        </w:tblCellMar>
        <w:tblLook w:val="04A0" w:firstRow="1" w:lastRow="0" w:firstColumn="1" w:lastColumn="0" w:noHBand="0" w:noVBand="1"/>
      </w:tblPr>
      <w:tblGrid>
        <w:gridCol w:w="1930"/>
        <w:gridCol w:w="1180"/>
        <w:gridCol w:w="1987"/>
        <w:gridCol w:w="3362"/>
        <w:gridCol w:w="1240"/>
      </w:tblGrid>
      <w:tr w:rsidR="00C160D8" w:rsidRPr="00746DDB" w:rsidTr="00F7096E">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922E50" w:rsidRDefault="00673A5D" w:rsidP="00F7096E">
            <w:pPr>
              <w:pStyle w:val="WMOBodyText"/>
              <w:jc w:val="center"/>
              <w:rPr>
                <w:rFonts w:ascii="Verdana" w:eastAsia="Times New Roman" w:hAnsi="Verdana"/>
                <w:color w:val="003366"/>
                <w:sz w:val="18"/>
                <w:szCs w:val="18"/>
              </w:rPr>
            </w:pPr>
            <w:ins w:id="1960" w:author="Steve Foreman" w:date="2014-09-25T12:10:00Z">
              <w:r>
                <w:lastRenderedPageBreak/>
                <w:t xml:space="preserve">S - </w:t>
              </w:r>
            </w:ins>
            <w:hyperlink r:id="rId18" w:tooltip="Zimbabwe Meteorological Services Department" w:history="1">
              <w:r w:rsidR="00C160D8" w:rsidRPr="00922E50">
                <w:rPr>
                  <w:rFonts w:ascii="Verdana" w:eastAsia="Times New Roman" w:hAnsi="Verdana"/>
                  <w:color w:val="0033CC"/>
                  <w:sz w:val="18"/>
                  <w:szCs w:val="18"/>
                </w:rPr>
                <w:t>Zimbabwe</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922E50" w:rsidRDefault="00C160D8" w:rsidP="00F7096E">
            <w:pPr>
              <w:pStyle w:val="WMOBodyText"/>
              <w:jc w:val="center"/>
              <w:rPr>
                <w:rFonts w:ascii="Verdana" w:eastAsia="Times New Roman" w:hAnsi="Verdana"/>
                <w:color w:val="003366"/>
                <w:sz w:val="18"/>
                <w:szCs w:val="18"/>
              </w:rPr>
            </w:pPr>
            <w:r w:rsidRPr="00922E50">
              <w:rPr>
                <w:rFonts w:ascii="Verdana" w:eastAsia="Times New Roman"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922E50" w:rsidRDefault="00C160D8" w:rsidP="00F7096E">
            <w:pPr>
              <w:pStyle w:val="WMOBodyText"/>
              <w:jc w:val="center"/>
              <w:rPr>
                <w:rFonts w:ascii="Verdana" w:eastAsia="Times New Roman" w:hAnsi="Verdana"/>
                <w:color w:val="003366"/>
                <w:sz w:val="18"/>
                <w:szCs w:val="18"/>
              </w:rPr>
            </w:pPr>
            <w:r w:rsidRPr="00922E50">
              <w:rPr>
                <w:rFonts w:ascii="Verdana" w:eastAsia="Times New Roman"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Default="009325AC" w:rsidP="00F7096E">
            <w:pPr>
              <w:pStyle w:val="WMOBodyText"/>
              <w:jc w:val="center"/>
              <w:rPr>
                <w:ins w:id="1961" w:author="Steve Foreman" w:date="2014-09-25T12:11:00Z"/>
                <w:rFonts w:ascii="Verdana" w:eastAsia="Times New Roman" w:hAnsi="Verdana"/>
                <w:color w:val="003366"/>
                <w:sz w:val="18"/>
                <w:szCs w:val="18"/>
              </w:rPr>
            </w:pPr>
            <w:r w:rsidRPr="00F7096E">
              <w:rPr>
                <w:rFonts w:ascii="Verdana" w:eastAsia="Times New Roman" w:hAnsi="Verdana"/>
                <w:color w:val="003366"/>
                <w:sz w:val="18"/>
                <w:szCs w:val="18"/>
              </w:rPr>
              <w:t>KAPASO, Dennis</w:t>
            </w:r>
          </w:p>
          <w:p w:rsidR="00673A5D" w:rsidRPr="00F7096E" w:rsidDel="00612D85" w:rsidRDefault="00673A5D" w:rsidP="00F7096E">
            <w:pPr>
              <w:pStyle w:val="WMOBodyText"/>
              <w:jc w:val="center"/>
              <w:rPr>
                <w:rFonts w:ascii="Verdana" w:eastAsia="Times New Roman" w:hAnsi="Verdana"/>
                <w:color w:val="003366"/>
                <w:sz w:val="18"/>
                <w:szCs w:val="18"/>
              </w:rPr>
            </w:pPr>
            <w:ins w:id="1962" w:author="Steve Foreman" w:date="2014-09-25T12:11:00Z">
              <w:r w:rsidRPr="00F7096E">
                <w:rPr>
                  <w:rFonts w:ascii="Verdana" w:hAnsi="Verdana"/>
                  <w:color w:val="003366"/>
                  <w:sz w:val="18"/>
                  <w:szCs w:val="18"/>
                </w:rPr>
                <w:t>MUKANGA, Freedom</w:t>
              </w:r>
            </w:ins>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Del="00612D85" w:rsidRDefault="00C160D8" w:rsidP="00F7096E">
            <w:pPr>
              <w:pStyle w:val="WMOBodyText"/>
              <w:jc w:val="center"/>
            </w:pPr>
          </w:p>
        </w:tc>
      </w:tr>
    </w:tbl>
    <w:p w:rsidR="0079598D" w:rsidRPr="00C45B26" w:rsidRDefault="0079598D" w:rsidP="0079598D">
      <w:pPr>
        <w:pStyle w:val="WMOBodyText"/>
        <w:rPr>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rsidR="0079598D" w:rsidRPr="00746DDB" w:rsidRDefault="0079598D" w:rsidP="0079598D">
      <w:pPr>
        <w:pStyle w:val="Heading2"/>
      </w:pPr>
      <w:r w:rsidRPr="00746DDB">
        <w:t>6. WIS planning and implementation by RA-I Members</w:t>
      </w:r>
    </w:p>
    <w:p w:rsidR="0079598D" w:rsidRPr="00746DDB" w:rsidRDefault="0079598D" w:rsidP="0079598D">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WMO Technical Regulations (WMO-No. 49), Volume I, Part 1, Section 3</w:t>
      </w:r>
      <w:r w:rsidRPr="00746DDB">
        <w:rPr>
          <w:bCs/>
        </w:rPr>
        <w:t xml:space="preserve">, and the </w:t>
      </w:r>
      <w:r w:rsidRPr="00746DDB">
        <w:rPr>
          <w:bCs/>
          <w:i/>
          <w:iCs/>
        </w:rPr>
        <w:t>Manual on WIS, (WMO-No. 1060)</w:t>
      </w:r>
      <w:r w:rsidRPr="00746DDB">
        <w:rPr>
          <w:bCs/>
        </w:rPr>
        <w:t xml:space="preserve">. The </w:t>
      </w:r>
      <w:r w:rsidRPr="00746DDB">
        <w:rPr>
          <w:bCs/>
          <w:i/>
          <w:iCs/>
        </w:rPr>
        <w:t>Guide to WIS (WMO-No. 1061)</w:t>
      </w:r>
      <w:r w:rsidRPr="00746DDB">
        <w:rPr>
          <w:bCs/>
        </w:rPr>
        <w:t xml:space="preserve"> complements the technical regulations with additional description and explanation of the WIS, which would assist Members in their implementation actions.</w:t>
      </w:r>
    </w:p>
    <w:p w:rsidR="0079598D" w:rsidRPr="00746DDB" w:rsidRDefault="0079598D" w:rsidP="0079598D">
      <w:pPr>
        <w:pStyle w:val="Heading3"/>
      </w:pPr>
      <w:r w:rsidRPr="00746DDB">
        <w:t>6.1 Pre-requisites for participate WIS operation by an NMHS as NC</w:t>
      </w:r>
    </w:p>
    <w:p w:rsidR="0079598D" w:rsidRPr="00746DDB" w:rsidRDefault="0079598D" w:rsidP="0079598D">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rsidR="0079598D" w:rsidRPr="00746DDB" w:rsidRDefault="0079598D" w:rsidP="0079598D">
      <w:pPr>
        <w:pStyle w:val="WMOBodyText"/>
        <w:rPr>
          <w:bCs/>
        </w:rPr>
      </w:pPr>
      <w:r w:rsidRPr="00746DDB">
        <w:rPr>
          <w:bCs/>
        </w:rPr>
        <w:t>When a centre plans to use WIS, the PR of the country should nominate a “WIS Focal Point” and a “Principal GISC”.</w:t>
      </w:r>
    </w:p>
    <w:p w:rsidR="0079598D" w:rsidRPr="00746DDB" w:rsidRDefault="0079598D" w:rsidP="00F7096E">
      <w:pPr>
        <w:pStyle w:val="WMOBodyText"/>
        <w:keepNext/>
        <w:numPr>
          <w:ilvl w:val="0"/>
          <w:numId w:val="14"/>
        </w:numPr>
        <w:ind w:left="1454"/>
        <w:rPr>
          <w:b/>
        </w:rPr>
      </w:pPr>
      <w:r w:rsidRPr="00746DDB">
        <w:rPr>
          <w:b/>
        </w:rPr>
        <w:t>WIS Focal point</w:t>
      </w:r>
    </w:p>
    <w:p w:rsidR="0079598D" w:rsidRPr="00746DDB" w:rsidRDefault="0079598D" w:rsidP="0079598D">
      <w:pPr>
        <w:pStyle w:val="WMOBodyText"/>
        <w:rPr>
          <w:bCs/>
        </w:rPr>
      </w:pPr>
      <w:r w:rsidRPr="00746DDB">
        <w:rPr>
          <w:bCs/>
        </w:rPr>
        <w:t xml:space="preserve">The </w:t>
      </w:r>
      <w:r w:rsidR="00622415">
        <w:rPr>
          <w:bCs/>
        </w:rPr>
        <w:t xml:space="preserve">National </w:t>
      </w:r>
      <w:r w:rsidRPr="00746DDB">
        <w:rPr>
          <w:bCs/>
        </w:rPr>
        <w:t>WIS Focal</w:t>
      </w:r>
      <w:r>
        <w:rPr>
          <w:rStyle w:val="FootnoteReference"/>
          <w:bCs/>
        </w:rPr>
        <w:footnoteReference w:id="5"/>
      </w:r>
      <w:r w:rsidRPr="00746DDB">
        <w:rPr>
          <w:bCs/>
        </w:rPr>
        <w:t xml:space="preserve"> point should be a member of staff who is familiar with the </w:t>
      </w:r>
      <w:del w:id="1963" w:author="Steve Foreman" w:date="2014-09-25T12:24:00Z">
        <w:r w:rsidRPr="00746DDB" w:rsidDel="00673A5D">
          <w:rPr>
            <w:bCs/>
          </w:rPr>
          <w:delText>service</w:delText>
        </w:r>
      </w:del>
      <w:ins w:id="1964" w:author="Steve Foreman" w:date="2014-09-25T12:24:00Z">
        <w:r w:rsidR="00673A5D">
          <w:rPr>
            <w:bCs/>
          </w:rPr>
          <w:t xml:space="preserve">telecommunications and information provision in the country and other topics in the Terms of Reference for the WIS Focal Point </w:t>
        </w:r>
      </w:ins>
      <w:ins w:id="1965" w:author="Steve Foreman" w:date="2014-09-25T12:25:00Z">
        <w:r w:rsidR="00E52412">
          <w:rPr>
            <w:bCs/>
          </w:rPr>
          <w:t>(</w:t>
        </w:r>
      </w:ins>
      <w:ins w:id="1966" w:author="Steve Foreman" w:date="2014-09-25T13:43:00Z">
        <w:r w:rsidR="00E52412">
          <w:rPr>
            <w:bCs/>
          </w:rPr>
          <w:t>s</w:t>
        </w:r>
      </w:ins>
      <w:ins w:id="1967" w:author="Steve Foreman" w:date="2014-09-25T12:25:00Z">
        <w:r w:rsidR="00673A5D">
          <w:rPr>
            <w:bCs/>
          </w:rPr>
          <w:t xml:space="preserve">ee </w:t>
        </w:r>
      </w:ins>
      <w:ins w:id="1968" w:author="Steve Foreman" w:date="2014-09-25T13:45:00Z">
        <w:r w:rsidR="00E52412">
          <w:rPr>
            <w:bCs/>
          </w:rPr>
          <w:fldChar w:fldCharType="begin"/>
        </w:r>
        <w:r w:rsidR="00E52412">
          <w:rPr>
            <w:bCs/>
          </w:rPr>
          <w:instrText xml:space="preserve"> HYPERLINK  \l "_Appendix_VIII._Terms" </w:instrText>
        </w:r>
        <w:r w:rsidR="00E52412">
          <w:rPr>
            <w:bCs/>
          </w:rPr>
          <w:fldChar w:fldCharType="separate"/>
        </w:r>
        <w:r w:rsidR="00673A5D" w:rsidRPr="00E52412">
          <w:rPr>
            <w:rStyle w:val="Hyperlink"/>
            <w:bCs/>
          </w:rPr>
          <w:t xml:space="preserve">Appendix </w:t>
        </w:r>
        <w:r w:rsidR="00E52412" w:rsidRPr="00E52412">
          <w:rPr>
            <w:rStyle w:val="Hyperlink"/>
            <w:bCs/>
          </w:rPr>
          <w:t>VIII</w:t>
        </w:r>
        <w:r w:rsidR="00E52412">
          <w:rPr>
            <w:bCs/>
          </w:rPr>
          <w:fldChar w:fldCharType="end"/>
        </w:r>
      </w:ins>
      <w:ins w:id="1969" w:author="Steve Foreman" w:date="2014-09-25T12:25:00Z">
        <w:r w:rsidR="00673A5D">
          <w:rPr>
            <w:bCs/>
          </w:rPr>
          <w:t>)</w:t>
        </w:r>
      </w:ins>
      <w:r w:rsidRPr="00746DDB">
        <w:rPr>
          <w:bCs/>
        </w:rPr>
        <w:t xml:space="preserve">, </w:t>
      </w:r>
      <w:ins w:id="1970" w:author="Steve Foreman" w:date="2014-09-25T13:44:00Z">
        <w:r w:rsidR="00E52412">
          <w:rPr>
            <w:bCs/>
          </w:rPr>
          <w:t xml:space="preserve">and </w:t>
        </w:r>
      </w:ins>
      <w:r w:rsidRPr="00746DDB">
        <w:rPr>
          <w:bCs/>
        </w:rPr>
        <w:t xml:space="preserve">in particular the current GTS support. </w:t>
      </w:r>
      <w:ins w:id="1971" w:author="Steve Foreman" w:date="2014-09-25T12:22:00Z">
        <w:r w:rsidR="00673A5D">
          <w:rPr>
            <w:bCs/>
          </w:rPr>
          <w:t xml:space="preserve">Within Region I it is considered good practice to nominate an alternate </w:t>
        </w:r>
      </w:ins>
      <w:ins w:id="1972" w:author="Steve Foreman" w:date="2014-09-25T12:23:00Z">
        <w:r w:rsidR="00673A5D">
          <w:rPr>
            <w:bCs/>
          </w:rPr>
          <w:t xml:space="preserve">WIS </w:t>
        </w:r>
      </w:ins>
      <w:ins w:id="1973" w:author="Steve Foreman" w:date="2014-09-25T12:22:00Z">
        <w:r w:rsidR="00673A5D">
          <w:rPr>
            <w:bCs/>
          </w:rPr>
          <w:t>Focal Point as well</w:t>
        </w:r>
      </w:ins>
      <w:ins w:id="1974" w:author="Steve Foreman" w:date="2014-09-25T12:23:00Z">
        <w:r w:rsidR="00673A5D">
          <w:rPr>
            <w:bCs/>
          </w:rPr>
          <w:t xml:space="preserve"> to help maintain organizational memory</w:t>
        </w:r>
      </w:ins>
      <w:ins w:id="1975" w:author="Steve Foreman" w:date="2014-09-25T12:22:00Z">
        <w:r w:rsidR="00673A5D">
          <w:rPr>
            <w:bCs/>
          </w:rPr>
          <w:t xml:space="preserve">. </w:t>
        </w:r>
      </w:ins>
      <w:r w:rsidRPr="00746DDB">
        <w:rPr>
          <w:bCs/>
        </w:rPr>
        <w:t xml:space="preserve">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t>
      </w:r>
      <w:r w:rsidR="00622415">
        <w:rPr>
          <w:bCs/>
        </w:rPr>
        <w:t xml:space="preserve">national </w:t>
      </w:r>
      <w:r w:rsidRPr="00746DDB">
        <w:rPr>
          <w:bCs/>
        </w:rPr>
        <w:t>WIS Focal point will provide the necessary monitoring information.</w:t>
      </w:r>
    </w:p>
    <w:p w:rsidR="0079598D" w:rsidRPr="00746DDB" w:rsidRDefault="0079598D" w:rsidP="0079598D">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w:t>
      </w:r>
      <w:hyperlink w:anchor="_APPENDIX_III_" w:history="1">
        <w:r w:rsidRPr="00622415">
          <w:rPr>
            <w:rStyle w:val="Hyperlink"/>
            <w:bCs/>
          </w:rPr>
          <w:t>Appendix</w:t>
        </w:r>
        <w:r w:rsidR="00622415" w:rsidRPr="00622415">
          <w:rPr>
            <w:rStyle w:val="Hyperlink"/>
            <w:bCs/>
          </w:rPr>
          <w:t xml:space="preserve"> III</w:t>
        </w:r>
      </w:hyperlink>
      <w:r w:rsidRPr="00746DDB">
        <w:rPr>
          <w:bCs/>
        </w:rPr>
        <w:t xml:space="preserve">).  </w:t>
      </w:r>
    </w:p>
    <w:p w:rsidR="0079598D" w:rsidRPr="00746DDB" w:rsidRDefault="0079598D" w:rsidP="0079598D">
      <w:pPr>
        <w:pStyle w:val="WMOBodyText"/>
        <w:rPr>
          <w:bCs/>
        </w:rPr>
      </w:pPr>
      <w:r w:rsidRPr="00746DDB">
        <w:rPr>
          <w:bCs/>
        </w:rPr>
        <w:lastRenderedPageBreak/>
        <w:t xml:space="preserve">For users who want to access GISC system for services and request an account on the GISC system, the GISC is required to seek permission from the </w:t>
      </w:r>
      <w:r w:rsidR="00622415">
        <w:rPr>
          <w:bCs/>
        </w:rPr>
        <w:t xml:space="preserve">national </w:t>
      </w:r>
      <w:r w:rsidRPr="00746DDB">
        <w:rPr>
          <w:bCs/>
        </w:rPr>
        <w:t xml:space="preserve">WIS Focal Point of the country where the users are from. </w:t>
      </w:r>
    </w:p>
    <w:p w:rsidR="0079598D" w:rsidRPr="00746DDB" w:rsidRDefault="0079598D" w:rsidP="00F7096E">
      <w:pPr>
        <w:pStyle w:val="WMOBodyText"/>
        <w:numPr>
          <w:ilvl w:val="0"/>
          <w:numId w:val="14"/>
        </w:numPr>
        <w:rPr>
          <w:b/>
        </w:rPr>
      </w:pPr>
      <w:r w:rsidRPr="00746DDB">
        <w:rPr>
          <w:b/>
        </w:rPr>
        <w:t>Principal GISC</w:t>
      </w:r>
    </w:p>
    <w:p w:rsidR="0079598D" w:rsidRPr="00746DDB" w:rsidRDefault="0079598D" w:rsidP="0079598D">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79598D" w:rsidRPr="00746DDB" w:rsidRDefault="0079598D" w:rsidP="0079598D">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rsidR="0079598D" w:rsidRPr="00746DDB" w:rsidRDefault="0079598D" w:rsidP="0079598D">
      <w:pPr>
        <w:pStyle w:val="WMOBodyText"/>
        <w:rPr>
          <w:bCs/>
        </w:rPr>
      </w:pPr>
      <w:r w:rsidRPr="00746DDB">
        <w:rPr>
          <w:bCs/>
        </w:rPr>
        <w:t xml:space="preserve">Member countries and specifically their national WIS Focal Points are urged to maintain active collaboration with their principal GISC. For many RA-I countries </w:t>
      </w:r>
      <w:del w:id="1976" w:author="Steve Foreman" w:date="2014-09-25T13:44:00Z">
        <w:r w:rsidRPr="00746DDB" w:rsidDel="00E52412">
          <w:rPr>
            <w:bCs/>
          </w:rPr>
          <w:delText xml:space="preserve">that </w:delText>
        </w:r>
      </w:del>
      <w:ins w:id="1977" w:author="Steve Foreman" w:date="2014-09-25T13:44:00Z">
        <w:r w:rsidR="00E52412">
          <w:rPr>
            <w:bCs/>
          </w:rPr>
          <w:t>the principal GISC</w:t>
        </w:r>
        <w:r w:rsidR="00E52412" w:rsidRPr="00746DDB">
          <w:rPr>
            <w:bCs/>
          </w:rPr>
          <w:t xml:space="preserve"> </w:t>
        </w:r>
      </w:ins>
      <w:r w:rsidRPr="00746DDB">
        <w:rPr>
          <w:bCs/>
        </w:rPr>
        <w:t>is GISC</w:t>
      </w:r>
      <w:r w:rsidR="00622415">
        <w:rPr>
          <w:bCs/>
        </w:rPr>
        <w:t xml:space="preserve"> Casablanca or GISC Pretoria</w:t>
      </w:r>
      <w:r w:rsidRPr="00746DDB">
        <w:rPr>
          <w:bCs/>
        </w:rPr>
        <w:t xml:space="preserve"> for which the contact details are provided in </w:t>
      </w:r>
      <w:hyperlink w:anchor="_Appendix_VI._Contact" w:history="1">
        <w:r w:rsidRPr="00622415">
          <w:rPr>
            <w:rStyle w:val="Hyperlink"/>
            <w:bCs/>
          </w:rPr>
          <w:t>Appendix VI</w:t>
        </w:r>
      </w:hyperlink>
      <w:r w:rsidRPr="00746DDB">
        <w:rPr>
          <w:bCs/>
        </w:rPr>
        <w:t>.</w:t>
      </w:r>
    </w:p>
    <w:p w:rsidR="0079598D" w:rsidRDefault="0079598D" w:rsidP="0079598D">
      <w:pPr>
        <w:pStyle w:val="WMOBodyText"/>
        <w:rPr>
          <w:bCs/>
        </w:rPr>
      </w:pPr>
      <w:r w:rsidRPr="00746DDB">
        <w:rPr>
          <w:bCs/>
        </w:rPr>
        <w:t xml:space="preserve">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w:t>
      </w:r>
      <w:r>
        <w:rPr>
          <w:bCs/>
        </w:rPr>
        <w:t xml:space="preserve">The primary role of the backup GISC is to ensure data and products continue to be collected and distributed within RA </w:t>
      </w:r>
      <w:del w:id="1978" w:author="Steve Foreman" w:date="2014-09-25T12:39:00Z">
        <w:r w:rsidDel="00673A5D">
          <w:rPr>
            <w:bCs/>
          </w:rPr>
          <w:delText xml:space="preserve">III </w:delText>
        </w:r>
      </w:del>
      <w:ins w:id="1979" w:author="Steve Foreman" w:date="2014-09-25T12:39:00Z">
        <w:r w:rsidR="00673A5D">
          <w:rPr>
            <w:bCs/>
          </w:rPr>
          <w:t xml:space="preserve">I </w:t>
        </w:r>
      </w:ins>
      <w:r>
        <w:rPr>
          <w:bCs/>
        </w:rPr>
        <w:t xml:space="preserve">and shared with other regions. </w:t>
      </w:r>
      <w:r w:rsidRPr="00746DDB">
        <w:rPr>
          <w:bCs/>
        </w:rPr>
        <w:t>Regular tests should be carried out to ensure the availability of the back-up when suddenly required. Details of further back-up arrangements to be provided still need further work by the relevant CBS WIS expert teams.</w:t>
      </w:r>
      <w:r>
        <w:rPr>
          <w:bCs/>
        </w:rPr>
        <w:t xml:space="preserve"> </w:t>
      </w:r>
      <w:r w:rsidRPr="00673A5D">
        <w:rPr>
          <w:bCs/>
          <w:rPrChange w:id="1980" w:author="Steve Foreman" w:date="2014-09-25T12:38:00Z">
            <w:rPr>
              <w:bCs/>
              <w:highlight w:val="yellow"/>
            </w:rPr>
          </w:rPrChange>
        </w:rPr>
        <w:t>The backup GISC</w:t>
      </w:r>
      <w:ins w:id="1981" w:author="Steve Foreman" w:date="2014-09-25T12:38:00Z">
        <w:r w:rsidR="00673A5D">
          <w:rPr>
            <w:bCs/>
          </w:rPr>
          <w:t>s</w:t>
        </w:r>
      </w:ins>
      <w:r w:rsidRPr="00673A5D">
        <w:rPr>
          <w:bCs/>
          <w:rPrChange w:id="1982" w:author="Steve Foreman" w:date="2014-09-25T12:38:00Z">
            <w:rPr>
              <w:bCs/>
              <w:highlight w:val="yellow"/>
            </w:rPr>
          </w:rPrChange>
        </w:rPr>
        <w:t xml:space="preserve"> for </w:t>
      </w:r>
      <w:r w:rsidR="00622415" w:rsidRPr="00673A5D">
        <w:rPr>
          <w:bCs/>
          <w:rPrChange w:id="1983" w:author="Steve Foreman" w:date="2014-09-25T12:38:00Z">
            <w:rPr>
              <w:bCs/>
              <w:highlight w:val="yellow"/>
            </w:rPr>
          </w:rPrChange>
        </w:rPr>
        <w:t xml:space="preserve">Casablanca </w:t>
      </w:r>
      <w:del w:id="1984" w:author="Steve Foreman" w:date="2014-09-25T12:38:00Z">
        <w:r w:rsidR="00622415" w:rsidRPr="00673A5D" w:rsidDel="00673A5D">
          <w:rPr>
            <w:bCs/>
            <w:rPrChange w:id="1985" w:author="Steve Foreman" w:date="2014-09-25T12:38:00Z">
              <w:rPr>
                <w:bCs/>
                <w:highlight w:val="yellow"/>
              </w:rPr>
            </w:rPrChange>
          </w:rPr>
          <w:delText>is xxxx and for</w:delText>
        </w:r>
      </w:del>
      <w:ins w:id="1986" w:author="Steve Foreman" w:date="2014-09-25T12:38:00Z">
        <w:r w:rsidR="00673A5D">
          <w:rPr>
            <w:bCs/>
          </w:rPr>
          <w:t>and</w:t>
        </w:r>
      </w:ins>
      <w:r w:rsidR="00622415" w:rsidRPr="00673A5D">
        <w:rPr>
          <w:bCs/>
          <w:rPrChange w:id="1987" w:author="Steve Foreman" w:date="2014-09-25T12:38:00Z">
            <w:rPr>
              <w:bCs/>
              <w:highlight w:val="yellow"/>
            </w:rPr>
          </w:rPrChange>
        </w:rPr>
        <w:t xml:space="preserve"> </w:t>
      </w:r>
      <w:r w:rsidRPr="00673A5D">
        <w:rPr>
          <w:bCs/>
          <w:rPrChange w:id="1988" w:author="Steve Foreman" w:date="2014-09-25T12:38:00Z">
            <w:rPr>
              <w:bCs/>
              <w:highlight w:val="yellow"/>
            </w:rPr>
          </w:rPrChange>
        </w:rPr>
        <w:t xml:space="preserve">GISC </w:t>
      </w:r>
      <w:r w:rsidR="00622415" w:rsidRPr="00673A5D">
        <w:rPr>
          <w:bCs/>
          <w:rPrChange w:id="1989" w:author="Steve Foreman" w:date="2014-09-25T12:38:00Z">
            <w:rPr>
              <w:bCs/>
              <w:highlight w:val="yellow"/>
            </w:rPr>
          </w:rPrChange>
        </w:rPr>
        <w:t xml:space="preserve">Pretoria </w:t>
      </w:r>
      <w:del w:id="1990" w:author="Steve Foreman" w:date="2014-09-25T12:38:00Z">
        <w:r w:rsidR="00622415" w:rsidRPr="00673A5D" w:rsidDel="00673A5D">
          <w:rPr>
            <w:bCs/>
            <w:rPrChange w:id="1991" w:author="Steve Foreman" w:date="2014-09-25T12:38:00Z">
              <w:rPr>
                <w:bCs/>
                <w:highlight w:val="yellow"/>
              </w:rPr>
            </w:rPrChange>
          </w:rPr>
          <w:delText>is yyyy</w:delText>
        </w:r>
      </w:del>
      <w:ins w:id="1992" w:author="Steve Foreman" w:date="2014-09-25T12:38:00Z">
        <w:r w:rsidR="00673A5D">
          <w:rPr>
            <w:bCs/>
          </w:rPr>
          <w:t xml:space="preserve">will be </w:t>
        </w:r>
      </w:ins>
      <w:ins w:id="1993" w:author="Steve Foreman" w:date="2014-09-25T12:41:00Z">
        <w:r w:rsidR="00673A5D">
          <w:rPr>
            <w:bCs/>
          </w:rPr>
          <w:t>formalized</w:t>
        </w:r>
      </w:ins>
      <w:ins w:id="1994" w:author="Steve Foreman" w:date="2014-09-25T12:38:00Z">
        <w:r w:rsidR="00673A5D">
          <w:rPr>
            <w:bCs/>
          </w:rPr>
          <w:t xml:space="preserve"> before these GISCs become operational</w:t>
        </w:r>
      </w:ins>
      <w:ins w:id="1995" w:author="Steve Foreman" w:date="2014-09-25T12:41:00Z">
        <w:r w:rsidR="00673A5D">
          <w:rPr>
            <w:bCs/>
          </w:rPr>
          <w:t xml:space="preserve">, and the GISCs will inform </w:t>
        </w:r>
      </w:ins>
      <w:ins w:id="1996" w:author="Steve Foreman" w:date="2014-09-25T12:43:00Z">
        <w:r w:rsidR="00673A5D">
          <w:rPr>
            <w:bCs/>
          </w:rPr>
          <w:t>NCs</w:t>
        </w:r>
      </w:ins>
      <w:ins w:id="1997" w:author="Steve Foreman" w:date="2014-09-25T12:41:00Z">
        <w:r w:rsidR="00673A5D">
          <w:rPr>
            <w:bCs/>
          </w:rPr>
          <w:t xml:space="preserve"> </w:t>
        </w:r>
      </w:ins>
      <w:ins w:id="1998" w:author="Steve Foreman" w:date="2014-09-25T12:43:00Z">
        <w:r w:rsidR="00673A5D">
          <w:rPr>
            <w:bCs/>
          </w:rPr>
          <w:t xml:space="preserve">that have designated them as Principal GISC </w:t>
        </w:r>
      </w:ins>
      <w:ins w:id="1999" w:author="Steve Foreman" w:date="2014-09-25T12:41:00Z">
        <w:r w:rsidR="00673A5D">
          <w:rPr>
            <w:bCs/>
          </w:rPr>
          <w:t>of the decision</w:t>
        </w:r>
      </w:ins>
      <w:ins w:id="2000" w:author="Steve Foreman" w:date="2014-09-25T12:44:00Z">
        <w:r w:rsidR="00771053">
          <w:rPr>
            <w:bCs/>
          </w:rPr>
          <w:t xml:space="preserve"> so that the NCs can make the appropriate arrangements with the backup GISCs</w:t>
        </w:r>
      </w:ins>
      <w:ins w:id="2001" w:author="Steve Foreman" w:date="2014-09-25T12:41:00Z">
        <w:r w:rsidR="00673A5D">
          <w:rPr>
            <w:bCs/>
          </w:rPr>
          <w:t>.</w:t>
        </w:r>
      </w:ins>
      <w:del w:id="2002" w:author="Steve Foreman" w:date="2014-09-25T12:41:00Z">
        <w:r w:rsidDel="00673A5D">
          <w:rPr>
            <w:bCs/>
          </w:rPr>
          <w:delText>.</w:delText>
        </w:r>
      </w:del>
    </w:p>
    <w:p w:rsidR="0079598D" w:rsidRPr="00746DDB" w:rsidRDefault="0079598D" w:rsidP="00F7096E">
      <w:pPr>
        <w:pStyle w:val="WMOBodyText"/>
        <w:rPr>
          <w:b/>
        </w:rPr>
      </w:pPr>
      <w:r w:rsidRPr="00746DDB">
        <w:rPr>
          <w:b/>
        </w:rPr>
        <w:t>Connectivity</w:t>
      </w:r>
    </w:p>
    <w:p w:rsidR="003A1C67" w:rsidRDefault="0079598D" w:rsidP="0079598D">
      <w:pPr>
        <w:pStyle w:val="WMOBodyText"/>
        <w:rPr>
          <w:ins w:id="2003" w:author="Steve Foreman" w:date="2014-09-25T14:30:00Z"/>
          <w:bCs/>
        </w:rPr>
      </w:pPr>
      <w:del w:id="2004" w:author="Steve Foreman" w:date="2014-09-25T14:31:00Z">
        <w:r w:rsidRPr="00746DDB" w:rsidDel="003A1C67">
          <w:rPr>
            <w:bCs/>
          </w:rPr>
          <w:delText>RA-I members are connected to RTH</w:delText>
        </w:r>
        <w:r w:rsidR="00622415" w:rsidDel="003A1C67">
          <w:rPr>
            <w:bCs/>
          </w:rPr>
          <w:delText>s</w:delText>
        </w:r>
        <w:r w:rsidRPr="00746DDB" w:rsidDel="003A1C67">
          <w:rPr>
            <w:bCs/>
          </w:rPr>
          <w:delText xml:space="preserve"> </w:delText>
        </w:r>
        <w:r w:rsidR="00622415" w:rsidDel="003A1C67">
          <w:rPr>
            <w:bCs/>
          </w:rPr>
          <w:delText>mostly via VSAT using IP protocol, although a growing number of centres are getting access to fibre and Internet. Connection via VSAT type links is being supplemented by satellite broadcast and increasing via the Internet</w:delText>
        </w:r>
        <w:r w:rsidDel="003A1C67">
          <w:rPr>
            <w:bCs/>
          </w:rPr>
          <w:delText>.</w:delText>
        </w:r>
        <w:r w:rsidRPr="00746DDB" w:rsidDel="003A1C67">
          <w:rPr>
            <w:bCs/>
          </w:rPr>
          <w:delText xml:space="preserve"> </w:delText>
        </w:r>
      </w:del>
      <w:ins w:id="2005" w:author="Steve Foreman" w:date="2014-09-25T12:45:00Z">
        <w:r w:rsidR="00F46545">
          <w:rPr>
            <w:bCs/>
          </w:rPr>
          <w:t xml:space="preserve">RA-I members are connected to RTHs using a variety of methods. Members </w:t>
        </w:r>
      </w:ins>
      <w:ins w:id="2006" w:author="Steve Foreman" w:date="2014-09-25T12:47:00Z">
        <w:r w:rsidR="00F46545">
          <w:rPr>
            <w:bCs/>
          </w:rPr>
          <w:t xml:space="preserve">in the west </w:t>
        </w:r>
      </w:ins>
      <w:ins w:id="2007" w:author="Steve Foreman" w:date="2014-09-25T12:48:00Z">
        <w:r w:rsidR="00F46545">
          <w:rPr>
            <w:bCs/>
          </w:rPr>
          <w:t xml:space="preserve">of RA-I who use </w:t>
        </w:r>
      </w:ins>
      <w:ins w:id="2008" w:author="Steve Foreman" w:date="2014-09-25T12:45:00Z">
        <w:r w:rsidR="00F46545">
          <w:rPr>
            <w:bCs/>
          </w:rPr>
          <w:t xml:space="preserve">ASECNA services mainly use </w:t>
        </w:r>
      </w:ins>
      <w:ins w:id="2009" w:author="Steve Foreman" w:date="2014-09-25T12:49:00Z">
        <w:r w:rsidR="00F46545">
          <w:rPr>
            <w:bCs/>
          </w:rPr>
          <w:t>IP</w:t>
        </w:r>
      </w:ins>
      <w:ins w:id="2010" w:author="Steve Foreman" w:date="2014-09-25T12:48:00Z">
        <w:r w:rsidR="00F46545">
          <w:rPr>
            <w:bCs/>
          </w:rPr>
          <w:t xml:space="preserve"> </w:t>
        </w:r>
      </w:ins>
      <w:ins w:id="2011" w:author="Steve Foreman" w:date="2014-09-25T12:49:00Z">
        <w:r w:rsidR="003A1C67">
          <w:rPr>
            <w:bCs/>
          </w:rPr>
          <w:t>over V</w:t>
        </w:r>
        <w:r w:rsidR="00F46545">
          <w:rPr>
            <w:bCs/>
          </w:rPr>
          <w:t>SAT</w:t>
        </w:r>
      </w:ins>
      <w:ins w:id="2012" w:author="Steve Foreman" w:date="2014-09-25T12:47:00Z">
        <w:r w:rsidR="00F46545">
          <w:rPr>
            <w:bCs/>
          </w:rPr>
          <w:t>.</w:t>
        </w:r>
      </w:ins>
      <w:ins w:id="2013" w:author="Steve Foreman" w:date="2014-09-25T12:50:00Z">
        <w:r w:rsidR="00F46545">
          <w:rPr>
            <w:bCs/>
          </w:rPr>
          <w:t xml:space="preserve"> In the north </w:t>
        </w:r>
      </w:ins>
      <w:ins w:id="2014" w:author="Steve Foreman" w:date="2014-09-25T12:53:00Z">
        <w:r w:rsidR="00F46545">
          <w:rPr>
            <w:bCs/>
          </w:rPr>
          <w:t xml:space="preserve">and east </w:t>
        </w:r>
      </w:ins>
      <w:ins w:id="2015" w:author="Steve Foreman" w:date="2014-09-25T12:50:00Z">
        <w:r w:rsidR="00F46545">
          <w:rPr>
            <w:bCs/>
          </w:rPr>
          <w:t xml:space="preserve">of RA-I the connections </w:t>
        </w:r>
      </w:ins>
      <w:ins w:id="2016" w:author="Steve Foreman" w:date="2014-09-25T12:51:00Z">
        <w:r w:rsidR="00F46545">
          <w:rPr>
            <w:bCs/>
          </w:rPr>
          <w:t>mainly use the interne</w:t>
        </w:r>
      </w:ins>
      <w:ins w:id="2017" w:author="Steve Foreman" w:date="2014-09-25T12:50:00Z">
        <w:r w:rsidR="00F46545">
          <w:rPr>
            <w:bCs/>
          </w:rPr>
          <w:t>t.</w:t>
        </w:r>
      </w:ins>
      <w:ins w:id="2018" w:author="Steve Foreman" w:date="2014-09-25T12:52:00Z">
        <w:r w:rsidR="00F46545">
          <w:rPr>
            <w:bCs/>
          </w:rPr>
          <w:t xml:space="preserve"> </w:t>
        </w:r>
      </w:ins>
      <w:ins w:id="2019" w:author="Steve Foreman" w:date="2014-09-25T12:53:00Z">
        <w:r w:rsidR="00F46545">
          <w:rPr>
            <w:bCs/>
          </w:rPr>
          <w:t xml:space="preserve"> </w:t>
        </w:r>
      </w:ins>
      <w:ins w:id="2020" w:author="Steve Foreman" w:date="2014-09-25T12:54:00Z">
        <w:r w:rsidR="00F46545">
          <w:rPr>
            <w:bCs/>
          </w:rPr>
          <w:t xml:space="preserve">In the south of RA-I, </w:t>
        </w:r>
      </w:ins>
      <w:ins w:id="2021" w:author="Steve Foreman" w:date="2014-09-25T12:55:00Z">
        <w:r w:rsidR="00F46545">
          <w:rPr>
            <w:bCs/>
          </w:rPr>
          <w:t>f</w:t>
        </w:r>
      </w:ins>
      <w:ins w:id="2022" w:author="Steve Foreman" w:date="2014-09-25T12:54:00Z">
        <w:r w:rsidR="003A1C67">
          <w:rPr>
            <w:bCs/>
          </w:rPr>
          <w:t>ixed line, internet and V</w:t>
        </w:r>
        <w:r w:rsidR="00F46545">
          <w:rPr>
            <w:bCs/>
          </w:rPr>
          <w:t xml:space="preserve">SAT connections are used. </w:t>
        </w:r>
      </w:ins>
      <w:ins w:id="2023" w:author="Steve Foreman" w:date="2014-09-25T12:53:00Z">
        <w:r w:rsidR="00F46545">
          <w:rPr>
            <w:bCs/>
          </w:rPr>
          <w:t xml:space="preserve">Some centres are now able to connect </w:t>
        </w:r>
      </w:ins>
      <w:ins w:id="2024" w:author="Steve Foreman" w:date="2014-09-25T12:54:00Z">
        <w:r w:rsidR="00F46545">
          <w:rPr>
            <w:bCs/>
          </w:rPr>
          <w:t xml:space="preserve">to their RTH </w:t>
        </w:r>
      </w:ins>
      <w:ins w:id="2025" w:author="Steve Foreman" w:date="2014-09-25T12:53:00Z">
        <w:r w:rsidR="00F46545">
          <w:rPr>
            <w:bCs/>
          </w:rPr>
          <w:t xml:space="preserve">using </w:t>
        </w:r>
      </w:ins>
      <w:ins w:id="2026" w:author="Steve Foreman" w:date="2014-09-25T14:21:00Z">
        <w:r w:rsidR="003A1C67">
          <w:rPr>
            <w:bCs/>
          </w:rPr>
          <w:t>MPLS networks</w:t>
        </w:r>
      </w:ins>
      <w:ins w:id="2027" w:author="Steve Foreman" w:date="2014-09-25T12:53:00Z">
        <w:r w:rsidR="00F46545">
          <w:rPr>
            <w:bCs/>
          </w:rPr>
          <w:t>.</w:t>
        </w:r>
      </w:ins>
    </w:p>
    <w:p w:rsidR="00F46545" w:rsidRPr="00746DDB" w:rsidRDefault="003A1C67" w:rsidP="0079598D">
      <w:pPr>
        <w:pStyle w:val="WMOBodyText"/>
        <w:rPr>
          <w:bCs/>
        </w:rPr>
      </w:pPr>
      <w:ins w:id="2028" w:author="Steve Foreman" w:date="2014-09-25T14:30:00Z">
        <w:r>
          <w:rPr>
            <w:bCs/>
          </w:rPr>
          <w:t>National telecommunications networks are a challenge for many members of RA-I, with ma</w:t>
        </w:r>
      </w:ins>
      <w:ins w:id="2029" w:author="Steve Foreman" w:date="2014-09-25T14:32:00Z">
        <w:r>
          <w:rPr>
            <w:bCs/>
          </w:rPr>
          <w:t>n</w:t>
        </w:r>
      </w:ins>
      <w:ins w:id="2030" w:author="Steve Foreman" w:date="2014-09-25T14:30:00Z">
        <w:r>
          <w:rPr>
            <w:bCs/>
          </w:rPr>
          <w:t xml:space="preserve">y not having access to digital telecommunications to transmit observations to national centres. In some cases, observations are made but are unable to be passed to the centres that need to use them. </w:t>
        </w:r>
      </w:ins>
      <w:ins w:id="2031" w:author="Steve Foreman" w:date="2014-09-25T12:54:00Z">
        <w:r w:rsidR="00F46545">
          <w:rPr>
            <w:bCs/>
          </w:rPr>
          <w:t xml:space="preserve"> </w:t>
        </w:r>
      </w:ins>
    </w:p>
    <w:p w:rsidR="0079598D" w:rsidRPr="00746DDB" w:rsidRDefault="0079598D" w:rsidP="00F7096E">
      <w:pPr>
        <w:pStyle w:val="WMOBodyText"/>
        <w:numPr>
          <w:ilvl w:val="0"/>
          <w:numId w:val="14"/>
        </w:numPr>
        <w:rPr>
          <w:b/>
        </w:rPr>
      </w:pPr>
      <w:r w:rsidRPr="00746DDB">
        <w:rPr>
          <w:b/>
        </w:rPr>
        <w:t>Bandwidth</w:t>
      </w:r>
    </w:p>
    <w:p w:rsidR="0079598D" w:rsidRPr="00746DDB" w:rsidRDefault="0079598D" w:rsidP="0079598D">
      <w:pPr>
        <w:pStyle w:val="WMOBodyText"/>
        <w:rPr>
          <w:bCs/>
        </w:rPr>
      </w:pPr>
      <w:r>
        <w:rPr>
          <w:bCs/>
        </w:rPr>
        <w:t xml:space="preserve">The GTS in RA I </w:t>
      </w:r>
      <w:r w:rsidR="00622415">
        <w:rPr>
          <w:bCs/>
        </w:rPr>
        <w:t xml:space="preserve">has been steadily improving </w:t>
      </w:r>
      <w:del w:id="2032" w:author="Steve Foreman" w:date="2014-09-25T14:33:00Z">
        <w:r w:rsidR="00622415" w:rsidDel="003A1C67">
          <w:rPr>
            <w:bCs/>
          </w:rPr>
          <w:delText xml:space="preserve">with </w:delText>
        </w:r>
      </w:del>
      <w:ins w:id="2033" w:author="Steve Foreman" w:date="2014-09-25T14:33:00Z">
        <w:r w:rsidR="003A1C67">
          <w:rPr>
            <w:bCs/>
          </w:rPr>
          <w:t xml:space="preserve">and the </w:t>
        </w:r>
      </w:ins>
      <w:r w:rsidR="00622415">
        <w:rPr>
          <w:bCs/>
        </w:rPr>
        <w:t>the migration to IP, including over satellite links</w:t>
      </w:r>
      <w:ins w:id="2034" w:author="Steve Foreman" w:date="2014-09-25T14:33:00Z">
        <w:r w:rsidR="003A1C67">
          <w:rPr>
            <w:bCs/>
          </w:rPr>
          <w:t>,</w:t>
        </w:r>
      </w:ins>
      <w:r w:rsidR="00622415">
        <w:rPr>
          <w:bCs/>
        </w:rPr>
        <w:t xml:space="preserve"> </w:t>
      </w:r>
      <w:ins w:id="2035" w:author="Steve Foreman" w:date="2014-09-25T14:33:00Z">
        <w:r w:rsidR="003A1C67">
          <w:rPr>
            <w:bCs/>
          </w:rPr>
          <w:t xml:space="preserve">is </w:t>
        </w:r>
      </w:ins>
      <w:r w:rsidR="00622415">
        <w:rPr>
          <w:bCs/>
        </w:rPr>
        <w:t xml:space="preserve">effectively complete. Noting that bandwidth remains somewhat limited by the cost of satellite connectivity, </w:t>
      </w:r>
      <w:del w:id="2036" w:author="Steve Foreman" w:date="2014-09-25T14:39:00Z">
        <w:r w:rsidR="00622415" w:rsidDel="003A1C67">
          <w:rPr>
            <w:bCs/>
          </w:rPr>
          <w:delText xml:space="preserve">the current </w:delText>
        </w:r>
      </w:del>
      <w:del w:id="2037" w:author="Steve Foreman" w:date="2014-09-25T14:38:00Z">
        <w:r w:rsidR="00622415" w:rsidDel="003A1C67">
          <w:rPr>
            <w:bCs/>
          </w:rPr>
          <w:delText xml:space="preserve">practice is to get all </w:delText>
        </w:r>
      </w:del>
      <w:r w:rsidR="00622415">
        <w:rPr>
          <w:bCs/>
        </w:rPr>
        <w:t xml:space="preserve">VSAT links </w:t>
      </w:r>
      <w:ins w:id="2038" w:author="Steve Foreman" w:date="2014-09-25T14:39:00Z">
        <w:r w:rsidR="003A1C67">
          <w:rPr>
            <w:bCs/>
          </w:rPr>
          <w:t xml:space="preserve">in RA-I </w:t>
        </w:r>
      </w:ins>
      <w:del w:id="2039" w:author="Steve Foreman" w:date="2014-09-25T14:38:00Z">
        <w:r w:rsidR="00622415" w:rsidDel="003A1C67">
          <w:rPr>
            <w:bCs/>
          </w:rPr>
          <w:delText>to at least 64kps</w:delText>
        </w:r>
      </w:del>
      <w:ins w:id="2040" w:author="Steve Foreman" w:date="2014-09-25T14:38:00Z">
        <w:r w:rsidR="003A1C67">
          <w:rPr>
            <w:bCs/>
          </w:rPr>
          <w:t>typically operate at relatively low speeds of 64-128kbps</w:t>
        </w:r>
      </w:ins>
      <w:ins w:id="2041" w:author="Steve Foreman" w:date="2014-09-25T14:40:00Z">
        <w:r w:rsidR="003A1C67">
          <w:rPr>
            <w:bCs/>
          </w:rPr>
          <w:t xml:space="preserve">. These 2-way communications systems are </w:t>
        </w:r>
      </w:ins>
      <w:del w:id="2042" w:author="Steve Foreman" w:date="2014-09-25T14:40:00Z">
        <w:r w:rsidR="00622415" w:rsidDel="003A1C67">
          <w:rPr>
            <w:bCs/>
          </w:rPr>
          <w:delText xml:space="preserve"> </w:delText>
        </w:r>
      </w:del>
      <w:r w:rsidR="00622415">
        <w:rPr>
          <w:bCs/>
        </w:rPr>
        <w:lastRenderedPageBreak/>
        <w:t xml:space="preserve">supplemented </w:t>
      </w:r>
      <w:del w:id="2043" w:author="Steve Foreman" w:date="2014-09-25T14:39:00Z">
        <w:r w:rsidR="00622415" w:rsidDel="003A1C67">
          <w:rPr>
            <w:bCs/>
          </w:rPr>
          <w:delText xml:space="preserve">as noted above </w:delText>
        </w:r>
      </w:del>
      <w:r w:rsidR="00622415">
        <w:rPr>
          <w:bCs/>
        </w:rPr>
        <w:t xml:space="preserve">by satellite broadcast and Internet access.  </w:t>
      </w:r>
      <w:r>
        <w:rPr>
          <w:bCs/>
        </w:rPr>
        <w:t xml:space="preserve">Current access speeds are recorded in Table 1 maintained by the Working Group on </w:t>
      </w:r>
      <w:r w:rsidR="00622415">
        <w:rPr>
          <w:bCs/>
        </w:rPr>
        <w:t xml:space="preserve">Observations and </w:t>
      </w:r>
      <w:r>
        <w:rPr>
          <w:bCs/>
        </w:rPr>
        <w:t>Infrastructure</w:t>
      </w:r>
      <w:r w:rsidR="00622415">
        <w:rPr>
          <w:bCs/>
        </w:rPr>
        <w:t>.</w:t>
      </w:r>
    </w:p>
    <w:p w:rsidR="0079598D" w:rsidRPr="00746DDB" w:rsidRDefault="0079598D" w:rsidP="00F7096E">
      <w:pPr>
        <w:pStyle w:val="WMOBodyText"/>
        <w:numPr>
          <w:ilvl w:val="0"/>
          <w:numId w:val="14"/>
        </w:numPr>
        <w:rPr>
          <w:b/>
        </w:rPr>
      </w:pPr>
      <w:r w:rsidRPr="00746DDB">
        <w:rPr>
          <w:b/>
        </w:rPr>
        <w:t>Discovery Metadata</w:t>
      </w:r>
    </w:p>
    <w:p w:rsidR="0079598D" w:rsidRPr="00746DDB" w:rsidRDefault="0079598D" w:rsidP="0079598D">
      <w:pPr>
        <w:pStyle w:val="WMOBodyText"/>
        <w:rPr>
          <w:bCs/>
        </w:rPr>
      </w:pPr>
      <w:r w:rsidRPr="00746DDB">
        <w:rPr>
          <w:bCs/>
        </w:rPr>
        <w:t xml:space="preserve">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w:t>
      </w:r>
      <w:proofErr w:type="spellStart"/>
      <w:r w:rsidRPr="00746DDB">
        <w:rPr>
          <w:bCs/>
        </w:rPr>
        <w:t>Météo</w:t>
      </w:r>
      <w:proofErr w:type="spellEnd"/>
      <w:r w:rsidRPr="00746DDB">
        <w:rPr>
          <w:bCs/>
        </w:rPr>
        <w:t xml:space="preserve"> 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79598D" w:rsidRDefault="0079598D" w:rsidP="0079598D">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6"/>
      </w:r>
      <w:r w:rsidRPr="00746DDB">
        <w:rPr>
          <w:bCs/>
        </w:rPr>
        <w:t>. Each NC should make sure that staff are knowledgeable about the WMO Metadata Core Profile and are able to update its metadata records.</w:t>
      </w:r>
    </w:p>
    <w:p w:rsidR="0079598D" w:rsidRPr="00746DDB" w:rsidRDefault="0079598D" w:rsidP="00F7096E">
      <w:pPr>
        <w:pStyle w:val="WMOBodyText"/>
        <w:numPr>
          <w:ilvl w:val="0"/>
          <w:numId w:val="14"/>
        </w:numPr>
        <w:rPr>
          <w:b/>
        </w:rPr>
      </w:pPr>
      <w:r w:rsidRPr="00746DDB">
        <w:rPr>
          <w:b/>
        </w:rPr>
        <w:t>Access to metadata editor</w:t>
      </w:r>
    </w:p>
    <w:p w:rsidR="0079598D" w:rsidRPr="00746DDB" w:rsidRDefault="0079598D" w:rsidP="0079598D">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79598D" w:rsidRPr="00746DDB" w:rsidRDefault="0079598D" w:rsidP="00F7096E">
      <w:pPr>
        <w:pStyle w:val="WMOBodyText"/>
        <w:numPr>
          <w:ilvl w:val="0"/>
          <w:numId w:val="14"/>
        </w:numPr>
        <w:rPr>
          <w:b/>
        </w:rPr>
      </w:pPr>
      <w:r w:rsidRPr="00746DDB">
        <w:rPr>
          <w:b/>
        </w:rPr>
        <w:t>Demonstration of WIS Compliance</w:t>
      </w:r>
    </w:p>
    <w:p w:rsidR="0079598D" w:rsidRPr="00746DDB" w:rsidRDefault="0079598D" w:rsidP="0079598D">
      <w:pPr>
        <w:pStyle w:val="WMOBodyText"/>
      </w:pPr>
      <w:r w:rsidRPr="00746DDB">
        <w:t xml:space="preserve">A National Centre will need to demonstrate its compliance with WIS standards as laid out in the Manual on WIS. This is achieved by the centre working with the principal GISC to successfully complete the three test cases in </w:t>
      </w:r>
      <w:hyperlink w:anchor="App4" w:history="1">
        <w:r w:rsidRPr="00622415">
          <w:rPr>
            <w:rStyle w:val="Hyperlink"/>
          </w:rPr>
          <w:t>Appendix IV</w:t>
        </w:r>
      </w:hyperlink>
      <w:r w:rsidRPr="00746DDB">
        <w:t xml:space="preserve"> and advising the </w:t>
      </w:r>
      <w:r w:rsidR="00622415">
        <w:t xml:space="preserve">WMO </w:t>
      </w:r>
      <w:r w:rsidRPr="00746DDB">
        <w:t>secretariat that the GISC has endorsed the centre as having demonstrated its compliance with relevant WIS standards.</w:t>
      </w:r>
    </w:p>
    <w:p w:rsidR="0079598D" w:rsidRPr="00746DDB" w:rsidRDefault="0079598D" w:rsidP="0079598D">
      <w:pPr>
        <w:pStyle w:val="Heading3"/>
      </w:pPr>
      <w:r w:rsidRPr="00746DDB">
        <w:t xml:space="preserve">6.1 Pre-requisites for participation of WIS operation by other centres </w:t>
      </w:r>
    </w:p>
    <w:p w:rsidR="0079598D" w:rsidRPr="00746DDB" w:rsidRDefault="0079598D" w:rsidP="0079598D">
      <w:pPr>
        <w:pStyle w:val="WMOBodyText"/>
        <w:rPr>
          <w:bCs/>
        </w:rPr>
      </w:pPr>
      <w:r w:rsidRPr="00746DDB">
        <w:rPr>
          <w:bCs/>
        </w:rPr>
        <w:t>There may be other WIS centres besides the NC of an NMHS within a country.  For example, the NMHS might also operate one or more DCPCs for specialized data or there may be multiple DCPCs run by different organizations like hydrology and oceanographic centres. It is also possible</w:t>
      </w:r>
      <w:r w:rsidR="00622415">
        <w:rPr>
          <w:bCs/>
        </w:rPr>
        <w:t>, with the permission of the PR,</w:t>
      </w:r>
      <w:del w:id="2044" w:author="Steve Foreman" w:date="2014-09-25T13:45:00Z">
        <w:r w:rsidR="00622415" w:rsidDel="00E52412">
          <w:rPr>
            <w:bCs/>
          </w:rPr>
          <w:delText xml:space="preserve"> </w:delText>
        </w:r>
      </w:del>
      <w:r w:rsidR="00622415">
        <w:rPr>
          <w:bCs/>
        </w:rPr>
        <w:t xml:space="preserve"> for</w:t>
      </w:r>
      <w:r w:rsidRPr="00746DDB">
        <w:rPr>
          <w:bCs/>
        </w:rPr>
        <w:t xml:space="preserve"> a centre other than the NMHS </w:t>
      </w:r>
      <w:r w:rsidR="00622415">
        <w:rPr>
          <w:bCs/>
        </w:rPr>
        <w:t>to</w:t>
      </w:r>
      <w:r w:rsidR="00622415" w:rsidRPr="00746DDB">
        <w:rPr>
          <w:bCs/>
        </w:rPr>
        <w:t xml:space="preserve"> </w:t>
      </w:r>
      <w:r w:rsidRPr="00746DDB">
        <w:rPr>
          <w:bCs/>
        </w:rPr>
        <w:t xml:space="preserve">operate an NC. </w:t>
      </w:r>
    </w:p>
    <w:p w:rsidR="0079598D" w:rsidRPr="00746DDB" w:rsidRDefault="0079598D" w:rsidP="00F7096E">
      <w:pPr>
        <w:pStyle w:val="WMOBodyText"/>
        <w:numPr>
          <w:ilvl w:val="0"/>
          <w:numId w:val="15"/>
        </w:numPr>
        <w:rPr>
          <w:b/>
        </w:rPr>
      </w:pPr>
      <w:r w:rsidRPr="00746DDB">
        <w:rPr>
          <w:b/>
        </w:rPr>
        <w:t>DCPC</w:t>
      </w:r>
    </w:p>
    <w:p w:rsidR="0079598D" w:rsidRPr="00746DDB" w:rsidRDefault="0079598D" w:rsidP="0079598D">
      <w:pPr>
        <w:pStyle w:val="WMOBodyText"/>
        <w:rPr>
          <w:bCs/>
        </w:rPr>
      </w:pPr>
      <w:r w:rsidRPr="00746DDB">
        <w:rPr>
          <w:bCs/>
        </w:rPr>
        <w:t>As stated earlier, a DCPC is the WIS categorization of a programme centre that provides programme-specific data, e.g. An RTH is a centre supporting the GTS, or a RSMC providing specialize products under the GDPFS. Therefore, it has to be sponsored by a WMO programme</w:t>
      </w:r>
      <w:ins w:id="2045" w:author="Steve Foreman" w:date="2014-09-25T14:48:00Z">
        <w:r w:rsidR="003A1C67">
          <w:rPr>
            <w:bCs/>
          </w:rPr>
          <w:t>. As for all WIS centres</w:t>
        </w:r>
      </w:ins>
      <w:ins w:id="2046" w:author="Steve Foreman" w:date="2014-09-25T14:49:00Z">
        <w:r w:rsidR="003A1C67">
          <w:rPr>
            <w:bCs/>
          </w:rPr>
          <w:t>,</w:t>
        </w:r>
      </w:ins>
      <w:ins w:id="2047" w:author="Steve Foreman" w:date="2014-09-25T14:48:00Z">
        <w:r w:rsidR="003A1C67">
          <w:rPr>
            <w:bCs/>
          </w:rPr>
          <w:t xml:space="preserve"> it has to be associated with a principal GISC.</w:t>
        </w:r>
      </w:ins>
      <w:r w:rsidRPr="00746DDB">
        <w:rPr>
          <w:bCs/>
        </w:rPr>
        <w:t xml:space="preserve"> </w:t>
      </w:r>
      <w:del w:id="2048" w:author="Steve Foreman" w:date="2014-09-25T14:48:00Z">
        <w:r w:rsidRPr="00746DDB" w:rsidDel="003A1C67">
          <w:rPr>
            <w:bCs/>
          </w:rPr>
          <w:delText>and connected to a GISC</w:delText>
        </w:r>
      </w:del>
      <w:del w:id="2049" w:author="Steve Foreman" w:date="2014-09-25T14:47:00Z">
        <w:r w:rsidRPr="00746DDB" w:rsidDel="003A1C67">
          <w:rPr>
            <w:bCs/>
          </w:rPr>
          <w:delText xml:space="preserve"> in the region with sufficient bandwidth</w:delText>
        </w:r>
      </w:del>
      <w:del w:id="2050" w:author="Steve Foreman" w:date="2014-09-25T14:48:00Z">
        <w:r w:rsidRPr="00746DDB" w:rsidDel="003A1C67">
          <w:rPr>
            <w:bCs/>
          </w:rPr>
          <w:delText xml:space="preserve">. </w:delText>
        </w:r>
      </w:del>
      <w:r w:rsidRPr="00746DDB">
        <w:rPr>
          <w:bCs/>
        </w:rPr>
        <w:t>In addition, special software to support the WIS functions of the centre has to be implemented</w:t>
      </w:r>
      <w:ins w:id="2051" w:author="Steve Foreman" w:date="2014-09-25T14:48:00Z">
        <w:r w:rsidR="003A1C67">
          <w:rPr>
            <w:bCs/>
          </w:rPr>
          <w:t>, and have sufficient bandwidth to deliver its products to the users</w:t>
        </w:r>
      </w:ins>
      <w:r w:rsidRPr="00746DDB">
        <w:rPr>
          <w:bCs/>
        </w:rPr>
        <w:t xml:space="preserve">. Once this has been achieved, the relevant PR </w:t>
      </w:r>
      <w:r w:rsidR="00622415">
        <w:rPr>
          <w:bCs/>
        </w:rPr>
        <w:t xml:space="preserve">and centre director </w:t>
      </w:r>
      <w:r w:rsidRPr="00746DDB">
        <w:rPr>
          <w:bCs/>
        </w:rPr>
        <w:t xml:space="preserve">may submit a proposal to WMO for the DCPC to be accepted, nominating a staff member responsible and stating the commitment to operate the DCPC after its validation.  </w:t>
      </w:r>
    </w:p>
    <w:p w:rsidR="0079598D" w:rsidRPr="00746DDB" w:rsidRDefault="0079598D" w:rsidP="0079598D">
      <w:pPr>
        <w:pStyle w:val="WMOBodyText"/>
        <w:rPr>
          <w:bCs/>
        </w:rPr>
      </w:pPr>
      <w:r w:rsidRPr="00746DDB">
        <w:rPr>
          <w:bCs/>
        </w:rPr>
        <w:lastRenderedPageBreak/>
        <w:tab/>
        <w:t>In accordance with the Manual on WIS,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79598D" w:rsidRPr="00746DDB" w:rsidRDefault="0079598D" w:rsidP="00F7096E">
      <w:pPr>
        <w:pStyle w:val="WMOBodyText"/>
        <w:numPr>
          <w:ilvl w:val="0"/>
          <w:numId w:val="15"/>
        </w:numPr>
        <w:rPr>
          <w:b/>
        </w:rPr>
      </w:pPr>
      <w:r w:rsidRPr="00746DDB">
        <w:rPr>
          <w:b/>
        </w:rPr>
        <w:t>NC</w:t>
      </w:r>
    </w:p>
    <w:p w:rsidR="0079598D" w:rsidRPr="00746DDB" w:rsidRDefault="0079598D" w:rsidP="0079598D">
      <w:pPr>
        <w:pStyle w:val="WMOBodyText"/>
        <w:rPr>
          <w:bCs/>
        </w:rPr>
      </w:pPr>
      <w:r w:rsidRPr="00746DDB">
        <w:rPr>
          <w:bCs/>
        </w:rPr>
        <w:t>Any NC additional to that of the NMHS will have to adhere to the same procedures as stated in 6.1</w:t>
      </w:r>
      <w:ins w:id="2052" w:author="Steve Foreman" w:date="2014-09-25T14:49:00Z">
        <w:r w:rsidR="003A1C67">
          <w:rPr>
            <w:bCs/>
          </w:rPr>
          <w:t>.</w:t>
        </w:r>
      </w:ins>
      <w:r w:rsidRPr="00746DDB">
        <w:rPr>
          <w:bCs/>
        </w:rPr>
        <w:t xml:space="preserve"> Its WIS centre Focal </w:t>
      </w:r>
      <w:ins w:id="2053" w:author="Steve Foreman" w:date="2014-09-25T13:46:00Z">
        <w:r w:rsidR="00E52412">
          <w:rPr>
            <w:bCs/>
          </w:rPr>
          <w:t>P</w:t>
        </w:r>
      </w:ins>
      <w:del w:id="2054" w:author="Steve Foreman" w:date="2014-09-25T13:46:00Z">
        <w:r w:rsidRPr="00746DDB" w:rsidDel="00E52412">
          <w:rPr>
            <w:bCs/>
          </w:rPr>
          <w:delText>p</w:delText>
        </w:r>
      </w:del>
      <w:r w:rsidRPr="00746DDB">
        <w:rPr>
          <w:bCs/>
        </w:rPr>
        <w:t>oint should work closely with the national WIS Focal point of the NMHS who will be the main WIS interface of the country.</w:t>
      </w:r>
    </w:p>
    <w:p w:rsidR="0079598D" w:rsidRPr="00746DDB" w:rsidRDefault="0079598D" w:rsidP="0079598D">
      <w:pPr>
        <w:pStyle w:val="Heading2"/>
        <w:ind w:left="0" w:firstLine="0"/>
      </w:pPr>
      <w:r w:rsidRPr="00746DDB">
        <w:t>7. Challenges associated with WIS implementation in RA-I</w:t>
      </w:r>
      <w:del w:id="2055" w:author="Steve Foreman" w:date="2014-09-25T14:50:00Z">
        <w:r w:rsidRPr="00746DDB" w:rsidDel="003A1C67">
          <w:delText>II</w:delText>
        </w:r>
      </w:del>
    </w:p>
    <w:p w:rsidR="0079598D" w:rsidRPr="00746DDB" w:rsidRDefault="0079598D" w:rsidP="0079598D">
      <w:pPr>
        <w:pStyle w:val="Heading3"/>
      </w:pPr>
      <w:r w:rsidRPr="00746DDB">
        <w:t>7.1 General WIS acceptance</w:t>
      </w:r>
    </w:p>
    <w:p w:rsidR="0079598D" w:rsidRDefault="0079598D" w:rsidP="0079598D">
      <w:pPr>
        <w:pStyle w:val="WMOBodyText"/>
        <w:rPr>
          <w:ins w:id="2056" w:author="Steve Foreman" w:date="2014-09-25T14:52:00Z"/>
          <w:bCs/>
        </w:rPr>
      </w:pPr>
      <w:r w:rsidRPr="00746DDB">
        <w:rPr>
          <w:bCs/>
        </w:rPr>
        <w:t xml:space="preserve">The benefits of WIS rely to a large extent on the global acceptance of WIS as the standard communication, discovery and access platform for WMO and associated institutions. Although WIS </w:t>
      </w:r>
      <w:del w:id="2057" w:author="Steve Foreman" w:date="2014-09-25T13:46:00Z">
        <w:r w:rsidRPr="00746DDB" w:rsidDel="00E52412">
          <w:rPr>
            <w:bCs/>
          </w:rPr>
          <w:delText>has been</w:delText>
        </w:r>
      </w:del>
      <w:ins w:id="2058" w:author="Steve Foreman" w:date="2014-09-25T13:46:00Z">
        <w:r w:rsidR="00E52412">
          <w:rPr>
            <w:bCs/>
          </w:rPr>
          <w:t>was</w:t>
        </w:r>
      </w:ins>
      <w:r w:rsidRPr="00746DDB">
        <w:rPr>
          <w:bCs/>
        </w:rPr>
        <w:t xml:space="preserve"> declared operational in January </w:t>
      </w:r>
      <w:del w:id="2059" w:author="Steve Foreman" w:date="2014-09-25T13:46:00Z">
        <w:r w:rsidRPr="00746DDB" w:rsidDel="00E52412">
          <w:rPr>
            <w:bCs/>
          </w:rPr>
          <w:delText>2013</w:delText>
        </w:r>
      </w:del>
      <w:ins w:id="2060" w:author="Steve Foreman" w:date="2014-09-25T13:46:00Z">
        <w:r w:rsidR="00E52412">
          <w:rPr>
            <w:bCs/>
          </w:rPr>
          <w:t>2012</w:t>
        </w:r>
      </w:ins>
      <w:r w:rsidRPr="00746DDB">
        <w:rPr>
          <w:bCs/>
        </w:rPr>
        <w:t>, many NMH</w:t>
      </w:r>
      <w:r w:rsidR="00622415">
        <w:rPr>
          <w:bCs/>
        </w:rPr>
        <w:t>S</w:t>
      </w:r>
      <w:r w:rsidRPr="00746DDB">
        <w:rPr>
          <w:bCs/>
        </w:rPr>
        <w:t xml:space="preserve"> centres in RA-I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ins w:id="2061" w:author="Steve Foreman" w:date="2014-09-25T14:51:00Z">
        <w:r w:rsidR="00906343">
          <w:rPr>
            <w:bCs/>
          </w:rPr>
          <w:t xml:space="preserve"> to be delivered</w:t>
        </w:r>
      </w:ins>
      <w:r w:rsidRPr="00746DDB">
        <w:rPr>
          <w:bCs/>
        </w:rPr>
        <w:t>.</w:t>
      </w:r>
    </w:p>
    <w:p w:rsidR="00906343" w:rsidRDefault="00906343" w:rsidP="0079598D">
      <w:pPr>
        <w:pStyle w:val="WMOBodyText"/>
        <w:rPr>
          <w:ins w:id="2062" w:author="Steve Foreman" w:date="2014-09-25T14:53:00Z"/>
          <w:bCs/>
        </w:rPr>
      </w:pPr>
      <w:ins w:id="2063" w:author="Steve Foreman" w:date="2014-09-25T14:53:00Z">
        <w:r>
          <w:rPr>
            <w:bCs/>
          </w:rPr>
          <w:t>Issues that have to be addressed include:</w:t>
        </w:r>
      </w:ins>
    </w:p>
    <w:p w:rsidR="00906343" w:rsidRDefault="00906343">
      <w:pPr>
        <w:pStyle w:val="WMOBodyText"/>
        <w:numPr>
          <w:ilvl w:val="0"/>
          <w:numId w:val="58"/>
        </w:numPr>
        <w:rPr>
          <w:ins w:id="2064" w:author="Steve Foreman" w:date="2014-09-25T14:53:00Z"/>
          <w:bCs/>
        </w:rPr>
        <w:pPrChange w:id="2065" w:author="Steve Foreman" w:date="2014-09-25T14:53:00Z">
          <w:pPr>
            <w:pStyle w:val="WMOBodyText"/>
          </w:pPr>
        </w:pPrChange>
      </w:pPr>
      <w:ins w:id="2066" w:author="Steve Foreman" w:date="2014-09-25T14:53:00Z">
        <w:r>
          <w:rPr>
            <w:bCs/>
          </w:rPr>
          <w:t>Ensuring that senior decision makers are aware of the benefits offered by WIS and that there are initial and ongoing tasks that their centres will need to undertake that that will require an appropriate level of resources to achieve</w:t>
        </w:r>
      </w:ins>
      <w:ins w:id="2067" w:author="Steve Foreman" w:date="2014-09-25T14:55:00Z">
        <w:r>
          <w:rPr>
            <w:bCs/>
          </w:rPr>
          <w:t>;</w:t>
        </w:r>
      </w:ins>
    </w:p>
    <w:p w:rsidR="00906343" w:rsidRDefault="00906343">
      <w:pPr>
        <w:pStyle w:val="WMOBodyText"/>
        <w:numPr>
          <w:ilvl w:val="0"/>
          <w:numId w:val="58"/>
        </w:numPr>
        <w:rPr>
          <w:ins w:id="2068" w:author="Steve Foreman" w:date="2014-09-25T14:55:00Z"/>
          <w:bCs/>
        </w:rPr>
        <w:pPrChange w:id="2069" w:author="Steve Foreman" w:date="2014-09-25T14:53:00Z">
          <w:pPr>
            <w:pStyle w:val="WMOBodyText"/>
          </w:pPr>
        </w:pPrChange>
      </w:pPr>
      <w:ins w:id="2070" w:author="Steve Foreman" w:date="2014-09-25T14:55:00Z">
        <w:r>
          <w:rPr>
            <w:bCs/>
          </w:rPr>
          <w:t>Technical staff understand what they are expected to deliver;</w:t>
        </w:r>
      </w:ins>
    </w:p>
    <w:p w:rsidR="00906343" w:rsidRPr="00746DDB" w:rsidRDefault="00906343">
      <w:pPr>
        <w:pStyle w:val="WMOBodyText"/>
        <w:numPr>
          <w:ilvl w:val="0"/>
          <w:numId w:val="58"/>
        </w:numPr>
        <w:rPr>
          <w:bCs/>
        </w:rPr>
        <w:pPrChange w:id="2071" w:author="Steve Foreman" w:date="2014-09-25T14:53:00Z">
          <w:pPr>
            <w:pStyle w:val="WMOBodyText"/>
          </w:pPr>
        </w:pPrChange>
      </w:pPr>
      <w:ins w:id="2072" w:author="Steve Foreman" w:date="2014-09-25T14:55:00Z">
        <w:r>
          <w:rPr>
            <w:bCs/>
          </w:rPr>
          <w:t>Potential users are aware of the benefits that the WIS can offer them and how they can use WIS to deliver those benefits.</w:t>
        </w:r>
      </w:ins>
    </w:p>
    <w:p w:rsidR="0079598D" w:rsidRPr="00746DDB" w:rsidRDefault="0079598D" w:rsidP="0079598D">
      <w:pPr>
        <w:pStyle w:val="Heading3"/>
      </w:pPr>
      <w:r w:rsidRPr="00746DDB">
        <w:t xml:space="preserve">7.2 Lack of staff resources for operational WIS centre </w:t>
      </w:r>
    </w:p>
    <w:p w:rsidR="0079598D" w:rsidRDefault="0079598D" w:rsidP="0079598D">
      <w:pPr>
        <w:pStyle w:val="WMOBodyText"/>
        <w:rPr>
          <w:ins w:id="2073" w:author="Steve Foreman" w:date="2014-09-25T13:47:00Z"/>
          <w:bCs/>
        </w:rPr>
      </w:pPr>
      <w:r w:rsidRPr="00746DDB">
        <w:rPr>
          <w:bCs/>
        </w:rPr>
        <w:t xml:space="preserve">Depending on the type of WIS centre being considered, there may be a concern of staff resources. For example, to operate a DCPC, staff are required, who understand the software/system such as DAR to support the metadata. For an NC, the </w:t>
      </w:r>
      <w:ins w:id="2074" w:author="Steve Foreman" w:date="2014-09-25T15:05:00Z">
        <w:r w:rsidR="005B30BA">
          <w:rPr>
            <w:bCs/>
          </w:rPr>
          <w:t xml:space="preserve">competence </w:t>
        </w:r>
      </w:ins>
      <w:r w:rsidRPr="00746DDB">
        <w:rPr>
          <w:bCs/>
        </w:rPr>
        <w:t>requirements can usually be met by the available resources for the on-going GTS support</w:t>
      </w:r>
      <w:ins w:id="2075" w:author="Steve Foreman" w:date="2014-09-25T15:05:00Z">
        <w:r w:rsidR="005B30BA">
          <w:rPr>
            <w:bCs/>
          </w:rPr>
          <w:t xml:space="preserve"> with additional training in maintaining WIS discovery metadata</w:t>
        </w:r>
      </w:ins>
      <w:r w:rsidRPr="00746DDB">
        <w:rPr>
          <w:bCs/>
        </w:rPr>
        <w:t xml:space="preserve">. Generally, </w:t>
      </w:r>
      <w:proofErr w:type="gramStart"/>
      <w:r w:rsidRPr="00746DDB">
        <w:rPr>
          <w:bCs/>
        </w:rPr>
        <w:t>staff need</w:t>
      </w:r>
      <w:proofErr w:type="gramEnd"/>
      <w:r w:rsidRPr="00746DDB">
        <w:rPr>
          <w:bCs/>
        </w:rPr>
        <w:t xml:space="preserve"> to be trained to run WIS system and handle WIS related requests. </w:t>
      </w:r>
      <w:r w:rsidR="00622415">
        <w:rPr>
          <w:bCs/>
        </w:rPr>
        <w:t xml:space="preserve">CBS </w:t>
      </w:r>
      <w:proofErr w:type="gramStart"/>
      <w:r w:rsidR="00622415">
        <w:rPr>
          <w:bCs/>
        </w:rPr>
        <w:t>Ext</w:t>
      </w:r>
      <w:ins w:id="2076" w:author="Steve Foreman" w:date="2014-09-25T13:47:00Z">
        <w:r w:rsidR="00E52412">
          <w:rPr>
            <w:bCs/>
          </w:rPr>
          <w:t>(</w:t>
        </w:r>
      </w:ins>
      <w:proofErr w:type="gramEnd"/>
      <w:del w:id="2077" w:author="Steve Foreman" w:date="2014-09-25T13:47:00Z">
        <w:r w:rsidR="00622415" w:rsidDel="00E52412">
          <w:rPr>
            <w:bCs/>
          </w:rPr>
          <w:delText xml:space="preserve"> </w:delText>
        </w:r>
      </w:del>
      <w:r w:rsidR="00622415">
        <w:rPr>
          <w:bCs/>
        </w:rPr>
        <w:t>2014</w:t>
      </w:r>
      <w:ins w:id="2078" w:author="Steve Foreman" w:date="2014-09-25T13:47:00Z">
        <w:r w:rsidR="00E52412">
          <w:rPr>
            <w:bCs/>
          </w:rPr>
          <w:t>)</w:t>
        </w:r>
      </w:ins>
      <w:r w:rsidR="00622415">
        <w:rPr>
          <w:bCs/>
        </w:rPr>
        <w:t xml:space="preserve"> has developed a set of WIS Competencies and </w:t>
      </w:r>
      <w:ins w:id="2079" w:author="Steve Foreman" w:date="2014-09-25T13:47:00Z">
        <w:r w:rsidR="00E52412">
          <w:rPr>
            <w:bCs/>
          </w:rPr>
          <w:t xml:space="preserve">an </w:t>
        </w:r>
      </w:ins>
      <w:r w:rsidR="00622415">
        <w:rPr>
          <w:bCs/>
        </w:rPr>
        <w:t>associated Training and Learning Guide for consideration of Congress. RA I Members are encouraged to use the Competencies proposed for the Manual on WIS in identifying their own NMHSs human resource needs.</w:t>
      </w:r>
    </w:p>
    <w:p w:rsidR="00906343" w:rsidRPr="005B30BA" w:rsidRDefault="005B30BA" w:rsidP="0079598D">
      <w:pPr>
        <w:pStyle w:val="WMOBodyText"/>
        <w:rPr>
          <w:ins w:id="2080" w:author="Steve Foreman" w:date="2014-09-25T14:57:00Z"/>
          <w:bCs/>
          <w:rPrChange w:id="2081" w:author="Steve Foreman" w:date="2014-09-25T15:00:00Z">
            <w:rPr>
              <w:ins w:id="2082" w:author="Steve Foreman" w:date="2014-09-25T14:57:00Z"/>
              <w:bCs/>
              <w:highlight w:val="yellow"/>
            </w:rPr>
          </w:rPrChange>
        </w:rPr>
      </w:pPr>
      <w:ins w:id="2083" w:author="Steve Foreman" w:date="2014-09-25T14:58:00Z">
        <w:r w:rsidRPr="005B30BA">
          <w:rPr>
            <w:bCs/>
            <w:rPrChange w:id="2084" w:author="Steve Foreman" w:date="2014-09-25T15:00:00Z">
              <w:rPr>
                <w:bCs/>
                <w:highlight w:val="yellow"/>
              </w:rPr>
            </w:rPrChange>
          </w:rPr>
          <w:t xml:space="preserve">A particular concern in RA-I </w:t>
        </w:r>
        <w:proofErr w:type="gramStart"/>
        <w:r w:rsidRPr="005B30BA">
          <w:rPr>
            <w:bCs/>
            <w:rPrChange w:id="2085" w:author="Steve Foreman" w:date="2014-09-25T15:00:00Z">
              <w:rPr>
                <w:bCs/>
                <w:highlight w:val="yellow"/>
              </w:rPr>
            </w:rPrChange>
          </w:rPr>
          <w:t>is</w:t>
        </w:r>
        <w:proofErr w:type="gramEnd"/>
        <w:r w:rsidRPr="005B30BA">
          <w:rPr>
            <w:bCs/>
            <w:rPrChange w:id="2086" w:author="Steve Foreman" w:date="2014-09-25T15:00:00Z">
              <w:rPr>
                <w:bCs/>
                <w:highlight w:val="yellow"/>
              </w:rPr>
            </w:rPrChange>
          </w:rPr>
          <w:t xml:space="preserve"> the rate of staff turnover. Not only is there a need to bring the WIS competences of staff up to the required levels initially, it is essential that mechanisms are put in place to allow new staff to gain the competences and for organizations to retain a corporate memory of what has to be done to operate their WIS centre.</w:t>
        </w:r>
      </w:ins>
    </w:p>
    <w:p w:rsidR="00E52412" w:rsidRPr="00E52412" w:rsidDel="005B30BA" w:rsidRDefault="00E52412" w:rsidP="0079598D">
      <w:pPr>
        <w:pStyle w:val="WMOBodyText"/>
        <w:rPr>
          <w:del w:id="2087" w:author="Steve Foreman" w:date="2014-09-25T15:00:00Z"/>
          <w:bCs/>
        </w:rPr>
      </w:pPr>
    </w:p>
    <w:p w:rsidR="0079598D" w:rsidRPr="00746DDB" w:rsidRDefault="0079598D" w:rsidP="0079598D">
      <w:pPr>
        <w:pStyle w:val="Heading3"/>
      </w:pPr>
      <w:r w:rsidRPr="00746DDB">
        <w:lastRenderedPageBreak/>
        <w:t xml:space="preserve">7.3 Discovery Metadata knowledge </w:t>
      </w:r>
    </w:p>
    <w:p w:rsidR="0079598D" w:rsidRDefault="0079598D" w:rsidP="0079598D">
      <w:pPr>
        <w:pStyle w:val="WMOBodyText"/>
        <w:rPr>
          <w:ins w:id="2088" w:author="Steve Foreman" w:date="2014-09-23T21:43:00Z"/>
          <w:bCs/>
        </w:rPr>
      </w:pPr>
      <w:r w:rsidRPr="00746DDB">
        <w:rPr>
          <w:bCs/>
        </w:rPr>
        <w:t>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w:t>
      </w:r>
      <w:r>
        <w:rPr>
          <w:bCs/>
        </w:rPr>
        <w:t xml:space="preserve"> the WMO secretariat or GISCs. </w:t>
      </w:r>
    </w:p>
    <w:p w:rsidR="006406B3" w:rsidRDefault="006406B3">
      <w:pPr>
        <w:pStyle w:val="Heading3"/>
        <w:rPr>
          <w:ins w:id="2089" w:author="Steve Foreman" w:date="2014-09-25T16:00:00Z"/>
        </w:rPr>
        <w:pPrChange w:id="2090" w:author="Steve Foreman" w:date="2014-09-23T21:44:00Z">
          <w:pPr>
            <w:pStyle w:val="WMOBodyText"/>
          </w:pPr>
        </w:pPrChange>
      </w:pPr>
      <w:ins w:id="2091" w:author="Steve Foreman" w:date="2014-09-23T21:43:00Z">
        <w:r w:rsidRPr="005B30BA">
          <w:t xml:space="preserve">7.4 </w:t>
        </w:r>
      </w:ins>
      <w:ins w:id="2092" w:author="Steve Foreman" w:date="2014-09-25T16:07:00Z">
        <w:r w:rsidR="004941C1" w:rsidRPr="004941C1">
          <w:t>Adoption of new technologies at national level</w:t>
        </w:r>
      </w:ins>
    </w:p>
    <w:p w:rsidR="004941C1" w:rsidRDefault="004941C1">
      <w:pPr>
        <w:pStyle w:val="WMOBodyText"/>
        <w:rPr>
          <w:ins w:id="2093" w:author="Steve Foreman" w:date="2014-09-25T16:02:00Z"/>
        </w:rPr>
      </w:pPr>
      <w:ins w:id="2094" w:author="Steve Foreman" w:date="2014-09-25T16:00:00Z">
        <w:r>
          <w:t>In many countries</w:t>
        </w:r>
      </w:ins>
      <w:ins w:id="2095" w:author="Steve Foreman" w:date="2014-09-25T16:02:00Z">
        <w:r>
          <w:t>,</w:t>
        </w:r>
      </w:ins>
      <w:ins w:id="2096" w:author="Steve Foreman" w:date="2014-09-25T16:00:00Z">
        <w:r>
          <w:t xml:space="preserve"> NMHSs are lagging behind technological advances, </w:t>
        </w:r>
      </w:ins>
      <w:ins w:id="2097" w:author="Steve Foreman" w:date="2014-09-25T16:02:00Z">
        <w:r>
          <w:t>especially</w:t>
        </w:r>
      </w:ins>
      <w:ins w:id="2098" w:author="Steve Foreman" w:date="2014-09-25T16:00:00Z">
        <w:r>
          <w:t xml:space="preserve"> in the transmission</w:t>
        </w:r>
      </w:ins>
      <w:ins w:id="2099" w:author="Steve Foreman" w:date="2014-09-25T16:02:00Z">
        <w:r>
          <w:t xml:space="preserve"> </w:t>
        </w:r>
      </w:ins>
      <w:ins w:id="2100" w:author="Steve Foreman" w:date="2014-09-25T16:00:00Z">
        <w:r>
          <w:t>of observations to the national centre</w:t>
        </w:r>
      </w:ins>
      <w:ins w:id="2101" w:author="Steve Foreman" w:date="2014-09-26T14:20:00Z">
        <w:r w:rsidR="00F915FB">
          <w:t xml:space="preserve"> and internationally</w:t>
        </w:r>
      </w:ins>
      <w:ins w:id="2102" w:author="Steve Foreman" w:date="2014-09-25T16:00:00Z">
        <w:r>
          <w:t xml:space="preserve">. In </w:t>
        </w:r>
      </w:ins>
      <w:ins w:id="2103" w:author="Steve Foreman" w:date="2014-09-25T16:01:00Z">
        <w:r>
          <w:t xml:space="preserve">addition, the </w:t>
        </w:r>
      </w:ins>
      <w:ins w:id="2104" w:author="Steve Foreman" w:date="2014-09-25T16:05:00Z">
        <w:r>
          <w:t>human and financial implications of</w:t>
        </w:r>
      </w:ins>
      <w:ins w:id="2105" w:author="Steve Foreman" w:date="2014-09-25T16:01:00Z">
        <w:r>
          <w:t xml:space="preserve"> adopting </w:t>
        </w:r>
      </w:ins>
      <w:ins w:id="2106" w:author="Steve Foreman" w:date="2014-09-25T16:04:00Z">
        <w:r>
          <w:t xml:space="preserve">and operating </w:t>
        </w:r>
      </w:ins>
      <w:ins w:id="2107" w:author="Steve Foreman" w:date="2014-09-25T16:01:00Z">
        <w:r>
          <w:t xml:space="preserve">new technology (such as software </w:t>
        </w:r>
      </w:ins>
      <w:ins w:id="2108" w:author="Steve Foreman" w:date="2014-09-25T16:02:00Z">
        <w:r>
          <w:t>an</w:t>
        </w:r>
      </w:ins>
      <w:ins w:id="2109" w:author="Steve Foreman" w:date="2014-09-25T16:01:00Z">
        <w:r>
          <w:t>d hardware) are prohibitive. This negatively affects the quality</w:t>
        </w:r>
      </w:ins>
      <w:ins w:id="2110" w:author="Steve Foreman" w:date="2014-09-25T16:02:00Z">
        <w:r>
          <w:t xml:space="preserve">, </w:t>
        </w:r>
      </w:ins>
      <w:ins w:id="2111" w:author="Steve Foreman" w:date="2014-09-25T16:01:00Z">
        <w:r>
          <w:t>timeliness of exchange and processing of information</w:t>
        </w:r>
      </w:ins>
      <w:ins w:id="2112" w:author="Steve Foreman" w:date="2014-09-25T16:02:00Z">
        <w:r>
          <w:t>.</w:t>
        </w:r>
      </w:ins>
      <w:ins w:id="2113" w:author="Steve Foreman" w:date="2014-09-25T16:07:00Z">
        <w:r>
          <w:t xml:space="preserve"> WIS will only be able to deliver full benefits to countries if solutions to these national problems are found, implemented and maintained.</w:t>
        </w:r>
      </w:ins>
    </w:p>
    <w:p w:rsidR="00E52412" w:rsidRPr="006406B3" w:rsidDel="005B30BA" w:rsidRDefault="00E52412">
      <w:pPr>
        <w:pStyle w:val="WMOBodyText"/>
        <w:rPr>
          <w:del w:id="2114" w:author="Steve Foreman" w:date="2014-09-25T15:27:00Z"/>
          <w:rPrChange w:id="2115" w:author="Steve Foreman" w:date="2014-09-23T21:44:00Z">
            <w:rPr>
              <w:del w:id="2116" w:author="Steve Foreman" w:date="2014-09-25T15:27:00Z"/>
              <w:bCs/>
            </w:rPr>
          </w:rPrChange>
        </w:rPr>
      </w:pPr>
    </w:p>
    <w:p w:rsidR="0079598D" w:rsidRPr="00746DDB" w:rsidRDefault="0079598D" w:rsidP="0079598D">
      <w:pPr>
        <w:pStyle w:val="Heading2"/>
      </w:pPr>
      <w:r w:rsidRPr="00746DDB">
        <w:t>8. RA-I WIS Implementation Plan – Execution and Timeline</w:t>
      </w:r>
    </w:p>
    <w:p w:rsidR="0079598D" w:rsidRPr="00746DDB" w:rsidRDefault="0079598D" w:rsidP="0079598D">
      <w:pPr>
        <w:pStyle w:val="Heading3"/>
      </w:pPr>
      <w:bookmarkStart w:id="2117" w:name="Chapter8"/>
      <w:bookmarkEnd w:id="2117"/>
      <w:r w:rsidRPr="00746DDB">
        <w:t>8.1 Approval</w:t>
      </w:r>
    </w:p>
    <w:p w:rsidR="0079598D" w:rsidRPr="00746DDB" w:rsidRDefault="0079598D" w:rsidP="0079598D">
      <w:pPr>
        <w:pStyle w:val="WMOBodyText"/>
        <w:rPr>
          <w:bCs/>
        </w:rPr>
      </w:pPr>
      <w:r w:rsidRPr="00746DDB">
        <w:rPr>
          <w:bCs/>
        </w:rPr>
        <w:t xml:space="preserve">This Implementation Plan </w:t>
      </w:r>
      <w:r>
        <w:rPr>
          <w:bCs/>
        </w:rPr>
        <w:t>prepared</w:t>
      </w:r>
      <w:r w:rsidRPr="00746DDB">
        <w:rPr>
          <w:bCs/>
        </w:rPr>
        <w:t xml:space="preserve"> by WG-</w:t>
      </w:r>
      <w:r w:rsidR="0035615F" w:rsidRPr="00746DDB">
        <w:rPr>
          <w:bCs/>
        </w:rPr>
        <w:t>I</w:t>
      </w:r>
      <w:r w:rsidR="0035615F">
        <w:rPr>
          <w:bCs/>
        </w:rPr>
        <w:t>O/TT-WIS</w:t>
      </w:r>
      <w:r w:rsidR="0035615F" w:rsidRPr="00746DDB">
        <w:rPr>
          <w:bCs/>
        </w:rPr>
        <w:t xml:space="preserve"> </w:t>
      </w:r>
      <w:r>
        <w:rPr>
          <w:bCs/>
        </w:rPr>
        <w:t>will be presented to RA I-</w:t>
      </w:r>
      <w:del w:id="2118" w:author="Steve Foreman" w:date="2014-09-25T16:08:00Z">
        <w:r w:rsidDel="00A5211D">
          <w:rPr>
            <w:bCs/>
          </w:rPr>
          <w:delText xml:space="preserve"> XVI</w:delText>
        </w:r>
        <w:r w:rsidRPr="00746DDB" w:rsidDel="00A5211D">
          <w:rPr>
            <w:bCs/>
          </w:rPr>
          <w:delText xml:space="preserve"> </w:delText>
        </w:r>
      </w:del>
      <w:ins w:id="2119" w:author="Steve Foreman" w:date="2014-09-25T16:08:00Z">
        <w:r w:rsidR="00A5211D">
          <w:rPr>
            <w:bCs/>
          </w:rPr>
          <w:t>16</w:t>
        </w:r>
        <w:r w:rsidR="00A5211D" w:rsidRPr="00746DDB">
          <w:rPr>
            <w:bCs/>
          </w:rPr>
          <w:t xml:space="preserve"> </w:t>
        </w:r>
      </w:ins>
      <w:r w:rsidRPr="00746DDB">
        <w:rPr>
          <w:bCs/>
        </w:rPr>
        <w:t>for approval.</w:t>
      </w:r>
    </w:p>
    <w:p w:rsidR="0079598D" w:rsidRPr="00746DDB" w:rsidRDefault="0079598D" w:rsidP="0079598D">
      <w:pPr>
        <w:pStyle w:val="Heading3"/>
      </w:pPr>
      <w:bookmarkStart w:id="2120" w:name="_Ref328142798"/>
      <w:r w:rsidRPr="00746DDB">
        <w:t xml:space="preserve">8.2 Regional coordination and </w:t>
      </w:r>
      <w:bookmarkEnd w:id="2120"/>
      <w:r w:rsidRPr="00746DDB">
        <w:t>monitoring</w:t>
      </w:r>
    </w:p>
    <w:p w:rsidR="0079598D" w:rsidRPr="00746DDB" w:rsidRDefault="00A5211D" w:rsidP="0079598D">
      <w:pPr>
        <w:pStyle w:val="WMOBodyText"/>
        <w:rPr>
          <w:bCs/>
        </w:rPr>
      </w:pPr>
      <w:ins w:id="2121" w:author="Steve Foreman" w:date="2014-09-25T16:20:00Z">
        <w:r>
          <w:rPr>
            <w:bCs/>
          </w:rPr>
          <w:t xml:space="preserve">It is proposed </w:t>
        </w:r>
      </w:ins>
      <w:ins w:id="2122" w:author="Steve Foreman" w:date="2014-09-25T16:23:00Z">
        <w:r>
          <w:rPr>
            <w:bCs/>
          </w:rPr>
          <w:t xml:space="preserve">that </w:t>
        </w:r>
      </w:ins>
      <w:ins w:id="2123" w:author="Steve Foreman" w:date="2014-09-25T16:20:00Z">
        <w:r>
          <w:rPr>
            <w:bCs/>
          </w:rPr>
          <w:t xml:space="preserve">the RA-I Management Group will </w:t>
        </w:r>
      </w:ins>
      <w:ins w:id="2124" w:author="Steve Foreman" w:date="2014-09-25T16:21:00Z">
        <w:r>
          <w:rPr>
            <w:bCs/>
          </w:rPr>
          <w:t xml:space="preserve">nominate a Task Team on WIS Implementation (TT-WIS) to coordinate the implementation of WIS consisting of WIS experts and report to RA-I Management Group, chaired by a member of </w:t>
        </w:r>
      </w:ins>
      <w:ins w:id="2125" w:author="Steve Foreman" w:date="2014-09-25T16:22:00Z">
        <w:r>
          <w:rPr>
            <w:bCs/>
          </w:rPr>
          <w:t>RA-I Management Group,</w:t>
        </w:r>
      </w:ins>
      <w:ins w:id="2126" w:author="Steve Foreman" w:date="2014-09-25T16:21:00Z">
        <w:r>
          <w:rPr>
            <w:bCs/>
          </w:rPr>
          <w:t xml:space="preserve"> and consisting of representatives of GISCs Casablanca and Pretoria and a WIS Focal Point from each of the RA-I sub-regions. </w:t>
        </w:r>
        <w:r w:rsidRPr="00746DDB">
          <w:rPr>
            <w:bCs/>
          </w:rPr>
          <w:t xml:space="preserve"> </w:t>
        </w:r>
      </w:ins>
      <w:del w:id="2127" w:author="Steve Foreman" w:date="2014-09-25T16:22:00Z">
        <w:r w:rsidR="0079598D" w:rsidRPr="00746DDB" w:rsidDel="00A5211D">
          <w:rPr>
            <w:bCs/>
          </w:rPr>
          <w:delText>The regional WIS implementation will be coordinated by RA-I WG-</w:delText>
        </w:r>
        <w:r w:rsidR="00622415" w:rsidDel="00A5211D">
          <w:rPr>
            <w:bCs/>
          </w:rPr>
          <w:delText>OI</w:delText>
        </w:r>
        <w:r w:rsidR="0079598D" w:rsidRPr="00746DDB" w:rsidDel="00A5211D">
          <w:rPr>
            <w:bCs/>
          </w:rPr>
          <w:delText>, with the support from GISC</w:delText>
        </w:r>
        <w:r w:rsidR="0035615F" w:rsidDel="00A5211D">
          <w:rPr>
            <w:bCs/>
          </w:rPr>
          <w:delText>s</w:delText>
        </w:r>
        <w:r w:rsidR="0079598D" w:rsidRPr="00746DDB" w:rsidDel="00A5211D">
          <w:rPr>
            <w:bCs/>
          </w:rPr>
          <w:delText xml:space="preserve"> </w:delText>
        </w:r>
        <w:r w:rsidR="0035615F" w:rsidDel="00A5211D">
          <w:rPr>
            <w:bCs/>
          </w:rPr>
          <w:delText>Casablanca and Pretoria</w:delText>
        </w:r>
        <w:r w:rsidR="0079598D" w:rsidRPr="00746DDB" w:rsidDel="00A5211D">
          <w:rPr>
            <w:bCs/>
          </w:rPr>
          <w:delText xml:space="preserve">. </w:delText>
        </w:r>
      </w:del>
      <w:r w:rsidR="0079598D" w:rsidRPr="00746DDB">
        <w:rPr>
          <w:bCs/>
        </w:rPr>
        <w:t xml:space="preserve">An important aspect of the regional approach is the monitoring of the implementation actions that would allow quick identification and response to the problems and deficiencies. Without monitoring, there is a high risk that the implementation of WIS in some parts of RA-I would be delayed. The monitoring procedures will be defined to include regular information flow between RA-I WIS Focal Points, and </w:t>
      </w:r>
      <w:del w:id="2128" w:author="Steve Foreman" w:date="2014-09-25T16:23:00Z">
        <w:r w:rsidR="0079598D" w:rsidRPr="00746DDB" w:rsidDel="00A5211D">
          <w:rPr>
            <w:bCs/>
          </w:rPr>
          <w:delText>WG-</w:delText>
        </w:r>
      </w:del>
      <w:del w:id="2129" w:author="Steve Foreman" w:date="2014-09-25T16:10:00Z">
        <w:r w:rsidR="0035615F" w:rsidRPr="00746DDB" w:rsidDel="00A5211D">
          <w:rPr>
            <w:bCs/>
          </w:rPr>
          <w:delText>I</w:delText>
        </w:r>
        <w:r w:rsidR="0035615F" w:rsidDel="00A5211D">
          <w:rPr>
            <w:bCs/>
          </w:rPr>
          <w:delText>O</w:delText>
        </w:r>
      </w:del>
      <w:ins w:id="2130" w:author="Steve Foreman" w:date="2014-09-25T16:23:00Z">
        <w:r>
          <w:rPr>
            <w:bCs/>
          </w:rPr>
          <w:t>TT-WIS</w:t>
        </w:r>
      </w:ins>
      <w:r w:rsidR="0079598D" w:rsidRPr="00746DDB">
        <w:rPr>
          <w:bCs/>
        </w:rPr>
        <w:t>.</w:t>
      </w:r>
      <w:ins w:id="2131" w:author="Steve Foreman" w:date="2014-09-25T16:16:00Z">
        <w:r>
          <w:rPr>
            <w:bCs/>
          </w:rPr>
          <w:t xml:space="preserve"> </w:t>
        </w:r>
      </w:ins>
      <w:del w:id="2132" w:author="Steve Foreman" w:date="2014-09-25T16:20:00Z">
        <w:r w:rsidR="0079598D" w:rsidRPr="00746DDB" w:rsidDel="00A5211D">
          <w:rPr>
            <w:bCs/>
          </w:rPr>
          <w:delText xml:space="preserve"> </w:delText>
        </w:r>
      </w:del>
      <w:r w:rsidR="0079598D" w:rsidRPr="00746DDB">
        <w:rPr>
          <w:bCs/>
        </w:rPr>
        <w:t>GISCs and DCPCs will play an important role in the monitoring as described in 8.6 below.</w:t>
      </w:r>
    </w:p>
    <w:p w:rsidR="0079598D" w:rsidRPr="00746DDB" w:rsidRDefault="0079598D" w:rsidP="0079598D">
      <w:pPr>
        <w:pStyle w:val="Heading3"/>
      </w:pPr>
      <w:r w:rsidRPr="00746DDB">
        <w:t>8.3 National implementation plans</w:t>
      </w:r>
    </w:p>
    <w:p w:rsidR="0079598D" w:rsidRPr="00746DDB" w:rsidRDefault="0079598D" w:rsidP="0079598D">
      <w:pPr>
        <w:pStyle w:val="WMOBodyText"/>
        <w:rPr>
          <w:bCs/>
        </w:rPr>
      </w:pPr>
      <w:r w:rsidRPr="00746DDB">
        <w:rPr>
          <w:bCs/>
        </w:rPr>
        <w:t xml:space="preserve">Members are expected to develop their national WIS Implementation Plans by </w:t>
      </w:r>
      <w:r w:rsidR="0035615F">
        <w:rPr>
          <w:bCs/>
        </w:rPr>
        <w:t>May</w:t>
      </w:r>
      <w:r w:rsidR="0035615F" w:rsidRPr="00746DDB">
        <w:rPr>
          <w:bCs/>
        </w:rPr>
        <w:t xml:space="preserve"> </w:t>
      </w:r>
      <w:r w:rsidRPr="00746DDB">
        <w:rPr>
          <w:bCs/>
        </w:rPr>
        <w:t>201</w:t>
      </w:r>
      <w:r w:rsidR="0035615F">
        <w:rPr>
          <w:bCs/>
        </w:rPr>
        <w:t>5</w:t>
      </w:r>
      <w:r w:rsidRPr="00746DDB">
        <w:rPr>
          <w:bCs/>
        </w:rPr>
        <w:t xml:space="preserve">. The national WIS Focal point should communicate the national plans to the RA-I </w:t>
      </w:r>
      <w:del w:id="2133" w:author="Steve Foreman" w:date="2014-09-25T16:24:00Z">
        <w:r w:rsidR="00622415" w:rsidDel="00A5211D">
          <w:rPr>
            <w:bCs/>
          </w:rPr>
          <w:delText>WG-OI</w:delText>
        </w:r>
      </w:del>
      <w:ins w:id="2134" w:author="Steve Foreman" w:date="2014-09-25T16:24:00Z">
        <w:r w:rsidR="00A5211D">
          <w:rPr>
            <w:bCs/>
          </w:rPr>
          <w:t>TT-WIS</w:t>
        </w:r>
      </w:ins>
      <w:r w:rsidRPr="00746DDB">
        <w:rPr>
          <w:bCs/>
        </w:rPr>
        <w:t xml:space="preserve"> the target dates for the planned operation of WIS centres (NC, DCPC). The national plans should be coordinated with the principal GISC</w:t>
      </w:r>
      <w:r w:rsidR="0035615F">
        <w:rPr>
          <w:bCs/>
        </w:rPr>
        <w:t>s</w:t>
      </w:r>
      <w:r w:rsidRPr="00746DDB">
        <w:rPr>
          <w:bCs/>
        </w:rPr>
        <w:t xml:space="preserve"> and should be in agreement with the RA-I WIS Implementation Timeline. </w:t>
      </w:r>
    </w:p>
    <w:p w:rsidR="0079598D" w:rsidRPr="00746DDB" w:rsidRDefault="0079598D" w:rsidP="0079598D">
      <w:pPr>
        <w:pStyle w:val="Heading3"/>
      </w:pPr>
      <w:r w:rsidRPr="00746DDB">
        <w:t>8.4 Capacity building – training and support</w:t>
      </w:r>
    </w:p>
    <w:p w:rsidR="0079598D" w:rsidRDefault="0079598D" w:rsidP="0079598D">
      <w:pPr>
        <w:pStyle w:val="WMOBodyText"/>
        <w:rPr>
          <w:bCs/>
        </w:rPr>
      </w:pPr>
      <w:r>
        <w:rPr>
          <w:bCs/>
        </w:rPr>
        <w:t xml:space="preserve">Noting the WIS competencies identified by CBS and the need to enable WIS functionality by all Members by the end of 2015, an essential activity in RA I </w:t>
      </w:r>
      <w:proofErr w:type="gramStart"/>
      <w:r>
        <w:rPr>
          <w:bCs/>
        </w:rPr>
        <w:t>is</w:t>
      </w:r>
      <w:proofErr w:type="gramEnd"/>
      <w:r>
        <w:rPr>
          <w:bCs/>
        </w:rPr>
        <w:t xml:space="preserve"> to provide “train the trainer” metadata management training as soon as possible. It is suggested that at least one expert be trained in </w:t>
      </w:r>
      <w:r>
        <w:rPr>
          <w:bCs/>
        </w:rPr>
        <w:lastRenderedPageBreak/>
        <w:t>each NMHS. Members are encouraged to utilise the WIS competencies and training guide in undertaking their capacity development and staffing.</w:t>
      </w:r>
    </w:p>
    <w:p w:rsidR="0079598D" w:rsidRPr="00746DDB" w:rsidRDefault="0079598D" w:rsidP="0079598D">
      <w:pPr>
        <w:pStyle w:val="WMOBodyText"/>
        <w:rPr>
          <w:bCs/>
        </w:rPr>
      </w:pPr>
      <w:r>
        <w:rPr>
          <w:bCs/>
        </w:rPr>
        <w:t xml:space="preserve">Regional capacity development should utilize </w:t>
      </w:r>
      <w:del w:id="2135" w:author="Steve Foreman" w:date="2014-09-25T16:27:00Z">
        <w:r w:rsidDel="00A5211D">
          <w:rPr>
            <w:bCs/>
          </w:rPr>
          <w:delText xml:space="preserve">the </w:delText>
        </w:r>
      </w:del>
      <w:r>
        <w:rPr>
          <w:bCs/>
        </w:rPr>
        <w:t xml:space="preserve">GISC </w:t>
      </w:r>
      <w:r w:rsidR="0035615F">
        <w:rPr>
          <w:bCs/>
        </w:rPr>
        <w:t>Casablanca</w:t>
      </w:r>
      <w:ins w:id="2136" w:author="Steve Foreman" w:date="2014-09-25T16:31:00Z">
        <w:r w:rsidR="003C67C6">
          <w:rPr>
            <w:bCs/>
          </w:rPr>
          <w:t>,</w:t>
        </w:r>
      </w:ins>
      <w:r w:rsidR="0035615F">
        <w:rPr>
          <w:bCs/>
        </w:rPr>
        <w:t xml:space="preserve"> </w:t>
      </w:r>
      <w:del w:id="2137" w:author="Steve Foreman" w:date="2014-09-25T16:31:00Z">
        <w:r w:rsidR="0035615F" w:rsidDel="003C67C6">
          <w:rPr>
            <w:bCs/>
          </w:rPr>
          <w:delText xml:space="preserve">and </w:delText>
        </w:r>
      </w:del>
      <w:r w:rsidR="0035615F">
        <w:rPr>
          <w:bCs/>
        </w:rPr>
        <w:t>GISC Pretoria</w:t>
      </w:r>
      <w:r>
        <w:rPr>
          <w:bCs/>
        </w:rPr>
        <w:t xml:space="preserve"> </w:t>
      </w:r>
      <w:ins w:id="2138" w:author="Steve Foreman" w:date="2014-09-25T16:31:00Z">
        <w:r w:rsidR="003C67C6">
          <w:rPr>
            <w:bCs/>
          </w:rPr>
          <w:t xml:space="preserve">and the skills of the RTCs </w:t>
        </w:r>
      </w:ins>
      <w:r>
        <w:rPr>
          <w:bCs/>
        </w:rPr>
        <w:t xml:space="preserve">for capacity building through regional </w:t>
      </w:r>
      <w:del w:id="2139" w:author="Steve Foreman" w:date="2014-09-25T16:27:00Z">
        <w:r w:rsidDel="00A5211D">
          <w:rPr>
            <w:bCs/>
          </w:rPr>
          <w:delText xml:space="preserve">horizontal </w:delText>
        </w:r>
      </w:del>
      <w:r>
        <w:rPr>
          <w:bCs/>
        </w:rPr>
        <w:t>cooperation</w:t>
      </w:r>
      <w:ins w:id="2140" w:author="Steve Foreman" w:date="2014-09-25T16:27:00Z">
        <w:r w:rsidR="00A5211D">
          <w:rPr>
            <w:bCs/>
          </w:rPr>
          <w:t xml:space="preserve">, including sharing of training resources </w:t>
        </w:r>
      </w:ins>
      <w:ins w:id="2141" w:author="Steve Foreman" w:date="2014-09-25T16:31:00Z">
        <w:r w:rsidR="003C67C6">
          <w:rPr>
            <w:bCs/>
          </w:rPr>
          <w:t xml:space="preserve">to support the WIS Training and Learning Guide, </w:t>
        </w:r>
      </w:ins>
      <w:ins w:id="2142" w:author="Steve Foreman" w:date="2014-09-25T16:27:00Z">
        <w:r w:rsidR="00A5211D">
          <w:rPr>
            <w:bCs/>
          </w:rPr>
          <w:t>and reusing those prepared outside RA I</w:t>
        </w:r>
      </w:ins>
      <w:r>
        <w:rPr>
          <w:bCs/>
        </w:rPr>
        <w:t>.</w:t>
      </w:r>
      <w:ins w:id="2143" w:author="Steve Foreman" w:date="2014-09-25T16:29:00Z">
        <w:r w:rsidR="00A5211D">
          <w:rPr>
            <w:bCs/>
          </w:rPr>
          <w:t xml:space="preserve"> This would benefit from WMO </w:t>
        </w:r>
      </w:ins>
      <w:ins w:id="2144" w:author="Steve Foreman" w:date="2014-09-25T16:30:00Z">
        <w:r w:rsidR="003C67C6">
          <w:rPr>
            <w:bCs/>
          </w:rPr>
          <w:t xml:space="preserve">ETR </w:t>
        </w:r>
      </w:ins>
      <w:ins w:id="2145" w:author="Steve Foreman" w:date="2014-09-25T16:29:00Z">
        <w:r w:rsidR="00A5211D">
          <w:rPr>
            <w:bCs/>
          </w:rPr>
          <w:t>coordination of the development of training materials.</w:t>
        </w:r>
      </w:ins>
    </w:p>
    <w:p w:rsidR="0079598D" w:rsidRPr="00746DDB" w:rsidRDefault="0079598D" w:rsidP="0079598D">
      <w:pPr>
        <w:pStyle w:val="Heading3"/>
      </w:pPr>
      <w:r w:rsidRPr="00746DDB">
        <w:t>8.5 Goals and timeline</w:t>
      </w:r>
    </w:p>
    <w:p w:rsidR="0079598D" w:rsidRPr="00746DDB" w:rsidRDefault="0079598D" w:rsidP="0079598D">
      <w:pPr>
        <w:pStyle w:val="WMOBodyText"/>
        <w:rPr>
          <w:bCs/>
        </w:rPr>
      </w:pPr>
      <w:r w:rsidRPr="00746DDB">
        <w:rPr>
          <w:bCs/>
        </w:rPr>
        <w:t>The main goal of the WIS implementation in RA-I is that the majority of RA-I Members should be WIS users by December 2015, which means that most NMHSs are:</w:t>
      </w:r>
    </w:p>
    <w:p w:rsidR="0079598D" w:rsidRPr="00746DDB" w:rsidRDefault="0079598D" w:rsidP="00F7096E">
      <w:pPr>
        <w:pStyle w:val="WMOBodyText"/>
        <w:numPr>
          <w:ilvl w:val="0"/>
          <w:numId w:val="27"/>
        </w:numPr>
        <w:rPr>
          <w:bCs/>
        </w:rPr>
      </w:pPr>
      <w:r w:rsidRPr="00746DDB">
        <w:rPr>
          <w:bCs/>
        </w:rPr>
        <w:t>Certified as a NC or DCPC, according to the WMO WIS cent</w:t>
      </w:r>
      <w:r>
        <w:rPr>
          <w:bCs/>
        </w:rPr>
        <w:t>re</w:t>
      </w:r>
      <w:r w:rsidRPr="00746DDB">
        <w:rPr>
          <w:bCs/>
        </w:rPr>
        <w:t xml:space="preserve"> certification procedure outlined in the Manual on WIS. The principal GISC of those NMHSs shall help in this process by providing technical support and conducting test for all WIS related operations together with the NCs or DCPCs.</w:t>
      </w:r>
    </w:p>
    <w:p w:rsidR="0079598D" w:rsidRPr="00746DDB" w:rsidRDefault="0079598D" w:rsidP="00F7096E">
      <w:pPr>
        <w:pStyle w:val="WMOBodyText"/>
        <w:numPr>
          <w:ilvl w:val="0"/>
          <w:numId w:val="27"/>
        </w:numPr>
        <w:rPr>
          <w:bCs/>
        </w:rPr>
      </w:pPr>
      <w:r w:rsidRPr="00746DDB">
        <w:rPr>
          <w:bCs/>
        </w:rPr>
        <w:t xml:space="preserve">Able to participate </w:t>
      </w:r>
      <w:r>
        <w:rPr>
          <w:bCs/>
        </w:rPr>
        <w:t xml:space="preserve">in </w:t>
      </w:r>
      <w:r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rsidR="0079598D" w:rsidRPr="00746DDB" w:rsidRDefault="0079598D" w:rsidP="0079598D">
      <w:pPr>
        <w:pStyle w:val="WMOBodyText"/>
        <w:rPr>
          <w:bCs/>
        </w:rPr>
      </w:pPr>
      <w:r w:rsidRPr="00746DDB">
        <w:rPr>
          <w:bCs/>
        </w:rPr>
        <w:t>The WIS implementation efforts so far and future timeline is as follow:</w:t>
      </w:r>
    </w:p>
    <w:p w:rsidR="0035615F" w:rsidDel="003C67C6" w:rsidRDefault="0035615F" w:rsidP="00F7096E">
      <w:pPr>
        <w:pStyle w:val="WMOBodyText"/>
        <w:numPr>
          <w:ilvl w:val="0"/>
          <w:numId w:val="28"/>
        </w:numPr>
        <w:rPr>
          <w:del w:id="2146" w:author="Steve Foreman" w:date="2014-09-25T16:35:00Z"/>
          <w:bCs/>
        </w:rPr>
      </w:pPr>
      <w:del w:id="2147" w:author="Steve Foreman" w:date="2014-09-23T21:44:00Z">
        <w:r w:rsidDel="00493FDB">
          <w:rPr>
            <w:bCs/>
          </w:rPr>
          <w:delText>Sep</w:delText>
        </w:r>
        <w:r w:rsidRPr="006730D6" w:rsidDel="00493FDB">
          <w:rPr>
            <w:bCs/>
          </w:rPr>
          <w:delText xml:space="preserve"> 201</w:delText>
        </w:r>
        <w:r w:rsidDel="00493FDB">
          <w:rPr>
            <w:bCs/>
          </w:rPr>
          <w:delText>4</w:delText>
        </w:r>
      </w:del>
      <w:del w:id="2148" w:author="Steve Foreman" w:date="2014-09-25T16:35:00Z">
        <w:r w:rsidR="0079598D" w:rsidRPr="006730D6" w:rsidDel="003C67C6">
          <w:rPr>
            <w:bCs/>
          </w:rPr>
          <w:delText xml:space="preserve">: </w:delText>
        </w:r>
        <w:r w:rsidDel="003C67C6">
          <w:rPr>
            <w:bCs/>
          </w:rPr>
          <w:delText>GISC Pretoria workshop introducing RA I Members to WIS and GISC Pretoria</w:delText>
        </w:r>
      </w:del>
    </w:p>
    <w:p w:rsidR="0079598D" w:rsidRPr="006730D6" w:rsidRDefault="0035615F" w:rsidP="00F7096E">
      <w:pPr>
        <w:pStyle w:val="WMOBodyText"/>
        <w:numPr>
          <w:ilvl w:val="0"/>
          <w:numId w:val="28"/>
        </w:numPr>
        <w:rPr>
          <w:bCs/>
        </w:rPr>
      </w:pPr>
      <w:r>
        <w:rPr>
          <w:bCs/>
        </w:rPr>
        <w:t xml:space="preserve">Sept 2014: </w:t>
      </w:r>
      <w:r w:rsidR="0079598D" w:rsidRPr="006730D6">
        <w:rPr>
          <w:bCs/>
        </w:rPr>
        <w:t>RA-I WG-</w:t>
      </w:r>
      <w:r w:rsidR="00622415">
        <w:rPr>
          <w:bCs/>
        </w:rPr>
        <w:t>OI</w:t>
      </w:r>
      <w:r>
        <w:rPr>
          <w:bCs/>
        </w:rPr>
        <w:t>/ad hoc TT-WIS</w:t>
      </w:r>
      <w:r w:rsidRPr="006730D6">
        <w:rPr>
          <w:bCs/>
        </w:rPr>
        <w:t xml:space="preserve"> </w:t>
      </w:r>
      <w:r>
        <w:rPr>
          <w:bCs/>
        </w:rPr>
        <w:t>workshop</w:t>
      </w:r>
      <w:r w:rsidRPr="006730D6">
        <w:rPr>
          <w:bCs/>
        </w:rPr>
        <w:t xml:space="preserve"> </w:t>
      </w:r>
      <w:r w:rsidR="0079598D" w:rsidRPr="006730D6">
        <w:rPr>
          <w:bCs/>
        </w:rPr>
        <w:t>– set the direction for WIS</w:t>
      </w:r>
      <w:del w:id="2149" w:author="Steve Foreman" w:date="2014-09-25T16:35:00Z">
        <w:r w:rsidR="0079598D" w:rsidRPr="006730D6" w:rsidDel="003C67C6">
          <w:rPr>
            <w:bCs/>
          </w:rPr>
          <w:delText xml:space="preserve"> (and WIGOS)</w:delText>
        </w:r>
      </w:del>
      <w:r w:rsidR="0079598D" w:rsidRPr="006730D6">
        <w:rPr>
          <w:bCs/>
        </w:rPr>
        <w:t xml:space="preserve"> implementation.</w:t>
      </w:r>
    </w:p>
    <w:p w:rsidR="007A3DAA" w:rsidRDefault="007A3DAA" w:rsidP="007A3DAA">
      <w:pPr>
        <w:pStyle w:val="WMOBodyText"/>
        <w:numPr>
          <w:ilvl w:val="0"/>
          <w:numId w:val="28"/>
        </w:numPr>
        <w:rPr>
          <w:ins w:id="2150" w:author="Steve Foreman" w:date="2014-09-25T16:39:00Z"/>
          <w:bCs/>
        </w:rPr>
      </w:pPr>
      <w:ins w:id="2151" w:author="Steve Foreman" w:date="2014-09-25T16:39:00Z">
        <w:r>
          <w:rPr>
            <w:bCs/>
          </w:rPr>
          <w:t>Nov 2014: Updated Regional WIS Implementation Plan available in English and French</w:t>
        </w:r>
      </w:ins>
    </w:p>
    <w:p w:rsidR="007A3DAA" w:rsidRDefault="007A3DAA" w:rsidP="007A3DAA">
      <w:pPr>
        <w:pStyle w:val="WMOBodyText"/>
        <w:numPr>
          <w:ilvl w:val="0"/>
          <w:numId w:val="28"/>
        </w:numPr>
        <w:rPr>
          <w:ins w:id="2152" w:author="Steve Foreman" w:date="2014-09-25T16:49:00Z"/>
          <w:bCs/>
        </w:rPr>
      </w:pPr>
      <w:ins w:id="2153" w:author="Steve Foreman" w:date="2014-09-25T16:39:00Z">
        <w:r>
          <w:rPr>
            <w:bCs/>
          </w:rPr>
          <w:t>Mid-Dec 2014</w:t>
        </w:r>
      </w:ins>
      <w:ins w:id="2154" w:author="Steve Foreman" w:date="2014-09-25T16:36:00Z">
        <w:r>
          <w:rPr>
            <w:bCs/>
          </w:rPr>
          <w:t>: RA-I Management Group</w:t>
        </w:r>
        <w:r w:rsidRPr="006730D6">
          <w:rPr>
            <w:bCs/>
          </w:rPr>
          <w:t xml:space="preserve"> </w:t>
        </w:r>
      </w:ins>
      <w:ins w:id="2155" w:author="Steve Foreman" w:date="2014-09-25T16:40:00Z">
        <w:r>
          <w:rPr>
            <w:bCs/>
          </w:rPr>
          <w:t>has reviewed</w:t>
        </w:r>
      </w:ins>
      <w:ins w:id="2156" w:author="Steve Foreman" w:date="2014-09-25T16:36:00Z">
        <w:r w:rsidRPr="006730D6">
          <w:rPr>
            <w:bCs/>
          </w:rPr>
          <w:t xml:space="preserve"> Regional WIS Implementation Plan.</w:t>
        </w:r>
      </w:ins>
    </w:p>
    <w:p w:rsidR="00FB7C1F" w:rsidRPr="006730D6" w:rsidRDefault="00FB7C1F" w:rsidP="007A3DAA">
      <w:pPr>
        <w:pStyle w:val="WMOBodyText"/>
        <w:numPr>
          <w:ilvl w:val="0"/>
          <w:numId w:val="28"/>
        </w:numPr>
        <w:rPr>
          <w:ins w:id="2157" w:author="Steve Foreman" w:date="2014-09-25T16:36:00Z"/>
          <w:bCs/>
        </w:rPr>
      </w:pPr>
      <w:ins w:id="2158" w:author="Steve Foreman" w:date="2014-09-25T16:49:00Z">
        <w:r>
          <w:rPr>
            <w:bCs/>
          </w:rPr>
          <w:t>December 2014: National WIS Focal Points notified to WMO and national preference for Principal GISC notified to TT-WIS</w:t>
        </w:r>
      </w:ins>
      <w:ins w:id="2159" w:author="Steve Foreman" w:date="2014-09-25T16:50:00Z">
        <w:r>
          <w:rPr>
            <w:bCs/>
          </w:rPr>
          <w:t xml:space="preserve"> (Appendix III)</w:t>
        </w:r>
      </w:ins>
      <w:ins w:id="2160" w:author="Steve Foreman" w:date="2014-09-25T16:49:00Z">
        <w:r>
          <w:rPr>
            <w:bCs/>
          </w:rPr>
          <w:t>.</w:t>
        </w:r>
      </w:ins>
    </w:p>
    <w:p w:rsidR="0079598D" w:rsidRDefault="0035615F" w:rsidP="00F7096E">
      <w:pPr>
        <w:pStyle w:val="WMOBodyText"/>
        <w:numPr>
          <w:ilvl w:val="0"/>
          <w:numId w:val="28"/>
        </w:numPr>
        <w:rPr>
          <w:ins w:id="2161" w:author="Steve Foreman" w:date="2014-09-25T16:51:00Z"/>
          <w:bCs/>
        </w:rPr>
      </w:pPr>
      <w:del w:id="2162" w:author="Steve Foreman" w:date="2014-09-23T21:45:00Z">
        <w:r w:rsidDel="00493FDB">
          <w:rPr>
            <w:bCs/>
          </w:rPr>
          <w:delText>Oct</w:delText>
        </w:r>
        <w:r w:rsidRPr="006730D6" w:rsidDel="00493FDB">
          <w:rPr>
            <w:bCs/>
          </w:rPr>
          <w:delText xml:space="preserve"> 201</w:delText>
        </w:r>
        <w:r w:rsidDel="00493FDB">
          <w:rPr>
            <w:bCs/>
          </w:rPr>
          <w:delText>5</w:delText>
        </w:r>
      </w:del>
      <w:ins w:id="2163" w:author="Steve Foreman" w:date="2014-09-25T16:40:00Z">
        <w:r w:rsidR="007A3DAA">
          <w:rPr>
            <w:bCs/>
          </w:rPr>
          <w:t>14 Feb 2015</w:t>
        </w:r>
      </w:ins>
      <w:r w:rsidR="0079598D" w:rsidRPr="006730D6">
        <w:rPr>
          <w:bCs/>
        </w:rPr>
        <w:t>: RA-I -</w:t>
      </w:r>
      <w:r>
        <w:rPr>
          <w:bCs/>
        </w:rPr>
        <w:t>16</w:t>
      </w:r>
      <w:r w:rsidRPr="006730D6">
        <w:rPr>
          <w:bCs/>
        </w:rPr>
        <w:t xml:space="preserve"> </w:t>
      </w:r>
      <w:del w:id="2164" w:author="Steve Foreman" w:date="2014-09-25T16:40:00Z">
        <w:r w:rsidR="0079598D" w:rsidRPr="006730D6" w:rsidDel="007A3DAA">
          <w:rPr>
            <w:bCs/>
          </w:rPr>
          <w:delText>to review</w:delText>
        </w:r>
      </w:del>
      <w:ins w:id="2165" w:author="Steve Foreman" w:date="2014-09-25T16:40:00Z">
        <w:r w:rsidR="007A3DAA">
          <w:rPr>
            <w:bCs/>
          </w:rPr>
          <w:t>adopts</w:t>
        </w:r>
      </w:ins>
      <w:r w:rsidR="0079598D" w:rsidRPr="006730D6">
        <w:rPr>
          <w:bCs/>
        </w:rPr>
        <w:t xml:space="preserve"> Regional WIS Implementation Plan.</w:t>
      </w:r>
    </w:p>
    <w:p w:rsidR="00FB7C1F" w:rsidRPr="006730D6" w:rsidRDefault="00FB7C1F" w:rsidP="00F7096E">
      <w:pPr>
        <w:pStyle w:val="WMOBodyText"/>
        <w:numPr>
          <w:ilvl w:val="0"/>
          <w:numId w:val="28"/>
        </w:numPr>
        <w:rPr>
          <w:bCs/>
        </w:rPr>
      </w:pPr>
      <w:ins w:id="2166" w:author="Steve Foreman" w:date="2014-09-25T16:51:00Z">
        <w:r>
          <w:rPr>
            <w:bCs/>
          </w:rPr>
          <w:t>April 2015: Formal notification from PRs to WMO of their Principal GISC together with the agreement of that GISC.</w:t>
        </w:r>
      </w:ins>
    </w:p>
    <w:p w:rsidR="003C67C6" w:rsidRDefault="007A3DAA" w:rsidP="003C67C6">
      <w:pPr>
        <w:pStyle w:val="WMOBodyText"/>
        <w:numPr>
          <w:ilvl w:val="0"/>
          <w:numId w:val="28"/>
        </w:numPr>
        <w:rPr>
          <w:ins w:id="2167" w:author="Steve Foreman" w:date="2014-09-25T16:35:00Z"/>
          <w:bCs/>
        </w:rPr>
      </w:pPr>
      <w:ins w:id="2168" w:author="Steve Foreman" w:date="2014-09-25T16:41:00Z">
        <w:r>
          <w:rPr>
            <w:bCs/>
          </w:rPr>
          <w:t>Mid 2015</w:t>
        </w:r>
      </w:ins>
      <w:ins w:id="2169" w:author="Steve Foreman" w:date="2014-09-25T16:35:00Z">
        <w:r w:rsidR="003C67C6" w:rsidRPr="006730D6">
          <w:rPr>
            <w:bCs/>
          </w:rPr>
          <w:t xml:space="preserve">: </w:t>
        </w:r>
        <w:r w:rsidR="003C67C6">
          <w:rPr>
            <w:bCs/>
          </w:rPr>
          <w:t xml:space="preserve">GISC Pretoria </w:t>
        </w:r>
      </w:ins>
      <w:ins w:id="2170" w:author="Steve Foreman" w:date="2014-09-25T16:43:00Z">
        <w:r>
          <w:rPr>
            <w:bCs/>
          </w:rPr>
          <w:t>becomes operational</w:t>
        </w:r>
        <w:r w:rsidRPr="006730D6">
          <w:rPr>
            <w:bCs/>
          </w:rPr>
          <w:t xml:space="preserve"> and </w:t>
        </w:r>
      </w:ins>
      <w:ins w:id="2171" w:author="Steve Foreman" w:date="2014-09-25T16:35:00Z">
        <w:r w:rsidR="003C67C6">
          <w:rPr>
            <w:bCs/>
          </w:rPr>
          <w:t>workshop introducing RA I Members to WIS and GISC Pretoria</w:t>
        </w:r>
      </w:ins>
    </w:p>
    <w:p w:rsidR="0079598D" w:rsidRPr="006730D6" w:rsidRDefault="0079598D" w:rsidP="00F7096E">
      <w:pPr>
        <w:pStyle w:val="WMOBodyText"/>
        <w:numPr>
          <w:ilvl w:val="0"/>
          <w:numId w:val="28"/>
        </w:numPr>
        <w:rPr>
          <w:bCs/>
        </w:rPr>
      </w:pPr>
      <w:del w:id="2172" w:author="Steve Foreman" w:date="2014-09-25T16:35:00Z">
        <w:r w:rsidRPr="006730D6" w:rsidDel="003C67C6">
          <w:rPr>
            <w:bCs/>
          </w:rPr>
          <w:delText xml:space="preserve">Early </w:delText>
        </w:r>
      </w:del>
      <w:ins w:id="2173" w:author="Steve Foreman" w:date="2014-09-25T16:35:00Z">
        <w:r w:rsidR="003C67C6">
          <w:rPr>
            <w:bCs/>
          </w:rPr>
          <w:t>Mid</w:t>
        </w:r>
        <w:r w:rsidR="003C67C6" w:rsidRPr="006730D6">
          <w:rPr>
            <w:bCs/>
          </w:rPr>
          <w:t xml:space="preserve"> </w:t>
        </w:r>
      </w:ins>
      <w:r w:rsidRPr="006730D6">
        <w:rPr>
          <w:bCs/>
        </w:rPr>
        <w:t xml:space="preserve">2015: GISC </w:t>
      </w:r>
      <w:r w:rsidR="0035615F">
        <w:rPr>
          <w:bCs/>
        </w:rPr>
        <w:t>Casablanca</w:t>
      </w:r>
      <w:r w:rsidR="0035615F" w:rsidRPr="006730D6">
        <w:rPr>
          <w:bCs/>
        </w:rPr>
        <w:t xml:space="preserve"> </w:t>
      </w:r>
      <w:del w:id="2174" w:author="Steve Foreman" w:date="2014-09-25T16:42:00Z">
        <w:r w:rsidRPr="006730D6" w:rsidDel="007A3DAA">
          <w:rPr>
            <w:bCs/>
          </w:rPr>
          <w:delText xml:space="preserve">launch </w:delText>
        </w:r>
      </w:del>
      <w:ins w:id="2175" w:author="Steve Foreman" w:date="2014-09-25T16:42:00Z">
        <w:r w:rsidR="007A3DAA">
          <w:rPr>
            <w:bCs/>
          </w:rPr>
          <w:t>becomes operational</w:t>
        </w:r>
        <w:r w:rsidR="007A3DAA" w:rsidRPr="006730D6">
          <w:rPr>
            <w:bCs/>
          </w:rPr>
          <w:t xml:space="preserve"> </w:t>
        </w:r>
      </w:ins>
      <w:r w:rsidRPr="006730D6">
        <w:rPr>
          <w:bCs/>
        </w:rPr>
        <w:t>and WIS training workshop.</w:t>
      </w:r>
    </w:p>
    <w:p w:rsidR="0079598D" w:rsidRDefault="0079598D" w:rsidP="00F7096E">
      <w:pPr>
        <w:pStyle w:val="WMOBodyText"/>
        <w:numPr>
          <w:ilvl w:val="0"/>
          <w:numId w:val="28"/>
        </w:numPr>
        <w:rPr>
          <w:ins w:id="2176" w:author="Steve Foreman" w:date="2014-09-25T16:44:00Z"/>
          <w:bCs/>
        </w:rPr>
      </w:pPr>
      <w:del w:id="2177" w:author="Steve Foreman" w:date="2014-09-25T16:43:00Z">
        <w:r w:rsidRPr="006730D6" w:rsidDel="00FB7C1F">
          <w:rPr>
            <w:bCs/>
          </w:rPr>
          <w:delText xml:space="preserve">Adjacent to GISC </w:delText>
        </w:r>
      </w:del>
      <w:del w:id="2178" w:author="Steve Foreman" w:date="2014-09-25T16:42:00Z">
        <w:r w:rsidR="0035615F" w:rsidDel="007A3DAA">
          <w:rPr>
            <w:bCs/>
          </w:rPr>
          <w:delText>Casablanca</w:delText>
        </w:r>
        <w:r w:rsidR="0035615F" w:rsidRPr="006730D6" w:rsidDel="007A3DAA">
          <w:rPr>
            <w:bCs/>
          </w:rPr>
          <w:delText xml:space="preserve"> </w:delText>
        </w:r>
        <w:r w:rsidRPr="006730D6" w:rsidDel="007A3DAA">
          <w:rPr>
            <w:bCs/>
          </w:rPr>
          <w:delText>Launch</w:delText>
        </w:r>
      </w:del>
      <w:del w:id="2179" w:author="Steve Foreman" w:date="2014-09-25T16:43:00Z">
        <w:r w:rsidRPr="006730D6" w:rsidDel="00FB7C1F">
          <w:rPr>
            <w:bCs/>
          </w:rPr>
          <w:delText>, and</w:delText>
        </w:r>
      </w:del>
      <w:ins w:id="2180" w:author="Steve Foreman" w:date="2014-09-25T16:43:00Z">
        <w:r w:rsidR="00FB7C1F">
          <w:rPr>
            <w:bCs/>
          </w:rPr>
          <w:t xml:space="preserve">Mid 2015: </w:t>
        </w:r>
      </w:ins>
      <w:del w:id="2181" w:author="Steve Foreman" w:date="2014-09-25T16:43:00Z">
        <w:r w:rsidRPr="006730D6" w:rsidDel="00FB7C1F">
          <w:rPr>
            <w:bCs/>
          </w:rPr>
          <w:delText xml:space="preserve"> </w:delText>
        </w:r>
      </w:del>
      <w:r w:rsidRPr="006730D6">
        <w:rPr>
          <w:bCs/>
        </w:rPr>
        <w:t xml:space="preserve">subject to funding approval, conduct “train the trainer” metadata management workshop. </w:t>
      </w:r>
    </w:p>
    <w:p w:rsidR="00FB7C1F" w:rsidRDefault="00FB7C1F" w:rsidP="00F7096E">
      <w:pPr>
        <w:pStyle w:val="WMOBodyText"/>
        <w:numPr>
          <w:ilvl w:val="0"/>
          <w:numId w:val="28"/>
        </w:numPr>
        <w:rPr>
          <w:ins w:id="2182" w:author="Steve Foreman" w:date="2014-09-25T16:44:00Z"/>
          <w:bCs/>
        </w:rPr>
      </w:pPr>
      <w:ins w:id="2183" w:author="Steve Foreman" w:date="2014-09-25T16:44:00Z">
        <w:r>
          <w:rPr>
            <w:bCs/>
          </w:rPr>
          <w:t xml:space="preserve">May 2015: </w:t>
        </w:r>
      </w:ins>
      <w:ins w:id="2184" w:author="Steve Foreman" w:date="2014-09-25T16:47:00Z">
        <w:r>
          <w:rPr>
            <w:bCs/>
          </w:rPr>
          <w:t xml:space="preserve">National Focal Points inform TT-WIS of </w:t>
        </w:r>
      </w:ins>
      <w:ins w:id="2185" w:author="Steve Foreman" w:date="2014-09-25T16:48:00Z">
        <w:r>
          <w:rPr>
            <w:bCs/>
          </w:rPr>
          <w:t xml:space="preserve">target </w:t>
        </w:r>
      </w:ins>
      <w:ins w:id="2186" w:author="Steve Foreman" w:date="2014-09-25T16:47:00Z">
        <w:r>
          <w:rPr>
            <w:bCs/>
          </w:rPr>
          <w:t>operational dates for national WIS centres</w:t>
        </w:r>
      </w:ins>
    </w:p>
    <w:p w:rsidR="00FB7C1F" w:rsidRPr="006730D6" w:rsidRDefault="00FB7C1F" w:rsidP="00F7096E">
      <w:pPr>
        <w:pStyle w:val="WMOBodyText"/>
        <w:numPr>
          <w:ilvl w:val="0"/>
          <w:numId w:val="28"/>
        </w:numPr>
        <w:rPr>
          <w:bCs/>
        </w:rPr>
      </w:pPr>
      <w:ins w:id="2187" w:author="Steve Foreman" w:date="2014-09-25T16:44:00Z">
        <w:r>
          <w:rPr>
            <w:bCs/>
          </w:rPr>
          <w:t>Ma</w:t>
        </w:r>
      </w:ins>
      <w:ins w:id="2188" w:author="Steve Foreman" w:date="2014-09-25T16:45:00Z">
        <w:r>
          <w:rPr>
            <w:bCs/>
          </w:rPr>
          <w:t>y</w:t>
        </w:r>
      </w:ins>
      <w:ins w:id="2189" w:author="Steve Foreman" w:date="2014-09-25T16:44:00Z">
        <w:r>
          <w:rPr>
            <w:bCs/>
          </w:rPr>
          <w:t xml:space="preserve"> 2015: Cg-17 informed </w:t>
        </w:r>
      </w:ins>
      <w:ins w:id="2190" w:author="Steve Foreman" w:date="2014-09-25T16:46:00Z">
        <w:r>
          <w:rPr>
            <w:bCs/>
          </w:rPr>
          <w:t>about</w:t>
        </w:r>
      </w:ins>
      <w:ins w:id="2191" w:author="Steve Foreman" w:date="2014-09-25T16:44:00Z">
        <w:r>
          <w:rPr>
            <w:bCs/>
          </w:rPr>
          <w:t xml:space="preserve"> the RA-I WIS Implementation Plan</w:t>
        </w:r>
      </w:ins>
    </w:p>
    <w:p w:rsidR="0079598D" w:rsidRPr="006730D6" w:rsidRDefault="0079598D" w:rsidP="00F7096E">
      <w:pPr>
        <w:pStyle w:val="WMOBodyText"/>
        <w:numPr>
          <w:ilvl w:val="0"/>
          <w:numId w:val="28"/>
        </w:numPr>
        <w:rPr>
          <w:bCs/>
        </w:rPr>
      </w:pPr>
      <w:r w:rsidRPr="006730D6">
        <w:rPr>
          <w:bCs/>
        </w:rPr>
        <w:lastRenderedPageBreak/>
        <w:t>April</w:t>
      </w:r>
      <w:r>
        <w:rPr>
          <w:bCs/>
        </w:rPr>
        <w:t xml:space="preserve"> </w:t>
      </w:r>
      <w:r w:rsidRPr="006730D6">
        <w:rPr>
          <w:bCs/>
        </w:rPr>
        <w:t xml:space="preserve">– </w:t>
      </w:r>
      <w:r>
        <w:rPr>
          <w:bCs/>
        </w:rPr>
        <w:t>Dec</w:t>
      </w:r>
      <w:r w:rsidRPr="006730D6">
        <w:rPr>
          <w:bCs/>
        </w:rPr>
        <w:t>ember 2015:  Act on the National WIS Implementation plan by each member, with the help and support from its Principal GISC, to archive the goal outline at the beginning of this paragraph.</w:t>
      </w:r>
    </w:p>
    <w:p w:rsidR="0079598D" w:rsidRPr="00746DDB" w:rsidRDefault="0079598D" w:rsidP="0079598D">
      <w:pPr>
        <w:pStyle w:val="Heading3"/>
      </w:pPr>
      <w:r w:rsidRPr="00746DDB">
        <w:t>8.6 Progress and Performance Monitoring</w:t>
      </w:r>
    </w:p>
    <w:p w:rsidR="0079598D" w:rsidRPr="00746DDB" w:rsidRDefault="0079598D" w:rsidP="0079598D">
      <w:pPr>
        <w:pStyle w:val="WMOBodyText"/>
        <w:rPr>
          <w:bCs/>
        </w:rPr>
      </w:pPr>
      <w:r w:rsidRPr="00746DDB">
        <w:rPr>
          <w:bCs/>
        </w:rPr>
        <w:t xml:space="preserve">RA-I </w:t>
      </w:r>
      <w:del w:id="2192" w:author="Steve Foreman" w:date="2014-09-25T16:52:00Z">
        <w:r w:rsidRPr="00746DDB" w:rsidDel="00FB7C1F">
          <w:rPr>
            <w:bCs/>
          </w:rPr>
          <w:delText>WG-</w:delText>
        </w:r>
        <w:r w:rsidR="00622415" w:rsidDel="00FB7C1F">
          <w:rPr>
            <w:bCs/>
          </w:rPr>
          <w:delText>OI</w:delText>
        </w:r>
      </w:del>
      <w:ins w:id="2193" w:author="Steve Foreman" w:date="2014-09-25T16:52:00Z">
        <w:r w:rsidR="00FB7C1F">
          <w:rPr>
            <w:bCs/>
          </w:rPr>
          <w:t>TT-WIS</w:t>
        </w:r>
      </w:ins>
      <w:r w:rsidR="0035615F" w:rsidRPr="00746DDB">
        <w:rPr>
          <w:bCs/>
        </w:rPr>
        <w:t xml:space="preserve"> </w:t>
      </w:r>
      <w:r w:rsidRPr="00746DDB">
        <w:rPr>
          <w:bCs/>
        </w:rPr>
        <w:t xml:space="preserve">in conjunction with GISC </w:t>
      </w:r>
      <w:r w:rsidR="0035615F">
        <w:rPr>
          <w:bCs/>
        </w:rPr>
        <w:t>Casablanca</w:t>
      </w:r>
      <w:del w:id="2194" w:author="Steve Foreman" w:date="2014-09-25T16:55:00Z">
        <w:r w:rsidR="0035615F" w:rsidRPr="00746DDB" w:rsidDel="00FB7C1F">
          <w:rPr>
            <w:bCs/>
          </w:rPr>
          <w:delText xml:space="preserve"> </w:delText>
        </w:r>
      </w:del>
      <w:ins w:id="2195" w:author="Steve Foreman" w:date="2014-09-25T16:55:00Z">
        <w:r w:rsidR="00FB7C1F">
          <w:rPr>
            <w:bCs/>
          </w:rPr>
          <w:t xml:space="preserve">, </w:t>
        </w:r>
      </w:ins>
      <w:del w:id="2196" w:author="Steve Foreman" w:date="2014-09-25T16:55:00Z">
        <w:r w:rsidRPr="00746DDB" w:rsidDel="00FB7C1F">
          <w:rPr>
            <w:bCs/>
          </w:rPr>
          <w:delText xml:space="preserve">and </w:delText>
        </w:r>
      </w:del>
      <w:r w:rsidR="0035615F">
        <w:rPr>
          <w:bCs/>
        </w:rPr>
        <w:t>GISC Pretori</w:t>
      </w:r>
      <w:ins w:id="2197" w:author="Steve Foreman" w:date="2014-09-25T16:54:00Z">
        <w:r w:rsidR="00FB7C1F">
          <w:rPr>
            <w:bCs/>
          </w:rPr>
          <w:t xml:space="preserve">a, </w:t>
        </w:r>
      </w:ins>
      <w:ins w:id="2198" w:author="Steve Foreman" w:date="2014-09-25T16:55:00Z">
        <w:r w:rsidR="00FB7C1F">
          <w:rPr>
            <w:bCs/>
          </w:rPr>
          <w:t>DCPC/</w:t>
        </w:r>
      </w:ins>
      <w:ins w:id="2199" w:author="Steve Foreman" w:date="2014-09-25T16:54:00Z">
        <w:r w:rsidR="00FB7C1F">
          <w:rPr>
            <w:bCs/>
          </w:rPr>
          <w:t xml:space="preserve">RTH Dakar and </w:t>
        </w:r>
      </w:ins>
      <w:ins w:id="2200" w:author="Steve Foreman" w:date="2014-09-25T16:55:00Z">
        <w:r w:rsidR="00FB7C1F">
          <w:rPr>
            <w:bCs/>
          </w:rPr>
          <w:t>DCPC/</w:t>
        </w:r>
      </w:ins>
      <w:ins w:id="2201" w:author="Steve Foreman" w:date="2014-09-25T16:54:00Z">
        <w:r w:rsidR="00FB7C1F">
          <w:rPr>
            <w:bCs/>
          </w:rPr>
          <w:t>RTH Nairobi</w:t>
        </w:r>
      </w:ins>
      <w:del w:id="2202" w:author="Steve Foreman" w:date="2014-09-25T16:54:00Z">
        <w:r w:rsidR="0035615F" w:rsidDel="00FB7C1F">
          <w:rPr>
            <w:bCs/>
          </w:rPr>
          <w:delText>a</w:delText>
        </w:r>
      </w:del>
      <w:r w:rsidRPr="00746DDB">
        <w:rPr>
          <w:bCs/>
        </w:rPr>
        <w:t xml:space="preserve"> will play an active role in monitoring the progress of the WIS implementation in the region. A half-yearly report will be issued to </w:t>
      </w:r>
      <w:r>
        <w:rPr>
          <w:bCs/>
        </w:rPr>
        <w:t>the RA I Management Group</w:t>
      </w:r>
      <w:r w:rsidRPr="00746DDB">
        <w:rPr>
          <w:bCs/>
        </w:rPr>
        <w:t xml:space="preserve"> </w:t>
      </w:r>
      <w:r>
        <w:rPr>
          <w:bCs/>
        </w:rPr>
        <w:t xml:space="preserve">including updates from the RA I online WIS Survey </w:t>
      </w:r>
      <w:r w:rsidRPr="00746DDB">
        <w:rPr>
          <w:bCs/>
        </w:rPr>
        <w:t xml:space="preserve">to report the overall progress of the implementation. The </w:t>
      </w:r>
      <w:r>
        <w:rPr>
          <w:bCs/>
        </w:rPr>
        <w:t>m</w:t>
      </w:r>
      <w:r w:rsidRPr="00746DDB">
        <w:rPr>
          <w:bCs/>
        </w:rPr>
        <w:t>embers</w:t>
      </w:r>
      <w:r>
        <w:rPr>
          <w:bCs/>
        </w:rPr>
        <w:t xml:space="preserve"> of the </w:t>
      </w:r>
      <w:del w:id="2203" w:author="Steve Foreman" w:date="2014-09-25T16:52:00Z">
        <w:r w:rsidDel="00FB7C1F">
          <w:rPr>
            <w:bCs/>
          </w:rPr>
          <w:delText>WG-</w:delText>
        </w:r>
        <w:r w:rsidR="00622415" w:rsidDel="00FB7C1F">
          <w:rPr>
            <w:bCs/>
          </w:rPr>
          <w:delText>OI</w:delText>
        </w:r>
      </w:del>
      <w:ins w:id="2204" w:author="Steve Foreman" w:date="2014-09-25T16:52:00Z">
        <w:r w:rsidR="00FB7C1F">
          <w:rPr>
            <w:bCs/>
          </w:rPr>
          <w:t>TT-WIS</w:t>
        </w:r>
      </w:ins>
      <w:r w:rsidR="0035615F" w:rsidRPr="00746DDB">
        <w:rPr>
          <w:bCs/>
        </w:rPr>
        <w:t xml:space="preserve"> </w:t>
      </w:r>
      <w:r w:rsidRPr="00746DDB">
        <w:rPr>
          <w:bCs/>
        </w:rPr>
        <w:t xml:space="preserve">should also report </w:t>
      </w:r>
      <w:del w:id="2205" w:author="Steve Foreman" w:date="2014-09-25T16:53:00Z">
        <w:r w:rsidRPr="00746DDB" w:rsidDel="00FB7C1F">
          <w:rPr>
            <w:bCs/>
          </w:rPr>
          <w:delText xml:space="preserve">their </w:delText>
        </w:r>
      </w:del>
      <w:r w:rsidRPr="00746DDB">
        <w:rPr>
          <w:bCs/>
        </w:rPr>
        <w:t>experience with metadata and problems encountered</w:t>
      </w:r>
      <w:ins w:id="2206" w:author="Steve Foreman" w:date="2014-09-25T16:58:00Z">
        <w:r w:rsidR="00FB7C1F">
          <w:rPr>
            <w:bCs/>
          </w:rPr>
          <w:t xml:space="preserve"> in the areas they are representing</w:t>
        </w:r>
      </w:ins>
      <w:r w:rsidRPr="00746DDB">
        <w:rPr>
          <w:bCs/>
        </w:rPr>
        <w:t xml:space="preserve">, as well as other implementation related issues, so that this information can be shared among the members through the half-yearly report. </w:t>
      </w:r>
    </w:p>
    <w:p w:rsidR="0079598D" w:rsidRPr="00746DDB" w:rsidRDefault="0079598D" w:rsidP="0079598D">
      <w:pPr>
        <w:pStyle w:val="WMOBodyText"/>
        <w:rPr>
          <w:bCs/>
        </w:rPr>
      </w:pPr>
      <w:r w:rsidRPr="00746DDB">
        <w:rPr>
          <w:bCs/>
        </w:rPr>
        <w:t xml:space="preserve">Further improvement of the communications connectivity in RA-I is an ongoing task, which is crucial for the success of WIS implementation in the region. It is important to cooperate with </w:t>
      </w:r>
      <w:del w:id="2207" w:author="Steve Foreman" w:date="2014-09-25T16:59:00Z">
        <w:r w:rsidRPr="00746DDB" w:rsidDel="004138EA">
          <w:rPr>
            <w:bCs/>
          </w:rPr>
          <w:delText xml:space="preserve">other </w:delText>
        </w:r>
      </w:del>
      <w:r w:rsidRPr="00746DDB">
        <w:rPr>
          <w:bCs/>
        </w:rPr>
        <w:t>Task Teams within WG-</w:t>
      </w:r>
      <w:r w:rsidR="00622415">
        <w:rPr>
          <w:bCs/>
        </w:rPr>
        <w:t>OI</w:t>
      </w:r>
      <w:r w:rsidR="0035615F" w:rsidRPr="00746DDB">
        <w:rPr>
          <w:bCs/>
        </w:rPr>
        <w:t xml:space="preserve"> </w:t>
      </w:r>
      <w:r w:rsidRPr="00746DDB">
        <w:rPr>
          <w:bCs/>
        </w:rPr>
        <w:t xml:space="preserve">to work on this task.  </w:t>
      </w:r>
    </w:p>
    <w:p w:rsidR="0079598D" w:rsidRPr="00746DDB" w:rsidRDefault="0079598D" w:rsidP="0079598D">
      <w:pPr>
        <w:pStyle w:val="WMOBodyText"/>
        <w:rPr>
          <w:bCs/>
        </w:rPr>
      </w:pPr>
    </w:p>
    <w:p w:rsidR="0079598D" w:rsidRPr="00746DDB" w:rsidRDefault="0079598D" w:rsidP="0079598D">
      <w:pPr>
        <w:pStyle w:val="Heading2"/>
        <w:ind w:left="0" w:firstLine="0"/>
        <w:rPr>
          <w:b w:val="0"/>
          <w:bCs w:val="0"/>
        </w:rPr>
      </w:pPr>
      <w:bookmarkStart w:id="2208" w:name="_APPENDIX_I_–"/>
      <w:bookmarkEnd w:id="2208"/>
      <w:r w:rsidRPr="00746DDB">
        <w:br w:type="page"/>
      </w:r>
      <w:bookmarkStart w:id="2209" w:name="App1"/>
      <w:bookmarkEnd w:id="2209"/>
      <w:r w:rsidRPr="00746DDB">
        <w:lastRenderedPageBreak/>
        <w:t xml:space="preserve">APPENDIX I – NC </w:t>
      </w:r>
      <w:r w:rsidRPr="00746DDB">
        <w:rPr>
          <w:bCs w:val="0"/>
        </w:rPr>
        <w:t>Action Plan</w:t>
      </w:r>
      <w:r w:rsidRPr="00746DDB">
        <w:rPr>
          <w:b w:val="0"/>
          <w:bCs w:val="0"/>
        </w:rPr>
        <w:t xml:space="preserve"> </w:t>
      </w:r>
    </w:p>
    <w:p w:rsidR="0079598D" w:rsidRPr="00746DDB" w:rsidRDefault="0079598D" w:rsidP="0079598D">
      <w:r w:rsidRPr="00746DDB">
        <w:t>Implementing a NC in RA-I under WIS</w:t>
      </w:r>
    </w:p>
    <w:p w:rsidR="0079598D" w:rsidRPr="00746DDB" w:rsidRDefault="0079598D" w:rsidP="00F7096E">
      <w:pPr>
        <w:pStyle w:val="WMOBodyText"/>
        <w:numPr>
          <w:ilvl w:val="0"/>
          <w:numId w:val="16"/>
        </w:numPr>
      </w:pPr>
      <w:r w:rsidRPr="00746DDB">
        <w:t>Make (national) decision to join WIS as a NC.</w:t>
      </w:r>
    </w:p>
    <w:p w:rsidR="0079598D" w:rsidRPr="00746DDB" w:rsidRDefault="0079598D" w:rsidP="00F7096E">
      <w:pPr>
        <w:pStyle w:val="WMOBodyText"/>
        <w:numPr>
          <w:ilvl w:val="0"/>
          <w:numId w:val="16"/>
        </w:numPr>
      </w:pPr>
      <w:r w:rsidRPr="00746DDB">
        <w:t xml:space="preserve">Identify the Principal GISC.  </w:t>
      </w:r>
    </w:p>
    <w:p w:rsidR="0079598D" w:rsidRPr="00746DDB" w:rsidRDefault="0079598D" w:rsidP="00F7096E">
      <w:pPr>
        <w:pStyle w:val="WMOBodyText"/>
        <w:numPr>
          <w:ilvl w:val="0"/>
          <w:numId w:val="16"/>
        </w:numPr>
      </w:pPr>
      <w:r w:rsidRPr="00746DDB">
        <w:t xml:space="preserve">Nominate the WIS Focal Point for the NC. The person should preferably be </w:t>
      </w:r>
      <w:r w:rsidR="0035615F">
        <w:t xml:space="preserve">a part of the NMHS </w:t>
      </w:r>
      <w:r w:rsidRPr="00746DDB">
        <w:t>knowledgeable on current GTS operation and the concept of WIS.</w:t>
      </w:r>
    </w:p>
    <w:p w:rsidR="0079598D" w:rsidRPr="00746DDB" w:rsidRDefault="0079598D" w:rsidP="00F7096E">
      <w:pPr>
        <w:pStyle w:val="WMOBodyText"/>
        <w:numPr>
          <w:ilvl w:val="0"/>
          <w:numId w:val="16"/>
        </w:numPr>
      </w:pPr>
      <w:r w:rsidRPr="00746DDB">
        <w:t xml:space="preserve">Review the status of the </w:t>
      </w:r>
      <w:r>
        <w:t>information technology and c</w:t>
      </w:r>
      <w:r w:rsidRPr="00746DDB">
        <w:t>ommunication network, in particular the bandwidth to the current RTH and the bandwidth of the Internet connection.</w:t>
      </w:r>
    </w:p>
    <w:p w:rsidR="0079598D" w:rsidRPr="00746DDB" w:rsidRDefault="0079598D" w:rsidP="00F7096E">
      <w:pPr>
        <w:pStyle w:val="WMOBodyText"/>
        <w:numPr>
          <w:ilvl w:val="0"/>
          <w:numId w:val="16"/>
        </w:numPr>
      </w:pPr>
      <w:r w:rsidRPr="00746DDB">
        <w:t xml:space="preserve">Review the current GTS operation in terms of data exchange and ensure that the communication network is sufficient to send and receive data </w:t>
      </w:r>
      <w:r w:rsidR="0035615F">
        <w:t xml:space="preserve">in </w:t>
      </w:r>
      <w:r w:rsidRPr="00746DDB">
        <w:t>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79598D" w:rsidRPr="00746DDB" w:rsidRDefault="0079598D" w:rsidP="00F7096E">
      <w:pPr>
        <w:pStyle w:val="WMOBodyText"/>
        <w:numPr>
          <w:ilvl w:val="0"/>
          <w:numId w:val="16"/>
        </w:numPr>
      </w:pPr>
      <w:r w:rsidRPr="00746DDB">
        <w:t>Communicate with the chosen Principal GISC for support in the process of NC certification. Test cases listed in Appendix IV need to be carried out in cooperation with the GISC and approved by GISC.</w:t>
      </w:r>
    </w:p>
    <w:p w:rsidR="0079598D" w:rsidRPr="00746DDB" w:rsidRDefault="0079598D" w:rsidP="00F7096E">
      <w:pPr>
        <w:pStyle w:val="WMOBodyText"/>
        <w:numPr>
          <w:ilvl w:val="0"/>
          <w:numId w:val="16"/>
        </w:numPr>
      </w:pPr>
      <w:r w:rsidRPr="00746DDB">
        <w:t>Set up a communication link to the principal GISC and create user accounts at the GISC for using the GISC systems.</w:t>
      </w:r>
    </w:p>
    <w:p w:rsidR="0079598D" w:rsidRPr="00746DDB" w:rsidRDefault="0079598D" w:rsidP="00F7096E">
      <w:pPr>
        <w:pStyle w:val="WMOBodyText"/>
        <w:numPr>
          <w:ilvl w:val="0"/>
          <w:numId w:val="16"/>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79598D" w:rsidRPr="00746DDB" w:rsidRDefault="0079598D" w:rsidP="00F7096E">
      <w:pPr>
        <w:pStyle w:val="WMOBodyText"/>
        <w:numPr>
          <w:ilvl w:val="0"/>
          <w:numId w:val="16"/>
        </w:numPr>
      </w:pPr>
      <w:r w:rsidRPr="00746DDB">
        <w:t>Inform WMO by letter from the PR on a) the decision to become an NC and the endorsement from the Principal GISC after the success in performing the test cases; b) the choice of the principal GISC and the nomination of the WIS Focal point, if haven’t done so yet.</w:t>
      </w:r>
    </w:p>
    <w:p w:rsidR="0079598D" w:rsidRPr="00746DDB" w:rsidRDefault="0079598D" w:rsidP="00F7096E">
      <w:pPr>
        <w:pStyle w:val="WMOBodyText"/>
        <w:numPr>
          <w:ilvl w:val="0"/>
          <w:numId w:val="16"/>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79598D" w:rsidRPr="00746DDB" w:rsidRDefault="0079598D" w:rsidP="00F7096E">
      <w:pPr>
        <w:pStyle w:val="WMOBodyText"/>
        <w:numPr>
          <w:ilvl w:val="0"/>
          <w:numId w:val="16"/>
        </w:numPr>
      </w:pPr>
      <w:r w:rsidRPr="00746DDB">
        <w:t>Take over responsibility for the metadata records describing the data submitted by the NMHS and modify/update them, if necessary.</w:t>
      </w:r>
    </w:p>
    <w:p w:rsidR="0079598D" w:rsidRPr="00746DDB" w:rsidRDefault="0079598D" w:rsidP="00F7096E">
      <w:pPr>
        <w:pStyle w:val="WMOBodyText"/>
        <w:numPr>
          <w:ilvl w:val="0"/>
          <w:numId w:val="16"/>
        </w:numPr>
      </w:pPr>
      <w:r w:rsidRPr="00746DDB">
        <w:t xml:space="preserve"> Start using the WIS functionality for sending and receiving data with their associated metadata.</w:t>
      </w:r>
    </w:p>
    <w:p w:rsidR="0079598D" w:rsidRPr="00746DDB" w:rsidRDefault="0079598D" w:rsidP="00F7096E">
      <w:pPr>
        <w:pStyle w:val="WMOBodyText"/>
        <w:numPr>
          <w:ilvl w:val="0"/>
          <w:numId w:val="16"/>
        </w:numPr>
      </w:pPr>
      <w:r w:rsidRPr="00746DDB">
        <w:t>Join the user group of the GISC by attending meetings and other organized events.</w:t>
      </w:r>
    </w:p>
    <w:p w:rsidR="0079598D" w:rsidRPr="00746DDB" w:rsidRDefault="0079598D" w:rsidP="00F7096E">
      <w:pPr>
        <w:pStyle w:val="WMOBodyText"/>
        <w:numPr>
          <w:ilvl w:val="0"/>
          <w:numId w:val="16"/>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79598D" w:rsidRPr="00746DDB" w:rsidRDefault="0079598D" w:rsidP="0079598D">
      <w:pPr>
        <w:pStyle w:val="Heading2"/>
        <w:rPr>
          <w:b w:val="0"/>
          <w:bCs w:val="0"/>
        </w:rPr>
      </w:pPr>
      <w:bookmarkStart w:id="2210" w:name="_APPENDIX_II_–"/>
      <w:bookmarkEnd w:id="2210"/>
      <w:r w:rsidRPr="00746DDB">
        <w:br w:type="page"/>
      </w:r>
      <w:bookmarkStart w:id="2211" w:name="App2"/>
      <w:bookmarkEnd w:id="2211"/>
      <w:r w:rsidRPr="00746DDB">
        <w:lastRenderedPageBreak/>
        <w:t xml:space="preserve">APPENDIX II – DCPC </w:t>
      </w:r>
      <w:r w:rsidRPr="00746DDB">
        <w:rPr>
          <w:bCs w:val="0"/>
        </w:rPr>
        <w:t>Action Plan</w:t>
      </w:r>
      <w:r w:rsidRPr="00746DDB">
        <w:rPr>
          <w:b w:val="0"/>
          <w:bCs w:val="0"/>
        </w:rPr>
        <w:t xml:space="preserve"> </w:t>
      </w:r>
    </w:p>
    <w:p w:rsidR="0079598D" w:rsidRPr="00746DDB" w:rsidRDefault="0079598D" w:rsidP="0079598D">
      <w:r w:rsidRPr="00746DDB">
        <w:t>Implementing a DCPC in RA-I under WIS</w:t>
      </w:r>
    </w:p>
    <w:p w:rsidR="0079598D" w:rsidRPr="00746DDB" w:rsidRDefault="0079598D" w:rsidP="00F7096E">
      <w:pPr>
        <w:pStyle w:val="WMOBodyText"/>
        <w:numPr>
          <w:ilvl w:val="0"/>
          <w:numId w:val="29"/>
        </w:numPr>
      </w:pPr>
      <w:r w:rsidRPr="00746DDB">
        <w:t xml:space="preserve">Make (national) decision to join WIS as a DCPC. </w:t>
      </w:r>
      <w:r w:rsidRPr="00746DDB">
        <w:rPr>
          <w:bCs/>
        </w:rPr>
        <w:t>Inform WMO, in particular CBS, by letter from the Director of the Organization about the wish to become a DCPC.</w:t>
      </w:r>
    </w:p>
    <w:p w:rsidR="0079598D" w:rsidRPr="00746DDB" w:rsidRDefault="0079598D" w:rsidP="00F7096E">
      <w:pPr>
        <w:pStyle w:val="WMOBodyText"/>
        <w:numPr>
          <w:ilvl w:val="0"/>
          <w:numId w:val="29"/>
        </w:numPr>
      </w:pPr>
      <w:r w:rsidRPr="00746DDB">
        <w:t>Identify the Principal GISC.</w:t>
      </w:r>
    </w:p>
    <w:p w:rsidR="0079598D" w:rsidRPr="00746DDB" w:rsidRDefault="0079598D" w:rsidP="00F7096E">
      <w:pPr>
        <w:pStyle w:val="WMOBodyText"/>
        <w:numPr>
          <w:ilvl w:val="0"/>
          <w:numId w:val="29"/>
        </w:numPr>
      </w:pPr>
      <w:r w:rsidRPr="00746DDB">
        <w:t xml:space="preserve">Nominate the WIS </w:t>
      </w:r>
      <w:r w:rsidR="0035615F">
        <w:t xml:space="preserve">Centre </w:t>
      </w:r>
      <w:r w:rsidRPr="00746DDB">
        <w:t>Focal Point for the DCPC. The person should preferably be knowledgeable on the concept of WIS</w:t>
      </w:r>
      <w:r w:rsidR="0035615F">
        <w:t xml:space="preserve"> and, if applicable, </w:t>
      </w:r>
      <w:r w:rsidR="0035615F" w:rsidRPr="00746DDB">
        <w:t xml:space="preserve">knowledgeable </w:t>
      </w:r>
      <w:r w:rsidR="0035615F">
        <w:t xml:space="preserve">on </w:t>
      </w:r>
      <w:r w:rsidR="0035615F" w:rsidRPr="00746DDB">
        <w:t>current GTS operation</w:t>
      </w:r>
      <w:r w:rsidR="0035615F">
        <w:t>s</w:t>
      </w:r>
      <w:r w:rsidRPr="00746DDB">
        <w:t>.</w:t>
      </w:r>
    </w:p>
    <w:p w:rsidR="0079598D" w:rsidRPr="00746DDB" w:rsidRDefault="0079598D" w:rsidP="00F7096E">
      <w:pPr>
        <w:pStyle w:val="WMOBodyText"/>
        <w:numPr>
          <w:ilvl w:val="0"/>
          <w:numId w:val="29"/>
        </w:numPr>
      </w:pPr>
      <w:r w:rsidRPr="00746DDB">
        <w:t>Review the status of the communication network, in particular the bandwidth to the current RTH and the bandwidth of the Internet connection.</w:t>
      </w:r>
    </w:p>
    <w:p w:rsidR="0079598D" w:rsidRPr="00746DDB" w:rsidRDefault="0079598D" w:rsidP="00F7096E">
      <w:pPr>
        <w:pStyle w:val="WMOBodyText"/>
        <w:numPr>
          <w:ilvl w:val="0"/>
          <w:numId w:val="29"/>
        </w:numPr>
      </w:pPr>
      <w:r w:rsidRPr="00746DDB">
        <w:t>Review the current data exchange</w:t>
      </w:r>
      <w:r w:rsidR="0035615F">
        <w:t xml:space="preserve">, including if applicable the </w:t>
      </w:r>
      <w:r w:rsidR="0035615F" w:rsidRPr="00746DDB">
        <w:t>GTS operation</w:t>
      </w:r>
      <w:r w:rsidR="0035615F">
        <w:t>,</w:t>
      </w:r>
      <w:r w:rsidR="0035615F" w:rsidRPr="00746DDB">
        <w:t xml:space="preserve"> </w:t>
      </w:r>
      <w:r w:rsidRPr="00746DDB">
        <w:t>ensur</w:t>
      </w:r>
      <w:r w:rsidR="0035615F">
        <w:t xml:space="preserve">ing </w:t>
      </w:r>
      <w:r w:rsidRPr="00746DDB">
        <w:t xml:space="preserve">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rsidR="0079598D" w:rsidRPr="00746DDB" w:rsidRDefault="0079598D" w:rsidP="00F7096E">
      <w:pPr>
        <w:pStyle w:val="WMOBodyText"/>
        <w:numPr>
          <w:ilvl w:val="0"/>
          <w:numId w:val="29"/>
        </w:numPr>
        <w:rPr>
          <w:bCs/>
        </w:rPr>
      </w:pPr>
      <w:r w:rsidRPr="00746DDB">
        <w:rPr>
          <w:bCs/>
        </w:rPr>
        <w:t>Select and install system(s) that can provide required services by a DCPC, as described in the Manual on WIS, in particular the metadata management, which is new under WIS.</w:t>
      </w:r>
    </w:p>
    <w:p w:rsidR="0079598D" w:rsidRPr="00746DDB" w:rsidRDefault="0079598D" w:rsidP="00F7096E">
      <w:pPr>
        <w:pStyle w:val="WMOBodyText"/>
        <w:numPr>
          <w:ilvl w:val="0"/>
          <w:numId w:val="29"/>
        </w:numPr>
      </w:pPr>
      <w:r w:rsidRPr="00746DDB">
        <w:t>Communicate with the chosen Principal GISC for support in the process of DCPC certification.  Contact CBS ET-WISC to organize demonstration of DCPC capability, in order to be endorsed by CBS and designated by WMO Cg as a DCPC.</w:t>
      </w:r>
    </w:p>
    <w:p w:rsidR="0079598D" w:rsidRPr="00746DDB" w:rsidRDefault="0079598D" w:rsidP="00F7096E">
      <w:pPr>
        <w:pStyle w:val="WMOBodyText"/>
        <w:numPr>
          <w:ilvl w:val="0"/>
          <w:numId w:val="29"/>
        </w:numPr>
        <w:rPr>
          <w:bCs/>
        </w:rPr>
      </w:pPr>
      <w:r w:rsidRPr="00746DDB">
        <w:rPr>
          <w:bCs/>
        </w:rPr>
        <w:t>In accordance with the Manual on WIS</w:t>
      </w:r>
      <w:r w:rsidR="0035615F">
        <w:rPr>
          <w:bCs/>
        </w:rPr>
        <w:t xml:space="preserve"> and Guide to the WIS</w:t>
      </w:r>
      <w:r w:rsidRPr="00746DDB">
        <w:rPr>
          <w:bCs/>
        </w:rPr>
        <w:t>, collaborate with the relevant CBS ET’s to pass all the necessary tests for a DCPC, which are outlined in  the WIS Demonstration Process “Procedures and Guidelines” (</w:t>
      </w:r>
      <w:hyperlink r:id="rId19" w:history="1">
        <w:r w:rsidRPr="00746DDB">
          <w:rPr>
            <w:rStyle w:val="Hyperlink"/>
            <w:bCs/>
          </w:rPr>
          <w:t>http://www-db.wmo.int/WIS/centres/guidance.doc</w:t>
        </w:r>
      </w:hyperlink>
      <w:r w:rsidRPr="00746DDB">
        <w:rPr>
          <w:bCs/>
        </w:rPr>
        <w:t>).</w:t>
      </w:r>
    </w:p>
    <w:p w:rsidR="0079598D" w:rsidRPr="00CA7B6F" w:rsidRDefault="0079598D" w:rsidP="00F7096E">
      <w:pPr>
        <w:pStyle w:val="WMOBodyText"/>
        <w:numPr>
          <w:ilvl w:val="0"/>
          <w:numId w:val="29"/>
        </w:numPr>
        <w:rPr>
          <w:ins w:id="2212" w:author="Steve Foreman" w:date="2014-09-25T10:45:00Z"/>
          <w:rPrChange w:id="2213" w:author="Steve Foreman" w:date="2014-09-25T10:45:00Z">
            <w:rPr>
              <w:ins w:id="2214" w:author="Steve Foreman" w:date="2014-09-25T10:45:00Z"/>
              <w:bCs/>
            </w:rPr>
          </w:rPrChange>
        </w:rPr>
      </w:pPr>
      <w:r w:rsidRPr="00746DDB">
        <w:rPr>
          <w:bCs/>
        </w:rPr>
        <w:t>Once the tests have been passed successfully and the centre has been endorsed by WMO Congress / EC, set up operations as a DCPC</w:t>
      </w:r>
    </w:p>
    <w:p w:rsidR="00CA7B6F" w:rsidRPr="00746DDB" w:rsidRDefault="00CA7B6F" w:rsidP="00CA7B6F">
      <w:pPr>
        <w:pStyle w:val="WMOBodyText"/>
        <w:numPr>
          <w:ilvl w:val="0"/>
          <w:numId w:val="29"/>
        </w:numPr>
        <w:rPr>
          <w:ins w:id="2215" w:author="Steve Foreman" w:date="2014-09-25T10:45:00Z"/>
        </w:rPr>
      </w:pPr>
      <w:ins w:id="2216" w:author="Steve Foreman" w:date="2014-09-25T10:45:00Z">
        <w:r w:rsidRPr="00746DDB">
          <w:t>Train a staff member and, if possible, a back-up in the WMO metadata Core Profile by sending them to training courses organized by WMO or the GISC. It is also possible to ask for on-site support/training through the WMO WIS Jumpstart Offer.</w:t>
        </w:r>
      </w:ins>
    </w:p>
    <w:p w:rsidR="00CA7B6F" w:rsidRPr="00746DDB" w:rsidDel="00CA7B6F" w:rsidRDefault="00CA7B6F" w:rsidP="00F7096E">
      <w:pPr>
        <w:pStyle w:val="WMOBodyText"/>
        <w:numPr>
          <w:ilvl w:val="0"/>
          <w:numId w:val="29"/>
        </w:numPr>
        <w:rPr>
          <w:del w:id="2217" w:author="Steve Foreman" w:date="2014-09-25T10:46:00Z"/>
        </w:rPr>
      </w:pPr>
    </w:p>
    <w:p w:rsidR="0079598D" w:rsidRPr="00746DDB" w:rsidRDefault="0079598D" w:rsidP="00F7096E">
      <w:pPr>
        <w:pStyle w:val="WMOBodyText"/>
        <w:numPr>
          <w:ilvl w:val="0"/>
          <w:numId w:val="29"/>
        </w:numPr>
      </w:pPr>
      <w:r w:rsidRPr="00746DDB">
        <w:t>Join the user group of the GISC by attending meetings and other organized events.</w:t>
      </w:r>
    </w:p>
    <w:p w:rsidR="0079598D" w:rsidRPr="00746DDB" w:rsidRDefault="0079598D" w:rsidP="00F7096E">
      <w:pPr>
        <w:pStyle w:val="WMOBodyText"/>
        <w:numPr>
          <w:ilvl w:val="0"/>
          <w:numId w:val="29"/>
        </w:numPr>
      </w:pPr>
      <w:r w:rsidRPr="00746DDB">
        <w:t xml:space="preserve">Support the monitoring of the regional WIS operation by responding to queries and/or questionnaires from the Principal GISC, which collects information, including availability of service, network traffic status, errors and other comments </w:t>
      </w:r>
      <w:proofErr w:type="spellStart"/>
      <w:r w:rsidRPr="00746DDB">
        <w:t>etc</w:t>
      </w:r>
      <w:proofErr w:type="spellEnd"/>
    </w:p>
    <w:p w:rsidR="0079598D" w:rsidRPr="00746DDB" w:rsidRDefault="0079598D" w:rsidP="0079598D">
      <w:pPr>
        <w:pStyle w:val="Heading2"/>
        <w:rPr>
          <w:b w:val="0"/>
          <w:bCs w:val="0"/>
        </w:rPr>
      </w:pPr>
      <w:bookmarkStart w:id="2218" w:name="_APPENDIX_III_"/>
      <w:bookmarkEnd w:id="2218"/>
      <w:r w:rsidRPr="00746DDB">
        <w:br w:type="page"/>
      </w:r>
      <w:bookmarkStart w:id="2219" w:name="App3"/>
      <w:bookmarkEnd w:id="2219"/>
      <w:r w:rsidRPr="00746DDB">
        <w:lastRenderedPageBreak/>
        <w:t xml:space="preserve">APPENDIX </w:t>
      </w:r>
      <w:proofErr w:type="gramStart"/>
      <w:r w:rsidRPr="00746DDB">
        <w:t>III  -</w:t>
      </w:r>
      <w:proofErr w:type="gramEnd"/>
      <w:r w:rsidRPr="00746DDB">
        <w:t xml:space="preserve"> </w:t>
      </w:r>
      <w:r w:rsidRPr="00746DDB">
        <w:rPr>
          <w:b w:val="0"/>
          <w:bCs w:val="0"/>
        </w:rPr>
        <w:t>Sample letter by PR of country to WMO for Establishment of NC, nomination of the WIS Focal point and the Principal GISC</w:t>
      </w:r>
    </w:p>
    <w:p w:rsidR="0079598D" w:rsidRPr="00746DDB" w:rsidRDefault="0079598D" w:rsidP="0079598D">
      <w:pPr>
        <w:pStyle w:val="WMOBodyText"/>
        <w:rPr>
          <w:b/>
          <w:bCs/>
        </w:rPr>
      </w:pPr>
    </w:p>
    <w:p w:rsidR="0079598D" w:rsidRPr="00746DDB" w:rsidRDefault="0079598D" w:rsidP="0079598D">
      <w:pPr>
        <w:pStyle w:val="WMOBodyText"/>
      </w:pPr>
      <w:r w:rsidRPr="00746DDB">
        <w:t>To: the Secretary-General</w:t>
      </w:r>
    </w:p>
    <w:p w:rsidR="0079598D" w:rsidRPr="00746DDB" w:rsidRDefault="0079598D" w:rsidP="0079598D">
      <w:pPr>
        <w:pStyle w:val="WMOBodyText"/>
      </w:pPr>
      <w:r w:rsidRPr="00746DDB">
        <w:t>WMO</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 xml:space="preserve">Subject: Proposal for designation of WIS National Centre. </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Dear Secretary-General,</w:t>
      </w:r>
    </w:p>
    <w:p w:rsidR="0079598D" w:rsidRPr="00746DDB" w:rsidRDefault="0079598D" w:rsidP="0079598D">
      <w:pPr>
        <w:pStyle w:val="WMOBodyText"/>
      </w:pPr>
      <w:r w:rsidRPr="00746DDB">
        <w:t xml:space="preserve">In accordance with the </w:t>
      </w:r>
      <w:r w:rsidRPr="00746DDB">
        <w:rPr>
          <w:i/>
          <w:iCs/>
        </w:rPr>
        <w:t>Manual on the WMO Information System (WMO-No. 1060)</w:t>
      </w:r>
      <w:r w:rsidRPr="00746DDB">
        <w:t xml:space="preserve">, para 2.4.2, and as part of the national plan for the implementation of the WIS, I would like to request that the </w:t>
      </w:r>
      <w:proofErr w:type="gramStart"/>
      <w:r w:rsidRPr="00746DDB">
        <w:t>centre  [</w:t>
      </w:r>
      <w:proofErr w:type="gramEnd"/>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79598D" w:rsidRPr="00746DDB" w:rsidRDefault="0079598D" w:rsidP="0079598D">
      <w:pPr>
        <w:pStyle w:val="WMOBodyText"/>
      </w:pPr>
      <w:r w:rsidRPr="00746DDB">
        <w:t>For coordination of WIS-related issues, I hereby nominate Mr/Ms [</w:t>
      </w:r>
      <w:r w:rsidRPr="00746DDB">
        <w:rPr>
          <w:i/>
          <w:iCs/>
        </w:rPr>
        <w:t>name, position, email address, phone</w:t>
      </w:r>
      <w:r w:rsidRPr="00746DDB">
        <w:t xml:space="preserve">] as the national WIS Focal Point. </w:t>
      </w:r>
    </w:p>
    <w:p w:rsidR="0079598D" w:rsidRPr="00746DDB" w:rsidRDefault="0079598D" w:rsidP="0079598D">
      <w:pPr>
        <w:pStyle w:val="WMOBodyText"/>
      </w:pPr>
      <w:r w:rsidRPr="00746DDB">
        <w:t>Please update the records accordingly.</w:t>
      </w:r>
    </w:p>
    <w:p w:rsidR="0079598D" w:rsidRPr="00746DDB" w:rsidRDefault="0079598D" w:rsidP="0079598D">
      <w:pPr>
        <w:pStyle w:val="WMOBodyText"/>
      </w:pPr>
      <w:r w:rsidRPr="00746DDB">
        <w:t>I look forward to receiving your advice on the action taken on the above request.</w:t>
      </w:r>
    </w:p>
    <w:p w:rsidR="0079598D" w:rsidRPr="00746DDB" w:rsidRDefault="0079598D" w:rsidP="0079598D">
      <w:pPr>
        <w:pStyle w:val="WMOBodyText"/>
      </w:pPr>
      <w:r w:rsidRPr="00746DDB">
        <w:t>Yours sincerely</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 xml:space="preserve">Permanent Representative </w:t>
      </w:r>
      <w:proofErr w:type="gramStart"/>
      <w:r w:rsidRPr="00746DDB">
        <w:t>of  [</w:t>
      </w:r>
      <w:proofErr w:type="gramEnd"/>
      <w:r w:rsidRPr="00746DDB">
        <w:rPr>
          <w:i/>
          <w:iCs/>
        </w:rPr>
        <w:t>WMO Member</w:t>
      </w:r>
      <w:r w:rsidRPr="00746DDB">
        <w:t>]</w:t>
      </w:r>
    </w:p>
    <w:p w:rsidR="0079598D" w:rsidRPr="00746DDB" w:rsidRDefault="0079598D" w:rsidP="0079598D">
      <w:pPr>
        <w:pStyle w:val="WMOBodyText"/>
      </w:pPr>
    </w:p>
    <w:p w:rsidR="0079598D" w:rsidRPr="00746DDB" w:rsidRDefault="0079598D" w:rsidP="0079598D">
      <w:pPr>
        <w:pStyle w:val="WMOBodyText"/>
        <w:rPr>
          <w:b/>
          <w:bCs/>
        </w:rPr>
        <w:sectPr w:rsidR="0079598D" w:rsidRPr="00746DDB" w:rsidSect="0002564F">
          <w:footerReference w:type="default" r:id="rId20"/>
          <w:pgSz w:w="11907" w:h="16840" w:code="9"/>
          <w:pgMar w:top="1134" w:right="1134" w:bottom="1080" w:left="1134" w:header="709" w:footer="709" w:gutter="0"/>
          <w:cols w:space="708"/>
          <w:docGrid w:linePitch="360"/>
        </w:sectPr>
      </w:pPr>
    </w:p>
    <w:p w:rsidR="0079598D" w:rsidRPr="00746DDB" w:rsidRDefault="0079598D" w:rsidP="0079598D">
      <w:pPr>
        <w:pStyle w:val="Heading2"/>
      </w:pPr>
      <w:bookmarkStart w:id="2220" w:name="App4"/>
      <w:bookmarkStart w:id="2221" w:name="_APPENDIX_IV_–"/>
      <w:bookmarkEnd w:id="2220"/>
      <w:bookmarkEnd w:id="2221"/>
      <w:r w:rsidRPr="00746DDB">
        <w:lastRenderedPageBreak/>
        <w:t>APPENDIX IV – NC Demonstration Test Cases</w:t>
      </w:r>
    </w:p>
    <w:p w:rsidR="0079598D" w:rsidRPr="00746DDB" w:rsidRDefault="0079598D" w:rsidP="0079598D">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7"/>
      </w:tblGrid>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Test Case Name: NC Demonstration Test Case 1</w:t>
            </w:r>
          </w:p>
        </w:tc>
      </w:tr>
      <w:tr w:rsidR="0079598D" w:rsidRPr="00746DDB" w:rsidTr="0002564F">
        <w:tc>
          <w:tcPr>
            <w:tcW w:w="13722" w:type="dxa"/>
            <w:gridSpan w:val="6"/>
          </w:tcPr>
          <w:p w:rsidR="0079598D" w:rsidRPr="00746DDB" w:rsidRDefault="0079598D" w:rsidP="0002564F">
            <w:pPr>
              <w:pStyle w:val="WMOBodyText"/>
              <w:rPr>
                <w:i/>
              </w:rPr>
            </w:pPr>
            <w:r w:rsidRPr="00746DDB">
              <w:t>Uploading of Discovery Metadata for Data and Products into DAR catalogue</w:t>
            </w: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Test Case ID</w:t>
            </w:r>
          </w:p>
        </w:tc>
        <w:tc>
          <w:tcPr>
            <w:tcW w:w="11284" w:type="dxa"/>
            <w:gridSpan w:val="5"/>
          </w:tcPr>
          <w:p w:rsidR="0079598D" w:rsidRPr="00746DDB" w:rsidRDefault="0079598D" w:rsidP="0002564F">
            <w:pPr>
              <w:pStyle w:val="WMOBodyText"/>
            </w:pPr>
            <w:r w:rsidRPr="00746DDB">
              <w:t>NC-TC1</w:t>
            </w: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Component</w:t>
            </w:r>
          </w:p>
        </w:tc>
        <w:tc>
          <w:tcPr>
            <w:tcW w:w="11284" w:type="dxa"/>
            <w:gridSpan w:val="5"/>
          </w:tcPr>
          <w:p w:rsidR="0079598D" w:rsidRPr="00746DDB" w:rsidRDefault="0079598D" w:rsidP="0002564F">
            <w:pPr>
              <w:pStyle w:val="WMOBodyText"/>
            </w:pPr>
            <w:r w:rsidRPr="00746DDB">
              <w:t>Metadata Management</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722" w:type="dxa"/>
            <w:gridSpan w:val="6"/>
            <w:tcBorders>
              <w:bottom w:val="single" w:sz="4" w:space="0" w:color="auto"/>
            </w:tcBorders>
          </w:tcPr>
          <w:p w:rsidR="0079598D" w:rsidRPr="00746DDB" w:rsidRDefault="0079598D" w:rsidP="0002564F">
            <w:pPr>
              <w:pStyle w:val="WMOBodyText"/>
            </w:pPr>
            <w:r w:rsidRPr="00746DDB">
              <w:t xml:space="preserve">Validate the function of adding, updating and deleting metadata records from NC to the Principal GISC. </w:t>
            </w:r>
          </w:p>
          <w:p w:rsidR="0079598D" w:rsidRPr="00746DDB" w:rsidRDefault="0079598D" w:rsidP="0002564F">
            <w:pPr>
              <w:pStyle w:val="WMOBodyText"/>
            </w:pPr>
          </w:p>
          <w:p w:rsidR="0079598D" w:rsidRPr="00746DDB" w:rsidRDefault="0079598D" w:rsidP="0002564F">
            <w:pPr>
              <w:pStyle w:val="WMOBodyText"/>
            </w:pPr>
            <w:r w:rsidRPr="00746DDB">
              <w:t>All metadata records must be checked against the relevant schemas. (e.g. The record should be rejected if not fitting the schema)</w:t>
            </w:r>
          </w:p>
          <w:p w:rsidR="0079598D" w:rsidRPr="00746DDB" w:rsidRDefault="0079598D" w:rsidP="0002564F">
            <w:pPr>
              <w:pStyle w:val="WMOBodyText"/>
            </w:pPr>
          </w:p>
          <w:p w:rsidR="0079598D" w:rsidRPr="00746DDB" w:rsidRDefault="0079598D" w:rsidP="0002564F">
            <w:pPr>
              <w:pStyle w:val="WMOBodyText"/>
            </w:pPr>
            <w:r w:rsidRPr="00746DDB">
              <w:t xml:space="preserve">Note 1: The term “upload” refers to the movement of metadata records between the </w:t>
            </w:r>
            <w:del w:id="2222" w:author="Steve Foreman" w:date="2014-09-26T14:21:00Z">
              <w:r w:rsidRPr="00746DDB" w:rsidDel="00BD753F">
                <w:delText xml:space="preserve">a </w:delText>
              </w:r>
            </w:del>
            <w:r w:rsidRPr="00746DDB">
              <w:t xml:space="preserve">National Centre that provides the metadata and the WIS </w:t>
            </w:r>
            <w:r>
              <w:t>centre</w:t>
            </w:r>
            <w:r w:rsidRPr="00746DDB">
              <w:t xml:space="preserve"> that manages the DAR catalogue hosted by the Principal GISC. It can actually be implemented as a “pull” initiated from the DAR catalogue site, or as a “push” initiated by the metadata provider. </w:t>
            </w:r>
          </w:p>
          <w:p w:rsidR="0079598D" w:rsidRPr="00746DDB" w:rsidRDefault="0079598D" w:rsidP="0002564F">
            <w:pPr>
              <w:pStyle w:val="WMOBodyText"/>
            </w:pPr>
          </w:p>
          <w:p w:rsidR="0079598D" w:rsidRPr="00746DDB" w:rsidRDefault="0079598D" w:rsidP="0002564F">
            <w:pPr>
              <w:pStyle w:val="WMOBodyText"/>
            </w:pPr>
            <w:r w:rsidRPr="00746DDB">
              <w:t>Note 2: this functionalities can be implemented as:</w:t>
            </w:r>
          </w:p>
          <w:p w:rsidR="0079598D" w:rsidRPr="00746DDB" w:rsidRDefault="0079598D" w:rsidP="00F7096E">
            <w:pPr>
              <w:pStyle w:val="WMOBodyText"/>
              <w:numPr>
                <w:ilvl w:val="0"/>
                <w:numId w:val="20"/>
              </w:numPr>
            </w:pPr>
            <w:r w:rsidRPr="00746DDB">
              <w:t>A web interface allowing registered users to manage their metadata interactively</w:t>
            </w:r>
          </w:p>
          <w:p w:rsidR="0079598D" w:rsidRPr="00746DDB" w:rsidRDefault="0079598D" w:rsidP="00F7096E">
            <w:pPr>
              <w:pStyle w:val="WMOBodyText"/>
              <w:numPr>
                <w:ilvl w:val="0"/>
                <w:numId w:val="20"/>
              </w:numPr>
            </w:pPr>
            <w:r w:rsidRPr="00746DDB">
              <w:t xml:space="preserve">A machine-to-machine interface allowing automated batch processing of metadata. </w:t>
            </w:r>
          </w:p>
          <w:p w:rsidR="0079598D" w:rsidRPr="00746DDB" w:rsidRDefault="0079598D" w:rsidP="0002564F">
            <w:pPr>
              <w:pStyle w:val="WMOBodyText"/>
            </w:pPr>
          </w:p>
          <w:p w:rsidR="0079598D" w:rsidRPr="00746DDB" w:rsidRDefault="0079598D" w:rsidP="0002564F">
            <w:pPr>
              <w:pStyle w:val="WMOBodyText"/>
            </w:pPr>
            <w:r w:rsidRPr="00746DDB">
              <w:lastRenderedPageBreak/>
              <w:t>All GISCs support both methods. The NC may choose one or both methods</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lastRenderedPageBreak/>
              <w:t>Relevant technical specifications</w:t>
            </w:r>
          </w:p>
        </w:tc>
      </w:tr>
      <w:tr w:rsidR="0079598D" w:rsidRPr="00746DDB" w:rsidTr="0002564F">
        <w:trPr>
          <w:trHeight w:val="227"/>
        </w:trPr>
        <w:tc>
          <w:tcPr>
            <w:tcW w:w="13722" w:type="dxa"/>
            <w:gridSpan w:val="6"/>
            <w:tcBorders>
              <w:bottom w:val="single" w:sz="4" w:space="0" w:color="auto"/>
            </w:tcBorders>
          </w:tcPr>
          <w:p w:rsidR="0079598D" w:rsidRPr="00746DDB" w:rsidRDefault="0079598D" w:rsidP="00F7096E">
            <w:pPr>
              <w:pStyle w:val="WMOBodyText"/>
              <w:numPr>
                <w:ilvl w:val="0"/>
                <w:numId w:val="19"/>
              </w:numPr>
            </w:pPr>
            <w:r w:rsidRPr="00746DDB">
              <w:t>Tech specs 1 (Uploading of metadata)</w:t>
            </w:r>
          </w:p>
          <w:p w:rsidR="0079598D" w:rsidRPr="00746DDB" w:rsidRDefault="0079598D" w:rsidP="00F7096E">
            <w:pPr>
              <w:pStyle w:val="WMOBodyText"/>
              <w:numPr>
                <w:ilvl w:val="0"/>
                <w:numId w:val="19"/>
              </w:numPr>
            </w:pPr>
            <w:r w:rsidRPr="00746DDB">
              <w:t>Tech specs 8 (DAR Catalogue Search and Retrieval)</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722" w:type="dxa"/>
            <w:gridSpan w:val="6"/>
            <w:tcBorders>
              <w:bottom w:val="single" w:sz="4" w:space="0" w:color="auto"/>
            </w:tcBorders>
          </w:tcPr>
          <w:p w:rsidR="0079598D" w:rsidRPr="00746DDB" w:rsidRDefault="0079598D" w:rsidP="00F7096E">
            <w:pPr>
              <w:pStyle w:val="WMOBodyText"/>
              <w:numPr>
                <w:ilvl w:val="0"/>
                <w:numId w:val="18"/>
              </w:numPr>
            </w:pPr>
            <w:r w:rsidRPr="00746DDB">
              <w:t>Network connection (dedicated and/or public connection) exists between the NC and GISC</w:t>
            </w:r>
          </w:p>
          <w:p w:rsidR="0079598D" w:rsidRPr="00746DDB" w:rsidRDefault="0079598D" w:rsidP="00F7096E">
            <w:pPr>
              <w:pStyle w:val="WMOBodyText"/>
              <w:numPr>
                <w:ilvl w:val="0"/>
                <w:numId w:val="18"/>
              </w:numPr>
            </w:pPr>
            <w:r w:rsidRPr="00746DDB">
              <w:t xml:space="preserve">GISC has a file upload facility for collecting metadata from other WIS centre(s) </w:t>
            </w:r>
          </w:p>
          <w:p w:rsidR="0079598D" w:rsidRPr="00746DDB" w:rsidRDefault="0079598D" w:rsidP="00F7096E">
            <w:pPr>
              <w:pStyle w:val="WMOBodyText"/>
              <w:numPr>
                <w:ilvl w:val="0"/>
                <w:numId w:val="18"/>
              </w:numPr>
            </w:pPr>
            <w:r w:rsidRPr="00746DDB">
              <w:t>GISC has a fully functional DAR catalogue</w:t>
            </w:r>
          </w:p>
          <w:p w:rsidR="0079598D" w:rsidRPr="00746DDB" w:rsidRDefault="0079598D" w:rsidP="00F7096E">
            <w:pPr>
              <w:pStyle w:val="WMOBodyText"/>
              <w:numPr>
                <w:ilvl w:val="0"/>
                <w:numId w:val="18"/>
              </w:numPr>
            </w:pPr>
            <w:r w:rsidRPr="00746DDB">
              <w:t>GISC has a registered user/process that is authorized to manage metadata of a given WIS centre</w:t>
            </w:r>
          </w:p>
          <w:p w:rsidR="0079598D" w:rsidRPr="00746DDB" w:rsidRDefault="0079598D" w:rsidP="00F7096E">
            <w:pPr>
              <w:pStyle w:val="WMOBodyText"/>
              <w:numPr>
                <w:ilvl w:val="0"/>
                <w:numId w:val="18"/>
              </w:numPr>
            </w:pPr>
            <w:r w:rsidRPr="00746DDB">
              <w:t>GISC has a web interface to the DAR catalogue that allow searches (see WIS-TC6</w:t>
            </w:r>
            <w:r w:rsidRPr="00746DDB">
              <w:rPr>
                <w:vertAlign w:val="superscript"/>
              </w:rPr>
              <w:footnoteReference w:id="7"/>
            </w:r>
            <w:r w:rsidRPr="00746DDB">
              <w:t>)</w:t>
            </w:r>
          </w:p>
        </w:tc>
      </w:tr>
      <w:tr w:rsidR="0079598D" w:rsidRPr="00746DDB" w:rsidTr="0002564F">
        <w:tc>
          <w:tcPr>
            <w:tcW w:w="13722"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 xml:space="preserve">A user/process adds a valid metadata record to the DAR catalogue </w:t>
                  </w:r>
                </w:p>
              </w:tc>
              <w:tc>
                <w:tcPr>
                  <w:tcW w:w="6089" w:type="dxa"/>
                </w:tcPr>
                <w:p w:rsidR="0079598D" w:rsidRPr="00746DDB" w:rsidRDefault="0079598D" w:rsidP="0002564F">
                  <w:pPr>
                    <w:pStyle w:val="WMOBodyText"/>
                  </w:pPr>
                  <w:r w:rsidRPr="00746DDB">
                    <w:t>The metadata record must be found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2</w:t>
                  </w:r>
                </w:p>
              </w:tc>
              <w:tc>
                <w:tcPr>
                  <w:tcW w:w="4490" w:type="dxa"/>
                </w:tcPr>
                <w:p w:rsidR="0079598D" w:rsidRPr="00746DDB" w:rsidRDefault="0079598D" w:rsidP="0002564F">
                  <w:pPr>
                    <w:pStyle w:val="WMOBodyText"/>
                  </w:pPr>
                  <w:r w:rsidRPr="00746DDB">
                    <w:t xml:space="preserve">A user/process modifies a record from the DAR catalogue, </w:t>
                  </w:r>
                </w:p>
              </w:tc>
              <w:tc>
                <w:tcPr>
                  <w:tcW w:w="6089" w:type="dxa"/>
                </w:tcPr>
                <w:p w:rsidR="0079598D" w:rsidRPr="00746DDB" w:rsidRDefault="0079598D" w:rsidP="0002564F">
                  <w:pPr>
                    <w:pStyle w:val="WMOBodyText"/>
                  </w:pPr>
                  <w:r w:rsidRPr="00746DDB">
                    <w:t>The modification should be immediately visible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3</w:t>
                  </w:r>
                </w:p>
              </w:tc>
              <w:tc>
                <w:tcPr>
                  <w:tcW w:w="4490" w:type="dxa"/>
                </w:tcPr>
                <w:p w:rsidR="0079598D" w:rsidRPr="00746DDB" w:rsidRDefault="0079598D" w:rsidP="0002564F">
                  <w:pPr>
                    <w:pStyle w:val="WMOBodyText"/>
                  </w:pPr>
                  <w:r w:rsidRPr="00746DDB">
                    <w:t xml:space="preserve">A user/process deletes a record from the DAR catalogue, </w:t>
                  </w:r>
                </w:p>
              </w:tc>
              <w:tc>
                <w:tcPr>
                  <w:tcW w:w="6089" w:type="dxa"/>
                </w:tcPr>
                <w:p w:rsidR="0079598D" w:rsidRPr="00746DDB" w:rsidRDefault="0079598D" w:rsidP="0002564F">
                  <w:pPr>
                    <w:pStyle w:val="WMOBodyText"/>
                  </w:pPr>
                  <w:r w:rsidRPr="00746DDB">
                    <w:t>The deleted record  should not be found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 xml:space="preserve">A authorized user/process attempts to </w:t>
                  </w:r>
                  <w:r w:rsidRPr="00746DDB">
                    <w:lastRenderedPageBreak/>
                    <w:t>upload an invalid metadata record</w:t>
                  </w:r>
                </w:p>
              </w:tc>
              <w:tc>
                <w:tcPr>
                  <w:tcW w:w="6089" w:type="dxa"/>
                </w:tcPr>
                <w:p w:rsidR="0079598D" w:rsidRPr="00746DDB" w:rsidRDefault="0079598D" w:rsidP="0002564F">
                  <w:pPr>
                    <w:pStyle w:val="WMOBodyText"/>
                  </w:pPr>
                  <w:r w:rsidRPr="00746DDB">
                    <w:lastRenderedPageBreak/>
                    <w:t xml:space="preserve">The user/process must be notified of the fact that the </w:t>
                  </w:r>
                  <w:r w:rsidRPr="00746DDB">
                    <w:lastRenderedPageBreak/>
                    <w:t>metadata record is invalid. The addition/update operation is aborted. The DAR catalogue is unchanged.</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lastRenderedPageBreak/>
                    <w:t>…</w:t>
                  </w:r>
                </w:p>
              </w:tc>
              <w:tc>
                <w:tcPr>
                  <w:tcW w:w="4490" w:type="dxa"/>
                </w:tcPr>
                <w:p w:rsidR="0079598D" w:rsidRPr="00746DDB" w:rsidRDefault="0079598D" w:rsidP="0002564F">
                  <w:pPr>
                    <w:pStyle w:val="WMOBodyText"/>
                  </w:pPr>
                  <w:r w:rsidRPr="00746DDB">
                    <w:t>A authorized user/process attempts to upload a record with a unique identifier that is already in the DAR catalogue</w:t>
                  </w:r>
                </w:p>
              </w:tc>
              <w:tc>
                <w:tcPr>
                  <w:tcW w:w="6089" w:type="dxa"/>
                </w:tcPr>
                <w:p w:rsidR="0079598D" w:rsidRPr="00746DDB" w:rsidRDefault="0079598D" w:rsidP="0002564F">
                  <w:pPr>
                    <w:pStyle w:val="WMOBodyText"/>
                  </w:pPr>
                  <w:r w:rsidRPr="00746DDB">
                    <w:t>The DAR catalogue should not contain record with duplicate identifiers.  Either:</w:t>
                  </w:r>
                </w:p>
                <w:p w:rsidR="0079598D" w:rsidRPr="00746DDB" w:rsidRDefault="0079598D" w:rsidP="0002564F">
                  <w:pPr>
                    <w:pStyle w:val="WMOBodyText"/>
                  </w:pPr>
                  <w:r w:rsidRPr="00746DDB">
                    <w:t>1. The new metadata record replaces the old metadata record. The old metadata record should not be present in the catalogue. The new metadata record must be found when browsing/searching the catalogue</w:t>
                  </w:r>
                </w:p>
                <w:p w:rsidR="0079598D" w:rsidRPr="00746DDB" w:rsidRDefault="0079598D" w:rsidP="0002564F">
                  <w:pPr>
                    <w:pStyle w:val="WMOBodyText"/>
                  </w:pPr>
                  <w:r w:rsidRPr="00746DDB">
                    <w:t>2. The user/process must be notified of the fact that the record is a duplicate. The addition/update operation is aborted. The DAR catalogue is unchanged.</w:t>
                  </w:r>
                </w:p>
                <w:p w:rsidR="0079598D" w:rsidRPr="00746DDB" w:rsidRDefault="0079598D" w:rsidP="0002564F">
                  <w:pPr>
                    <w:pStyle w:val="WMOBodyText"/>
                  </w:pPr>
                  <w:r w:rsidRPr="00746DDB">
                    <w:t>Note: it is essential to ensure an update is an edit and not an accidental duplication</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addition 1</w:t>
                  </w:r>
                </w:p>
              </w:tc>
              <w:tc>
                <w:tcPr>
                  <w:tcW w:w="6089" w:type="dxa"/>
                </w:tcPr>
                <w:p w:rsidR="0079598D" w:rsidRPr="00746DDB" w:rsidRDefault="0079598D" w:rsidP="0002564F">
                  <w:pPr>
                    <w:pStyle w:val="WMOBodyText"/>
                  </w:pPr>
                  <w:r w:rsidRPr="00746DDB">
                    <w:t>A non-authorized user/process should not be able to add a metadata record to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 No unauthorized addition 2</w:t>
                  </w:r>
                </w:p>
              </w:tc>
              <w:tc>
                <w:tcPr>
                  <w:tcW w:w="6089" w:type="dxa"/>
                </w:tcPr>
                <w:p w:rsidR="0079598D" w:rsidRPr="00746DDB" w:rsidRDefault="0079598D" w:rsidP="0002564F">
                  <w:pPr>
                    <w:pStyle w:val="WMOBodyText"/>
                  </w:pPr>
                  <w:r w:rsidRPr="00746DDB">
                    <w:t>A user/process should not be able to add a metadata record to the DAR catalogue representing data from another WIS centre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modification 1</w:t>
                  </w:r>
                </w:p>
              </w:tc>
              <w:tc>
                <w:tcPr>
                  <w:tcW w:w="6089" w:type="dxa"/>
                </w:tcPr>
                <w:p w:rsidR="0079598D" w:rsidRPr="00746DDB" w:rsidRDefault="0079598D" w:rsidP="0002564F">
                  <w:pPr>
                    <w:pStyle w:val="WMOBodyText"/>
                  </w:pPr>
                  <w:r w:rsidRPr="00746DDB">
                    <w:t>A non-authorized user/process should not be able to modify a metadata record from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modification 2</w:t>
                  </w:r>
                </w:p>
              </w:tc>
              <w:tc>
                <w:tcPr>
                  <w:tcW w:w="6089" w:type="dxa"/>
                </w:tcPr>
                <w:p w:rsidR="0079598D" w:rsidRPr="00746DDB" w:rsidRDefault="0079598D" w:rsidP="0002564F">
                  <w:pPr>
                    <w:pStyle w:val="WMOBodyText"/>
                  </w:pPr>
                  <w:r w:rsidRPr="00746DDB">
                    <w:t>A user/process should not be able to modify a metadata record from the DAR catalogue that belongs to another WIS centre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deletion 1</w:t>
                  </w:r>
                </w:p>
              </w:tc>
              <w:tc>
                <w:tcPr>
                  <w:tcW w:w="6089" w:type="dxa"/>
                </w:tcPr>
                <w:p w:rsidR="0079598D" w:rsidRPr="00746DDB" w:rsidRDefault="0079598D" w:rsidP="0002564F">
                  <w:pPr>
                    <w:pStyle w:val="WMOBodyText"/>
                  </w:pPr>
                  <w:r w:rsidRPr="00746DDB">
                    <w:t>A non-authorized user/process should not be able to delete a metadata record to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deletion 2</w:t>
                  </w:r>
                </w:p>
              </w:tc>
              <w:tc>
                <w:tcPr>
                  <w:tcW w:w="6089" w:type="dxa"/>
                </w:tcPr>
                <w:p w:rsidR="0079598D" w:rsidRPr="00746DDB" w:rsidRDefault="0079598D" w:rsidP="0002564F">
                  <w:pPr>
                    <w:pStyle w:val="WMOBodyText"/>
                  </w:pPr>
                  <w:r w:rsidRPr="00746DDB">
                    <w:t xml:space="preserve">A user/process should not be able to delete a metadata record from the DAR catalogue that belongs to another WIS </w:t>
                  </w:r>
                  <w:r w:rsidRPr="00746DDB">
                    <w:lastRenderedPageBreak/>
                    <w:t>centre</w:t>
                  </w: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lastRenderedPageBreak/>
              <w:t xml:space="preserve">Centre </w:t>
            </w:r>
          </w:p>
        </w:tc>
        <w:tc>
          <w:tcPr>
            <w:tcW w:w="2205" w:type="dxa"/>
          </w:tcPr>
          <w:p w:rsidR="0079598D" w:rsidRPr="00746DDB" w:rsidRDefault="0079598D" w:rsidP="0002564F">
            <w:pPr>
              <w:pStyle w:val="WMOBodyText"/>
              <w:rPr>
                <w:b/>
              </w:rPr>
            </w:pPr>
          </w:p>
        </w:tc>
        <w:tc>
          <w:tcPr>
            <w:tcW w:w="2438" w:type="dxa"/>
            <w:shd w:val="clear" w:color="auto" w:fill="E0E0E0"/>
          </w:tcPr>
          <w:p w:rsidR="0079598D" w:rsidRPr="00746DDB" w:rsidRDefault="0079598D" w:rsidP="0002564F">
            <w:pPr>
              <w:pStyle w:val="WMOBodyText"/>
              <w:rPr>
                <w:b/>
              </w:rPr>
            </w:pPr>
            <w:r w:rsidRPr="00746DDB">
              <w:rPr>
                <w:b/>
              </w:rPr>
              <w:t>Organization</w:t>
            </w:r>
          </w:p>
        </w:tc>
        <w:tc>
          <w:tcPr>
            <w:tcW w:w="2307" w:type="dxa"/>
          </w:tcPr>
          <w:p w:rsidR="0079598D" w:rsidRPr="00746DDB" w:rsidRDefault="0079598D" w:rsidP="0002564F">
            <w:pPr>
              <w:pStyle w:val="WMOBodyText"/>
              <w:rPr>
                <w:b/>
              </w:rPr>
            </w:pPr>
          </w:p>
        </w:tc>
        <w:tc>
          <w:tcPr>
            <w:tcW w:w="1916" w:type="dxa"/>
            <w:shd w:val="clear" w:color="auto" w:fill="E0E0E0"/>
          </w:tcPr>
          <w:p w:rsidR="0079598D" w:rsidRPr="00746DDB" w:rsidRDefault="0079598D" w:rsidP="0002564F">
            <w:pPr>
              <w:pStyle w:val="WMOBodyText"/>
              <w:rPr>
                <w:b/>
              </w:rPr>
            </w:pPr>
            <w:r w:rsidRPr="00746DDB">
              <w:rPr>
                <w:b/>
              </w:rPr>
              <w:t>Country</w:t>
            </w:r>
          </w:p>
        </w:tc>
        <w:tc>
          <w:tcPr>
            <w:tcW w:w="2418" w:type="dxa"/>
          </w:tcPr>
          <w:p w:rsidR="0079598D" w:rsidRPr="00746DDB" w:rsidRDefault="0079598D" w:rsidP="0002564F">
            <w:pPr>
              <w:pStyle w:val="WMOBodyText"/>
              <w:rPr>
                <w:b/>
              </w:rPr>
            </w:pP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Test Date</w:t>
            </w:r>
          </w:p>
        </w:tc>
        <w:tc>
          <w:tcPr>
            <w:tcW w:w="11284" w:type="dxa"/>
            <w:gridSpan w:val="5"/>
          </w:tcPr>
          <w:p w:rsidR="0079598D" w:rsidRPr="00746DDB" w:rsidRDefault="0079598D" w:rsidP="0002564F">
            <w:pPr>
              <w:pStyle w:val="WMOBodyText"/>
            </w:pPr>
          </w:p>
        </w:tc>
      </w:tr>
    </w:tbl>
    <w:p w:rsidR="0079598D" w:rsidRPr="00746DDB" w:rsidRDefault="0079598D" w:rsidP="0079598D">
      <w:pPr>
        <w:pStyle w:val="WMOBodyText"/>
        <w:rPr>
          <w:b/>
          <w:bCs/>
        </w:rPr>
      </w:pPr>
    </w:p>
    <w:p w:rsidR="0079598D" w:rsidRPr="00746DDB" w:rsidRDefault="0079598D" w:rsidP="0079598D">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79598D" w:rsidRPr="00746DDB" w:rsidTr="0002564F">
        <w:tc>
          <w:tcPr>
            <w:tcW w:w="13721" w:type="dxa"/>
            <w:gridSpan w:val="6"/>
            <w:shd w:val="clear" w:color="auto" w:fill="E0E0E0"/>
          </w:tcPr>
          <w:p w:rsidR="0079598D" w:rsidRPr="00746DDB" w:rsidRDefault="0079598D" w:rsidP="0002564F">
            <w:pPr>
              <w:pStyle w:val="WMOBodyText"/>
              <w:rPr>
                <w:b/>
              </w:rPr>
            </w:pPr>
            <w:r w:rsidRPr="00746DDB">
              <w:br w:type="page"/>
            </w:r>
            <w:r w:rsidRPr="00746DDB">
              <w:rPr>
                <w:b/>
              </w:rPr>
              <w:t>Test Case Name: NC Demonstration Test Case 2</w:t>
            </w:r>
          </w:p>
        </w:tc>
      </w:tr>
      <w:tr w:rsidR="0079598D" w:rsidRPr="00746DDB" w:rsidTr="0002564F">
        <w:tc>
          <w:tcPr>
            <w:tcW w:w="13721" w:type="dxa"/>
            <w:gridSpan w:val="6"/>
          </w:tcPr>
          <w:p w:rsidR="0079598D" w:rsidRPr="00746DDB" w:rsidRDefault="0079598D" w:rsidP="0002564F">
            <w:pPr>
              <w:pStyle w:val="WMOBodyText"/>
            </w:pPr>
            <w:r w:rsidRPr="00746DDB">
              <w:t>Uploading and downloading of data between WIS centres</w:t>
            </w:r>
          </w:p>
          <w:p w:rsidR="0079598D" w:rsidRPr="00746DDB" w:rsidRDefault="0079598D" w:rsidP="0002564F">
            <w:pPr>
              <w:pStyle w:val="WMOBodyText"/>
            </w:pP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Test Case ID</w:t>
            </w:r>
          </w:p>
        </w:tc>
        <w:tc>
          <w:tcPr>
            <w:tcW w:w="11284" w:type="dxa"/>
            <w:gridSpan w:val="5"/>
          </w:tcPr>
          <w:p w:rsidR="0079598D" w:rsidRPr="00746DDB" w:rsidRDefault="0079598D" w:rsidP="0002564F">
            <w:pPr>
              <w:pStyle w:val="WMOBodyText"/>
            </w:pPr>
            <w:r w:rsidRPr="00746DDB">
              <w:t>NC-TC2</w:t>
            </w: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Component</w:t>
            </w:r>
          </w:p>
        </w:tc>
        <w:tc>
          <w:tcPr>
            <w:tcW w:w="11284" w:type="dxa"/>
            <w:gridSpan w:val="5"/>
          </w:tcPr>
          <w:p w:rsidR="0079598D" w:rsidRPr="00746DDB" w:rsidRDefault="0079598D" w:rsidP="0002564F">
            <w:pPr>
              <w:pStyle w:val="WMOBodyText"/>
            </w:pPr>
            <w:r w:rsidRPr="00746DDB">
              <w:t xml:space="preserve">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721" w:type="dxa"/>
            <w:gridSpan w:val="6"/>
            <w:tcBorders>
              <w:bottom w:val="single" w:sz="4" w:space="0" w:color="auto"/>
            </w:tcBorders>
          </w:tcPr>
          <w:p w:rsidR="0079598D" w:rsidRPr="00746DDB" w:rsidRDefault="0079598D" w:rsidP="0002564F">
            <w:pPr>
              <w:pStyle w:val="WMOBodyText"/>
            </w:pPr>
            <w:r w:rsidRPr="00746DDB">
              <w:t xml:space="preserve">Validate the upload and download of data and products and association with metadata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Requirements Covered</w:t>
            </w:r>
          </w:p>
        </w:tc>
      </w:tr>
      <w:tr w:rsidR="0079598D" w:rsidRPr="00746DDB" w:rsidTr="0002564F">
        <w:trPr>
          <w:trHeight w:val="1129"/>
        </w:trPr>
        <w:tc>
          <w:tcPr>
            <w:tcW w:w="13721" w:type="dxa"/>
            <w:gridSpan w:val="6"/>
            <w:tcBorders>
              <w:bottom w:val="single" w:sz="4" w:space="0" w:color="auto"/>
            </w:tcBorders>
          </w:tcPr>
          <w:p w:rsidR="0079598D" w:rsidRPr="00746DDB" w:rsidRDefault="0079598D" w:rsidP="00F7096E">
            <w:pPr>
              <w:pStyle w:val="WMOBodyText"/>
              <w:numPr>
                <w:ilvl w:val="0"/>
                <w:numId w:val="19"/>
              </w:numPr>
            </w:pPr>
            <w:r w:rsidRPr="00746DDB">
              <w:t>Tech specs 2 (Uploading of data and products)</w:t>
            </w:r>
          </w:p>
          <w:p w:rsidR="0079598D" w:rsidRPr="00746DDB" w:rsidRDefault="0079598D" w:rsidP="00F7096E">
            <w:pPr>
              <w:pStyle w:val="WMOBodyText"/>
              <w:numPr>
                <w:ilvl w:val="0"/>
                <w:numId w:val="19"/>
              </w:numPr>
            </w:pPr>
            <w:r w:rsidRPr="00746DDB">
              <w:t xml:space="preserve">Tech specs 10 (Downloading file via dedicated network) </w:t>
            </w:r>
          </w:p>
          <w:p w:rsidR="0079598D" w:rsidRPr="00746DDB" w:rsidRDefault="0079598D" w:rsidP="00F7096E">
            <w:pPr>
              <w:pStyle w:val="WMOBodyText"/>
              <w:numPr>
                <w:ilvl w:val="0"/>
                <w:numId w:val="19"/>
              </w:numPr>
            </w:pPr>
            <w:r w:rsidRPr="00746DDB">
              <w:t>Tech specs 11 (Downloading file via non-dedicated network)</w:t>
            </w:r>
          </w:p>
          <w:p w:rsidR="0079598D" w:rsidRPr="00746DDB" w:rsidRDefault="0079598D" w:rsidP="00F7096E">
            <w:pPr>
              <w:pStyle w:val="WMOBodyText"/>
              <w:numPr>
                <w:ilvl w:val="0"/>
                <w:numId w:val="19"/>
              </w:numPr>
            </w:pPr>
            <w:r w:rsidRPr="00746DDB">
              <w:t xml:space="preserve">Tech specs 12 (Downloading file via other methods)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lastRenderedPageBreak/>
              <w:t>Precondition </w:t>
            </w:r>
          </w:p>
        </w:tc>
      </w:tr>
      <w:tr w:rsidR="0079598D" w:rsidRPr="00746DDB" w:rsidTr="0002564F">
        <w:tc>
          <w:tcPr>
            <w:tcW w:w="13721" w:type="dxa"/>
            <w:gridSpan w:val="6"/>
            <w:tcBorders>
              <w:bottom w:val="single" w:sz="4" w:space="0" w:color="auto"/>
            </w:tcBorders>
          </w:tcPr>
          <w:p w:rsidR="0079598D" w:rsidRPr="00746DDB" w:rsidRDefault="0079598D" w:rsidP="00F7096E">
            <w:pPr>
              <w:pStyle w:val="WMOBodyText"/>
              <w:numPr>
                <w:ilvl w:val="0"/>
                <w:numId w:val="26"/>
              </w:numPr>
            </w:pPr>
            <w:r w:rsidRPr="00746DDB">
              <w:t>Network connection (dedicated and/or public connection) between the NC and GISC (includes via RTH where relevant</w:t>
            </w:r>
          </w:p>
          <w:p w:rsidR="0079598D" w:rsidRPr="00746DDB" w:rsidRDefault="0079598D" w:rsidP="00F7096E">
            <w:pPr>
              <w:pStyle w:val="WMOBodyText"/>
              <w:numPr>
                <w:ilvl w:val="0"/>
                <w:numId w:val="26"/>
              </w:numPr>
            </w:pPr>
            <w:r w:rsidRPr="00746DDB">
              <w:t>Have file upload and download facilities (FTP, mail, HTTP, …)</w:t>
            </w:r>
          </w:p>
          <w:p w:rsidR="0079598D" w:rsidRPr="00746DDB" w:rsidRDefault="0079598D" w:rsidP="00F7096E">
            <w:pPr>
              <w:pStyle w:val="WMOBodyText"/>
              <w:numPr>
                <w:ilvl w:val="0"/>
                <w:numId w:val="26"/>
              </w:numPr>
            </w:pPr>
            <w:r w:rsidRPr="00746DDB">
              <w:t xml:space="preserve">Have data available for upload or download </w:t>
            </w:r>
          </w:p>
          <w:p w:rsidR="0079598D" w:rsidRPr="00746DDB" w:rsidRDefault="0079598D" w:rsidP="00F7096E">
            <w:pPr>
              <w:pStyle w:val="WMOBodyText"/>
              <w:numPr>
                <w:ilvl w:val="0"/>
                <w:numId w:val="26"/>
              </w:numPr>
            </w:pPr>
            <w:r w:rsidRPr="00746DDB">
              <w:t>Have DAR facilities available at GISC.</w:t>
            </w:r>
          </w:p>
        </w:tc>
      </w:tr>
      <w:tr w:rsidR="0079598D" w:rsidRPr="00746DDB" w:rsidTr="0002564F">
        <w:tc>
          <w:tcPr>
            <w:tcW w:w="13721"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a.</w:t>
                  </w:r>
                  <w:r>
                    <w:t xml:space="preserve"> </w:t>
                  </w:r>
                  <w:r w:rsidRPr="00746DDB">
                    <w:t>upload a file which is associated with a metadata record in the DAR catalogue of the GISC to a GISC centre</w:t>
                  </w:r>
                </w:p>
                <w:p w:rsidR="0079598D" w:rsidRPr="00746DDB" w:rsidRDefault="0079598D" w:rsidP="0002564F">
                  <w:pPr>
                    <w:pStyle w:val="WMOBodyText"/>
                  </w:pPr>
                  <w:r w:rsidRPr="00746DDB">
                    <w:t>b. use DAR facilities to search the metadata then retrieve the file</w:t>
                  </w:r>
                </w:p>
              </w:tc>
              <w:tc>
                <w:tcPr>
                  <w:tcW w:w="6089" w:type="dxa"/>
                </w:tcPr>
                <w:p w:rsidR="0079598D" w:rsidRPr="00746DDB" w:rsidRDefault="0079598D" w:rsidP="0002564F">
                  <w:pPr>
                    <w:pStyle w:val="WMOBodyText"/>
                  </w:pPr>
                  <w:r w:rsidRPr="00746DDB">
                    <w:t xml:space="preserve">a. The uploaded file has been delivered to the GISC and match with the corresponding metadata </w:t>
                  </w:r>
                </w:p>
                <w:p w:rsidR="0079598D" w:rsidRPr="00746DDB" w:rsidRDefault="0079598D" w:rsidP="0002564F">
                  <w:pPr>
                    <w:pStyle w:val="WMOBodyText"/>
                  </w:pPr>
                  <w:r w:rsidRPr="00746DDB">
                    <w:t>b. The file can be downloaded</w:t>
                  </w: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2437" w:type="dxa"/>
            <w:shd w:val="clear" w:color="auto" w:fill="E0E0E0"/>
          </w:tcPr>
          <w:p w:rsidR="0079598D" w:rsidRPr="00746DDB" w:rsidRDefault="0079598D" w:rsidP="0002564F">
            <w:pPr>
              <w:pStyle w:val="WMOBodyText"/>
              <w:rPr>
                <w:b/>
              </w:rPr>
            </w:pPr>
            <w:r>
              <w:rPr>
                <w:b/>
              </w:rPr>
              <w:t>Cent</w:t>
            </w:r>
            <w:r w:rsidRPr="00746DDB">
              <w:rPr>
                <w:b/>
              </w:rPr>
              <w:t>r</w:t>
            </w:r>
            <w:r>
              <w:rPr>
                <w:b/>
              </w:rPr>
              <w:t>e</w:t>
            </w:r>
            <w:r w:rsidRPr="00746DDB">
              <w:rPr>
                <w:b/>
              </w:rPr>
              <w:t xml:space="preserve"> </w:t>
            </w:r>
          </w:p>
        </w:tc>
        <w:tc>
          <w:tcPr>
            <w:tcW w:w="2203" w:type="dxa"/>
          </w:tcPr>
          <w:p w:rsidR="0079598D" w:rsidRPr="00746DDB" w:rsidRDefault="0079598D" w:rsidP="0002564F">
            <w:pPr>
              <w:pStyle w:val="WMOBodyText"/>
              <w:rPr>
                <w:b/>
              </w:rPr>
            </w:pPr>
          </w:p>
        </w:tc>
        <w:tc>
          <w:tcPr>
            <w:tcW w:w="2447" w:type="dxa"/>
            <w:shd w:val="clear" w:color="auto" w:fill="E0E0E0"/>
          </w:tcPr>
          <w:p w:rsidR="0079598D" w:rsidRPr="00746DDB" w:rsidRDefault="0079598D" w:rsidP="0002564F">
            <w:pPr>
              <w:pStyle w:val="WMOBodyText"/>
              <w:rPr>
                <w:b/>
              </w:rPr>
            </w:pPr>
            <w:r w:rsidRPr="00746DDB">
              <w:rPr>
                <w:b/>
              </w:rPr>
              <w:t>Organization</w:t>
            </w:r>
          </w:p>
        </w:tc>
        <w:tc>
          <w:tcPr>
            <w:tcW w:w="2304" w:type="dxa"/>
          </w:tcPr>
          <w:p w:rsidR="0079598D" w:rsidRPr="00746DDB" w:rsidRDefault="0079598D" w:rsidP="0002564F">
            <w:pPr>
              <w:pStyle w:val="WMOBodyText"/>
              <w:rPr>
                <w:b/>
              </w:rPr>
            </w:pPr>
          </w:p>
        </w:tc>
        <w:tc>
          <w:tcPr>
            <w:tcW w:w="1915" w:type="dxa"/>
            <w:shd w:val="clear" w:color="auto" w:fill="E0E0E0"/>
          </w:tcPr>
          <w:p w:rsidR="0079598D" w:rsidRPr="00746DDB" w:rsidRDefault="0079598D" w:rsidP="0002564F">
            <w:pPr>
              <w:pStyle w:val="WMOBodyText"/>
              <w:rPr>
                <w:b/>
              </w:rPr>
            </w:pPr>
            <w:r w:rsidRPr="00746DDB">
              <w:rPr>
                <w:b/>
              </w:rPr>
              <w:t>Country</w:t>
            </w:r>
          </w:p>
        </w:tc>
        <w:tc>
          <w:tcPr>
            <w:tcW w:w="2415" w:type="dxa"/>
          </w:tcPr>
          <w:p w:rsidR="0079598D" w:rsidRPr="00746DDB" w:rsidRDefault="0079598D" w:rsidP="0002564F">
            <w:pPr>
              <w:pStyle w:val="WMOBodyText"/>
              <w:rPr>
                <w:b/>
              </w:rPr>
            </w:pP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Test Date</w:t>
            </w:r>
          </w:p>
        </w:tc>
        <w:tc>
          <w:tcPr>
            <w:tcW w:w="11284" w:type="dxa"/>
            <w:gridSpan w:val="5"/>
          </w:tcPr>
          <w:p w:rsidR="0079598D" w:rsidRPr="00746DDB" w:rsidRDefault="0079598D" w:rsidP="0002564F">
            <w:pPr>
              <w:pStyle w:val="WMOBodyText"/>
            </w:pPr>
          </w:p>
        </w:tc>
      </w:tr>
    </w:tbl>
    <w:p w:rsidR="0079598D" w:rsidRPr="00746DDB" w:rsidRDefault="0079598D" w:rsidP="0079598D">
      <w:pPr>
        <w:pStyle w:val="WMOBodyText"/>
        <w:rPr>
          <w:b/>
        </w:rPr>
      </w:pPr>
    </w:p>
    <w:p w:rsidR="0079598D" w:rsidRPr="00746DDB" w:rsidRDefault="0079598D" w:rsidP="0079598D">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2255"/>
        <w:gridCol w:w="2368"/>
        <w:gridCol w:w="2363"/>
        <w:gridCol w:w="1871"/>
        <w:gridCol w:w="2481"/>
      </w:tblGrid>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lastRenderedPageBreak/>
              <w:t xml:space="preserve">Test Case Name: NC Demonstration Test Case 3 </w:t>
            </w:r>
          </w:p>
        </w:tc>
      </w:tr>
      <w:tr w:rsidR="0079598D" w:rsidRPr="00746DDB" w:rsidTr="0002564F">
        <w:tc>
          <w:tcPr>
            <w:tcW w:w="13428" w:type="dxa"/>
            <w:gridSpan w:val="6"/>
          </w:tcPr>
          <w:p w:rsidR="0079598D" w:rsidRPr="00746DDB" w:rsidRDefault="0079598D" w:rsidP="0002564F">
            <w:pPr>
              <w:pStyle w:val="WMOBodyText"/>
            </w:pPr>
            <w:r w:rsidRPr="00746DDB">
              <w:t>Maintenance of users, roles, authorization and authentication</w:t>
            </w: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Test Case ID</w:t>
            </w:r>
          </w:p>
        </w:tc>
        <w:tc>
          <w:tcPr>
            <w:tcW w:w="11714" w:type="dxa"/>
            <w:gridSpan w:val="5"/>
          </w:tcPr>
          <w:p w:rsidR="0079598D" w:rsidRPr="00746DDB" w:rsidRDefault="0079598D" w:rsidP="0002564F">
            <w:pPr>
              <w:pStyle w:val="WMOBodyText"/>
            </w:pPr>
            <w:r w:rsidRPr="00746DDB">
              <w:t>NC-TC3</w:t>
            </w:r>
          </w:p>
        </w:tc>
      </w:tr>
      <w:tr w:rsidR="0079598D" w:rsidRPr="00746DDB" w:rsidTr="0002564F">
        <w:tc>
          <w:tcPr>
            <w:tcW w:w="1714" w:type="dxa"/>
            <w:shd w:val="clear" w:color="auto" w:fill="E0E0E0"/>
          </w:tcPr>
          <w:p w:rsidR="0079598D" w:rsidRPr="00746DDB" w:rsidRDefault="0079598D" w:rsidP="0002564F">
            <w:pPr>
              <w:pStyle w:val="WMOBodyText"/>
              <w:rPr>
                <w:b/>
              </w:rPr>
            </w:pPr>
          </w:p>
        </w:tc>
        <w:tc>
          <w:tcPr>
            <w:tcW w:w="11714" w:type="dxa"/>
            <w:gridSpan w:val="5"/>
          </w:tcPr>
          <w:p w:rsidR="0079598D" w:rsidRPr="00746DDB" w:rsidRDefault="0079598D" w:rsidP="0002564F">
            <w:pPr>
              <w:pStyle w:val="WMOBodyText"/>
            </w:pP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Component</w:t>
            </w:r>
          </w:p>
        </w:tc>
        <w:tc>
          <w:tcPr>
            <w:tcW w:w="11714" w:type="dxa"/>
            <w:gridSpan w:val="5"/>
          </w:tcPr>
          <w:p w:rsidR="0079598D" w:rsidRPr="00746DDB" w:rsidRDefault="0079598D" w:rsidP="0002564F">
            <w:pPr>
              <w:pStyle w:val="WMOBodyText"/>
            </w:pPr>
            <w:r w:rsidRPr="00746DDB">
              <w:t>Management of users and access</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428" w:type="dxa"/>
            <w:gridSpan w:val="6"/>
            <w:tcBorders>
              <w:bottom w:val="single" w:sz="4" w:space="0" w:color="auto"/>
            </w:tcBorders>
          </w:tcPr>
          <w:p w:rsidR="0079598D" w:rsidRPr="00746DDB" w:rsidRDefault="0079598D" w:rsidP="0002564F">
            <w:pPr>
              <w:pStyle w:val="WMOBodyText"/>
            </w:pPr>
            <w:r w:rsidRPr="00746DDB">
              <w:t>Create and exercise a variety of user types.</w:t>
            </w:r>
          </w:p>
          <w:p w:rsidR="0079598D" w:rsidRPr="00746DDB" w:rsidRDefault="0079598D" w:rsidP="0002564F">
            <w:pPr>
              <w:pStyle w:val="WMOBodyText"/>
            </w:pPr>
          </w:p>
          <w:p w:rsidR="0079598D" w:rsidRPr="00746DDB" w:rsidRDefault="0079598D" w:rsidP="0002564F">
            <w:pPr>
              <w:pStyle w:val="WMOBodyText"/>
            </w:pPr>
            <w:r w:rsidRPr="00746DDB">
              <w:t>Note:  A c</w:t>
            </w:r>
            <w:r w:rsidRPr="00746DDB">
              <w:rPr>
                <w:bCs/>
              </w:rPr>
              <w:t>entre may  GISC user control interface</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 xml:space="preserve">Relevant Technical Specifications </w:t>
            </w:r>
          </w:p>
        </w:tc>
      </w:tr>
      <w:tr w:rsidR="0079598D" w:rsidRPr="00746DDB" w:rsidTr="0002564F">
        <w:trPr>
          <w:trHeight w:val="227"/>
        </w:trPr>
        <w:tc>
          <w:tcPr>
            <w:tcW w:w="13428" w:type="dxa"/>
            <w:gridSpan w:val="6"/>
            <w:tcBorders>
              <w:bottom w:val="single" w:sz="4" w:space="0" w:color="auto"/>
            </w:tcBorders>
          </w:tcPr>
          <w:p w:rsidR="0079598D" w:rsidRPr="00746DDB" w:rsidRDefault="0079598D" w:rsidP="00F7096E">
            <w:pPr>
              <w:pStyle w:val="WMOBodyText"/>
              <w:numPr>
                <w:ilvl w:val="0"/>
                <w:numId w:val="19"/>
              </w:numPr>
            </w:pPr>
            <w:r w:rsidRPr="00746DDB">
              <w:t>Tech specs 4 (Maintenance of User Identification and Role Information)</w:t>
            </w:r>
          </w:p>
          <w:p w:rsidR="0079598D" w:rsidRPr="00746DDB" w:rsidRDefault="0079598D" w:rsidP="00F7096E">
            <w:pPr>
              <w:pStyle w:val="WMOBodyText"/>
              <w:numPr>
                <w:ilvl w:val="0"/>
                <w:numId w:val="19"/>
              </w:numPr>
            </w:pPr>
            <w:r w:rsidRPr="00746DDB">
              <w:t xml:space="preserve">Tech specs 6 (Authentication of a User) </w:t>
            </w:r>
          </w:p>
          <w:p w:rsidR="0079598D" w:rsidRPr="00746DDB" w:rsidRDefault="0079598D" w:rsidP="00F7096E">
            <w:pPr>
              <w:pStyle w:val="WMOBodyText"/>
              <w:numPr>
                <w:ilvl w:val="0"/>
                <w:numId w:val="19"/>
              </w:numPr>
            </w:pPr>
            <w:r w:rsidRPr="00746DDB">
              <w:t>Tech specs 7 (Authorization of a User Role)</w:t>
            </w:r>
          </w:p>
          <w:p w:rsidR="0079598D" w:rsidRPr="00746DDB" w:rsidRDefault="0079598D" w:rsidP="00F7096E">
            <w:pPr>
              <w:pStyle w:val="WMOBodyText"/>
              <w:numPr>
                <w:ilvl w:val="0"/>
                <w:numId w:val="19"/>
              </w:numPr>
            </w:pPr>
            <w:r w:rsidRPr="00746DDB">
              <w:t>Tech specs 13 (Maintenance of Dissemination Metadata)</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428" w:type="dxa"/>
            <w:gridSpan w:val="6"/>
            <w:tcBorders>
              <w:bottom w:val="single" w:sz="4" w:space="0" w:color="auto"/>
            </w:tcBorders>
          </w:tcPr>
          <w:p w:rsidR="0079598D" w:rsidRPr="00746DDB" w:rsidRDefault="0079598D" w:rsidP="00F7096E">
            <w:pPr>
              <w:pStyle w:val="WMOBodyText"/>
              <w:numPr>
                <w:ilvl w:val="0"/>
                <w:numId w:val="25"/>
              </w:numPr>
            </w:pPr>
            <w:r w:rsidRPr="00746DDB">
              <w:t>The Centre has authority to provide access to users (</w:t>
            </w:r>
            <w:proofErr w:type="spellStart"/>
            <w:r w:rsidRPr="00746DDB">
              <w:t>ie</w:t>
            </w:r>
            <w:proofErr w:type="spellEnd"/>
            <w:r w:rsidRPr="00746DDB">
              <w:t xml:space="preserve"> PR approval)</w:t>
            </w:r>
          </w:p>
          <w:p w:rsidR="0079598D" w:rsidRPr="00746DDB" w:rsidRDefault="0079598D" w:rsidP="00F7096E">
            <w:pPr>
              <w:pStyle w:val="WMOBodyText"/>
              <w:numPr>
                <w:ilvl w:val="0"/>
                <w:numId w:val="25"/>
              </w:numPr>
            </w:pPr>
            <w:r w:rsidRPr="00746DDB">
              <w:t>A process is in place between the NC and GISC for the Centre to authorize its users to use the GISC with appropriate access levels.</w:t>
            </w:r>
          </w:p>
          <w:p w:rsidR="0079598D" w:rsidRPr="00746DDB" w:rsidRDefault="0079598D" w:rsidP="00F7096E">
            <w:pPr>
              <w:pStyle w:val="WMOBodyText"/>
              <w:numPr>
                <w:ilvl w:val="0"/>
                <w:numId w:val="25"/>
              </w:numPr>
            </w:pPr>
            <w:r w:rsidRPr="00746DDB">
              <w:t>The user interface is via the internet (i.e. web page)</w:t>
            </w:r>
          </w:p>
        </w:tc>
      </w:tr>
      <w:tr w:rsidR="0079598D" w:rsidRPr="00746DDB" w:rsidTr="0002564F">
        <w:tc>
          <w:tcPr>
            <w:tcW w:w="13428"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Provide access for an external user to search metadata</w:t>
                  </w:r>
                </w:p>
              </w:tc>
              <w:tc>
                <w:tcPr>
                  <w:tcW w:w="6089" w:type="dxa"/>
                </w:tcPr>
                <w:p w:rsidR="0079598D" w:rsidRPr="00746DDB" w:rsidRDefault="0079598D" w:rsidP="0002564F">
                  <w:pPr>
                    <w:pStyle w:val="WMOBodyText"/>
                  </w:pPr>
                  <w:r w:rsidRPr="00746DDB">
                    <w:t>Temporary user can search metadata, but not access data from the GISC or cache, or subscribe to data.</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p>
              </w:tc>
              <w:tc>
                <w:tcPr>
                  <w:tcW w:w="4490" w:type="dxa"/>
                </w:tcPr>
                <w:p w:rsidR="0079598D" w:rsidRPr="00746DDB" w:rsidRDefault="0079598D" w:rsidP="00F7096E">
                  <w:pPr>
                    <w:pStyle w:val="WMOBodyText"/>
                    <w:numPr>
                      <w:ilvl w:val="0"/>
                      <w:numId w:val="21"/>
                    </w:numPr>
                  </w:pPr>
                  <w:r w:rsidRPr="00746DDB">
                    <w:t>User goes to search web page</w:t>
                  </w:r>
                </w:p>
                <w:p w:rsidR="0079598D" w:rsidRPr="00746DDB" w:rsidRDefault="0079598D" w:rsidP="00F7096E">
                  <w:pPr>
                    <w:pStyle w:val="WMOBodyText"/>
                    <w:numPr>
                      <w:ilvl w:val="0"/>
                      <w:numId w:val="21"/>
                    </w:numPr>
                  </w:pPr>
                  <w:r w:rsidRPr="00746DDB">
                    <w:t>User makes metadata search</w:t>
                  </w:r>
                </w:p>
                <w:p w:rsidR="0079598D" w:rsidRPr="00746DDB" w:rsidRDefault="0079598D" w:rsidP="00F7096E">
                  <w:pPr>
                    <w:pStyle w:val="WMOBodyText"/>
                    <w:numPr>
                      <w:ilvl w:val="0"/>
                      <w:numId w:val="21"/>
                    </w:numPr>
                  </w:pPr>
                  <w:r w:rsidRPr="00746DDB">
                    <w:t xml:space="preserve">Tries to access data </w:t>
                  </w:r>
                </w:p>
              </w:tc>
              <w:tc>
                <w:tcPr>
                  <w:tcW w:w="6089" w:type="dxa"/>
                </w:tcPr>
                <w:p w:rsidR="0079598D" w:rsidRPr="00746DDB" w:rsidRDefault="0079598D" w:rsidP="00F7096E">
                  <w:pPr>
                    <w:pStyle w:val="WMOBodyText"/>
                    <w:numPr>
                      <w:ilvl w:val="0"/>
                      <w:numId w:val="22"/>
                    </w:numPr>
                  </w:pPr>
                  <w:r w:rsidRPr="00746DDB">
                    <w:t>User has access to search page</w:t>
                  </w:r>
                </w:p>
                <w:p w:rsidR="0079598D" w:rsidRPr="00746DDB" w:rsidRDefault="0079598D" w:rsidP="00F7096E">
                  <w:pPr>
                    <w:pStyle w:val="WMOBodyText"/>
                    <w:numPr>
                      <w:ilvl w:val="0"/>
                      <w:numId w:val="22"/>
                    </w:numPr>
                  </w:pPr>
                  <w:r w:rsidRPr="00746DDB">
                    <w:t xml:space="preserve">User finds metadata </w:t>
                  </w:r>
                </w:p>
                <w:p w:rsidR="0079598D" w:rsidRPr="00746DDB" w:rsidRDefault="0079598D" w:rsidP="00F7096E">
                  <w:pPr>
                    <w:pStyle w:val="WMOBodyText"/>
                    <w:numPr>
                      <w:ilvl w:val="0"/>
                      <w:numId w:val="22"/>
                    </w:numPr>
                  </w:pPr>
                  <w:r w:rsidRPr="00746DDB">
                    <w:t>User tries to access data and is referred to authorisation page at data source. Cannot access data without validating in an authorized user role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2</w:t>
                  </w:r>
                </w:p>
              </w:tc>
              <w:tc>
                <w:tcPr>
                  <w:tcW w:w="4490" w:type="dxa"/>
                </w:tcPr>
                <w:p w:rsidR="0079598D" w:rsidRPr="00746DDB" w:rsidRDefault="0079598D" w:rsidP="0002564F">
                  <w:pPr>
                    <w:pStyle w:val="WMOBodyText"/>
                  </w:pPr>
                  <w:r w:rsidRPr="00746DDB">
                    <w:t>Create accounts with access to WIS metadata and data for a WMO centre authorized user</w:t>
                  </w:r>
                </w:p>
              </w:tc>
              <w:tc>
                <w:tcPr>
                  <w:tcW w:w="6089" w:type="dxa"/>
                </w:tcPr>
                <w:p w:rsidR="0079598D" w:rsidRPr="00746DDB" w:rsidRDefault="0079598D" w:rsidP="0002564F">
                  <w:pPr>
                    <w:pStyle w:val="WMOBodyText"/>
                  </w:pPr>
                  <w:r w:rsidRPr="00746DDB">
                    <w:t>Two users are created. One with access to metadata only, the other with the ability to access the Centre subscription service or ad hoc request from the cache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p>
              </w:tc>
              <w:tc>
                <w:tcPr>
                  <w:tcW w:w="4490" w:type="dxa"/>
                </w:tcPr>
                <w:p w:rsidR="0079598D" w:rsidRPr="00746DDB" w:rsidRDefault="0079598D" w:rsidP="00F7096E">
                  <w:pPr>
                    <w:pStyle w:val="WMOBodyText"/>
                    <w:numPr>
                      <w:ilvl w:val="0"/>
                      <w:numId w:val="23"/>
                    </w:numPr>
                  </w:pPr>
                  <w:r w:rsidRPr="00746DDB">
                    <w:t>User goes to registered user web page</w:t>
                  </w:r>
                </w:p>
                <w:p w:rsidR="0079598D" w:rsidRPr="00746DDB" w:rsidRDefault="0079598D" w:rsidP="00F7096E">
                  <w:pPr>
                    <w:pStyle w:val="WMOBodyText"/>
                    <w:numPr>
                      <w:ilvl w:val="0"/>
                      <w:numId w:val="23"/>
                    </w:numPr>
                  </w:pPr>
                  <w:r w:rsidRPr="00746DDB">
                    <w:t>User is required to login or create account</w:t>
                  </w:r>
                </w:p>
                <w:p w:rsidR="0079598D" w:rsidRPr="00746DDB" w:rsidRDefault="0079598D" w:rsidP="00F7096E">
                  <w:pPr>
                    <w:pStyle w:val="WMOBodyText"/>
                    <w:numPr>
                      <w:ilvl w:val="0"/>
                      <w:numId w:val="23"/>
                    </w:numPr>
                  </w:pPr>
                  <w:r w:rsidRPr="00746DDB">
                    <w:t>User registers account and selects role of valid WMO member with authority to access WIS data (</w:t>
                  </w:r>
                  <w:proofErr w:type="spellStart"/>
                  <w:r w:rsidRPr="00746DDB">
                    <w:t>eg</w:t>
                  </w:r>
                  <w:proofErr w:type="spellEnd"/>
                  <w:r w:rsidRPr="00746DDB">
                    <w:t xml:space="preserve"> is from WMO NC)</w:t>
                  </w:r>
                </w:p>
                <w:p w:rsidR="0079598D" w:rsidRPr="00746DDB" w:rsidRDefault="0079598D" w:rsidP="00F7096E">
                  <w:pPr>
                    <w:pStyle w:val="WMOBodyText"/>
                    <w:numPr>
                      <w:ilvl w:val="0"/>
                      <w:numId w:val="23"/>
                    </w:numPr>
                  </w:pPr>
                  <w:r w:rsidRPr="00746DDB">
                    <w:t>User enters login details</w:t>
                  </w:r>
                </w:p>
                <w:p w:rsidR="0079598D" w:rsidRPr="00746DDB" w:rsidRDefault="0079598D" w:rsidP="00F7096E">
                  <w:pPr>
                    <w:pStyle w:val="WMOBodyText"/>
                    <w:numPr>
                      <w:ilvl w:val="0"/>
                      <w:numId w:val="23"/>
                    </w:numPr>
                  </w:pPr>
                  <w:r w:rsidRPr="00746DDB">
                    <w:t>User makes metadata search</w:t>
                  </w:r>
                </w:p>
                <w:p w:rsidR="0079598D" w:rsidRPr="00746DDB" w:rsidRDefault="0079598D" w:rsidP="00F7096E">
                  <w:pPr>
                    <w:pStyle w:val="WMOBodyText"/>
                    <w:numPr>
                      <w:ilvl w:val="0"/>
                      <w:numId w:val="23"/>
                    </w:numPr>
                  </w:pPr>
                  <w:r w:rsidRPr="00746DDB">
                    <w:t xml:space="preserve">Tries to access WMO globally available data from the centre </w:t>
                  </w:r>
                </w:p>
                <w:p w:rsidR="0079598D" w:rsidRPr="00746DDB" w:rsidRDefault="0079598D" w:rsidP="00F7096E">
                  <w:pPr>
                    <w:pStyle w:val="WMOBodyText"/>
                    <w:numPr>
                      <w:ilvl w:val="0"/>
                      <w:numId w:val="23"/>
                    </w:numPr>
                  </w:pPr>
                  <w:r w:rsidRPr="00746DDB">
                    <w:t>User tries to access additional data at centre that he is not authorized to access</w:t>
                  </w:r>
                </w:p>
                <w:p w:rsidR="0079598D" w:rsidRPr="00746DDB" w:rsidRDefault="0079598D" w:rsidP="00F7096E">
                  <w:pPr>
                    <w:pStyle w:val="WMOBodyText"/>
                    <w:numPr>
                      <w:ilvl w:val="0"/>
                      <w:numId w:val="23"/>
                    </w:numPr>
                  </w:pPr>
                  <w:r w:rsidRPr="00746DDB">
                    <w:lastRenderedPageBreak/>
                    <w:t>Tries to access data or product at another site</w:t>
                  </w:r>
                </w:p>
                <w:p w:rsidR="0079598D" w:rsidRPr="00746DDB" w:rsidRDefault="0079598D" w:rsidP="00F7096E">
                  <w:pPr>
                    <w:pStyle w:val="WMOBodyText"/>
                    <w:numPr>
                      <w:ilvl w:val="0"/>
                      <w:numId w:val="23"/>
                    </w:numPr>
                  </w:pPr>
                  <w:r w:rsidRPr="00746DDB">
                    <w:t>User subscribes to data for future delivery from centre</w:t>
                  </w:r>
                </w:p>
                <w:p w:rsidR="0079598D" w:rsidRPr="00746DDB" w:rsidRDefault="0079598D" w:rsidP="00F7096E">
                  <w:pPr>
                    <w:pStyle w:val="WMOBodyText"/>
                    <w:numPr>
                      <w:ilvl w:val="0"/>
                      <w:numId w:val="23"/>
                    </w:numPr>
                  </w:pPr>
                  <w:r w:rsidRPr="00746DDB">
                    <w:t>User returns on another session and reuses login to search or subscribe</w:t>
                  </w:r>
                </w:p>
                <w:p w:rsidR="0079598D" w:rsidRPr="00746DDB" w:rsidRDefault="0079598D" w:rsidP="00F7096E">
                  <w:pPr>
                    <w:pStyle w:val="WMOBodyText"/>
                    <w:numPr>
                      <w:ilvl w:val="0"/>
                      <w:numId w:val="23"/>
                    </w:numPr>
                  </w:pPr>
                  <w:r w:rsidRPr="00746DDB">
                    <w:t>User edits subscription details</w:t>
                  </w:r>
                </w:p>
                <w:p w:rsidR="0079598D" w:rsidRPr="00746DDB" w:rsidRDefault="0079598D" w:rsidP="00F7096E">
                  <w:pPr>
                    <w:pStyle w:val="WMOBodyText"/>
                    <w:numPr>
                      <w:ilvl w:val="0"/>
                      <w:numId w:val="23"/>
                    </w:numPr>
                  </w:pPr>
                  <w:r w:rsidRPr="00746DDB">
                    <w:t>User cancels a subscription</w:t>
                  </w:r>
                </w:p>
                <w:p w:rsidR="0079598D" w:rsidRPr="00746DDB" w:rsidRDefault="0079598D" w:rsidP="00F7096E">
                  <w:pPr>
                    <w:pStyle w:val="WMOBodyText"/>
                    <w:numPr>
                      <w:ilvl w:val="0"/>
                      <w:numId w:val="23"/>
                    </w:numPr>
                  </w:pPr>
                  <w:r w:rsidRPr="00746DDB">
                    <w:t>User logs out or leaves centre’s site and tries to return to a bookmarked page at a later date and access data</w:t>
                  </w:r>
                </w:p>
              </w:tc>
              <w:tc>
                <w:tcPr>
                  <w:tcW w:w="6089" w:type="dxa"/>
                </w:tcPr>
                <w:p w:rsidR="0079598D" w:rsidRPr="00746DDB" w:rsidRDefault="0079598D" w:rsidP="00F7096E">
                  <w:pPr>
                    <w:pStyle w:val="WMOBodyText"/>
                    <w:numPr>
                      <w:ilvl w:val="0"/>
                      <w:numId w:val="24"/>
                    </w:numPr>
                  </w:pPr>
                  <w:r w:rsidRPr="00746DDB">
                    <w:lastRenderedPageBreak/>
                    <w:t>User has access to login page</w:t>
                  </w:r>
                </w:p>
                <w:p w:rsidR="0079598D" w:rsidRPr="00746DDB" w:rsidRDefault="0079598D" w:rsidP="00F7096E">
                  <w:pPr>
                    <w:pStyle w:val="WMOBodyText"/>
                    <w:numPr>
                      <w:ilvl w:val="0"/>
                      <w:numId w:val="24"/>
                    </w:numPr>
                  </w:pPr>
                  <w:r w:rsidRPr="00746DDB">
                    <w:t xml:space="preserve">New user, so has to create an account </w:t>
                  </w:r>
                </w:p>
                <w:p w:rsidR="0079598D" w:rsidRPr="00746DDB" w:rsidRDefault="0079598D" w:rsidP="00F7096E">
                  <w:pPr>
                    <w:pStyle w:val="WMOBodyText"/>
                    <w:numPr>
                      <w:ilvl w:val="0"/>
                      <w:numId w:val="24"/>
                    </w:numPr>
                  </w:pPr>
                  <w:r w:rsidRPr="00746DDB">
                    <w:t>User account is validated as a WMO NC member and account is created. The user receives a user login (</w:t>
                  </w:r>
                  <w:proofErr w:type="spellStart"/>
                  <w:r w:rsidRPr="00746DDB">
                    <w:t>eg</w:t>
                  </w:r>
                  <w:proofErr w:type="spellEnd"/>
                  <w:r w:rsidRPr="00746DDB">
                    <w:t xml:space="preserve"> code via email or encrypted symbol)</w:t>
                  </w:r>
                </w:p>
                <w:p w:rsidR="0079598D" w:rsidRPr="00746DDB" w:rsidRDefault="0079598D" w:rsidP="00F7096E">
                  <w:pPr>
                    <w:pStyle w:val="WMOBodyText"/>
                    <w:numPr>
                      <w:ilvl w:val="0"/>
                      <w:numId w:val="24"/>
                    </w:numPr>
                  </w:pPr>
                  <w:r w:rsidRPr="00746DDB">
                    <w:t>User is logged in. As user us validated as WMO NC member, he is allocated access to search and access to download data from cache and to subscription services</w:t>
                  </w:r>
                </w:p>
                <w:p w:rsidR="0079598D" w:rsidRPr="00746DDB" w:rsidRDefault="0079598D" w:rsidP="00F7096E">
                  <w:pPr>
                    <w:pStyle w:val="WMOBodyText"/>
                    <w:numPr>
                      <w:ilvl w:val="0"/>
                      <w:numId w:val="24"/>
                    </w:numPr>
                  </w:pPr>
                  <w:r w:rsidRPr="00746DDB">
                    <w:t>User finds metadata</w:t>
                  </w:r>
                </w:p>
                <w:p w:rsidR="0079598D" w:rsidRPr="00746DDB" w:rsidRDefault="0079598D" w:rsidP="00F7096E">
                  <w:pPr>
                    <w:pStyle w:val="WMOBodyText"/>
                    <w:numPr>
                      <w:ilvl w:val="0"/>
                      <w:numId w:val="24"/>
                    </w:numPr>
                  </w:pPr>
                  <w:r w:rsidRPr="00746DDB">
                    <w:t xml:space="preserve">User successfully accesses data from centre </w:t>
                  </w:r>
                </w:p>
                <w:p w:rsidR="0079598D" w:rsidRPr="00746DDB" w:rsidRDefault="0079598D" w:rsidP="00F7096E">
                  <w:pPr>
                    <w:pStyle w:val="WMOBodyText"/>
                    <w:numPr>
                      <w:ilvl w:val="0"/>
                      <w:numId w:val="24"/>
                    </w:numPr>
                  </w:pPr>
                  <w:r w:rsidRPr="00746DDB">
                    <w:t>User receives advice that he is not  authorized to access this data and referred to access page where he can request change in user role or re-login as another user</w:t>
                  </w:r>
                </w:p>
                <w:p w:rsidR="0079598D" w:rsidRPr="00746DDB" w:rsidRDefault="0079598D" w:rsidP="00F7096E">
                  <w:pPr>
                    <w:pStyle w:val="WMOBodyText"/>
                    <w:numPr>
                      <w:ilvl w:val="0"/>
                      <w:numId w:val="24"/>
                    </w:numPr>
                  </w:pPr>
                  <w:r w:rsidRPr="00746DDB">
                    <w:lastRenderedPageBreak/>
                    <w:t xml:space="preserve">User is referred to authorisation page at other site. </w:t>
                  </w:r>
                </w:p>
                <w:p w:rsidR="0079598D" w:rsidRPr="00746DDB" w:rsidRDefault="0079598D" w:rsidP="00F7096E">
                  <w:pPr>
                    <w:pStyle w:val="WMOBodyText"/>
                    <w:numPr>
                      <w:ilvl w:val="0"/>
                      <w:numId w:val="24"/>
                    </w:numPr>
                  </w:pPr>
                  <w:r w:rsidRPr="00746DDB">
                    <w:t>User receives scheduled data via agreed method at agreed time</w:t>
                  </w:r>
                </w:p>
                <w:p w:rsidR="0079598D" w:rsidRPr="00746DDB" w:rsidRDefault="0079598D" w:rsidP="00F7096E">
                  <w:pPr>
                    <w:pStyle w:val="WMOBodyText"/>
                    <w:numPr>
                      <w:ilvl w:val="0"/>
                      <w:numId w:val="24"/>
                    </w:numPr>
                  </w:pPr>
                  <w:r w:rsidRPr="00746DDB">
                    <w:t>User maintains successful access with same access rights</w:t>
                  </w:r>
                </w:p>
                <w:p w:rsidR="0079598D" w:rsidRPr="00746DDB" w:rsidRDefault="0079598D" w:rsidP="00F7096E">
                  <w:pPr>
                    <w:pStyle w:val="WMOBodyText"/>
                    <w:numPr>
                      <w:ilvl w:val="0"/>
                      <w:numId w:val="24"/>
                    </w:numPr>
                  </w:pPr>
                  <w:r w:rsidRPr="00746DDB">
                    <w:t>Users subscription details are updated and reflected in subsequent deliveries</w:t>
                  </w:r>
                </w:p>
                <w:p w:rsidR="0079598D" w:rsidRPr="00746DDB" w:rsidRDefault="0079598D" w:rsidP="00F7096E">
                  <w:pPr>
                    <w:pStyle w:val="WMOBodyText"/>
                    <w:numPr>
                      <w:ilvl w:val="0"/>
                      <w:numId w:val="24"/>
                    </w:numPr>
                  </w:pPr>
                  <w:r w:rsidRPr="00746DDB">
                    <w:t>Users subscription details are updated and receives no further deliveries</w:t>
                  </w:r>
                </w:p>
                <w:p w:rsidR="0079598D" w:rsidRPr="00746DDB" w:rsidRDefault="0079598D" w:rsidP="00F7096E">
                  <w:pPr>
                    <w:pStyle w:val="WMOBodyText"/>
                    <w:numPr>
                      <w:ilvl w:val="0"/>
                      <w:numId w:val="24"/>
                    </w:numPr>
                  </w:pPr>
                  <w:r w:rsidRPr="00746DDB">
                    <w:t>Attempting to use a bookmarked page from earlier session to access data, directs the user to the registered user login page.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lastRenderedPageBreak/>
                    <w:t>4</w:t>
                  </w:r>
                </w:p>
              </w:tc>
              <w:tc>
                <w:tcPr>
                  <w:tcW w:w="4490" w:type="dxa"/>
                </w:tcPr>
                <w:p w:rsidR="0079598D" w:rsidRPr="00746DDB" w:rsidRDefault="0079598D" w:rsidP="0002564F">
                  <w:pPr>
                    <w:pStyle w:val="WMOBodyText"/>
                  </w:pPr>
                  <w:r w:rsidRPr="00746DDB">
                    <w:t>User checks status of account and subscriptions</w:t>
                  </w:r>
                </w:p>
              </w:tc>
              <w:tc>
                <w:tcPr>
                  <w:tcW w:w="6089" w:type="dxa"/>
                </w:tcPr>
                <w:p w:rsidR="0079598D" w:rsidRPr="00746DDB" w:rsidRDefault="0079598D" w:rsidP="0002564F">
                  <w:pPr>
                    <w:pStyle w:val="WMOBodyText"/>
                  </w:pPr>
                  <w:r w:rsidRPr="00746DDB">
                    <w:t>User can view his account and subscription details, including historic and future transactions, and the status of current transactions</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p>
              </w:tc>
              <w:tc>
                <w:tcPr>
                  <w:tcW w:w="6089" w:type="dxa"/>
                </w:tcPr>
                <w:p w:rsidR="0079598D" w:rsidRPr="00746DDB" w:rsidRDefault="0079598D" w:rsidP="0002564F">
                  <w:pPr>
                    <w:pStyle w:val="WMOBodyText"/>
                  </w:pP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1714" w:type="dxa"/>
            <w:shd w:val="clear" w:color="auto" w:fill="E0E0E0"/>
          </w:tcPr>
          <w:p w:rsidR="0079598D" w:rsidRPr="00746DDB" w:rsidRDefault="0079598D" w:rsidP="0002564F">
            <w:pPr>
              <w:pStyle w:val="WMOBodyText"/>
              <w:rPr>
                <w:b/>
              </w:rPr>
            </w:pPr>
            <w:r>
              <w:rPr>
                <w:b/>
              </w:rPr>
              <w:lastRenderedPageBreak/>
              <w:t>Centre</w:t>
            </w:r>
            <w:r w:rsidRPr="00746DDB">
              <w:rPr>
                <w:b/>
              </w:rPr>
              <w:t xml:space="preserve"> </w:t>
            </w:r>
          </w:p>
        </w:tc>
        <w:tc>
          <w:tcPr>
            <w:tcW w:w="2762" w:type="dxa"/>
          </w:tcPr>
          <w:p w:rsidR="0079598D" w:rsidRPr="00746DDB" w:rsidRDefault="0079598D" w:rsidP="0002564F">
            <w:pPr>
              <w:pStyle w:val="WMOBodyText"/>
              <w:rPr>
                <w:b/>
              </w:rPr>
            </w:pPr>
          </w:p>
        </w:tc>
        <w:tc>
          <w:tcPr>
            <w:tcW w:w="1572" w:type="dxa"/>
            <w:shd w:val="clear" w:color="auto" w:fill="E0E0E0"/>
          </w:tcPr>
          <w:p w:rsidR="0079598D" w:rsidRPr="00746DDB" w:rsidRDefault="0079598D" w:rsidP="0002564F">
            <w:pPr>
              <w:pStyle w:val="WMOBodyText"/>
              <w:rPr>
                <w:b/>
              </w:rPr>
            </w:pPr>
            <w:r w:rsidRPr="00746DDB">
              <w:rPr>
                <w:b/>
              </w:rPr>
              <w:t>Organization</w:t>
            </w:r>
          </w:p>
        </w:tc>
        <w:tc>
          <w:tcPr>
            <w:tcW w:w="2904" w:type="dxa"/>
          </w:tcPr>
          <w:p w:rsidR="0079598D" w:rsidRPr="00746DDB" w:rsidRDefault="0079598D" w:rsidP="0002564F">
            <w:pPr>
              <w:pStyle w:val="WMOBodyText"/>
              <w:rPr>
                <w:b/>
              </w:rPr>
            </w:pPr>
          </w:p>
        </w:tc>
        <w:tc>
          <w:tcPr>
            <w:tcW w:w="1416" w:type="dxa"/>
            <w:shd w:val="clear" w:color="auto" w:fill="E0E0E0"/>
          </w:tcPr>
          <w:p w:rsidR="0079598D" w:rsidRPr="00746DDB" w:rsidRDefault="0079598D" w:rsidP="0002564F">
            <w:pPr>
              <w:pStyle w:val="WMOBodyText"/>
              <w:rPr>
                <w:b/>
              </w:rPr>
            </w:pPr>
            <w:r w:rsidRPr="00746DDB">
              <w:rPr>
                <w:b/>
              </w:rPr>
              <w:t>Country</w:t>
            </w:r>
          </w:p>
        </w:tc>
        <w:tc>
          <w:tcPr>
            <w:tcW w:w="3060" w:type="dxa"/>
          </w:tcPr>
          <w:p w:rsidR="0079598D" w:rsidRPr="00746DDB" w:rsidRDefault="0079598D" w:rsidP="0002564F">
            <w:pPr>
              <w:pStyle w:val="WMOBodyText"/>
              <w:rPr>
                <w:b/>
              </w:rPr>
            </w:pP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Test Date</w:t>
            </w:r>
          </w:p>
        </w:tc>
        <w:tc>
          <w:tcPr>
            <w:tcW w:w="11714" w:type="dxa"/>
            <w:gridSpan w:val="5"/>
          </w:tcPr>
          <w:p w:rsidR="0079598D" w:rsidRPr="00746DDB" w:rsidRDefault="0079598D" w:rsidP="0002564F">
            <w:pPr>
              <w:pStyle w:val="WMOBodyText"/>
            </w:pPr>
          </w:p>
        </w:tc>
      </w:tr>
    </w:tbl>
    <w:p w:rsidR="0079598D" w:rsidRPr="00746DDB" w:rsidRDefault="0079598D" w:rsidP="0079598D">
      <w:pPr>
        <w:pStyle w:val="WMOBodyText"/>
        <w:sectPr w:rsidR="0079598D" w:rsidRPr="00746DDB" w:rsidSect="0002564F">
          <w:pgSz w:w="16840" w:h="11907" w:orient="landscape" w:code="9"/>
          <w:pgMar w:top="1138" w:right="1138" w:bottom="1138" w:left="1138" w:header="706" w:footer="706" w:gutter="0"/>
          <w:cols w:space="708"/>
          <w:docGrid w:linePitch="360"/>
        </w:sectPr>
      </w:pPr>
    </w:p>
    <w:p w:rsidR="0079598D" w:rsidRPr="00746DDB" w:rsidRDefault="0079598D" w:rsidP="0079598D">
      <w:pPr>
        <w:pStyle w:val="Heading2"/>
        <w:rPr>
          <w:b w:val="0"/>
          <w:bCs w:val="0"/>
        </w:rPr>
      </w:pPr>
      <w:bookmarkStart w:id="2223" w:name="App5"/>
      <w:bookmarkStart w:id="2224" w:name="_APPENDIX_V_-"/>
      <w:bookmarkEnd w:id="2223"/>
      <w:bookmarkEnd w:id="2224"/>
      <w:r w:rsidRPr="00746DDB">
        <w:lastRenderedPageBreak/>
        <w:t xml:space="preserve">APPENDIX V - </w:t>
      </w:r>
      <w:r w:rsidRPr="00746DDB">
        <w:rPr>
          <w:b w:val="0"/>
          <w:bCs w:val="0"/>
        </w:rPr>
        <w:t>List of acronyms</w:t>
      </w:r>
      <w:ins w:id="2225" w:author="Steve Foreman" w:date="2014-09-25T10:55:00Z">
        <w:r w:rsidR="00E77D60">
          <w:rPr>
            <w:b w:val="0"/>
            <w:bCs w:val="0"/>
          </w:rPr>
          <w:t xml:space="preserve"> AND SELECTED DEFINITIONS</w:t>
        </w:r>
      </w:ins>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79598D" w:rsidRPr="00746DDB" w:rsidTr="0002564F">
        <w:tc>
          <w:tcPr>
            <w:tcW w:w="1191" w:type="pct"/>
          </w:tcPr>
          <w:p w:rsidR="0079598D" w:rsidRPr="00746DDB" w:rsidRDefault="0079598D" w:rsidP="0002564F">
            <w:pPr>
              <w:pStyle w:val="WMOBodyText"/>
            </w:pPr>
            <w:r w:rsidRPr="00746DDB">
              <w:t>AMDCN</w:t>
            </w:r>
          </w:p>
        </w:tc>
        <w:tc>
          <w:tcPr>
            <w:tcW w:w="3809" w:type="pct"/>
          </w:tcPr>
          <w:p w:rsidR="0079598D" w:rsidRPr="00746DDB" w:rsidRDefault="0079598D" w:rsidP="0002564F">
            <w:pPr>
              <w:pStyle w:val="WMOBodyText"/>
            </w:pPr>
            <w:r w:rsidRPr="00746DDB">
              <w:t>Area Meteorological Data Communication Network</w:t>
            </w:r>
          </w:p>
        </w:tc>
      </w:tr>
      <w:tr w:rsidR="00215A8C" w:rsidRPr="00746DDB" w:rsidTr="0002564F">
        <w:trPr>
          <w:ins w:id="2226" w:author="Steve Foreman" w:date="2014-09-25T13:58:00Z"/>
        </w:trPr>
        <w:tc>
          <w:tcPr>
            <w:tcW w:w="1191" w:type="pct"/>
          </w:tcPr>
          <w:p w:rsidR="00215A8C" w:rsidRPr="00746DDB" w:rsidRDefault="00215A8C" w:rsidP="0002564F">
            <w:pPr>
              <w:pStyle w:val="WMOBodyText"/>
              <w:rPr>
                <w:ins w:id="2227" w:author="Steve Foreman" w:date="2014-09-25T13:58:00Z"/>
              </w:rPr>
            </w:pPr>
            <w:ins w:id="2228" w:author="Steve Foreman" w:date="2014-09-25T13:58:00Z">
              <w:r>
                <w:t>Associated GISC</w:t>
              </w:r>
            </w:ins>
          </w:p>
        </w:tc>
        <w:tc>
          <w:tcPr>
            <w:tcW w:w="3809" w:type="pct"/>
          </w:tcPr>
          <w:p w:rsidR="00215A8C" w:rsidRPr="00746DDB" w:rsidRDefault="00215A8C">
            <w:pPr>
              <w:pStyle w:val="WMOBodyText"/>
              <w:rPr>
                <w:ins w:id="2229" w:author="Steve Foreman" w:date="2014-09-25T13:58:00Z"/>
              </w:rPr>
            </w:pPr>
            <w:ins w:id="2230" w:author="Steve Foreman" w:date="2014-09-25T14:00:00Z">
              <w:r>
                <w:t>A</w:t>
              </w:r>
            </w:ins>
            <w:ins w:id="2231" w:author="Steve Foreman" w:date="2014-09-25T13:58:00Z">
              <w:r w:rsidRPr="00215A8C">
                <w:t xml:space="preserve"> GISC </w:t>
              </w:r>
            </w:ins>
            <w:ins w:id="2232" w:author="Steve Foreman" w:date="2014-09-25T14:00:00Z">
              <w:r>
                <w:t>with which a WIS centre has</w:t>
              </w:r>
            </w:ins>
            <w:ins w:id="2233" w:author="Steve Foreman" w:date="2014-09-25T13:58:00Z">
              <w:r w:rsidRPr="00215A8C">
                <w:t xml:space="preserve"> a bilateral agreement for the purposes of uploading or downloading data. A centre can have multiple associated GISCs but shall identify a principal GISC for uploading and managing metadata.</w:t>
              </w:r>
            </w:ins>
          </w:p>
        </w:tc>
      </w:tr>
      <w:tr w:rsidR="0079598D" w:rsidRPr="00746DDB" w:rsidTr="0002564F">
        <w:tc>
          <w:tcPr>
            <w:tcW w:w="1191" w:type="pct"/>
          </w:tcPr>
          <w:p w:rsidR="0079598D" w:rsidRPr="00746DDB" w:rsidRDefault="0079598D" w:rsidP="0002564F">
            <w:pPr>
              <w:pStyle w:val="WMOBodyText"/>
            </w:pPr>
            <w:r w:rsidRPr="00746DDB">
              <w:t>CBS</w:t>
            </w:r>
          </w:p>
        </w:tc>
        <w:tc>
          <w:tcPr>
            <w:tcW w:w="3809" w:type="pct"/>
          </w:tcPr>
          <w:p w:rsidR="0079598D" w:rsidRPr="00746DDB" w:rsidRDefault="0079598D" w:rsidP="0002564F">
            <w:pPr>
              <w:pStyle w:val="WMOBodyText"/>
            </w:pPr>
            <w:r w:rsidRPr="00746DDB">
              <w:t>Commission for Basic Systems</w:t>
            </w:r>
          </w:p>
        </w:tc>
      </w:tr>
      <w:tr w:rsidR="0079598D" w:rsidRPr="00746DDB" w:rsidTr="0002564F">
        <w:tc>
          <w:tcPr>
            <w:tcW w:w="1191" w:type="pct"/>
          </w:tcPr>
          <w:p w:rsidR="0079598D" w:rsidRPr="00746DDB" w:rsidRDefault="0079598D" w:rsidP="0002564F">
            <w:pPr>
              <w:pStyle w:val="WMOBodyText"/>
            </w:pPr>
            <w:r w:rsidRPr="00746DDB">
              <w:t>Cg</w:t>
            </w:r>
          </w:p>
        </w:tc>
        <w:tc>
          <w:tcPr>
            <w:tcW w:w="3809" w:type="pct"/>
          </w:tcPr>
          <w:p w:rsidR="0079598D" w:rsidRPr="00746DDB" w:rsidRDefault="0079598D" w:rsidP="0002564F">
            <w:pPr>
              <w:pStyle w:val="WMOBodyText"/>
            </w:pPr>
            <w:r w:rsidRPr="00746DDB">
              <w:t>Congress</w:t>
            </w:r>
          </w:p>
        </w:tc>
      </w:tr>
      <w:tr w:rsidR="0079598D" w:rsidRPr="00746DDB" w:rsidTr="0002564F">
        <w:tc>
          <w:tcPr>
            <w:tcW w:w="1191" w:type="pct"/>
          </w:tcPr>
          <w:p w:rsidR="0079598D" w:rsidRPr="00746DDB" w:rsidRDefault="0079598D" w:rsidP="0002564F">
            <w:pPr>
              <w:pStyle w:val="WMOBodyText"/>
            </w:pPr>
            <w:r w:rsidRPr="00746DDB">
              <w:t>DAR</w:t>
            </w:r>
          </w:p>
        </w:tc>
        <w:tc>
          <w:tcPr>
            <w:tcW w:w="3809" w:type="pct"/>
          </w:tcPr>
          <w:p w:rsidR="0079598D" w:rsidRPr="00746DDB" w:rsidRDefault="0079598D" w:rsidP="0002564F">
            <w:pPr>
              <w:pStyle w:val="WMOBodyText"/>
            </w:pPr>
            <w:r w:rsidRPr="00746DDB">
              <w:t>Data Access and Recovery</w:t>
            </w:r>
          </w:p>
        </w:tc>
      </w:tr>
      <w:tr w:rsidR="0079598D" w:rsidRPr="00746DDB" w:rsidTr="0002564F">
        <w:tc>
          <w:tcPr>
            <w:tcW w:w="1191" w:type="pct"/>
          </w:tcPr>
          <w:p w:rsidR="0079598D" w:rsidRPr="00746DDB" w:rsidRDefault="0079598D" w:rsidP="0002564F">
            <w:pPr>
              <w:pStyle w:val="WMOBodyText"/>
            </w:pPr>
            <w:r w:rsidRPr="00746DDB">
              <w:t>DCPC</w:t>
            </w:r>
          </w:p>
        </w:tc>
        <w:tc>
          <w:tcPr>
            <w:tcW w:w="3809" w:type="pct"/>
          </w:tcPr>
          <w:p w:rsidR="0079598D" w:rsidRPr="00746DDB" w:rsidRDefault="0079598D" w:rsidP="0002564F">
            <w:pPr>
              <w:pStyle w:val="WMOBodyText"/>
            </w:pPr>
            <w:r w:rsidRPr="00746DDB">
              <w:t>Data Collection or Production Centre</w:t>
            </w:r>
          </w:p>
        </w:tc>
      </w:tr>
      <w:tr w:rsidR="0079598D" w:rsidRPr="00746DDB" w:rsidTr="0002564F">
        <w:tc>
          <w:tcPr>
            <w:tcW w:w="1191" w:type="pct"/>
          </w:tcPr>
          <w:p w:rsidR="0079598D" w:rsidRPr="00746DDB" w:rsidRDefault="0079598D" w:rsidP="0002564F">
            <w:pPr>
              <w:pStyle w:val="WMOBodyText"/>
            </w:pPr>
            <w:r w:rsidRPr="00746DDB">
              <w:t>ECMWF</w:t>
            </w:r>
          </w:p>
        </w:tc>
        <w:tc>
          <w:tcPr>
            <w:tcW w:w="3809" w:type="pct"/>
          </w:tcPr>
          <w:p w:rsidR="0079598D" w:rsidRPr="00746DDB" w:rsidRDefault="0079598D" w:rsidP="0002564F">
            <w:pPr>
              <w:pStyle w:val="WMOBodyText"/>
            </w:pPr>
            <w:r w:rsidRPr="00746DDB">
              <w:t>European Centre for Medium-range Weather Forecasts</w:t>
            </w:r>
          </w:p>
        </w:tc>
      </w:tr>
      <w:tr w:rsidR="0079598D" w:rsidRPr="00746DDB" w:rsidTr="0002564F">
        <w:tc>
          <w:tcPr>
            <w:tcW w:w="1191" w:type="pct"/>
          </w:tcPr>
          <w:p w:rsidR="0079598D" w:rsidRPr="00746DDB" w:rsidRDefault="0079598D" w:rsidP="0002564F">
            <w:pPr>
              <w:pStyle w:val="WMOBodyText"/>
            </w:pPr>
            <w:r w:rsidRPr="00746DDB">
              <w:t>ET-WISC</w:t>
            </w:r>
          </w:p>
        </w:tc>
        <w:tc>
          <w:tcPr>
            <w:tcW w:w="3809" w:type="pct"/>
          </w:tcPr>
          <w:p w:rsidR="0079598D" w:rsidRPr="00746DDB" w:rsidRDefault="0079598D" w:rsidP="0002564F">
            <w:pPr>
              <w:pStyle w:val="WMOBodyText"/>
            </w:pPr>
            <w:r w:rsidRPr="00746DDB">
              <w:t>CBS Expert Team on WIS Centres (responsible for GISC/DCPC demonstration process)</w:t>
            </w:r>
          </w:p>
        </w:tc>
      </w:tr>
      <w:tr w:rsidR="0079598D" w:rsidRPr="00746DDB" w:rsidTr="0002564F">
        <w:tc>
          <w:tcPr>
            <w:tcW w:w="1191" w:type="pct"/>
          </w:tcPr>
          <w:p w:rsidR="0079598D" w:rsidRPr="00746DDB" w:rsidRDefault="0079598D" w:rsidP="0002564F">
            <w:pPr>
              <w:pStyle w:val="WMOBodyText"/>
            </w:pPr>
            <w:r w:rsidRPr="00746DDB">
              <w:t>GFCS</w:t>
            </w:r>
          </w:p>
        </w:tc>
        <w:tc>
          <w:tcPr>
            <w:tcW w:w="3809" w:type="pct"/>
          </w:tcPr>
          <w:p w:rsidR="0079598D" w:rsidRPr="00746DDB" w:rsidRDefault="0079598D" w:rsidP="0002564F">
            <w:pPr>
              <w:pStyle w:val="WMOBodyText"/>
            </w:pPr>
            <w:r w:rsidRPr="00746DDB">
              <w:t>Global Framework for Climate Services</w:t>
            </w:r>
          </w:p>
        </w:tc>
      </w:tr>
      <w:tr w:rsidR="0079598D" w:rsidRPr="00746DDB" w:rsidTr="0002564F">
        <w:tc>
          <w:tcPr>
            <w:tcW w:w="1191" w:type="pct"/>
          </w:tcPr>
          <w:p w:rsidR="0079598D" w:rsidRPr="00746DDB" w:rsidRDefault="0079598D" w:rsidP="0002564F">
            <w:pPr>
              <w:pStyle w:val="WMOBodyText"/>
            </w:pPr>
            <w:r w:rsidRPr="00746DDB">
              <w:t>GISC</w:t>
            </w:r>
          </w:p>
        </w:tc>
        <w:tc>
          <w:tcPr>
            <w:tcW w:w="3809" w:type="pct"/>
          </w:tcPr>
          <w:p w:rsidR="0079598D" w:rsidRPr="00746DDB" w:rsidRDefault="0079598D" w:rsidP="0002564F">
            <w:pPr>
              <w:pStyle w:val="WMOBodyText"/>
            </w:pPr>
            <w:r w:rsidRPr="00746DDB">
              <w:t>Global Information System Centre</w:t>
            </w:r>
          </w:p>
        </w:tc>
      </w:tr>
      <w:tr w:rsidR="0079598D" w:rsidRPr="00746DDB" w:rsidTr="0002564F">
        <w:tc>
          <w:tcPr>
            <w:tcW w:w="1191" w:type="pct"/>
          </w:tcPr>
          <w:p w:rsidR="0079598D" w:rsidRPr="00746DDB" w:rsidRDefault="0079598D" w:rsidP="0002564F">
            <w:pPr>
              <w:pStyle w:val="WMOBodyText"/>
            </w:pPr>
            <w:r w:rsidRPr="00746DDB">
              <w:t>GTS</w:t>
            </w:r>
          </w:p>
        </w:tc>
        <w:tc>
          <w:tcPr>
            <w:tcW w:w="3809" w:type="pct"/>
          </w:tcPr>
          <w:p w:rsidR="0079598D" w:rsidRPr="00746DDB" w:rsidRDefault="0079598D" w:rsidP="0002564F">
            <w:pPr>
              <w:pStyle w:val="WMOBodyText"/>
            </w:pPr>
            <w:r w:rsidRPr="00746DDB">
              <w:t>World Weather Watch Global Telecommunication System</w:t>
            </w:r>
          </w:p>
        </w:tc>
      </w:tr>
      <w:tr w:rsidR="0079598D" w:rsidRPr="00746DDB" w:rsidTr="0002564F">
        <w:tc>
          <w:tcPr>
            <w:tcW w:w="1191" w:type="pct"/>
          </w:tcPr>
          <w:p w:rsidR="0079598D" w:rsidRPr="00746DDB" w:rsidRDefault="0079598D" w:rsidP="0002564F">
            <w:pPr>
              <w:pStyle w:val="WMOBodyText"/>
            </w:pPr>
            <w:r w:rsidRPr="00746DDB">
              <w:t>IGDDS</w:t>
            </w:r>
          </w:p>
        </w:tc>
        <w:tc>
          <w:tcPr>
            <w:tcW w:w="3809" w:type="pct"/>
          </w:tcPr>
          <w:p w:rsidR="0079598D" w:rsidRPr="00746DDB" w:rsidRDefault="0079598D" w:rsidP="0002564F">
            <w:pPr>
              <w:pStyle w:val="WMOBodyText"/>
            </w:pPr>
            <w:r w:rsidRPr="00746DDB">
              <w:t>Integrated Global Data Dissemination Service</w:t>
            </w:r>
          </w:p>
        </w:tc>
      </w:tr>
      <w:tr w:rsidR="0079598D" w:rsidRPr="00746DDB" w:rsidTr="0002564F">
        <w:tc>
          <w:tcPr>
            <w:tcW w:w="1191" w:type="pct"/>
          </w:tcPr>
          <w:p w:rsidR="0079598D" w:rsidRPr="00746DDB" w:rsidRDefault="0079598D" w:rsidP="0002564F">
            <w:pPr>
              <w:pStyle w:val="WMOBodyText"/>
            </w:pPr>
            <w:r w:rsidRPr="00746DDB">
              <w:t>IMTN</w:t>
            </w:r>
          </w:p>
        </w:tc>
        <w:tc>
          <w:tcPr>
            <w:tcW w:w="3809" w:type="pct"/>
          </w:tcPr>
          <w:p w:rsidR="0079598D" w:rsidRPr="00746DDB" w:rsidRDefault="0079598D" w:rsidP="0002564F">
            <w:pPr>
              <w:pStyle w:val="WMOBodyText"/>
            </w:pPr>
            <w:r w:rsidRPr="00746DDB">
              <w:t>Improved Main Telecommunication Network</w:t>
            </w:r>
          </w:p>
        </w:tc>
      </w:tr>
      <w:tr w:rsidR="0079598D" w:rsidRPr="00746DDB" w:rsidTr="0002564F">
        <w:tc>
          <w:tcPr>
            <w:tcW w:w="1191" w:type="pct"/>
          </w:tcPr>
          <w:p w:rsidR="0079598D" w:rsidRPr="00746DDB" w:rsidRDefault="0079598D" w:rsidP="0002564F">
            <w:pPr>
              <w:pStyle w:val="WMOBodyText"/>
            </w:pPr>
            <w:r w:rsidRPr="00746DDB">
              <w:t>MPLS</w:t>
            </w:r>
          </w:p>
        </w:tc>
        <w:tc>
          <w:tcPr>
            <w:tcW w:w="3809" w:type="pct"/>
          </w:tcPr>
          <w:p w:rsidR="0079598D" w:rsidRPr="00746DDB" w:rsidRDefault="0079598D" w:rsidP="0002564F">
            <w:pPr>
              <w:pStyle w:val="WMOBodyText"/>
            </w:pPr>
            <w:r w:rsidRPr="00746DDB">
              <w:t xml:space="preserve">Multi-protocol Label Switching  </w:t>
            </w:r>
          </w:p>
        </w:tc>
      </w:tr>
      <w:tr w:rsidR="0079598D" w:rsidRPr="00746DDB" w:rsidTr="0002564F">
        <w:tc>
          <w:tcPr>
            <w:tcW w:w="1191" w:type="pct"/>
          </w:tcPr>
          <w:p w:rsidR="0079598D" w:rsidRPr="00746DDB" w:rsidRDefault="0079598D" w:rsidP="0002564F">
            <w:pPr>
              <w:pStyle w:val="WMOBodyText"/>
            </w:pPr>
            <w:r w:rsidRPr="00746DDB">
              <w:t>MTN</w:t>
            </w:r>
          </w:p>
        </w:tc>
        <w:tc>
          <w:tcPr>
            <w:tcW w:w="3809" w:type="pct"/>
          </w:tcPr>
          <w:p w:rsidR="0079598D" w:rsidRPr="00746DDB" w:rsidRDefault="0079598D" w:rsidP="0002564F">
            <w:pPr>
              <w:pStyle w:val="WMOBodyText"/>
            </w:pPr>
            <w:r w:rsidRPr="00746DDB">
              <w:t>Main Telecommunication Network</w:t>
            </w:r>
          </w:p>
        </w:tc>
      </w:tr>
      <w:tr w:rsidR="0079598D" w:rsidRPr="00746DDB" w:rsidTr="0002564F">
        <w:tc>
          <w:tcPr>
            <w:tcW w:w="1191" w:type="pct"/>
          </w:tcPr>
          <w:p w:rsidR="0079598D" w:rsidRPr="00746DDB" w:rsidRDefault="0079598D" w:rsidP="0002564F">
            <w:pPr>
              <w:pStyle w:val="WMOBodyText"/>
            </w:pPr>
            <w:r w:rsidRPr="00746DDB">
              <w:t>NC</w:t>
            </w:r>
          </w:p>
        </w:tc>
        <w:tc>
          <w:tcPr>
            <w:tcW w:w="3809" w:type="pct"/>
          </w:tcPr>
          <w:p w:rsidR="0079598D" w:rsidRPr="00746DDB" w:rsidRDefault="0079598D" w:rsidP="0002564F">
            <w:pPr>
              <w:pStyle w:val="WMOBodyText"/>
            </w:pPr>
            <w:r w:rsidRPr="00746DDB">
              <w:t>National Centre</w:t>
            </w:r>
          </w:p>
        </w:tc>
      </w:tr>
      <w:tr w:rsidR="0079598D" w:rsidRPr="00746DDB" w:rsidTr="0002564F">
        <w:tc>
          <w:tcPr>
            <w:tcW w:w="1191" w:type="pct"/>
          </w:tcPr>
          <w:p w:rsidR="0079598D" w:rsidRPr="00746DDB" w:rsidRDefault="0079598D" w:rsidP="0002564F">
            <w:pPr>
              <w:pStyle w:val="WMOBodyText"/>
            </w:pPr>
            <w:r w:rsidRPr="00746DDB">
              <w:t>NMHS</w:t>
            </w:r>
          </w:p>
        </w:tc>
        <w:tc>
          <w:tcPr>
            <w:tcW w:w="3809" w:type="pct"/>
          </w:tcPr>
          <w:p w:rsidR="0079598D" w:rsidRPr="00746DDB" w:rsidRDefault="0079598D" w:rsidP="0002564F">
            <w:pPr>
              <w:pStyle w:val="WMOBodyText"/>
            </w:pPr>
            <w:r w:rsidRPr="00746DDB">
              <w:t>National Meteorological and Hydrological Service</w:t>
            </w:r>
          </w:p>
        </w:tc>
      </w:tr>
      <w:tr w:rsidR="0079598D" w:rsidRPr="00746DDB" w:rsidTr="0002564F">
        <w:tc>
          <w:tcPr>
            <w:tcW w:w="1191" w:type="pct"/>
          </w:tcPr>
          <w:p w:rsidR="0079598D" w:rsidRPr="00746DDB" w:rsidRDefault="0079598D" w:rsidP="0002564F">
            <w:pPr>
              <w:pStyle w:val="WMOBodyText"/>
            </w:pPr>
            <w:r w:rsidRPr="00746DDB">
              <w:t>PR</w:t>
            </w:r>
          </w:p>
        </w:tc>
        <w:tc>
          <w:tcPr>
            <w:tcW w:w="3809" w:type="pct"/>
          </w:tcPr>
          <w:p w:rsidR="0079598D" w:rsidRPr="00746DDB" w:rsidRDefault="0079598D" w:rsidP="0002564F">
            <w:pPr>
              <w:pStyle w:val="WMOBodyText"/>
            </w:pPr>
            <w:r w:rsidRPr="00746DDB">
              <w:t>Permanent Representative</w:t>
            </w:r>
          </w:p>
        </w:tc>
      </w:tr>
      <w:tr w:rsidR="00553584" w:rsidRPr="00746DDB" w:rsidTr="0002564F">
        <w:trPr>
          <w:ins w:id="2234" w:author="Steve Foreman" w:date="2014-09-25T10:55:00Z"/>
        </w:trPr>
        <w:tc>
          <w:tcPr>
            <w:tcW w:w="1191" w:type="pct"/>
          </w:tcPr>
          <w:p w:rsidR="00553584" w:rsidRPr="00746DDB" w:rsidRDefault="00553584" w:rsidP="0002564F">
            <w:pPr>
              <w:pStyle w:val="WMOBodyText"/>
              <w:rPr>
                <w:ins w:id="2235" w:author="Steve Foreman" w:date="2014-09-25T10:55:00Z"/>
              </w:rPr>
            </w:pPr>
            <w:ins w:id="2236" w:author="Steve Foreman" w:date="2014-09-25T10:55:00Z">
              <w:r>
                <w:t>Principal GISC</w:t>
              </w:r>
            </w:ins>
          </w:p>
        </w:tc>
        <w:tc>
          <w:tcPr>
            <w:tcW w:w="3809" w:type="pct"/>
          </w:tcPr>
          <w:p w:rsidR="00553584" w:rsidRPr="00746DDB" w:rsidRDefault="00553584" w:rsidP="0002564F">
            <w:pPr>
              <w:pStyle w:val="WMOBodyText"/>
              <w:rPr>
                <w:ins w:id="2237" w:author="Steve Foreman" w:date="2014-09-25T10:55:00Z"/>
              </w:rPr>
            </w:pPr>
            <w:ins w:id="2238" w:author="Steve Foreman" w:date="2014-09-25T10:57:00Z">
              <w:r>
                <w:t>The GISC that is used by a WIS centre for updating and managing the centre</w:t>
              </w:r>
            </w:ins>
            <w:ins w:id="2239" w:author="Steve Foreman" w:date="2014-09-25T10:58:00Z">
              <w:r>
                <w:t>’s WIS Discovery Metadata</w:t>
              </w:r>
            </w:ins>
            <w:ins w:id="2240" w:author="Steve Foreman" w:date="2014-09-25T14:01:00Z">
              <w:r w:rsidR="00215A8C">
                <w:t>.</w:t>
              </w:r>
            </w:ins>
          </w:p>
        </w:tc>
      </w:tr>
      <w:tr w:rsidR="0079598D" w:rsidRPr="00746DDB" w:rsidTr="0002564F">
        <w:tc>
          <w:tcPr>
            <w:tcW w:w="1191" w:type="pct"/>
          </w:tcPr>
          <w:p w:rsidR="0079598D" w:rsidRPr="00746DDB" w:rsidRDefault="0079598D" w:rsidP="0002564F">
            <w:pPr>
              <w:pStyle w:val="WMOBodyText"/>
            </w:pPr>
            <w:r w:rsidRPr="00746DDB">
              <w:t>RA</w:t>
            </w:r>
          </w:p>
        </w:tc>
        <w:tc>
          <w:tcPr>
            <w:tcW w:w="3809" w:type="pct"/>
          </w:tcPr>
          <w:p w:rsidR="0079598D" w:rsidRPr="00746DDB" w:rsidRDefault="0079598D" w:rsidP="0002564F">
            <w:pPr>
              <w:pStyle w:val="WMOBodyText"/>
            </w:pPr>
            <w:r w:rsidRPr="00746DDB">
              <w:t>Regional Association</w:t>
            </w:r>
          </w:p>
        </w:tc>
      </w:tr>
      <w:tr w:rsidR="0079598D" w:rsidRPr="00746DDB" w:rsidTr="0002564F">
        <w:tc>
          <w:tcPr>
            <w:tcW w:w="1191" w:type="pct"/>
          </w:tcPr>
          <w:p w:rsidR="0079598D" w:rsidRPr="00746DDB" w:rsidRDefault="0079598D" w:rsidP="0002564F">
            <w:pPr>
              <w:pStyle w:val="WMOBodyText"/>
            </w:pPr>
            <w:r w:rsidRPr="00746DDB">
              <w:t>RMDCN</w:t>
            </w:r>
          </w:p>
        </w:tc>
        <w:tc>
          <w:tcPr>
            <w:tcW w:w="3809" w:type="pct"/>
          </w:tcPr>
          <w:p w:rsidR="0079598D" w:rsidRPr="00746DDB" w:rsidRDefault="0079598D" w:rsidP="0002564F">
            <w:pPr>
              <w:pStyle w:val="WMOBodyText"/>
            </w:pPr>
            <w:r w:rsidRPr="00746DDB">
              <w:t>Regional Meteorological Data Communication Network</w:t>
            </w:r>
          </w:p>
        </w:tc>
      </w:tr>
      <w:tr w:rsidR="0079598D" w:rsidRPr="00746DDB" w:rsidTr="0002564F">
        <w:tc>
          <w:tcPr>
            <w:tcW w:w="1191" w:type="pct"/>
          </w:tcPr>
          <w:p w:rsidR="0079598D" w:rsidRPr="00746DDB" w:rsidRDefault="0079598D" w:rsidP="0002564F">
            <w:pPr>
              <w:pStyle w:val="WMOBodyText"/>
            </w:pPr>
            <w:r w:rsidRPr="00746DDB">
              <w:t>RMTN</w:t>
            </w:r>
          </w:p>
        </w:tc>
        <w:tc>
          <w:tcPr>
            <w:tcW w:w="3809" w:type="pct"/>
          </w:tcPr>
          <w:p w:rsidR="0079598D" w:rsidRPr="00746DDB" w:rsidRDefault="0079598D" w:rsidP="0002564F">
            <w:pPr>
              <w:pStyle w:val="WMOBodyText"/>
            </w:pPr>
            <w:r w:rsidRPr="00746DDB">
              <w:t>Regional Meteorological Telecommunications Network</w:t>
            </w:r>
          </w:p>
        </w:tc>
      </w:tr>
      <w:tr w:rsidR="0079598D" w:rsidRPr="00746DDB" w:rsidTr="0002564F">
        <w:tc>
          <w:tcPr>
            <w:tcW w:w="1191" w:type="pct"/>
          </w:tcPr>
          <w:p w:rsidR="0079598D" w:rsidRPr="00746DDB" w:rsidRDefault="0079598D" w:rsidP="0002564F">
            <w:pPr>
              <w:pStyle w:val="WMOBodyText"/>
            </w:pPr>
            <w:r w:rsidRPr="00746DDB">
              <w:t>RTH</w:t>
            </w:r>
          </w:p>
        </w:tc>
        <w:tc>
          <w:tcPr>
            <w:tcW w:w="3809" w:type="pct"/>
          </w:tcPr>
          <w:p w:rsidR="0079598D" w:rsidRPr="00746DDB" w:rsidRDefault="0079598D" w:rsidP="0002564F">
            <w:pPr>
              <w:pStyle w:val="WMOBodyText"/>
            </w:pPr>
            <w:r w:rsidRPr="00746DDB">
              <w:t>Regional Telecommunication Hub</w:t>
            </w:r>
          </w:p>
        </w:tc>
      </w:tr>
      <w:tr w:rsidR="0079598D" w:rsidRPr="00746DDB" w:rsidTr="0002564F">
        <w:tc>
          <w:tcPr>
            <w:tcW w:w="1191" w:type="pct"/>
          </w:tcPr>
          <w:p w:rsidR="0079598D" w:rsidRPr="00746DDB" w:rsidRDefault="0079598D">
            <w:pPr>
              <w:pStyle w:val="WMOBodyText"/>
            </w:pPr>
            <w:r w:rsidRPr="00746DDB">
              <w:t>WG-</w:t>
            </w:r>
            <w:r w:rsidR="0035615F">
              <w:t>OI</w:t>
            </w:r>
          </w:p>
        </w:tc>
        <w:tc>
          <w:tcPr>
            <w:tcW w:w="3809" w:type="pct"/>
          </w:tcPr>
          <w:p w:rsidR="0079598D" w:rsidRPr="00746DDB" w:rsidRDefault="0079598D">
            <w:pPr>
              <w:pStyle w:val="WMOBodyText"/>
            </w:pPr>
            <w:r w:rsidRPr="00746DDB">
              <w:t xml:space="preserve">RA I Working Group on </w:t>
            </w:r>
            <w:r w:rsidR="0035615F">
              <w:t xml:space="preserve">Observations and </w:t>
            </w:r>
            <w:r w:rsidRPr="00746DDB">
              <w:t>Infrastructure</w:t>
            </w:r>
          </w:p>
        </w:tc>
      </w:tr>
      <w:tr w:rsidR="0035615F" w:rsidRPr="00746DDB" w:rsidTr="0002564F">
        <w:tc>
          <w:tcPr>
            <w:tcW w:w="1191" w:type="pct"/>
          </w:tcPr>
          <w:p w:rsidR="0035615F" w:rsidRPr="00746DDB" w:rsidRDefault="0035615F" w:rsidP="0035615F">
            <w:pPr>
              <w:pStyle w:val="WMOBodyText"/>
            </w:pPr>
            <w:r>
              <w:t>TT-WIGOS</w:t>
            </w:r>
          </w:p>
        </w:tc>
        <w:tc>
          <w:tcPr>
            <w:tcW w:w="3809" w:type="pct"/>
          </w:tcPr>
          <w:p w:rsidR="0035615F" w:rsidRPr="00746DDB" w:rsidRDefault="0035615F" w:rsidP="0035615F">
            <w:pPr>
              <w:pStyle w:val="WMOBodyText"/>
            </w:pPr>
            <w:r>
              <w:t>WG-OI Task Team on WIGOS</w:t>
            </w:r>
          </w:p>
        </w:tc>
      </w:tr>
      <w:tr w:rsidR="0035615F" w:rsidRPr="00746DDB" w:rsidTr="0002564F">
        <w:tc>
          <w:tcPr>
            <w:tcW w:w="1191" w:type="pct"/>
          </w:tcPr>
          <w:p w:rsidR="0035615F" w:rsidRPr="00746DDB" w:rsidRDefault="0035615F">
            <w:pPr>
              <w:pStyle w:val="WMOBodyText"/>
            </w:pPr>
            <w:r>
              <w:lastRenderedPageBreak/>
              <w:t>TT-WIS</w:t>
            </w:r>
          </w:p>
        </w:tc>
        <w:tc>
          <w:tcPr>
            <w:tcW w:w="3809" w:type="pct"/>
          </w:tcPr>
          <w:p w:rsidR="0035615F" w:rsidRPr="00746DDB" w:rsidRDefault="0035615F">
            <w:pPr>
              <w:pStyle w:val="WMOBodyText"/>
            </w:pPr>
            <w:r>
              <w:t>WG-OI Task Team on WIS</w:t>
            </w:r>
          </w:p>
        </w:tc>
      </w:tr>
      <w:tr w:rsidR="0035615F" w:rsidRPr="00746DDB" w:rsidTr="0002564F">
        <w:tc>
          <w:tcPr>
            <w:tcW w:w="1191" w:type="pct"/>
          </w:tcPr>
          <w:p w:rsidR="0035615F" w:rsidRPr="00746DDB" w:rsidRDefault="0035615F" w:rsidP="0002564F">
            <w:pPr>
              <w:pStyle w:val="WMOBodyText"/>
            </w:pPr>
            <w:r w:rsidRPr="00746DDB">
              <w:t>VPN</w:t>
            </w:r>
          </w:p>
        </w:tc>
        <w:tc>
          <w:tcPr>
            <w:tcW w:w="3809" w:type="pct"/>
          </w:tcPr>
          <w:p w:rsidR="0035615F" w:rsidRPr="00746DDB" w:rsidRDefault="0035615F" w:rsidP="0002564F">
            <w:pPr>
              <w:pStyle w:val="WMOBodyText"/>
            </w:pPr>
            <w:r w:rsidRPr="00746DDB">
              <w:t>Virtual Private Network</w:t>
            </w:r>
          </w:p>
        </w:tc>
      </w:tr>
      <w:tr w:rsidR="0035615F" w:rsidRPr="00746DDB" w:rsidTr="0002564F">
        <w:tc>
          <w:tcPr>
            <w:tcW w:w="1191" w:type="pct"/>
          </w:tcPr>
          <w:p w:rsidR="0035615F" w:rsidRPr="00746DDB" w:rsidRDefault="0035615F" w:rsidP="0002564F">
            <w:pPr>
              <w:pStyle w:val="WMOBodyText"/>
            </w:pPr>
            <w:r w:rsidRPr="00746DDB">
              <w:t>WIGOS</w:t>
            </w:r>
          </w:p>
        </w:tc>
        <w:tc>
          <w:tcPr>
            <w:tcW w:w="3809" w:type="pct"/>
          </w:tcPr>
          <w:p w:rsidR="0035615F" w:rsidRPr="00746DDB" w:rsidRDefault="0035615F" w:rsidP="0002564F">
            <w:pPr>
              <w:pStyle w:val="WMOBodyText"/>
            </w:pPr>
            <w:r w:rsidRPr="00746DDB">
              <w:t>WMO Integrated Global Observing System</w:t>
            </w:r>
          </w:p>
        </w:tc>
      </w:tr>
      <w:tr w:rsidR="0035615F" w:rsidRPr="00746DDB" w:rsidTr="0002564F">
        <w:tc>
          <w:tcPr>
            <w:tcW w:w="1191" w:type="pct"/>
          </w:tcPr>
          <w:p w:rsidR="0035615F" w:rsidRPr="00746DDB" w:rsidRDefault="0035615F" w:rsidP="0002564F">
            <w:pPr>
              <w:pStyle w:val="WMOBodyText"/>
            </w:pPr>
            <w:r w:rsidRPr="00746DDB">
              <w:t>WIS</w:t>
            </w:r>
          </w:p>
        </w:tc>
        <w:tc>
          <w:tcPr>
            <w:tcW w:w="3809" w:type="pct"/>
          </w:tcPr>
          <w:p w:rsidR="0035615F" w:rsidRPr="00746DDB" w:rsidRDefault="0035615F" w:rsidP="0002564F">
            <w:pPr>
              <w:pStyle w:val="WMOBodyText"/>
            </w:pPr>
            <w:r w:rsidRPr="00746DDB">
              <w:t>WMO Information System</w:t>
            </w:r>
          </w:p>
        </w:tc>
      </w:tr>
      <w:tr w:rsidR="0035615F" w:rsidRPr="00746DDB" w:rsidTr="0002564F">
        <w:tc>
          <w:tcPr>
            <w:tcW w:w="1191" w:type="pct"/>
          </w:tcPr>
          <w:p w:rsidR="0035615F" w:rsidRPr="00746DDB" w:rsidRDefault="0035615F" w:rsidP="0002564F">
            <w:pPr>
              <w:pStyle w:val="WMOBodyText"/>
            </w:pPr>
            <w:r w:rsidRPr="00746DDB">
              <w:t>WMO</w:t>
            </w:r>
          </w:p>
        </w:tc>
        <w:tc>
          <w:tcPr>
            <w:tcW w:w="3809" w:type="pct"/>
          </w:tcPr>
          <w:p w:rsidR="0035615F" w:rsidRPr="00746DDB" w:rsidRDefault="0035615F" w:rsidP="0002564F">
            <w:pPr>
              <w:pStyle w:val="WMOBodyText"/>
            </w:pPr>
            <w:r w:rsidRPr="00746DDB">
              <w:t xml:space="preserve">World Meteorological Organization </w:t>
            </w:r>
          </w:p>
        </w:tc>
      </w:tr>
      <w:tr w:rsidR="0035615F" w:rsidRPr="00746DDB" w:rsidTr="0002564F">
        <w:tc>
          <w:tcPr>
            <w:tcW w:w="1191" w:type="pct"/>
          </w:tcPr>
          <w:p w:rsidR="0035615F" w:rsidRPr="00746DDB" w:rsidRDefault="0035615F" w:rsidP="0002564F">
            <w:pPr>
              <w:pStyle w:val="WMOBodyText"/>
            </w:pPr>
            <w:r w:rsidRPr="00746DDB">
              <w:t>WWW</w:t>
            </w:r>
          </w:p>
        </w:tc>
        <w:tc>
          <w:tcPr>
            <w:tcW w:w="3809" w:type="pct"/>
          </w:tcPr>
          <w:p w:rsidR="0035615F" w:rsidRPr="00746DDB" w:rsidRDefault="0035615F" w:rsidP="0002564F">
            <w:pPr>
              <w:pStyle w:val="WMOBodyText"/>
            </w:pPr>
            <w:r w:rsidRPr="00746DDB">
              <w:t>World Weather Watch</w:t>
            </w:r>
          </w:p>
        </w:tc>
      </w:tr>
    </w:tbl>
    <w:p w:rsidR="00622415" w:rsidRDefault="00622415" w:rsidP="0079598D">
      <w:pPr>
        <w:pStyle w:val="Heading2"/>
      </w:pPr>
      <w:bookmarkStart w:id="2241" w:name="_Appendix_VI._Contact"/>
      <w:bookmarkStart w:id="2242" w:name="App6"/>
      <w:bookmarkEnd w:id="2241"/>
    </w:p>
    <w:p w:rsidR="00622415" w:rsidRDefault="00622415" w:rsidP="00F7096E">
      <w:pPr>
        <w:pStyle w:val="WMOBodyText"/>
      </w:pPr>
      <w:r>
        <w:br w:type="page"/>
      </w:r>
    </w:p>
    <w:p w:rsidR="0079598D" w:rsidRPr="00746DDB" w:rsidRDefault="0079598D" w:rsidP="0079598D">
      <w:pPr>
        <w:pStyle w:val="Heading2"/>
      </w:pPr>
      <w:proofErr w:type="gramStart"/>
      <w:r w:rsidRPr="00746DDB">
        <w:lastRenderedPageBreak/>
        <w:t>Appendix VI</w:t>
      </w:r>
      <w:bookmarkEnd w:id="2242"/>
      <w:r w:rsidRPr="00746DDB">
        <w:t>.</w:t>
      </w:r>
      <w:proofErr w:type="gramEnd"/>
      <w:r w:rsidRPr="00746DDB">
        <w:t xml:space="preserve"> Contact points for this plan</w:t>
      </w:r>
    </w:p>
    <w:p w:rsidR="0079598D" w:rsidRPr="00746DDB" w:rsidRDefault="0079598D" w:rsidP="0079598D">
      <w:pPr>
        <w:pStyle w:val="WMOBodyText"/>
      </w:pPr>
      <w:r w:rsidRPr="00746DDB">
        <w:t>The following contact details are referred to within the text of the plan. These are recorded in this Appendix so that they can be updated without changing the text of the plan itself.</w:t>
      </w:r>
    </w:p>
    <w:tbl>
      <w:tblPr>
        <w:tblStyle w:val="TableGrid"/>
        <w:tblW w:w="0" w:type="auto"/>
        <w:tblLook w:val="04A0" w:firstRow="1" w:lastRow="0" w:firstColumn="1" w:lastColumn="0" w:noHBand="0" w:noVBand="1"/>
      </w:tblPr>
      <w:tblGrid>
        <w:gridCol w:w="4927"/>
        <w:gridCol w:w="4928"/>
      </w:tblGrid>
      <w:tr w:rsidR="00E03772" w:rsidTr="00E03772">
        <w:trPr>
          <w:ins w:id="2243" w:author="Steve Foreman" w:date="2014-09-26T09:55:00Z"/>
        </w:trPr>
        <w:tc>
          <w:tcPr>
            <w:tcW w:w="4927" w:type="dxa"/>
          </w:tcPr>
          <w:p w:rsidR="00E03772" w:rsidRPr="00746DDB" w:rsidRDefault="00E03772" w:rsidP="00E03772">
            <w:pPr>
              <w:pStyle w:val="WMOBodyText"/>
              <w:rPr>
                <w:ins w:id="2244" w:author="Steve Foreman" w:date="2014-09-26T09:55:00Z"/>
                <w:b/>
              </w:rPr>
            </w:pPr>
            <w:ins w:id="2245" w:author="Steve Foreman" w:date="2014-09-26T09:55:00Z">
              <w:r w:rsidRPr="00746DDB">
                <w:rPr>
                  <w:b/>
                </w:rPr>
                <w:t xml:space="preserve">GISC </w:t>
              </w:r>
              <w:r>
                <w:rPr>
                  <w:b/>
                </w:rPr>
                <w:t>Casablanca</w:t>
              </w:r>
            </w:ins>
          </w:p>
        </w:tc>
        <w:tc>
          <w:tcPr>
            <w:tcW w:w="4928" w:type="dxa"/>
          </w:tcPr>
          <w:p w:rsidR="00E03772" w:rsidRDefault="00E03772" w:rsidP="0079598D">
            <w:pPr>
              <w:pStyle w:val="WMOBodyText"/>
              <w:rPr>
                <w:ins w:id="2246" w:author="Steve Foreman" w:date="2014-09-26T09:55:00Z"/>
              </w:rPr>
            </w:pPr>
          </w:p>
        </w:tc>
      </w:tr>
      <w:tr w:rsidR="00E03772" w:rsidTr="00E03772">
        <w:trPr>
          <w:ins w:id="2247" w:author="Steve Foreman" w:date="2014-09-26T09:54:00Z"/>
        </w:trPr>
        <w:tc>
          <w:tcPr>
            <w:tcW w:w="4927" w:type="dxa"/>
          </w:tcPr>
          <w:p w:rsidR="00E03772" w:rsidRPr="00E03772" w:rsidRDefault="00E03772" w:rsidP="00E03772">
            <w:pPr>
              <w:pStyle w:val="WMOBodyText"/>
              <w:spacing w:before="0"/>
              <w:rPr>
                <w:ins w:id="2248" w:author="Steve Foreman" w:date="2014-09-26T09:55:00Z"/>
                <w:b/>
                <w:rPrChange w:id="2249" w:author="Steve Foreman" w:date="2014-09-26T09:56:00Z">
                  <w:rPr>
                    <w:ins w:id="2250" w:author="Steve Foreman" w:date="2014-09-26T09:55:00Z"/>
                  </w:rPr>
                </w:rPrChange>
              </w:rPr>
            </w:pPr>
            <w:ins w:id="2251" w:author="Steve Foreman" w:date="2014-09-26T09:56:00Z">
              <w:r w:rsidRPr="00E03772">
                <w:rPr>
                  <w:b/>
                  <w:rPrChange w:id="2252" w:author="Steve Foreman" w:date="2014-09-26T09:56:00Z">
                    <w:rPr/>
                  </w:rPrChange>
                </w:rPr>
                <w:t>Main contact</w:t>
              </w:r>
            </w:ins>
          </w:p>
          <w:p w:rsidR="00E03772" w:rsidRDefault="00E03772" w:rsidP="00E03772">
            <w:pPr>
              <w:pStyle w:val="WMOBodyText"/>
              <w:spacing w:before="0"/>
              <w:rPr>
                <w:ins w:id="2253" w:author="Steve Foreman" w:date="2014-09-26T09:55:00Z"/>
              </w:rPr>
            </w:pPr>
            <w:ins w:id="2254" w:author="Steve Foreman" w:date="2014-09-26T09:55:00Z">
              <w:r>
                <w:t xml:space="preserve">Mr </w:t>
              </w:r>
              <w:r w:rsidRPr="00622415">
                <w:t>Hassan</w:t>
              </w:r>
              <w:r w:rsidDel="00C600A2">
                <w:t xml:space="preserve"> </w:t>
              </w:r>
              <w:r>
                <w:t xml:space="preserve"> </w:t>
              </w:r>
              <w:r w:rsidRPr="00622415">
                <w:t>HADDOUCH,</w:t>
              </w:r>
            </w:ins>
          </w:p>
          <w:p w:rsidR="00E03772" w:rsidRDefault="00E03772" w:rsidP="00E03772">
            <w:pPr>
              <w:pStyle w:val="WMOBodyText"/>
              <w:spacing w:before="0"/>
              <w:rPr>
                <w:ins w:id="2255" w:author="Steve Foreman" w:date="2014-09-26T09:55:00Z"/>
              </w:rPr>
            </w:pPr>
            <w:ins w:id="2256" w:author="Steve Foreman" w:date="2014-09-26T09:55:00Z">
              <w:r>
                <w:t>D</w:t>
              </w:r>
              <w:r w:rsidRPr="00622415">
                <w:t xml:space="preserve">irection de la </w:t>
              </w:r>
              <w:proofErr w:type="spellStart"/>
              <w:r>
                <w:t>M</w:t>
              </w:r>
              <w:r w:rsidRPr="00622415">
                <w:t>étéorologie</w:t>
              </w:r>
              <w:proofErr w:type="spellEnd"/>
              <w:r w:rsidRPr="00622415">
                <w:t xml:space="preserve"> </w:t>
              </w:r>
              <w:proofErr w:type="spellStart"/>
              <w:r>
                <w:t>N</w:t>
              </w:r>
              <w:r w:rsidRPr="00622415">
                <w:t>ationale</w:t>
              </w:r>
              <w:proofErr w:type="spellEnd"/>
              <w:r w:rsidRPr="00622415">
                <w:t xml:space="preserve">, </w:t>
              </w:r>
              <w:r>
                <w:t>DMN</w:t>
              </w:r>
              <w:r w:rsidRPr="00622415">
                <w:t>/SMM </w:t>
              </w:r>
              <w:r w:rsidRPr="00622415">
                <w:br/>
                <w:t xml:space="preserve">B.P. 8106 en face de la prefecture Hay </w:t>
              </w:r>
              <w:proofErr w:type="spellStart"/>
              <w:r w:rsidRPr="00622415">
                <w:t>Hassani</w:t>
              </w:r>
              <w:proofErr w:type="spellEnd"/>
              <w:r w:rsidRPr="00622415">
                <w:br/>
                <w:t>CASABLANCA </w:t>
              </w:r>
              <w:r w:rsidRPr="00622415">
                <w:br/>
                <w:t>Morocco</w:t>
              </w:r>
              <w:r w:rsidRPr="00622415">
                <w:br/>
                <w:t xml:space="preserve">Tel: </w:t>
              </w:r>
            </w:ins>
            <w:ins w:id="2257" w:author="Steve Foreman" w:date="2014-09-26T09:59:00Z">
              <w:r w:rsidRPr="00622415">
                <w:t xml:space="preserve">+212 66 1 </w:t>
              </w:r>
              <w:r>
                <w:t>47 23 68</w:t>
              </w:r>
            </w:ins>
            <w:ins w:id="2258" w:author="Steve Foreman" w:date="2014-09-26T09:55:00Z">
              <w:r w:rsidRPr="00622415">
                <w:br/>
                <w:t>Fax: +212 5 22 91 3</w:t>
              </w:r>
            </w:ins>
            <w:ins w:id="2259" w:author="Steve Foreman" w:date="2014-09-26T09:59:00Z">
              <w:r>
                <w:t>255</w:t>
              </w:r>
            </w:ins>
            <w:ins w:id="2260" w:author="Steve Foreman" w:date="2014-09-26T09:55:00Z">
              <w:r w:rsidRPr="00622415">
                <w:br/>
                <w:t>Email: </w:t>
              </w:r>
              <w:r>
                <w:fldChar w:fldCharType="begin"/>
              </w:r>
              <w:r>
                <w:instrText xml:space="preserve"> HYPERLINK "mailto:haddouchh@yahoo.com" </w:instrText>
              </w:r>
              <w:r>
                <w:fldChar w:fldCharType="separate"/>
              </w:r>
              <w:r w:rsidRPr="00622415">
                <w:rPr>
                  <w:rStyle w:val="Hyperlink"/>
                </w:rPr>
                <w:t>haddouchh@yahoo.com</w:t>
              </w:r>
              <w:r>
                <w:rPr>
                  <w:rStyle w:val="Hyperlink"/>
                </w:rPr>
                <w:fldChar w:fldCharType="end"/>
              </w:r>
              <w:r>
                <w:t> </w:t>
              </w:r>
            </w:ins>
          </w:p>
          <w:p w:rsidR="00E03772" w:rsidRDefault="00E03772" w:rsidP="0079598D">
            <w:pPr>
              <w:pStyle w:val="WMOBodyText"/>
              <w:rPr>
                <w:ins w:id="2261" w:author="Steve Foreman" w:date="2014-09-26T09:54:00Z"/>
              </w:rPr>
            </w:pPr>
          </w:p>
        </w:tc>
        <w:tc>
          <w:tcPr>
            <w:tcW w:w="4928" w:type="dxa"/>
          </w:tcPr>
          <w:p w:rsidR="00994F24" w:rsidRPr="00E03772" w:rsidRDefault="00E03772">
            <w:pPr>
              <w:pStyle w:val="BodyText1"/>
              <w:rPr>
                <w:ins w:id="2262" w:author="Steve Foreman" w:date="2014-09-26T09:54:00Z"/>
                <w:rPrChange w:id="2263" w:author="Steve Foreman" w:date="2014-09-26T09:57:00Z">
                  <w:rPr>
                    <w:ins w:id="2264" w:author="Steve Foreman" w:date="2014-09-26T09:54:00Z"/>
                  </w:rPr>
                </w:rPrChange>
              </w:rPr>
              <w:pPrChange w:id="2265" w:author="Steve Foreman" w:date="2014-09-26T15:25:00Z">
                <w:pPr>
                  <w:pStyle w:val="WMOBodyText"/>
                </w:pPr>
              </w:pPrChange>
            </w:pPr>
            <w:ins w:id="2266" w:author="Steve Foreman" w:date="2014-09-26T09:55:00Z">
              <w:r w:rsidRPr="00E03772">
                <w:rPr>
                  <w:b/>
                  <w:rPrChange w:id="2267" w:author="Steve Foreman" w:date="2014-09-26T09:57:00Z">
                    <w:rPr/>
                  </w:rPrChange>
                </w:rPr>
                <w:t>Operational issues</w:t>
              </w:r>
            </w:ins>
            <w:ins w:id="2268" w:author="Steve Foreman" w:date="2014-09-26T15:25:00Z">
              <w:r w:rsidR="00B21497">
                <w:rPr>
                  <w:b/>
                </w:rPr>
                <w:br/>
              </w:r>
            </w:ins>
            <w:proofErr w:type="spellStart"/>
            <w:ins w:id="2269" w:author="Steve Foreman" w:date="2014-09-26T09:57:00Z">
              <w:r>
                <w:t>Rabia</w:t>
              </w:r>
              <w:proofErr w:type="spellEnd"/>
              <w:r>
                <w:t xml:space="preserve"> </w:t>
              </w:r>
            </w:ins>
            <w:proofErr w:type="spellStart"/>
            <w:ins w:id="2270" w:author="Steve Foreman" w:date="2014-09-26T09:58:00Z">
              <w:r>
                <w:t>Merrouchi</w:t>
              </w:r>
            </w:ins>
            <w:proofErr w:type="spellEnd"/>
            <w:ins w:id="2271" w:author="Steve Foreman" w:date="2014-09-26T15:25:00Z">
              <w:r w:rsidR="00B21497">
                <w:br/>
              </w:r>
            </w:ins>
            <w:ins w:id="2272" w:author="Steve Foreman" w:date="2014-09-26T09:58:00Z">
              <w:r>
                <w:t>D</w:t>
              </w:r>
              <w:r w:rsidRPr="00622415">
                <w:t xml:space="preserve">irection de la </w:t>
              </w:r>
              <w:proofErr w:type="spellStart"/>
              <w:r>
                <w:t>M</w:t>
              </w:r>
              <w:r w:rsidRPr="00622415">
                <w:t>étéorologie</w:t>
              </w:r>
              <w:proofErr w:type="spellEnd"/>
              <w:r w:rsidRPr="00622415">
                <w:t xml:space="preserve"> </w:t>
              </w:r>
              <w:proofErr w:type="spellStart"/>
              <w:r>
                <w:t>N</w:t>
              </w:r>
              <w:r w:rsidRPr="00622415">
                <w:t>ationale</w:t>
              </w:r>
              <w:proofErr w:type="spellEnd"/>
              <w:r w:rsidRPr="00622415">
                <w:t xml:space="preserve">, </w:t>
              </w:r>
              <w:r>
                <w:t>DMN</w:t>
              </w:r>
              <w:r w:rsidRPr="00622415">
                <w:t>/SMM </w:t>
              </w:r>
              <w:r w:rsidRPr="00622415">
                <w:br/>
                <w:t xml:space="preserve">B.P. 8106 en face de la prefecture Hay </w:t>
              </w:r>
              <w:proofErr w:type="spellStart"/>
              <w:r w:rsidRPr="00622415">
                <w:t>Hassani</w:t>
              </w:r>
              <w:proofErr w:type="spellEnd"/>
              <w:r w:rsidRPr="00622415">
                <w:br/>
                <w:t>CASABLANCA </w:t>
              </w:r>
              <w:r w:rsidRPr="00622415">
                <w:br/>
                <w:t>Morocco</w:t>
              </w:r>
            </w:ins>
            <w:ins w:id="2273" w:author="Steve Foreman" w:date="2014-09-26T15:25:00Z">
              <w:r w:rsidR="00B21497">
                <w:br/>
              </w:r>
            </w:ins>
            <w:ins w:id="2274" w:author="Steve Foreman" w:date="2014-09-26T09:58:00Z">
              <w:r w:rsidRPr="00622415">
                <w:t xml:space="preserve">Tel: </w:t>
              </w:r>
            </w:ins>
            <w:ins w:id="2275" w:author="Steve Foreman" w:date="2014-09-26T15:26:00Z">
              <w:r w:rsidR="00B21497" w:rsidRPr="00B21497">
                <w:t>+212 5 22 65 48 32</w:t>
              </w:r>
            </w:ins>
            <w:ins w:id="2276" w:author="Steve Foreman" w:date="2014-09-26T09:58:00Z">
              <w:r w:rsidRPr="00622415">
                <w:br/>
                <w:t xml:space="preserve">Fax: </w:t>
              </w:r>
            </w:ins>
            <w:ins w:id="2277" w:author="Steve Foreman" w:date="2014-09-26T09:59:00Z">
              <w:r w:rsidRPr="00622415">
                <w:t>+212 5 22 91 3</w:t>
              </w:r>
              <w:r>
                <w:t>255</w:t>
              </w:r>
            </w:ins>
            <w:ins w:id="2278" w:author="Steve Foreman" w:date="2014-09-26T09:58:00Z">
              <w:r w:rsidRPr="00622415">
                <w:br/>
                <w:t>Email: </w:t>
              </w:r>
            </w:ins>
            <w:ins w:id="2279" w:author="Steve Foreman" w:date="2014-09-26T10:07:00Z">
              <w:r w:rsidR="00994F24">
                <w:fldChar w:fldCharType="begin"/>
              </w:r>
              <w:r w:rsidR="00994F24">
                <w:instrText xml:space="preserve"> HYPERLINK "mailto:gisc@marocmeteo.ma" </w:instrText>
              </w:r>
              <w:r w:rsidR="00994F24">
                <w:fldChar w:fldCharType="separate"/>
              </w:r>
              <w:r w:rsidR="00994F24" w:rsidRPr="0033161E">
                <w:rPr>
                  <w:rStyle w:val="Hyperlink"/>
                </w:rPr>
                <w:t>gisc@marocmeteo.ma</w:t>
              </w:r>
              <w:r w:rsidR="00994F24">
                <w:fldChar w:fldCharType="end"/>
              </w:r>
            </w:ins>
            <w:ins w:id="2280" w:author="Steve Foreman" w:date="2014-09-26T15:25:00Z">
              <w:r w:rsidR="00B21497">
                <w:br/>
              </w:r>
            </w:ins>
            <w:ins w:id="2281" w:author="Steve Foreman" w:date="2014-09-26T10:07:00Z">
              <w:r w:rsidR="00994F24">
                <w:t xml:space="preserve">cc to: </w:t>
              </w:r>
              <w:r w:rsidR="00994F24">
                <w:fldChar w:fldCharType="begin"/>
              </w:r>
              <w:r w:rsidR="00994F24">
                <w:instrText xml:space="preserve"> HYPERLINK "mailto:rabia.merrouchi@gmail.com" </w:instrText>
              </w:r>
              <w:r w:rsidR="00994F24">
                <w:fldChar w:fldCharType="separate"/>
              </w:r>
              <w:r w:rsidR="00994F24" w:rsidRPr="0033161E">
                <w:rPr>
                  <w:rStyle w:val="Hyperlink"/>
                </w:rPr>
                <w:t>rabia.merrouchi@gmail.com</w:t>
              </w:r>
              <w:r w:rsidR="00994F24">
                <w:fldChar w:fldCharType="end"/>
              </w:r>
            </w:ins>
          </w:p>
        </w:tc>
      </w:tr>
      <w:tr w:rsidR="00E03772" w:rsidTr="00E03772">
        <w:trPr>
          <w:ins w:id="2282" w:author="Steve Foreman" w:date="2014-09-26T09:55:00Z"/>
        </w:trPr>
        <w:tc>
          <w:tcPr>
            <w:tcW w:w="4927" w:type="dxa"/>
          </w:tcPr>
          <w:p w:rsidR="00E03772" w:rsidRPr="00F7096E" w:rsidRDefault="00E03772" w:rsidP="00E03772">
            <w:pPr>
              <w:pStyle w:val="WMOBodyText"/>
              <w:rPr>
                <w:ins w:id="2283" w:author="Steve Foreman" w:date="2014-09-26T09:55:00Z"/>
                <w:b/>
              </w:rPr>
            </w:pPr>
            <w:ins w:id="2284" w:author="Steve Foreman" w:date="2014-09-26T09:55:00Z">
              <w:r w:rsidRPr="00F7096E">
                <w:rPr>
                  <w:b/>
                </w:rPr>
                <w:t>GISC Pretoria</w:t>
              </w:r>
            </w:ins>
          </w:p>
        </w:tc>
        <w:tc>
          <w:tcPr>
            <w:tcW w:w="4928" w:type="dxa"/>
          </w:tcPr>
          <w:p w:rsidR="00E03772" w:rsidRDefault="00E03772" w:rsidP="0079598D">
            <w:pPr>
              <w:pStyle w:val="WMOBodyText"/>
              <w:rPr>
                <w:ins w:id="2285" w:author="Steve Foreman" w:date="2014-09-26T09:55:00Z"/>
              </w:rPr>
            </w:pPr>
          </w:p>
        </w:tc>
      </w:tr>
      <w:tr w:rsidR="00E03772" w:rsidTr="00E03772">
        <w:trPr>
          <w:ins w:id="2286" w:author="Steve Foreman" w:date="2014-09-26T09:54:00Z"/>
        </w:trPr>
        <w:tc>
          <w:tcPr>
            <w:tcW w:w="4927" w:type="dxa"/>
          </w:tcPr>
          <w:p w:rsidR="00E03772" w:rsidRDefault="00E03772" w:rsidP="00E03772">
            <w:pPr>
              <w:pStyle w:val="WMOBodyText"/>
              <w:spacing w:before="0"/>
              <w:rPr>
                <w:ins w:id="2287" w:author="Steve Foreman" w:date="2014-09-26T09:56:00Z"/>
              </w:rPr>
            </w:pPr>
            <w:ins w:id="2288" w:author="Steve Foreman" w:date="2014-09-26T09:56:00Z">
              <w:r>
                <w:rPr>
                  <w:b/>
                </w:rPr>
                <w:t xml:space="preserve">Main </w:t>
              </w:r>
              <w:r w:rsidRPr="00E03772">
                <w:rPr>
                  <w:rPrChange w:id="2289" w:author="Steve Foreman" w:date="2014-09-26T09:56:00Z">
                    <w:rPr>
                      <w:b/>
                    </w:rPr>
                  </w:rPrChange>
                </w:rPr>
                <w:t>contact</w:t>
              </w:r>
            </w:ins>
          </w:p>
          <w:p w:rsidR="00E03772" w:rsidRPr="00F7096E" w:rsidRDefault="00E03772" w:rsidP="00E03772">
            <w:pPr>
              <w:pStyle w:val="WMOBodyText"/>
              <w:spacing w:before="0"/>
              <w:rPr>
                <w:ins w:id="2290" w:author="Steve Foreman" w:date="2014-09-26T09:55:00Z"/>
                <w:bCs/>
              </w:rPr>
            </w:pPr>
            <w:ins w:id="2291" w:author="Steve Foreman" w:date="2014-09-26T09:55:00Z">
              <w:r w:rsidRPr="00E03772">
                <w:t>Mr</w:t>
              </w:r>
              <w:r w:rsidRPr="00622415">
                <w:t xml:space="preserve"> </w:t>
              </w:r>
            </w:ins>
            <w:proofErr w:type="spellStart"/>
            <w:ins w:id="2292" w:author="Steve Foreman" w:date="2014-09-26T10:00:00Z">
              <w:r>
                <w:rPr>
                  <w:bCs/>
                </w:rPr>
                <w:t>Bubele</w:t>
              </w:r>
              <w:proofErr w:type="spellEnd"/>
              <w:r>
                <w:rPr>
                  <w:bCs/>
                </w:rPr>
                <w:t xml:space="preserve"> VAKALISA</w:t>
              </w:r>
            </w:ins>
            <w:ins w:id="2293" w:author="Steve Foreman" w:date="2014-09-26T09:55:00Z">
              <w:r w:rsidRPr="00F7096E">
                <w:rPr>
                  <w:bCs/>
                </w:rPr>
                <w:t>, </w:t>
              </w:r>
            </w:ins>
          </w:p>
          <w:p w:rsidR="00E03772" w:rsidRPr="00746DDB" w:rsidRDefault="00E03772" w:rsidP="00E03772">
            <w:pPr>
              <w:pStyle w:val="WMOBodyText"/>
              <w:spacing w:before="0"/>
              <w:rPr>
                <w:ins w:id="2294" w:author="Steve Foreman" w:date="2014-09-26T09:55:00Z"/>
              </w:rPr>
            </w:pPr>
            <w:ins w:id="2295" w:author="Steve Foreman" w:date="2014-09-26T09:55:00Z">
              <w:r w:rsidRPr="00622415">
                <w:t>South African Weather Service Department of Environment Affairs </w:t>
              </w:r>
              <w:r w:rsidRPr="00622415">
                <w:br/>
                <w:t>Private Bag X097</w:t>
              </w:r>
              <w:r w:rsidRPr="00622415">
                <w:br/>
                <w:t>PRETORIA 0001 </w:t>
              </w:r>
              <w:r w:rsidRPr="00622415">
                <w:br/>
                <w:t>S</w:t>
              </w:r>
              <w:r>
                <w:t>outh Africa</w:t>
              </w:r>
              <w:r>
                <w:br/>
                <w:t>Tel: +27 12 367 61</w:t>
              </w:r>
            </w:ins>
            <w:ins w:id="2296" w:author="Steve Foreman" w:date="2014-09-26T10:01:00Z">
              <w:r>
                <w:t>18</w:t>
              </w:r>
            </w:ins>
            <w:ins w:id="2297" w:author="Steve Foreman" w:date="2014-09-26T09:55:00Z">
              <w:r w:rsidRPr="00622415">
                <w:br/>
                <w:t>Fax: +27 12 367 64</w:t>
              </w:r>
            </w:ins>
            <w:ins w:id="2298" w:author="Steve Foreman" w:date="2014-09-26T10:01:00Z">
              <w:r>
                <w:t>18</w:t>
              </w:r>
            </w:ins>
            <w:ins w:id="2299" w:author="Steve Foreman" w:date="2014-09-26T09:55:00Z">
              <w:r w:rsidRPr="00622415">
                <w:br/>
                <w:t>Email: </w:t>
              </w:r>
            </w:ins>
            <w:ins w:id="2300" w:author="Steve Foreman" w:date="2014-09-26T10:01:00Z">
              <w:r>
                <w:fldChar w:fldCharType="begin"/>
              </w:r>
              <w:r>
                <w:instrText xml:space="preserve"> HYPERLINK "mailto:</w:instrText>
              </w:r>
              <w:r w:rsidRPr="00E03772">
                <w:rPr>
                  <w:rPrChange w:id="2301" w:author="Steve Foreman" w:date="2014-09-26T10:01:00Z">
                    <w:rPr>
                      <w:rStyle w:val="Hyperlink"/>
                    </w:rPr>
                  </w:rPrChange>
                </w:rPr>
                <w:instrText>bubele.vakalisa</w:instrText>
              </w:r>
            </w:ins>
            <w:ins w:id="2302" w:author="Steve Foreman" w:date="2014-09-26T09:55:00Z">
              <w:r w:rsidRPr="00E03772">
                <w:rPr>
                  <w:rPrChange w:id="2303" w:author="Steve Foreman" w:date="2014-09-26T10:01:00Z">
                    <w:rPr>
                      <w:rStyle w:val="Hyperlink"/>
                    </w:rPr>
                  </w:rPrChange>
                </w:rPr>
                <w:instrText>@weathersa.co.za</w:instrText>
              </w:r>
            </w:ins>
            <w:ins w:id="2304" w:author="Steve Foreman" w:date="2014-09-26T10:01:00Z">
              <w:r>
                <w:instrText xml:space="preserve">" </w:instrText>
              </w:r>
              <w:r>
                <w:fldChar w:fldCharType="separate"/>
              </w:r>
              <w:r w:rsidRPr="0033161E">
                <w:rPr>
                  <w:rStyle w:val="Hyperlink"/>
                </w:rPr>
                <w:t>bubele.vakalisa</w:t>
              </w:r>
            </w:ins>
            <w:ins w:id="2305" w:author="Steve Foreman" w:date="2014-09-26T09:55:00Z">
              <w:r w:rsidRPr="0033161E">
                <w:rPr>
                  <w:rStyle w:val="Hyperlink"/>
                </w:rPr>
                <w:t>@weathersa.co.za</w:t>
              </w:r>
            </w:ins>
            <w:ins w:id="2306" w:author="Steve Foreman" w:date="2014-09-26T10:01:00Z">
              <w:r>
                <w:fldChar w:fldCharType="end"/>
              </w:r>
            </w:ins>
            <w:ins w:id="2307" w:author="Steve Foreman" w:date="2014-09-26T09:55:00Z">
              <w:r w:rsidRPr="00622415">
                <w:t> </w:t>
              </w:r>
            </w:ins>
          </w:p>
          <w:p w:rsidR="00E03772" w:rsidRDefault="00E03772" w:rsidP="0079598D">
            <w:pPr>
              <w:pStyle w:val="WMOBodyText"/>
              <w:rPr>
                <w:ins w:id="2308" w:author="Steve Foreman" w:date="2014-09-26T09:54:00Z"/>
              </w:rPr>
            </w:pPr>
          </w:p>
        </w:tc>
        <w:tc>
          <w:tcPr>
            <w:tcW w:w="4928" w:type="dxa"/>
          </w:tcPr>
          <w:p w:rsidR="00994F24" w:rsidRDefault="00E03772">
            <w:pPr>
              <w:pStyle w:val="BodyText1"/>
              <w:rPr>
                <w:ins w:id="2309" w:author="Steve Foreman" w:date="2014-09-26T09:54:00Z"/>
              </w:rPr>
              <w:pPrChange w:id="2310" w:author="Steve Foreman" w:date="2014-09-26T15:25:00Z">
                <w:pPr>
                  <w:pStyle w:val="WMOBodyText"/>
                </w:pPr>
              </w:pPrChange>
            </w:pPr>
            <w:ins w:id="2311" w:author="Steve Foreman" w:date="2014-09-26T09:56:00Z">
              <w:r w:rsidRPr="00E03772">
                <w:rPr>
                  <w:b/>
                  <w:rPrChange w:id="2312" w:author="Steve Foreman" w:date="2014-09-26T09:57:00Z">
                    <w:rPr/>
                  </w:rPrChange>
                </w:rPr>
                <w:t>Operational issues</w:t>
              </w:r>
            </w:ins>
            <w:ins w:id="2313" w:author="Steve Foreman" w:date="2014-09-26T15:25:00Z">
              <w:r w:rsidR="00B21497">
                <w:rPr>
                  <w:b/>
                </w:rPr>
                <w:br/>
              </w:r>
            </w:ins>
            <w:ins w:id="2314" w:author="Steve Foreman" w:date="2014-09-26T10:01:00Z">
              <w:r w:rsidRPr="00B21497">
                <w:rPr>
                  <w:rPrChange w:id="2315" w:author="Steve Foreman" w:date="2014-09-26T15:24:00Z">
                    <w:rPr/>
                  </w:rPrChange>
                </w:rPr>
                <w:t>Ms Christa Ferreira</w:t>
              </w:r>
            </w:ins>
            <w:ins w:id="2316" w:author="Steve Foreman" w:date="2014-09-26T15:25:00Z">
              <w:r w:rsidR="00B21497">
                <w:br/>
              </w:r>
            </w:ins>
            <w:ins w:id="2317" w:author="Steve Foreman" w:date="2014-09-26T10:02:00Z">
              <w:r w:rsidRPr="00B21497">
                <w:rPr>
                  <w:rPrChange w:id="2318" w:author="Steve Foreman" w:date="2014-09-26T15:24:00Z">
                    <w:rPr/>
                  </w:rPrChange>
                </w:rPr>
                <w:t>South African Weather Service Department of Environment Affairs </w:t>
              </w:r>
              <w:r w:rsidRPr="00B21497">
                <w:rPr>
                  <w:rPrChange w:id="2319" w:author="Steve Foreman" w:date="2014-09-26T15:24:00Z">
                    <w:rPr/>
                  </w:rPrChange>
                </w:rPr>
                <w:br/>
                <w:t>Private Bag X097</w:t>
              </w:r>
              <w:r w:rsidRPr="00B21497">
                <w:rPr>
                  <w:rPrChange w:id="2320" w:author="Steve Foreman" w:date="2014-09-26T15:24:00Z">
                    <w:rPr/>
                  </w:rPrChange>
                </w:rPr>
                <w:br/>
                <w:t>PRETORIA 0001 </w:t>
              </w:r>
              <w:r w:rsidRPr="00B21497">
                <w:rPr>
                  <w:rPrChange w:id="2321" w:author="Steve Foreman" w:date="2014-09-26T15:24:00Z">
                    <w:rPr/>
                  </w:rPrChange>
                </w:rPr>
                <w:br/>
                <w:t>South Africa</w:t>
              </w:r>
            </w:ins>
            <w:ins w:id="2322" w:author="Steve Foreman" w:date="2014-09-26T15:25:00Z">
              <w:r w:rsidR="00B21497">
                <w:br/>
              </w:r>
            </w:ins>
            <w:ins w:id="2323" w:author="Steve Foreman" w:date="2014-09-26T10:02:00Z">
              <w:r w:rsidRPr="00B21497">
                <w:rPr>
                  <w:rPrChange w:id="2324" w:author="Steve Foreman" w:date="2014-09-26T15:24:00Z">
                    <w:rPr/>
                  </w:rPrChange>
                </w:rPr>
                <w:t>Tel: +27 12 367 6135</w:t>
              </w:r>
            </w:ins>
            <w:ins w:id="2325" w:author="Steve Foreman" w:date="2014-09-26T15:25:00Z">
              <w:r w:rsidR="00B21497">
                <w:br/>
              </w:r>
            </w:ins>
            <w:ins w:id="2326" w:author="Steve Foreman" w:date="2014-09-26T10:02:00Z">
              <w:r w:rsidRPr="00B21497">
                <w:rPr>
                  <w:rPrChange w:id="2327" w:author="Steve Foreman" w:date="2014-09-26T15:24:00Z">
                    <w:rPr/>
                  </w:rPrChange>
                </w:rPr>
                <w:t>Fax: +27 12 367 6435</w:t>
              </w:r>
            </w:ins>
            <w:ins w:id="2328" w:author="Steve Foreman" w:date="2014-09-26T15:25:00Z">
              <w:r w:rsidR="00B21497">
                <w:br/>
              </w:r>
            </w:ins>
            <w:ins w:id="2329" w:author="Steve Foreman" w:date="2014-09-26T10:02:00Z">
              <w:r w:rsidRPr="00B21497">
                <w:rPr>
                  <w:rPrChange w:id="2330" w:author="Steve Foreman" w:date="2014-09-26T15:24:00Z">
                    <w:rPr/>
                  </w:rPrChange>
                </w:rPr>
                <w:t>Emai</w:t>
              </w:r>
            </w:ins>
            <w:ins w:id="2331" w:author="Steve Foreman" w:date="2014-09-26T10:05:00Z">
              <w:r w:rsidR="00994F24" w:rsidRPr="00B21497">
                <w:rPr>
                  <w:rPrChange w:id="2332" w:author="Steve Foreman" w:date="2014-09-26T15:24:00Z">
                    <w:rPr/>
                  </w:rPrChange>
                </w:rPr>
                <w:t>l</w:t>
              </w:r>
            </w:ins>
            <w:ins w:id="2333" w:author="Steve Foreman" w:date="2014-09-26T10:02:00Z">
              <w:r w:rsidRPr="00B21497">
                <w:rPr>
                  <w:rPrChange w:id="2334" w:author="Steve Foreman" w:date="2014-09-26T15:24:00Z">
                    <w:rPr/>
                  </w:rPrChange>
                </w:rPr>
                <w:t xml:space="preserve">: </w:t>
              </w:r>
            </w:ins>
            <w:ins w:id="2335" w:author="Steve Foreman" w:date="2014-09-26T10:05:00Z">
              <w:r w:rsidR="00994F24" w:rsidRPr="00B21497">
                <w:rPr>
                  <w:rPrChange w:id="2336" w:author="Steve Foreman" w:date="2014-09-26T15:24:00Z">
                    <w:rPr/>
                  </w:rPrChange>
                </w:rPr>
                <w:fldChar w:fldCharType="begin"/>
              </w:r>
              <w:r w:rsidR="00994F24" w:rsidRPr="00B21497">
                <w:rPr>
                  <w:rPrChange w:id="2337" w:author="Steve Foreman" w:date="2014-09-26T15:24:00Z">
                    <w:rPr/>
                  </w:rPrChange>
                </w:rPr>
                <w:instrText xml:space="preserve"> HYPERLINK "mailto:gisc</w:instrText>
              </w:r>
            </w:ins>
            <w:ins w:id="2338" w:author="Steve Foreman" w:date="2014-09-26T10:02:00Z">
              <w:r w:rsidR="00994F24" w:rsidRPr="00B21497">
                <w:rPr>
                  <w:rPrChange w:id="2339" w:author="Steve Foreman" w:date="2014-09-26T15:24:00Z">
                    <w:rPr/>
                  </w:rPrChange>
                </w:rPr>
                <w:instrText>@weathersa.co.za</w:instrText>
              </w:r>
            </w:ins>
            <w:ins w:id="2340" w:author="Steve Foreman" w:date="2014-09-26T10:05:00Z">
              <w:r w:rsidR="00994F24" w:rsidRPr="00B21497">
                <w:rPr>
                  <w:rPrChange w:id="2341" w:author="Steve Foreman" w:date="2014-09-26T15:24:00Z">
                    <w:rPr/>
                  </w:rPrChange>
                </w:rPr>
                <w:instrText xml:space="preserve">" </w:instrText>
              </w:r>
              <w:r w:rsidR="00994F24" w:rsidRPr="00B21497">
                <w:rPr>
                  <w:rPrChange w:id="2342" w:author="Steve Foreman" w:date="2014-09-26T15:24:00Z">
                    <w:rPr/>
                  </w:rPrChange>
                </w:rPr>
                <w:fldChar w:fldCharType="separate"/>
              </w:r>
              <w:r w:rsidR="00994F24" w:rsidRPr="00B21497">
                <w:rPr>
                  <w:rStyle w:val="Hyperlink"/>
                  <w:color w:val="auto"/>
                  <w:rPrChange w:id="2343" w:author="Steve Foreman" w:date="2014-09-26T15:24:00Z">
                    <w:rPr>
                      <w:rStyle w:val="Hyperlink"/>
                    </w:rPr>
                  </w:rPrChange>
                </w:rPr>
                <w:t>gisc</w:t>
              </w:r>
            </w:ins>
            <w:ins w:id="2344" w:author="Steve Foreman" w:date="2014-09-26T10:02:00Z">
              <w:r w:rsidR="00994F24" w:rsidRPr="00B21497">
                <w:rPr>
                  <w:rStyle w:val="Hyperlink"/>
                  <w:color w:val="auto"/>
                  <w:rPrChange w:id="2345" w:author="Steve Foreman" w:date="2014-09-26T15:24:00Z">
                    <w:rPr>
                      <w:rStyle w:val="Hyperlink"/>
                    </w:rPr>
                  </w:rPrChange>
                </w:rPr>
                <w:t>@weathersa.co.za</w:t>
              </w:r>
            </w:ins>
            <w:ins w:id="2346" w:author="Steve Foreman" w:date="2014-09-26T10:05:00Z">
              <w:r w:rsidR="00994F24" w:rsidRPr="00B21497">
                <w:rPr>
                  <w:rPrChange w:id="2347" w:author="Steve Foreman" w:date="2014-09-26T15:24:00Z">
                    <w:rPr/>
                  </w:rPrChange>
                </w:rPr>
                <w:fldChar w:fldCharType="end"/>
              </w:r>
            </w:ins>
            <w:ins w:id="2348" w:author="Steve Foreman" w:date="2014-09-26T15:25:00Z">
              <w:r w:rsidR="00B21497">
                <w:br/>
              </w:r>
            </w:ins>
            <w:ins w:id="2349" w:author="Steve Foreman" w:date="2014-09-26T10:06:00Z">
              <w:r w:rsidR="00994F24" w:rsidRPr="00B21497">
                <w:rPr>
                  <w:rPrChange w:id="2350" w:author="Steve Foreman" w:date="2014-09-26T15:24:00Z">
                    <w:rPr/>
                  </w:rPrChange>
                </w:rPr>
                <w:t>c</w:t>
              </w:r>
            </w:ins>
            <w:ins w:id="2351" w:author="Steve Foreman" w:date="2014-09-26T10:05:00Z">
              <w:r w:rsidR="00994F24" w:rsidRPr="00B21497">
                <w:rPr>
                  <w:rPrChange w:id="2352" w:author="Steve Foreman" w:date="2014-09-26T15:24:00Z">
                    <w:rPr/>
                  </w:rPrChange>
                </w:rPr>
                <w:t>c to</w:t>
              </w:r>
            </w:ins>
            <w:ins w:id="2353" w:author="Steve Foreman" w:date="2014-09-26T10:07:00Z">
              <w:r w:rsidR="00994F24" w:rsidRPr="00B21497">
                <w:rPr>
                  <w:rPrChange w:id="2354" w:author="Steve Foreman" w:date="2014-09-26T15:24:00Z">
                    <w:rPr/>
                  </w:rPrChange>
                </w:rPr>
                <w:t>:</w:t>
              </w:r>
            </w:ins>
            <w:ins w:id="2355" w:author="Steve Foreman" w:date="2014-09-26T10:05:00Z">
              <w:r w:rsidR="00994F24" w:rsidRPr="00B21497">
                <w:rPr>
                  <w:rPrChange w:id="2356" w:author="Steve Foreman" w:date="2014-09-26T15:24:00Z">
                    <w:rPr/>
                  </w:rPrChange>
                </w:rPr>
                <w:t xml:space="preserve"> christa.ferreira@weathersa.co.</w:t>
              </w:r>
            </w:ins>
            <w:ins w:id="2357" w:author="Steve Foreman" w:date="2014-09-26T10:06:00Z">
              <w:r w:rsidR="00994F24" w:rsidRPr="00B21497">
                <w:rPr>
                  <w:rPrChange w:id="2358" w:author="Steve Foreman" w:date="2014-09-26T15:24:00Z">
                    <w:rPr/>
                  </w:rPrChange>
                </w:rPr>
                <w:t>za</w:t>
              </w:r>
            </w:ins>
          </w:p>
        </w:tc>
      </w:tr>
    </w:tbl>
    <w:p w:rsidR="0079598D" w:rsidRPr="00746DDB" w:rsidDel="00E03772" w:rsidRDefault="0079598D" w:rsidP="0079598D">
      <w:pPr>
        <w:pStyle w:val="WMOBodyText"/>
        <w:rPr>
          <w:del w:id="2359" w:author="Steve Foreman" w:date="2014-09-26T10:03:00Z"/>
        </w:rPr>
      </w:pPr>
    </w:p>
    <w:p w:rsidR="0079598D" w:rsidRPr="00746DDB" w:rsidDel="00E03772" w:rsidRDefault="0079598D" w:rsidP="0079598D">
      <w:pPr>
        <w:pStyle w:val="WMOBodyText"/>
        <w:rPr>
          <w:del w:id="2360" w:author="Steve Foreman" w:date="2014-09-26T10:03:00Z"/>
          <w:b/>
        </w:rPr>
      </w:pPr>
      <w:del w:id="2361" w:author="Steve Foreman" w:date="2014-09-26T10:03:00Z">
        <w:r w:rsidRPr="00746DDB" w:rsidDel="00E03772">
          <w:rPr>
            <w:b/>
          </w:rPr>
          <w:delText xml:space="preserve">GISC </w:delText>
        </w:r>
        <w:r w:rsidR="00C600A2" w:rsidDel="00E03772">
          <w:rPr>
            <w:b/>
          </w:rPr>
          <w:delText>Casablanca</w:delText>
        </w:r>
      </w:del>
    </w:p>
    <w:p w:rsidR="00622415" w:rsidDel="00E03772" w:rsidRDefault="00622415" w:rsidP="0079598D">
      <w:pPr>
        <w:pStyle w:val="WMOBodyText"/>
        <w:spacing w:before="0"/>
        <w:rPr>
          <w:del w:id="2362" w:author="Steve Foreman" w:date="2014-09-26T10:03:00Z"/>
        </w:rPr>
      </w:pPr>
      <w:del w:id="2363" w:author="Steve Foreman" w:date="2014-09-26T10:03:00Z">
        <w:r w:rsidDel="00E03772">
          <w:delText xml:space="preserve">Mr </w:delText>
        </w:r>
        <w:r w:rsidRPr="00622415" w:rsidDel="00E03772">
          <w:delText>Hassan</w:delText>
        </w:r>
        <w:r w:rsidDel="00E03772">
          <w:delText xml:space="preserve"> </w:delText>
        </w:r>
        <w:r w:rsidR="0079598D" w:rsidDel="00E03772">
          <w:delText xml:space="preserve"> </w:delText>
        </w:r>
        <w:r w:rsidRPr="00622415" w:rsidDel="00E03772">
          <w:delText>HADDOUCH,</w:delText>
        </w:r>
      </w:del>
    </w:p>
    <w:p w:rsidR="0079598D" w:rsidDel="00E03772" w:rsidRDefault="00622415" w:rsidP="0079598D">
      <w:pPr>
        <w:pStyle w:val="WMOBodyText"/>
        <w:spacing w:before="0"/>
        <w:rPr>
          <w:del w:id="2364" w:author="Steve Foreman" w:date="2014-09-26T10:03:00Z"/>
        </w:rPr>
      </w:pPr>
      <w:del w:id="2365" w:author="Steve Foreman" w:date="2014-09-26T10:03:00Z">
        <w:r w:rsidDel="00E03772">
          <w:delText>D</w:delText>
        </w:r>
        <w:r w:rsidRPr="00622415" w:rsidDel="00E03772">
          <w:delText xml:space="preserve">irection de la </w:delText>
        </w:r>
      </w:del>
      <w:del w:id="2366" w:author="Steve Foreman" w:date="2014-09-26T09:53:00Z">
        <w:r w:rsidRPr="00622415" w:rsidDel="00E03772">
          <w:delText>m</w:delText>
        </w:r>
      </w:del>
      <w:del w:id="2367" w:author="Steve Foreman" w:date="2014-09-26T10:03:00Z">
        <w:r w:rsidRPr="00622415" w:rsidDel="00E03772">
          <w:delText xml:space="preserve">étéorologie </w:delText>
        </w:r>
      </w:del>
      <w:del w:id="2368" w:author="Steve Foreman" w:date="2014-09-26T09:53:00Z">
        <w:r w:rsidRPr="00622415" w:rsidDel="00E03772">
          <w:delText>n</w:delText>
        </w:r>
      </w:del>
      <w:del w:id="2369" w:author="Steve Foreman" w:date="2014-09-26T10:03:00Z">
        <w:r w:rsidRPr="00622415" w:rsidDel="00E03772">
          <w:delText xml:space="preserve">ationale, </w:delText>
        </w:r>
      </w:del>
      <w:del w:id="2370" w:author="Steve Foreman" w:date="2014-09-26T09:53:00Z">
        <w:r w:rsidRPr="00622415" w:rsidDel="00E03772">
          <w:delText>CNME</w:delText>
        </w:r>
      </w:del>
      <w:del w:id="2371" w:author="Steve Foreman" w:date="2014-09-26T10:03:00Z">
        <w:r w:rsidRPr="00622415" w:rsidDel="00E03772">
          <w:delText>/SMM </w:delText>
        </w:r>
        <w:r w:rsidRPr="00622415" w:rsidDel="00E03772">
          <w:br/>
          <w:delText>B.P. 8106 en face de la prefecture Hay Hassani</w:delText>
        </w:r>
        <w:r w:rsidRPr="00622415" w:rsidDel="00E03772">
          <w:br/>
          <w:delText>CASABLANCA </w:delText>
        </w:r>
        <w:r w:rsidRPr="00622415" w:rsidDel="00E03772">
          <w:br/>
          <w:delText>Morocco</w:delText>
        </w:r>
        <w:r w:rsidRPr="00622415" w:rsidDel="00E03772">
          <w:br/>
          <w:delText>Tel: +212 66 1 83 34 40</w:delText>
        </w:r>
        <w:r w:rsidRPr="00622415" w:rsidDel="00E03772">
          <w:br/>
          <w:delText>Fax: +212 5 22 91 3797</w:delText>
        </w:r>
        <w:r w:rsidRPr="00622415" w:rsidDel="00E03772">
          <w:br/>
          <w:delText>Email: </w:delText>
        </w:r>
        <w:r w:rsidR="005D2D1B" w:rsidDel="00E03772">
          <w:fldChar w:fldCharType="begin"/>
        </w:r>
        <w:r w:rsidR="005D2D1B" w:rsidDel="00E03772">
          <w:delInstrText xml:space="preserve"> HYPERLINK "mailto:haddouchh@yahoo.com" </w:delInstrText>
        </w:r>
        <w:r w:rsidR="005D2D1B" w:rsidDel="00E03772">
          <w:fldChar w:fldCharType="separate"/>
        </w:r>
        <w:r w:rsidRPr="00622415" w:rsidDel="00E03772">
          <w:rPr>
            <w:rStyle w:val="Hyperlink"/>
          </w:rPr>
          <w:delText>haddouchh@yahoo.com</w:delText>
        </w:r>
        <w:r w:rsidR="005D2D1B" w:rsidDel="00E03772">
          <w:rPr>
            <w:rStyle w:val="Hyperlink"/>
          </w:rPr>
          <w:fldChar w:fldCharType="end"/>
        </w:r>
        <w:r w:rsidRPr="00622415" w:rsidDel="00E03772">
          <w:delText> </w:delText>
        </w:r>
        <w:r w:rsidRPr="00622415" w:rsidDel="00E03772">
          <w:tab/>
        </w:r>
      </w:del>
    </w:p>
    <w:p w:rsidR="00C600A2" w:rsidRPr="00F7096E" w:rsidDel="00E03772" w:rsidRDefault="00C600A2" w:rsidP="00F7096E">
      <w:pPr>
        <w:pStyle w:val="WMOBodyText"/>
        <w:rPr>
          <w:del w:id="2372" w:author="Steve Foreman" w:date="2014-09-26T10:03:00Z"/>
          <w:b/>
        </w:rPr>
      </w:pPr>
      <w:del w:id="2373" w:author="Steve Foreman" w:date="2014-09-26T10:03:00Z">
        <w:r w:rsidRPr="00F7096E" w:rsidDel="00E03772">
          <w:rPr>
            <w:b/>
          </w:rPr>
          <w:delText>GISC Pretoria</w:delText>
        </w:r>
      </w:del>
    </w:p>
    <w:p w:rsidR="00C600A2" w:rsidRPr="00F7096E" w:rsidDel="00E03772" w:rsidRDefault="00622415" w:rsidP="0079598D">
      <w:pPr>
        <w:pStyle w:val="WMOBodyText"/>
        <w:spacing w:before="0"/>
        <w:rPr>
          <w:del w:id="2374" w:author="Steve Foreman" w:date="2014-09-26T10:03:00Z"/>
          <w:bCs/>
        </w:rPr>
      </w:pPr>
      <w:del w:id="2375" w:author="Steve Foreman" w:date="2014-09-26T10:03:00Z">
        <w:r w:rsidRPr="00622415" w:rsidDel="00E03772">
          <w:delText xml:space="preserve">Mr </w:delText>
        </w:r>
        <w:r w:rsidRPr="00F7096E" w:rsidDel="00E03772">
          <w:rPr>
            <w:bCs/>
          </w:rPr>
          <w:delText>Karel DE WAAL, </w:delText>
        </w:r>
      </w:del>
    </w:p>
    <w:p w:rsidR="00622415" w:rsidRPr="00746DDB" w:rsidDel="00E03772" w:rsidRDefault="00622415" w:rsidP="0079598D">
      <w:pPr>
        <w:pStyle w:val="WMOBodyText"/>
        <w:spacing w:before="0"/>
        <w:rPr>
          <w:del w:id="2376" w:author="Steve Foreman" w:date="2014-09-26T10:03:00Z"/>
        </w:rPr>
      </w:pPr>
      <w:del w:id="2377" w:author="Steve Foreman" w:date="2014-09-26T10:03:00Z">
        <w:r w:rsidRPr="00622415" w:rsidDel="00E03772">
          <w:delText>South African Weather Service Department of Environment Affairs </w:delText>
        </w:r>
        <w:r w:rsidRPr="00622415" w:rsidDel="00E03772">
          <w:br/>
          <w:delText>Private Bag X097</w:delText>
        </w:r>
        <w:r w:rsidRPr="00622415" w:rsidDel="00E03772">
          <w:br/>
          <w:delText>PRETORIA 0001 </w:delText>
        </w:r>
        <w:r w:rsidRPr="00622415" w:rsidDel="00E03772">
          <w:br/>
          <w:delText>South Africa</w:delText>
        </w:r>
        <w:r w:rsidRPr="00622415" w:rsidDel="00E03772">
          <w:br/>
          <w:delText>Tel: +27 12 367 6127</w:delText>
        </w:r>
        <w:r w:rsidRPr="00622415" w:rsidDel="00E03772">
          <w:br/>
          <w:delText>Fax: +27 12 367 6427</w:delText>
        </w:r>
        <w:r w:rsidRPr="00622415" w:rsidDel="00E03772">
          <w:br/>
          <w:delText>Email: </w:delText>
        </w:r>
        <w:r w:rsidR="005D2D1B" w:rsidDel="00E03772">
          <w:fldChar w:fldCharType="begin"/>
        </w:r>
        <w:r w:rsidR="005D2D1B" w:rsidDel="00E03772">
          <w:delInstrText xml:space="preserve"> HYPERLINK "mailto:Karel.deWaal@weathersa.co.za" </w:delInstrText>
        </w:r>
        <w:r w:rsidR="005D2D1B" w:rsidDel="00E03772">
          <w:fldChar w:fldCharType="separate"/>
        </w:r>
        <w:r w:rsidRPr="00622415" w:rsidDel="00E03772">
          <w:rPr>
            <w:rStyle w:val="Hyperlink"/>
          </w:rPr>
          <w:delText>Karel.deWaal@weathersa.co.za</w:delText>
        </w:r>
        <w:r w:rsidR="005D2D1B" w:rsidDel="00E03772">
          <w:rPr>
            <w:rStyle w:val="Hyperlink"/>
          </w:rPr>
          <w:fldChar w:fldCharType="end"/>
        </w:r>
        <w:r w:rsidRPr="00622415" w:rsidDel="00E03772">
          <w:delText> </w:delText>
        </w:r>
      </w:del>
    </w:p>
    <w:p w:rsidR="0079598D" w:rsidRDefault="0079598D" w:rsidP="0079598D">
      <w:pPr>
        <w:pStyle w:val="Heading2"/>
      </w:pPr>
      <w:bookmarkStart w:id="2378" w:name="_Appendix_VII_–"/>
      <w:bookmarkEnd w:id="2378"/>
      <w:r>
        <w:br w:type="page"/>
      </w:r>
      <w:r>
        <w:lastRenderedPageBreak/>
        <w:t>Appendix VII – WIS implementation Monitoring (Survey Results</w:t>
      </w:r>
      <w:r>
        <w:rPr>
          <w:rStyle w:val="FootnoteReference"/>
        </w:rPr>
        <w:footnoteReference w:id="8"/>
      </w:r>
      <w:ins w:id="2379" w:author="Steve Foreman" w:date="2014-09-26T09:21:00Z">
        <w:r w:rsidR="001E1911">
          <w:t xml:space="preserve"> </w:t>
        </w:r>
      </w:ins>
      <w:ins w:id="2380" w:author="Steve Foreman" w:date="2014-09-26T09:22:00Z">
        <w:r w:rsidR="001E1911">
          <w:t>May</w:t>
        </w:r>
      </w:ins>
      <w:ins w:id="2381" w:author="Steve Foreman" w:date="2014-09-26T09:21:00Z">
        <w:r w:rsidR="001E1911">
          <w:t xml:space="preserve"> 2014</w:t>
        </w:r>
      </w:ins>
      <w:r>
        <w:t>)</w:t>
      </w:r>
    </w:p>
    <w:p w:rsidR="0079598D" w:rsidRDefault="00622415" w:rsidP="0079598D">
      <w:pPr>
        <w:pStyle w:val="WMOBodyText"/>
        <w:keepNext/>
      </w:pPr>
      <w:r>
        <w:rPr>
          <w:noProof/>
        </w:rPr>
        <w:drawing>
          <wp:inline distT="0" distB="0" distL="0" distR="0" wp14:anchorId="272A662C" wp14:editId="209E806D">
            <wp:extent cx="6116955" cy="2009140"/>
            <wp:effectExtent l="19050" t="19050" r="1714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6955" cy="2009140"/>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4</w:t>
      </w:r>
      <w:r>
        <w:fldChar w:fldCharType="end"/>
      </w:r>
      <w:r>
        <w:t xml:space="preserve"> </w:t>
      </w:r>
      <w:r w:rsidR="00622415">
        <w:t>RA I Sub Region</w:t>
      </w:r>
    </w:p>
    <w:p w:rsidR="0079598D" w:rsidRPr="00F55855" w:rsidRDefault="0079598D" w:rsidP="0079598D"/>
    <w:p w:rsidR="0079598D" w:rsidRDefault="00622415" w:rsidP="0079598D">
      <w:pPr>
        <w:pStyle w:val="WMOBodyText"/>
        <w:keepNext/>
      </w:pPr>
      <w:r>
        <w:rPr>
          <w:noProof/>
        </w:rPr>
        <w:drawing>
          <wp:inline distT="0" distB="0" distL="0" distR="0" wp14:anchorId="7BB19249" wp14:editId="6645FFAA">
            <wp:extent cx="6116955" cy="2036445"/>
            <wp:effectExtent l="19050" t="19050" r="17145"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6955" cy="203644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proofErr w:type="gramStart"/>
      <w:r w:rsidR="009E0954">
        <w:rPr>
          <w:noProof/>
        </w:rPr>
        <w:t>5</w:t>
      </w:r>
      <w:r>
        <w:fldChar w:fldCharType="end"/>
      </w:r>
      <w:r>
        <w:t xml:space="preserve"> WIS Focal Point</w:t>
      </w:r>
      <w:proofErr w:type="gramEnd"/>
    </w:p>
    <w:p w:rsidR="0079598D" w:rsidRPr="00F55855" w:rsidRDefault="0079598D" w:rsidP="0079598D"/>
    <w:p w:rsidR="0079598D" w:rsidRDefault="00622415" w:rsidP="0079598D">
      <w:pPr>
        <w:pStyle w:val="WMOBodyText"/>
        <w:keepNext/>
      </w:pPr>
      <w:r>
        <w:rPr>
          <w:noProof/>
        </w:rPr>
        <w:drawing>
          <wp:inline distT="0" distB="0" distL="0" distR="0" wp14:anchorId="266E146C" wp14:editId="681229C8">
            <wp:extent cx="6116955" cy="2043430"/>
            <wp:effectExtent l="19050" t="19050" r="1714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6955" cy="2043430"/>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6</w:t>
      </w:r>
      <w:r>
        <w:fldChar w:fldCharType="end"/>
      </w:r>
      <w:r>
        <w:t xml:space="preserve"> Principal GISC</w:t>
      </w:r>
    </w:p>
    <w:p w:rsidR="0079598D" w:rsidRDefault="00622415" w:rsidP="0079598D">
      <w:pPr>
        <w:pStyle w:val="WMOBodyText"/>
        <w:keepNext/>
      </w:pPr>
      <w:r>
        <w:rPr>
          <w:noProof/>
        </w:rPr>
        <w:lastRenderedPageBreak/>
        <w:drawing>
          <wp:inline distT="0" distB="0" distL="0" distR="0" wp14:anchorId="1BD9C07D" wp14:editId="0BBA454B">
            <wp:extent cx="6116955" cy="4897755"/>
            <wp:effectExtent l="19050" t="19050" r="1714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6955" cy="489775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7</w:t>
      </w:r>
      <w:r>
        <w:fldChar w:fldCharType="end"/>
      </w:r>
      <w:r>
        <w:t xml:space="preserve"> Associated GISCs</w:t>
      </w:r>
    </w:p>
    <w:p w:rsidR="0079598D" w:rsidRPr="00F55855" w:rsidRDefault="0079598D" w:rsidP="0079598D"/>
    <w:p w:rsidR="0079598D" w:rsidRDefault="00622415" w:rsidP="0079598D">
      <w:pPr>
        <w:pStyle w:val="WMOBodyText"/>
        <w:keepNext/>
      </w:pPr>
      <w:r>
        <w:rPr>
          <w:noProof/>
        </w:rPr>
        <w:lastRenderedPageBreak/>
        <w:drawing>
          <wp:inline distT="0" distB="0" distL="0" distR="0" wp14:anchorId="04010579" wp14:editId="363BA16A">
            <wp:extent cx="6116955" cy="3546475"/>
            <wp:effectExtent l="19050" t="19050" r="17145"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6955" cy="354647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8</w:t>
      </w:r>
      <w:r>
        <w:fldChar w:fldCharType="end"/>
      </w:r>
      <w:r>
        <w:t xml:space="preserve"> Communication technologies</w:t>
      </w:r>
    </w:p>
    <w:p w:rsidR="0079598D" w:rsidRPr="00F55855" w:rsidRDefault="0079598D" w:rsidP="0079598D">
      <w:r>
        <w:br w:type="page"/>
      </w:r>
    </w:p>
    <w:p w:rsidR="0079598D" w:rsidRDefault="00622415" w:rsidP="0079598D">
      <w:pPr>
        <w:pStyle w:val="WMOBodyText"/>
        <w:keepNext/>
      </w:pPr>
      <w:r>
        <w:rPr>
          <w:noProof/>
        </w:rPr>
        <w:lastRenderedPageBreak/>
        <w:drawing>
          <wp:inline distT="0" distB="0" distL="0" distR="0" wp14:anchorId="28AC2AAA" wp14:editId="6FED7659">
            <wp:extent cx="6116955" cy="1793875"/>
            <wp:effectExtent l="19050" t="19050" r="17145"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6955" cy="179387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9</w:t>
      </w:r>
      <w:r>
        <w:fldChar w:fldCharType="end"/>
      </w:r>
      <w:r>
        <w:t xml:space="preserve"> Level of organizational knowledge of WIS</w:t>
      </w:r>
    </w:p>
    <w:p w:rsidR="0079598D" w:rsidRPr="00D9062A" w:rsidRDefault="0079598D" w:rsidP="0079598D"/>
    <w:p w:rsidR="0079598D" w:rsidRDefault="00622415" w:rsidP="0079598D">
      <w:pPr>
        <w:pStyle w:val="WMOBodyText"/>
        <w:keepNext/>
      </w:pPr>
      <w:r>
        <w:rPr>
          <w:noProof/>
        </w:rPr>
        <w:drawing>
          <wp:inline distT="0" distB="0" distL="0" distR="0" wp14:anchorId="03E23630" wp14:editId="18457AAD">
            <wp:extent cx="6102928" cy="1932144"/>
            <wp:effectExtent l="19050" t="19050" r="1270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6955" cy="193658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9E0954">
        <w:rPr>
          <w:noProof/>
        </w:rPr>
        <w:t>10</w:t>
      </w:r>
      <w:r>
        <w:fldChar w:fldCharType="end"/>
      </w:r>
      <w:r>
        <w:t xml:space="preserve"> WIS implementation progress</w:t>
      </w:r>
    </w:p>
    <w:p w:rsidR="0079598D" w:rsidRPr="00D9062A" w:rsidRDefault="0079598D" w:rsidP="0079598D"/>
    <w:p w:rsidR="0079598D" w:rsidRDefault="00622415" w:rsidP="0079598D">
      <w:pPr>
        <w:pStyle w:val="WMOBodyText"/>
        <w:keepNext/>
      </w:pPr>
      <w:r>
        <w:rPr>
          <w:noProof/>
        </w:rPr>
        <w:drawing>
          <wp:inline distT="0" distB="0" distL="0" distR="0" wp14:anchorId="3C7FEAE8" wp14:editId="126398A1">
            <wp:extent cx="6116955" cy="1309370"/>
            <wp:effectExtent l="19050" t="19050" r="17145" b="241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6955" cy="1309370"/>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proofErr w:type="gramStart"/>
      <w:r w:rsidR="009E0954">
        <w:rPr>
          <w:noProof/>
        </w:rPr>
        <w:t>11</w:t>
      </w:r>
      <w:r>
        <w:fldChar w:fldCharType="end"/>
      </w:r>
      <w:r>
        <w:t xml:space="preserve"> Progress</w:t>
      </w:r>
      <w:proofErr w:type="gramEnd"/>
      <w:r>
        <w:t xml:space="preserve"> in TDCF Migration</w:t>
      </w:r>
    </w:p>
    <w:p w:rsidR="0079598D"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jc w:val="center"/>
      </w:pPr>
      <w:r w:rsidRPr="00746DDB">
        <w:t>----</w:t>
      </w:r>
    </w:p>
    <w:p w:rsidR="00E52412" w:rsidRDefault="00E52412">
      <w:pPr>
        <w:tabs>
          <w:tab w:val="clear" w:pos="1134"/>
        </w:tabs>
        <w:jc w:val="left"/>
        <w:rPr>
          <w:ins w:id="2382" w:author="Steve Foreman" w:date="2014-09-25T13:39:00Z"/>
          <w:lang w:eastAsia="zh-TW"/>
        </w:rPr>
      </w:pPr>
      <w:ins w:id="2383" w:author="Steve Foreman" w:date="2014-09-25T13:39:00Z">
        <w:r>
          <w:rPr>
            <w:lang w:eastAsia="zh-TW"/>
          </w:rPr>
          <w:br w:type="page"/>
        </w:r>
      </w:ins>
    </w:p>
    <w:p w:rsidR="0079598D" w:rsidRDefault="00E52412">
      <w:pPr>
        <w:pStyle w:val="Heading2"/>
        <w:rPr>
          <w:ins w:id="2384" w:author="Steve Foreman" w:date="2014-09-25T13:40:00Z"/>
        </w:rPr>
        <w:pPrChange w:id="2385" w:author="Steve Foreman" w:date="2014-09-25T13:40:00Z">
          <w:pPr/>
        </w:pPrChange>
      </w:pPr>
      <w:bookmarkStart w:id="2386" w:name="_Appendix_VIII._Terms"/>
      <w:bookmarkEnd w:id="2386"/>
      <w:proofErr w:type="gramStart"/>
      <w:ins w:id="2387" w:author="Steve Foreman" w:date="2014-09-25T13:39:00Z">
        <w:r>
          <w:lastRenderedPageBreak/>
          <w:t>Appendix VIII</w:t>
        </w:r>
      </w:ins>
      <w:ins w:id="2388" w:author="Steve Foreman" w:date="2014-09-25T13:40:00Z">
        <w:r>
          <w:t>.</w:t>
        </w:r>
        <w:proofErr w:type="gramEnd"/>
        <w:r>
          <w:t xml:space="preserve"> Terms of Reference for Focal Points</w:t>
        </w:r>
      </w:ins>
    </w:p>
    <w:p w:rsidR="00E52412" w:rsidRDefault="00E52412" w:rsidP="00E52412">
      <w:pPr>
        <w:pStyle w:val="Heading3"/>
        <w:rPr>
          <w:ins w:id="2389" w:author="Steve Foreman" w:date="2014-09-25T13:40:00Z"/>
        </w:rPr>
      </w:pPr>
      <w:ins w:id="2390" w:author="Steve Foreman" w:date="2014-09-25T13:40:00Z">
        <w:r>
          <w:t>National WIS Focal Point</w:t>
        </w:r>
      </w:ins>
    </w:p>
    <w:p w:rsidR="00E52412" w:rsidRDefault="00E52412" w:rsidP="00E52412">
      <w:pPr>
        <w:pStyle w:val="BodyText1"/>
        <w:rPr>
          <w:ins w:id="2391" w:author="Steve Foreman" w:date="2014-09-25T13:40:00Z"/>
        </w:rPr>
      </w:pPr>
      <w:ins w:id="2392" w:author="Steve Foreman" w:date="2014-09-25T13:40:00Z">
        <w:r>
          <w:t>National WIS Focal Points are nominated by the Permanent Representatives of Members of WMO. These Focal Points provide the operational channel of communication with the WMO Secretariat, and Centre and National WIS Focal Points.</w:t>
        </w:r>
      </w:ins>
    </w:p>
    <w:p w:rsidR="00E52412" w:rsidRDefault="00E52412" w:rsidP="00E52412">
      <w:pPr>
        <w:pStyle w:val="BodyText1"/>
        <w:rPr>
          <w:ins w:id="2393" w:author="Steve Foreman" w:date="2014-09-25T13:40:00Z"/>
        </w:rPr>
      </w:pPr>
      <w:ins w:id="2394" w:author="Steve Foreman" w:date="2014-09-25T13:40:00Z">
        <w:r>
          <w:t>The responsibilities of the Focal Points are:</w:t>
        </w:r>
      </w:ins>
    </w:p>
    <w:p w:rsidR="00E52412" w:rsidRDefault="00E52412">
      <w:pPr>
        <w:pStyle w:val="BodyText1"/>
        <w:rPr>
          <w:ins w:id="2395" w:author="Steve Foreman" w:date="2014-09-25T13:40:00Z"/>
        </w:rPr>
        <w:pPrChange w:id="2396" w:author="Steve Foreman" w:date="2014-09-25T13:41:00Z">
          <w:pPr>
            <w:pStyle w:val="BodyText0"/>
          </w:pPr>
        </w:pPrChange>
      </w:pPr>
      <w:ins w:id="2397" w:author="Steve Foreman" w:date="2014-09-25T13:40:00Z">
        <w:r>
          <w:t>(a)</w:t>
        </w:r>
        <w:r>
          <w:tab/>
          <w:t>Act as a focal point on all WIS activities within the Member state or territory;</w:t>
        </w:r>
      </w:ins>
    </w:p>
    <w:p w:rsidR="00E52412" w:rsidRDefault="00E52412">
      <w:pPr>
        <w:pStyle w:val="BodyText1"/>
        <w:rPr>
          <w:ins w:id="2398" w:author="Steve Foreman" w:date="2014-09-25T13:40:00Z"/>
        </w:rPr>
        <w:pPrChange w:id="2399" w:author="Steve Foreman" w:date="2014-09-25T13:41:00Z">
          <w:pPr>
            <w:pStyle w:val="BodyText0"/>
          </w:pPr>
        </w:pPrChange>
      </w:pPr>
      <w:ins w:id="2400" w:author="Steve Foreman" w:date="2014-09-25T13:40:00Z">
        <w:r>
          <w:t>(b)</w:t>
        </w:r>
        <w:r>
          <w:tab/>
          <w:t>Monitor and report on the national status of WIS implementation;</w:t>
        </w:r>
      </w:ins>
    </w:p>
    <w:p w:rsidR="00E52412" w:rsidRDefault="00E52412">
      <w:pPr>
        <w:pStyle w:val="BodyText1"/>
        <w:rPr>
          <w:ins w:id="2401" w:author="Steve Foreman" w:date="2014-09-25T13:40:00Z"/>
        </w:rPr>
        <w:pPrChange w:id="2402" w:author="Steve Foreman" w:date="2014-09-25T13:41:00Z">
          <w:pPr>
            <w:pStyle w:val="BodyText0"/>
          </w:pPr>
        </w:pPrChange>
      </w:pPr>
      <w:ins w:id="2403" w:author="Steve Foreman" w:date="2014-09-25T13:40:00Z">
        <w:r>
          <w:t>(c)</w:t>
        </w:r>
        <w:r>
          <w:tab/>
          <w:t>Participate in regional or sub-regional WIS coordination and implementation activities;</w:t>
        </w:r>
      </w:ins>
    </w:p>
    <w:p w:rsidR="00E52412" w:rsidRDefault="00E52412">
      <w:pPr>
        <w:pStyle w:val="BodyText1"/>
        <w:rPr>
          <w:ins w:id="2404" w:author="Steve Foreman" w:date="2014-09-25T13:40:00Z"/>
        </w:rPr>
        <w:pPrChange w:id="2405" w:author="Steve Foreman" w:date="2014-09-25T13:41:00Z">
          <w:pPr>
            <w:pStyle w:val="BodyText0"/>
          </w:pPr>
        </w:pPrChange>
      </w:pPr>
      <w:ins w:id="2406" w:author="Steve Foreman" w:date="2014-09-25T13:40:00Z">
        <w:r>
          <w:t>(d)</w:t>
        </w:r>
        <w:r>
          <w:tab/>
          <w:t>Arrange for the authorization of national entities or people for access to WIS;</w:t>
        </w:r>
      </w:ins>
    </w:p>
    <w:p w:rsidR="00E52412" w:rsidRDefault="00E52412">
      <w:pPr>
        <w:pStyle w:val="BodyText1"/>
        <w:rPr>
          <w:ins w:id="2407" w:author="Steve Foreman" w:date="2014-09-25T13:40:00Z"/>
        </w:rPr>
        <w:pPrChange w:id="2408" w:author="Steve Foreman" w:date="2014-09-25T13:41:00Z">
          <w:pPr>
            <w:pStyle w:val="BodyText0"/>
          </w:pPr>
        </w:pPrChange>
      </w:pPr>
      <w:ins w:id="2409" w:author="Steve Foreman" w:date="2014-09-25T13:40:00Z">
        <w:r>
          <w:t>(e)</w:t>
        </w:r>
        <w:r>
          <w:tab/>
          <w:t>Ensure issues relating to WIS, including the GTS, and World Weather Watch monitoring are directed to the relevant person and followed up on;</w:t>
        </w:r>
      </w:ins>
    </w:p>
    <w:p w:rsidR="00E52412" w:rsidRDefault="00E52412">
      <w:pPr>
        <w:pStyle w:val="BodyText1"/>
        <w:rPr>
          <w:ins w:id="2410" w:author="Steve Foreman" w:date="2014-09-25T13:40:00Z"/>
        </w:rPr>
        <w:pPrChange w:id="2411" w:author="Steve Foreman" w:date="2014-09-25T13:41:00Z">
          <w:pPr>
            <w:pStyle w:val="BodyText0"/>
          </w:pPr>
        </w:pPrChange>
      </w:pPr>
      <w:ins w:id="2412" w:author="Steve Foreman" w:date="2014-09-25T13:40:00Z">
        <w:r>
          <w:t>(f)</w:t>
        </w:r>
        <w:r>
          <w:tab/>
          <w:t>Monitor and participate in the overall maintenance of WIS including CBS expert teams addressing data management and data representation as well as network issues;</w:t>
        </w:r>
      </w:ins>
    </w:p>
    <w:p w:rsidR="00E52412" w:rsidRDefault="00E52412">
      <w:pPr>
        <w:pStyle w:val="BodyText1"/>
        <w:rPr>
          <w:ins w:id="2413" w:author="Steve Foreman" w:date="2014-09-25T13:40:00Z"/>
        </w:rPr>
        <w:pPrChange w:id="2414" w:author="Steve Foreman" w:date="2014-09-25T13:41:00Z">
          <w:pPr>
            <w:pStyle w:val="BodyText0"/>
          </w:pPr>
        </w:pPrChange>
      </w:pPr>
      <w:ins w:id="2415" w:author="Steve Foreman" w:date="2014-09-25T13:40:00Z">
        <w:r>
          <w:t>(g)</w:t>
        </w:r>
        <w:r>
          <w:tab/>
          <w:t>Oversee the creation and management of WIS Discovery Metadata for data and products from participation centres;</w:t>
        </w:r>
      </w:ins>
    </w:p>
    <w:p w:rsidR="00E52412" w:rsidRDefault="00E52412">
      <w:pPr>
        <w:pStyle w:val="BodyText1"/>
        <w:rPr>
          <w:ins w:id="2416" w:author="Steve Foreman" w:date="2014-09-25T13:40:00Z"/>
        </w:rPr>
        <w:pPrChange w:id="2417" w:author="Steve Foreman" w:date="2014-09-25T13:41:00Z">
          <w:pPr>
            <w:pStyle w:val="BodyText0"/>
          </w:pPr>
        </w:pPrChange>
      </w:pPr>
      <w:ins w:id="2418" w:author="Steve Foreman" w:date="2014-09-25T13:40:00Z">
        <w:r>
          <w:t>(h)</w:t>
        </w:r>
        <w:r>
          <w:tab/>
          <w:t>Assist centre focal points in matters relating to WIS, including compliance and functional issues;</w:t>
        </w:r>
      </w:ins>
    </w:p>
    <w:p w:rsidR="00E52412" w:rsidRDefault="00E52412">
      <w:pPr>
        <w:pStyle w:val="BodyText1"/>
        <w:rPr>
          <w:ins w:id="2419" w:author="Steve Foreman" w:date="2014-09-25T13:40:00Z"/>
        </w:rPr>
        <w:pPrChange w:id="2420" w:author="Steve Foreman" w:date="2014-09-25T13:41:00Z">
          <w:pPr>
            <w:pStyle w:val="BodyText0"/>
          </w:pPr>
        </w:pPrChange>
      </w:pPr>
      <w:ins w:id="2421" w:author="Steve Foreman" w:date="2014-09-25T13:40:00Z">
        <w:r>
          <w:t>(</w:t>
        </w:r>
        <w:proofErr w:type="spellStart"/>
        <w:r>
          <w:t>i</w:t>
        </w:r>
        <w:proofErr w:type="spellEnd"/>
        <w:r>
          <w:t>)</w:t>
        </w:r>
        <w:r>
          <w:tab/>
          <w:t>Identify and follow up on training and capacity development needs;</w:t>
        </w:r>
      </w:ins>
    </w:p>
    <w:p w:rsidR="00E52412" w:rsidRDefault="00E52412">
      <w:pPr>
        <w:pStyle w:val="BodyText1"/>
        <w:rPr>
          <w:ins w:id="2422" w:author="Steve Foreman" w:date="2014-09-25T13:40:00Z"/>
        </w:rPr>
        <w:pPrChange w:id="2423" w:author="Steve Foreman" w:date="2014-09-25T13:41:00Z">
          <w:pPr>
            <w:pStyle w:val="BodyText0"/>
          </w:pPr>
        </w:pPrChange>
      </w:pPr>
      <w:ins w:id="2424" w:author="Steve Foreman" w:date="2014-09-25T13:40:00Z">
        <w:r>
          <w:t>(j)</w:t>
        </w:r>
        <w:r>
          <w:tab/>
          <w:t>Represent the NMHS in WIS contributions and liaison with other initiatives such as WIGOS and GFCS.</w:t>
        </w:r>
      </w:ins>
    </w:p>
    <w:p w:rsidR="00E52412" w:rsidRPr="00E52412" w:rsidRDefault="00E52412">
      <w:pPr>
        <w:pStyle w:val="BodyText1"/>
        <w:rPr>
          <w:ins w:id="2425" w:author="Steve Foreman" w:date="2014-09-25T13:40:00Z"/>
          <w:i/>
          <w:rPrChange w:id="2426" w:author="Steve Foreman" w:date="2014-09-25T13:41:00Z">
            <w:rPr>
              <w:ins w:id="2427" w:author="Steve Foreman" w:date="2014-09-25T13:40:00Z"/>
            </w:rPr>
          </w:rPrChange>
        </w:rPr>
        <w:pPrChange w:id="2428" w:author="Steve Foreman" w:date="2014-09-25T13:41:00Z">
          <w:pPr>
            <w:pStyle w:val="BodyText0"/>
          </w:pPr>
        </w:pPrChange>
      </w:pPr>
      <w:ins w:id="2429" w:author="Steve Foreman" w:date="2014-09-25T13:40:00Z">
        <w:r w:rsidRPr="00E52412">
          <w:rPr>
            <w:i/>
            <w:rPrChange w:id="2430" w:author="Steve Foreman" w:date="2014-09-25T13:41:00Z">
              <w:rPr/>
            </w:rPrChange>
          </w:rPr>
          <w:t>Note: if the Recommendation 2.6(1)/1 (CBS Ext</w:t>
        </w:r>
        <w:proofErr w:type="gramStart"/>
        <w:r w:rsidRPr="00E52412">
          <w:rPr>
            <w:i/>
            <w:rPrChange w:id="2431" w:author="Steve Foreman" w:date="2014-09-25T13:41:00Z">
              <w:rPr/>
            </w:rPrChange>
          </w:rPr>
          <w:t>.(</w:t>
        </w:r>
        <w:proofErr w:type="gramEnd"/>
        <w:r w:rsidRPr="00E52412">
          <w:rPr>
            <w:i/>
            <w:rPrChange w:id="2432" w:author="Steve Foreman" w:date="2014-09-25T13:41:00Z">
              <w:rPr/>
            </w:rPrChange>
          </w:rPr>
          <w:t>2014)) is endorsed by Congress or EC, the following additional tasks will be added:</w:t>
        </w:r>
      </w:ins>
    </w:p>
    <w:p w:rsidR="00E52412" w:rsidRPr="00354752" w:rsidRDefault="00E52412" w:rsidP="00E52412">
      <w:pPr>
        <w:pStyle w:val="BodyText1"/>
        <w:rPr>
          <w:ins w:id="2433" w:author="Steve Foreman" w:date="2014-09-25T13:40:00Z"/>
          <w:i/>
        </w:rPr>
      </w:pPr>
      <w:ins w:id="2434" w:author="Steve Foreman" w:date="2014-09-25T13:40:00Z">
        <w:r w:rsidRPr="00354752">
          <w:rPr>
            <w:i/>
          </w:rPr>
          <w:t>(k)</w:t>
        </w:r>
        <w:r w:rsidRPr="00354752">
          <w:rPr>
            <w:i/>
          </w:rPr>
          <w:tab/>
          <w:t>To receive notifications of amendments to the Manual on WIS (WMO-No. 1060), the Guide to WIS (WMO</w:t>
        </w:r>
        <w:r w:rsidRPr="00354752">
          <w:rPr>
            <w:i/>
          </w:rPr>
          <w:noBreakHyphen/>
          <w:t>No. 1061), the Manual on the GTS (WMO</w:t>
        </w:r>
        <w:r w:rsidRPr="00354752">
          <w:rPr>
            <w:i/>
          </w:rPr>
          <w:noBreakHyphen/>
          <w:t>No. 386) and associated Guides, and propagate the information within their state or territory;</w:t>
        </w:r>
      </w:ins>
    </w:p>
    <w:p w:rsidR="00E52412" w:rsidRPr="00354752" w:rsidRDefault="00E52412" w:rsidP="00E52412">
      <w:pPr>
        <w:pStyle w:val="BodyText1"/>
        <w:rPr>
          <w:ins w:id="2435" w:author="Steve Foreman" w:date="2014-09-25T13:40:00Z"/>
          <w:i/>
        </w:rPr>
      </w:pPr>
      <w:ins w:id="2436" w:author="Steve Foreman" w:date="2014-09-25T13:40:00Z">
        <w:r w:rsidRPr="00354752">
          <w:rPr>
            <w:i/>
          </w:rPr>
          <w:t>(l)</w:t>
        </w:r>
        <w:r w:rsidRPr="00354752">
          <w:rPr>
            <w:i/>
          </w:rPr>
          <w:tab/>
          <w:t>To comment on amendments to the Manual on WIS (WMO-No. 1060), the Guide to WIS (WMO</w:t>
        </w:r>
        <w:r w:rsidRPr="00354752">
          <w:rPr>
            <w:i/>
          </w:rPr>
          <w:noBreakHyphen/>
          <w:t>No. 1061), the Manual on the GTS (WMO</w:t>
        </w:r>
        <w:r w:rsidRPr="00354752">
          <w:rPr>
            <w:i/>
          </w:rPr>
          <w:noBreakHyphen/>
          <w:t>No. 386)  and associated Guides by the simple procedure, on behalf of the Permanent Representative;</w:t>
        </w:r>
      </w:ins>
    </w:p>
    <w:p w:rsidR="00E52412" w:rsidRPr="00354752" w:rsidRDefault="00E52412" w:rsidP="00E52412">
      <w:pPr>
        <w:pStyle w:val="BodyText1"/>
        <w:rPr>
          <w:ins w:id="2437" w:author="Steve Foreman" w:date="2014-09-25T13:40:00Z"/>
          <w:i/>
        </w:rPr>
      </w:pPr>
      <w:ins w:id="2438" w:author="Steve Foreman" w:date="2014-09-25T13:40:00Z">
        <w:r w:rsidRPr="00354752">
          <w:rPr>
            <w:i/>
          </w:rPr>
          <w:t>(m)</w:t>
        </w:r>
        <w:r w:rsidRPr="00354752">
          <w:rPr>
            <w:i/>
          </w:rPr>
          <w:tab/>
          <w:t>To request amendments to the Manual on WIS (WMO-No. 1060), the Guide to WIS (WMO</w:t>
        </w:r>
        <w:r w:rsidRPr="00354752">
          <w:rPr>
            <w:i/>
          </w:rPr>
          <w:noBreakHyphen/>
          <w:t>No. 1061), the Manual on the GTS (WMO</w:t>
        </w:r>
        <w:r w:rsidRPr="00354752">
          <w:rPr>
            <w:i/>
          </w:rPr>
          <w:noBreakHyphen/>
          <w:t>No. 386) and associated Guides on behalf of the Permanent Representative.</w:t>
        </w:r>
      </w:ins>
    </w:p>
    <w:p w:rsidR="00E52412" w:rsidRDefault="00E52412" w:rsidP="00E52412">
      <w:pPr>
        <w:pStyle w:val="BodyText0"/>
        <w:rPr>
          <w:ins w:id="2439" w:author="Steve Foreman" w:date="2014-09-25T13:40:00Z"/>
        </w:rPr>
      </w:pPr>
    </w:p>
    <w:p w:rsidR="00E52412" w:rsidRDefault="00E52412" w:rsidP="00E52412">
      <w:pPr>
        <w:pStyle w:val="Heading3"/>
        <w:rPr>
          <w:ins w:id="2440" w:author="Steve Foreman" w:date="2014-09-25T13:40:00Z"/>
        </w:rPr>
      </w:pPr>
      <w:ins w:id="2441" w:author="Steve Foreman" w:date="2014-09-25T13:40:00Z">
        <w:r>
          <w:t>Centre WIS Focal Point</w:t>
        </w:r>
      </w:ins>
    </w:p>
    <w:p w:rsidR="00E52412" w:rsidRDefault="00E52412" w:rsidP="00E52412">
      <w:pPr>
        <w:pStyle w:val="BodyText1"/>
        <w:rPr>
          <w:ins w:id="2442" w:author="Steve Foreman" w:date="2014-09-25T13:40:00Z"/>
        </w:rPr>
      </w:pPr>
      <w:ins w:id="2443" w:author="Steve Foreman" w:date="2014-09-25T13:40:00Z">
        <w:r>
          <w:t>Centre WIS Focal Points are nominated by the centre or the Permanent Representative responsible for the centre. These Focal Points provide the operational channel of communication with the WMO Secretariat, and Centre and National WIS Focal Points.</w:t>
        </w:r>
      </w:ins>
    </w:p>
    <w:p w:rsidR="00E52412" w:rsidRDefault="00E52412" w:rsidP="00E52412">
      <w:pPr>
        <w:pStyle w:val="BodyText1"/>
        <w:rPr>
          <w:ins w:id="2444" w:author="Steve Foreman" w:date="2014-09-25T13:40:00Z"/>
        </w:rPr>
      </w:pPr>
      <w:ins w:id="2445" w:author="Steve Foreman" w:date="2014-09-25T13:40:00Z">
        <w:r>
          <w:t>The responsibilities of the Focal Points are:</w:t>
        </w:r>
      </w:ins>
    </w:p>
    <w:p w:rsidR="00E52412" w:rsidRDefault="00E52412">
      <w:pPr>
        <w:pStyle w:val="BodyText1"/>
        <w:rPr>
          <w:ins w:id="2446" w:author="Steve Foreman" w:date="2014-09-25T13:40:00Z"/>
        </w:rPr>
        <w:pPrChange w:id="2447" w:author="Steve Foreman" w:date="2014-09-25T13:41:00Z">
          <w:pPr>
            <w:pStyle w:val="BodyText0"/>
          </w:pPr>
        </w:pPrChange>
      </w:pPr>
      <w:ins w:id="2448" w:author="Steve Foreman" w:date="2014-09-25T13:40:00Z">
        <w:r>
          <w:t>(a)</w:t>
        </w:r>
        <w:r>
          <w:tab/>
          <w:t>Monitor and report on the status of WIS implementation within the centre;</w:t>
        </w:r>
      </w:ins>
    </w:p>
    <w:p w:rsidR="00E52412" w:rsidRDefault="00E52412">
      <w:pPr>
        <w:pStyle w:val="BodyText1"/>
        <w:rPr>
          <w:ins w:id="2449" w:author="Steve Foreman" w:date="2014-09-25T13:40:00Z"/>
        </w:rPr>
        <w:pPrChange w:id="2450" w:author="Steve Foreman" w:date="2014-09-25T13:41:00Z">
          <w:pPr>
            <w:pStyle w:val="BodyText0"/>
          </w:pPr>
        </w:pPrChange>
      </w:pPr>
      <w:ins w:id="2451" w:author="Steve Foreman" w:date="2014-09-25T13:40:00Z">
        <w:r>
          <w:t>(b)</w:t>
        </w:r>
        <w:r>
          <w:tab/>
          <w:t>Participate in national and international WIS coordination and implementation activities;</w:t>
        </w:r>
      </w:ins>
    </w:p>
    <w:p w:rsidR="00E52412" w:rsidRDefault="00E52412">
      <w:pPr>
        <w:pStyle w:val="BodyText1"/>
        <w:rPr>
          <w:ins w:id="2452" w:author="Steve Foreman" w:date="2014-09-25T13:40:00Z"/>
        </w:rPr>
        <w:pPrChange w:id="2453" w:author="Steve Foreman" w:date="2014-09-25T13:41:00Z">
          <w:pPr>
            <w:pStyle w:val="BodyText0"/>
          </w:pPr>
        </w:pPrChange>
      </w:pPr>
      <w:ins w:id="2454" w:author="Steve Foreman" w:date="2014-09-25T13:40:00Z">
        <w:r>
          <w:t>(c)</w:t>
        </w:r>
        <w:r>
          <w:tab/>
          <w:t>Arrange for the authorization of access to data, products and/or services available through the centre;</w:t>
        </w:r>
      </w:ins>
    </w:p>
    <w:p w:rsidR="00E52412" w:rsidRDefault="00E52412">
      <w:pPr>
        <w:pStyle w:val="BodyText1"/>
        <w:rPr>
          <w:ins w:id="2455" w:author="Steve Foreman" w:date="2014-09-25T13:40:00Z"/>
        </w:rPr>
        <w:pPrChange w:id="2456" w:author="Steve Foreman" w:date="2014-09-25T13:41:00Z">
          <w:pPr>
            <w:pStyle w:val="BodyText0"/>
          </w:pPr>
        </w:pPrChange>
      </w:pPr>
      <w:ins w:id="2457" w:author="Steve Foreman" w:date="2014-09-25T13:40:00Z">
        <w:r>
          <w:lastRenderedPageBreak/>
          <w:t>(d)</w:t>
        </w:r>
        <w:r>
          <w:tab/>
          <w:t>Ensure issues relating to WIS are directed to the relevant person and followed up on;</w:t>
        </w:r>
      </w:ins>
    </w:p>
    <w:p w:rsidR="00E52412" w:rsidRDefault="00E52412">
      <w:pPr>
        <w:pStyle w:val="BodyText1"/>
        <w:rPr>
          <w:ins w:id="2458" w:author="Steve Foreman" w:date="2014-09-25T13:40:00Z"/>
        </w:rPr>
        <w:pPrChange w:id="2459" w:author="Steve Foreman" w:date="2014-09-25T13:41:00Z">
          <w:pPr>
            <w:pStyle w:val="BodyText0"/>
          </w:pPr>
        </w:pPrChange>
      </w:pPr>
      <w:ins w:id="2460" w:author="Steve Foreman" w:date="2014-09-25T13:40:00Z">
        <w:r>
          <w:t>(e)</w:t>
        </w:r>
        <w:r>
          <w:tab/>
          <w:t>Monitor and participate in the overall maintenance of WIS including contributions to CBS expert teams addressing data management and data representation as well as network issues;</w:t>
        </w:r>
      </w:ins>
    </w:p>
    <w:p w:rsidR="00E52412" w:rsidRDefault="00E52412">
      <w:pPr>
        <w:pStyle w:val="BodyText1"/>
        <w:rPr>
          <w:ins w:id="2461" w:author="Steve Foreman" w:date="2014-09-25T13:40:00Z"/>
        </w:rPr>
        <w:pPrChange w:id="2462" w:author="Steve Foreman" w:date="2014-09-25T13:41:00Z">
          <w:pPr>
            <w:pStyle w:val="BodyText0"/>
          </w:pPr>
        </w:pPrChange>
      </w:pPr>
      <w:ins w:id="2463" w:author="Steve Foreman" w:date="2014-09-25T13:40:00Z">
        <w:r>
          <w:t>(f)</w:t>
        </w:r>
        <w:r>
          <w:tab/>
          <w:t>Oversee the creation and management of WIS Discovery Metadata for data and products from the centre;</w:t>
        </w:r>
      </w:ins>
    </w:p>
    <w:p w:rsidR="00E52412" w:rsidRDefault="00E52412">
      <w:pPr>
        <w:pStyle w:val="BodyText1"/>
        <w:rPr>
          <w:ins w:id="2464" w:author="Steve Foreman" w:date="2014-09-25T13:40:00Z"/>
        </w:rPr>
        <w:pPrChange w:id="2465" w:author="Steve Foreman" w:date="2014-09-25T13:41:00Z">
          <w:pPr>
            <w:pStyle w:val="BodyText0"/>
          </w:pPr>
        </w:pPrChange>
      </w:pPr>
      <w:ins w:id="2466" w:author="Steve Foreman" w:date="2014-09-25T13:40:00Z">
        <w:r>
          <w:t>(g)</w:t>
        </w:r>
        <w:r>
          <w:tab/>
          <w:t>Assist staff and users of the centre in matters relating to WIS, including WIS Discovery Metadata, WIS applications, WIS networks and systems;</w:t>
        </w:r>
      </w:ins>
    </w:p>
    <w:p w:rsidR="00E52412" w:rsidRDefault="00E52412">
      <w:pPr>
        <w:pStyle w:val="BodyText1"/>
        <w:rPr>
          <w:ins w:id="2467" w:author="Steve Foreman" w:date="2014-09-25T13:40:00Z"/>
        </w:rPr>
        <w:pPrChange w:id="2468" w:author="Steve Foreman" w:date="2014-09-25T13:41:00Z">
          <w:pPr>
            <w:pStyle w:val="BodyText0"/>
          </w:pPr>
        </w:pPrChange>
      </w:pPr>
      <w:ins w:id="2469" w:author="Steve Foreman" w:date="2014-09-25T13:40:00Z">
        <w:r>
          <w:t>(h)</w:t>
        </w:r>
        <w:r>
          <w:tab/>
          <w:t>Identify and follow up on training and capacity development needs.</w:t>
        </w:r>
      </w:ins>
    </w:p>
    <w:p w:rsidR="00E52412" w:rsidRDefault="00E52412" w:rsidP="00E52412">
      <w:pPr>
        <w:pStyle w:val="Heading3"/>
        <w:rPr>
          <w:ins w:id="2470" w:author="Steve Foreman" w:date="2014-09-25T13:40:00Z"/>
        </w:rPr>
      </w:pPr>
      <w:ins w:id="2471" w:author="Steve Foreman" w:date="2014-09-25T13:40:00Z">
        <w:r>
          <w:t>GTS Focal Point</w:t>
        </w:r>
      </w:ins>
    </w:p>
    <w:p w:rsidR="00E52412" w:rsidRDefault="00E52412" w:rsidP="00E52412">
      <w:pPr>
        <w:pStyle w:val="BodyText1"/>
        <w:rPr>
          <w:ins w:id="2472" w:author="Steve Foreman" w:date="2014-09-25T13:40:00Z"/>
        </w:rPr>
      </w:pPr>
      <w:ins w:id="2473" w:author="Steve Foreman" w:date="2014-09-25T13:40:00Z">
        <w:r>
          <w:t>GTS Focal Points are nominated by the Permanent Representatives of Member countries of WMO that are connected to the GTS. These Focal Points provide the operational channel of communication with the WMO Secretariat, RTH and GTS Focal Points.</w:t>
        </w:r>
      </w:ins>
    </w:p>
    <w:p w:rsidR="00E52412" w:rsidRDefault="00E52412" w:rsidP="00E52412">
      <w:pPr>
        <w:pStyle w:val="BodyText1"/>
        <w:rPr>
          <w:ins w:id="2474" w:author="Steve Foreman" w:date="2014-09-25T13:40:00Z"/>
        </w:rPr>
      </w:pPr>
      <w:ins w:id="2475" w:author="Steve Foreman" w:date="2014-09-25T13:40:00Z">
        <w:r>
          <w:t>The Terms of Reference of the Focal Points are:</w:t>
        </w:r>
      </w:ins>
    </w:p>
    <w:p w:rsidR="00E52412" w:rsidRDefault="00E52412">
      <w:pPr>
        <w:pStyle w:val="BodyText1"/>
        <w:rPr>
          <w:ins w:id="2476" w:author="Steve Foreman" w:date="2014-09-25T13:40:00Z"/>
        </w:rPr>
        <w:pPrChange w:id="2477" w:author="Steve Foreman" w:date="2014-09-25T13:41:00Z">
          <w:pPr>
            <w:pStyle w:val="BodyText0"/>
          </w:pPr>
        </w:pPrChange>
      </w:pPr>
      <w:ins w:id="2478" w:author="Steve Foreman" w:date="2014-09-25T13:40:00Z">
        <w:r>
          <w:t>(a)</w:t>
        </w:r>
        <w:r>
          <w:tab/>
          <w:t>Act as a focal point on all GTS matters within the centre and with its national users;</w:t>
        </w:r>
      </w:ins>
    </w:p>
    <w:p w:rsidR="00E52412" w:rsidRDefault="00E52412">
      <w:pPr>
        <w:pStyle w:val="BodyText1"/>
        <w:rPr>
          <w:ins w:id="2479" w:author="Steve Foreman" w:date="2014-09-25T13:40:00Z"/>
        </w:rPr>
        <w:pPrChange w:id="2480" w:author="Steve Foreman" w:date="2014-09-25T13:41:00Z">
          <w:pPr>
            <w:pStyle w:val="BodyText0"/>
          </w:pPr>
        </w:pPrChange>
      </w:pPr>
      <w:ins w:id="2481" w:author="Steve Foreman" w:date="2014-09-25T13:40:00Z">
        <w:r>
          <w:t>(b)</w:t>
        </w:r>
        <w:r>
          <w:tab/>
          <w:t>Manage authorization of reception or transmission of information using the GTS;</w:t>
        </w:r>
      </w:ins>
    </w:p>
    <w:p w:rsidR="00E52412" w:rsidRDefault="00E52412">
      <w:pPr>
        <w:pStyle w:val="BodyText1"/>
        <w:rPr>
          <w:ins w:id="2482" w:author="Steve Foreman" w:date="2014-09-25T13:40:00Z"/>
        </w:rPr>
        <w:pPrChange w:id="2483" w:author="Steve Foreman" w:date="2014-09-25T13:41:00Z">
          <w:pPr>
            <w:pStyle w:val="BodyText0"/>
          </w:pPr>
        </w:pPrChange>
      </w:pPr>
      <w:ins w:id="2484" w:author="Steve Foreman" w:date="2014-09-25T13:40:00Z">
        <w:r>
          <w:t xml:space="preserve">(c) </w:t>
        </w:r>
        <w:r>
          <w:tab/>
          <w:t>Manage subscriptions and access to GTS traffic;</w:t>
        </w:r>
      </w:ins>
    </w:p>
    <w:p w:rsidR="00E52412" w:rsidRDefault="00E52412">
      <w:pPr>
        <w:pStyle w:val="BodyText1"/>
        <w:rPr>
          <w:ins w:id="2485" w:author="Steve Foreman" w:date="2014-09-25T13:40:00Z"/>
        </w:rPr>
        <w:pPrChange w:id="2486" w:author="Steve Foreman" w:date="2014-09-25T13:41:00Z">
          <w:pPr>
            <w:pStyle w:val="BodyText0"/>
          </w:pPr>
        </w:pPrChange>
      </w:pPr>
      <w:ins w:id="2487" w:author="Steve Foreman" w:date="2014-09-25T13:40:00Z">
        <w:r>
          <w:t>(d)</w:t>
        </w:r>
        <w:r>
          <w:tab/>
          <w:t>Oversee the creation and management of GTS headers for data and products from the centre;</w:t>
        </w:r>
      </w:ins>
    </w:p>
    <w:p w:rsidR="00E52412" w:rsidRDefault="00E52412">
      <w:pPr>
        <w:pStyle w:val="BodyText1"/>
        <w:rPr>
          <w:ins w:id="2488" w:author="Steve Foreman" w:date="2014-09-25T13:40:00Z"/>
        </w:rPr>
        <w:pPrChange w:id="2489" w:author="Steve Foreman" w:date="2014-09-25T13:41:00Z">
          <w:pPr>
            <w:pStyle w:val="BodyText0"/>
          </w:pPr>
        </w:pPrChange>
      </w:pPr>
      <w:ins w:id="2490" w:author="Steve Foreman" w:date="2014-09-25T13:40:00Z">
        <w:r>
          <w:t>(e)</w:t>
        </w:r>
        <w:r>
          <w:tab/>
          <w:t>Ensure data and products published to the GTS from your centre have appropriate WIS discovery metadata already uploaded to the principal GISC;</w:t>
        </w:r>
      </w:ins>
    </w:p>
    <w:p w:rsidR="00E52412" w:rsidRDefault="00E52412">
      <w:pPr>
        <w:pStyle w:val="BodyText1"/>
        <w:rPr>
          <w:ins w:id="2491" w:author="Steve Foreman" w:date="2014-09-25T13:40:00Z"/>
        </w:rPr>
        <w:pPrChange w:id="2492" w:author="Steve Foreman" w:date="2014-09-25T13:41:00Z">
          <w:pPr>
            <w:pStyle w:val="BodyText0"/>
          </w:pPr>
        </w:pPrChange>
      </w:pPr>
      <w:ins w:id="2493" w:author="Steve Foreman" w:date="2014-09-25T13:40:00Z">
        <w:r>
          <w:t>(f)</w:t>
        </w:r>
        <w:r>
          <w:tab/>
          <w:t>Coordinate GTS traffic with the RTH(s) to which the centre is attached exchange of information through the GTS for national centres</w:t>
        </w:r>
      </w:ins>
    </w:p>
    <w:p w:rsidR="00E52412" w:rsidRDefault="00E52412">
      <w:pPr>
        <w:pStyle w:val="BodyText1"/>
        <w:rPr>
          <w:ins w:id="2494" w:author="Steve Foreman" w:date="2014-09-25T13:40:00Z"/>
        </w:rPr>
        <w:pPrChange w:id="2495" w:author="Steve Foreman" w:date="2014-09-25T13:41:00Z">
          <w:pPr>
            <w:pStyle w:val="BodyText0"/>
          </w:pPr>
        </w:pPrChange>
      </w:pPr>
      <w:ins w:id="2496" w:author="Steve Foreman" w:date="2014-09-25T13:40:00Z">
        <w:r>
          <w:t>(g)</w:t>
        </w:r>
        <w:r>
          <w:tab/>
          <w:t>Arrange for exchange of information between the GTS and national users, including WIS centres;</w:t>
        </w:r>
      </w:ins>
    </w:p>
    <w:p w:rsidR="00E52412" w:rsidRDefault="00E52412">
      <w:pPr>
        <w:pStyle w:val="BodyText1"/>
        <w:rPr>
          <w:ins w:id="2497" w:author="Steve Foreman" w:date="2014-09-25T13:40:00Z"/>
        </w:rPr>
        <w:pPrChange w:id="2498" w:author="Steve Foreman" w:date="2014-09-25T13:41:00Z">
          <w:pPr>
            <w:pStyle w:val="BodyText0"/>
          </w:pPr>
        </w:pPrChange>
      </w:pPr>
      <w:ins w:id="2499" w:author="Steve Foreman" w:date="2014-09-25T13:40:00Z">
        <w:r>
          <w:t>(h)</w:t>
        </w:r>
        <w:r>
          <w:tab/>
          <w:t>Ensure issues relating to the GTS and World Weather Watch monitoring are directed to the relevant person and followed up on;</w:t>
        </w:r>
      </w:ins>
    </w:p>
    <w:p w:rsidR="00E52412" w:rsidRDefault="00E52412">
      <w:pPr>
        <w:pStyle w:val="BodyText1"/>
        <w:rPr>
          <w:ins w:id="2500" w:author="Steve Foreman" w:date="2014-09-25T13:40:00Z"/>
        </w:rPr>
        <w:pPrChange w:id="2501" w:author="Steve Foreman" w:date="2014-09-25T13:41:00Z">
          <w:pPr>
            <w:pStyle w:val="BodyText0"/>
          </w:pPr>
        </w:pPrChange>
      </w:pPr>
      <w:proofErr w:type="gramStart"/>
      <w:ins w:id="2502" w:author="Steve Foreman" w:date="2014-09-25T13:40:00Z">
        <w:r>
          <w:t>(</w:t>
        </w:r>
        <w:proofErr w:type="spellStart"/>
        <w:r>
          <w:t>i</w:t>
        </w:r>
        <w:proofErr w:type="spellEnd"/>
        <w:r>
          <w:t>)</w:t>
        </w:r>
        <w:r>
          <w:tab/>
          <w:t>Monitor, report</w:t>
        </w:r>
        <w:proofErr w:type="gramEnd"/>
        <w:r>
          <w:t xml:space="preserve"> on and participate in the overall maintenance of the GTS including contributions to CBS expert teams addressing data management and data representation as well as network issues;</w:t>
        </w:r>
      </w:ins>
    </w:p>
    <w:p w:rsidR="00E52412" w:rsidRDefault="00E52412">
      <w:pPr>
        <w:pStyle w:val="BodyText1"/>
        <w:rPr>
          <w:ins w:id="2503" w:author="Steve Foreman" w:date="2014-09-25T13:40:00Z"/>
        </w:rPr>
        <w:pPrChange w:id="2504" w:author="Steve Foreman" w:date="2014-09-25T13:41:00Z">
          <w:pPr>
            <w:pStyle w:val="BodyText0"/>
          </w:pPr>
        </w:pPrChange>
      </w:pPr>
      <w:ins w:id="2505" w:author="Steve Foreman" w:date="2014-09-25T13:40:00Z">
        <w:r>
          <w:t>(j)</w:t>
        </w:r>
        <w:r>
          <w:tab/>
          <w:t>Assist staff and users of the centre in matters relating to GTS, including compliance and functional issues;</w:t>
        </w:r>
      </w:ins>
    </w:p>
    <w:p w:rsidR="00E52412" w:rsidRDefault="00E52412">
      <w:pPr>
        <w:pStyle w:val="BodyText1"/>
        <w:rPr>
          <w:ins w:id="2506" w:author="Steve Foreman" w:date="2014-09-25T13:40:00Z"/>
        </w:rPr>
        <w:pPrChange w:id="2507" w:author="Steve Foreman" w:date="2014-09-25T13:41:00Z">
          <w:pPr>
            <w:pStyle w:val="BodyText0"/>
          </w:pPr>
        </w:pPrChange>
      </w:pPr>
      <w:ins w:id="2508" w:author="Steve Foreman" w:date="2014-09-25T13:40:00Z">
        <w:r>
          <w:t>(k)</w:t>
        </w:r>
        <w:r>
          <w:tab/>
          <w:t>Identify and follow up on training and capacity development needs.</w:t>
        </w:r>
      </w:ins>
    </w:p>
    <w:p w:rsidR="00E52412" w:rsidRDefault="00E52412">
      <w:pPr>
        <w:pStyle w:val="BodyText1"/>
        <w:rPr>
          <w:ins w:id="2509" w:author="Steve Foreman" w:date="2014-09-25T13:40:00Z"/>
        </w:rPr>
        <w:pPrChange w:id="2510" w:author="Steve Foreman" w:date="2014-09-25T13:41:00Z">
          <w:pPr>
            <w:pStyle w:val="BodyText0"/>
          </w:pPr>
        </w:pPrChange>
      </w:pPr>
    </w:p>
    <w:p w:rsidR="00E52412" w:rsidRDefault="00E52412" w:rsidP="00E52412">
      <w:pPr>
        <w:pStyle w:val="Heading3"/>
        <w:rPr>
          <w:ins w:id="2511" w:author="Steve Foreman" w:date="2014-09-25T13:40:00Z"/>
        </w:rPr>
      </w:pPr>
      <w:ins w:id="2512" w:author="Steve Foreman" w:date="2014-09-25T13:40:00Z">
        <w:r>
          <w:t>RTH Focal Point</w:t>
        </w:r>
      </w:ins>
    </w:p>
    <w:p w:rsidR="00E52412" w:rsidRDefault="00E52412" w:rsidP="00E52412">
      <w:pPr>
        <w:pStyle w:val="BodyText1"/>
        <w:rPr>
          <w:ins w:id="2513" w:author="Steve Foreman" w:date="2014-09-25T13:40:00Z"/>
        </w:rPr>
      </w:pPr>
      <w:ins w:id="2514" w:author="Steve Foreman" w:date="2014-09-25T13:40:00Z">
        <w:r>
          <w:t>Regional Telecommunications Hub Focal Points are nominated by the Permanent Representatives of Member countries of WMO that are responsible for a Regional Telecommunications Hub. These Focal Points provide the operational channel of communication with the WMO Secretariat, other RTHs and GTS centres.</w:t>
        </w:r>
      </w:ins>
    </w:p>
    <w:p w:rsidR="00E52412" w:rsidRDefault="00E52412" w:rsidP="00E52412">
      <w:pPr>
        <w:pStyle w:val="BodyText1"/>
        <w:rPr>
          <w:ins w:id="2515" w:author="Steve Foreman" w:date="2014-09-25T13:40:00Z"/>
        </w:rPr>
      </w:pPr>
      <w:ins w:id="2516" w:author="Steve Foreman" w:date="2014-09-25T13:40:00Z">
        <w:r>
          <w:t>The responsibilities of the Focal Points are:</w:t>
        </w:r>
      </w:ins>
    </w:p>
    <w:p w:rsidR="00E52412" w:rsidRDefault="00E52412">
      <w:pPr>
        <w:pStyle w:val="BodyText1"/>
        <w:rPr>
          <w:ins w:id="2517" w:author="Steve Foreman" w:date="2014-09-25T13:40:00Z"/>
        </w:rPr>
        <w:pPrChange w:id="2518" w:author="Steve Foreman" w:date="2014-09-25T13:41:00Z">
          <w:pPr>
            <w:pStyle w:val="BodyText0"/>
          </w:pPr>
        </w:pPrChange>
      </w:pPr>
      <w:ins w:id="2519" w:author="Steve Foreman" w:date="2014-09-25T13:40:00Z">
        <w:r>
          <w:t>(a)</w:t>
        </w:r>
        <w:r>
          <w:tab/>
          <w:t>Undertake the role of national GTS Focal Point:</w:t>
        </w:r>
      </w:ins>
    </w:p>
    <w:p w:rsidR="00E52412" w:rsidRDefault="00E52412">
      <w:pPr>
        <w:pStyle w:val="BodyText1"/>
        <w:rPr>
          <w:ins w:id="2520" w:author="Steve Foreman" w:date="2014-09-25T13:40:00Z"/>
        </w:rPr>
        <w:pPrChange w:id="2521" w:author="Steve Foreman" w:date="2014-09-25T13:41:00Z">
          <w:pPr>
            <w:pStyle w:val="BodyText0"/>
          </w:pPr>
        </w:pPrChange>
      </w:pPr>
      <w:ins w:id="2522" w:author="Steve Foreman" w:date="2014-09-25T13:40:00Z">
        <w:r>
          <w:t>(b)</w:t>
        </w:r>
        <w:r>
          <w:tab/>
          <w:t xml:space="preserve">Arrange for the attached GTS centres to initiate, modify and terminate data flows on the GTS, including negotiation of relevant GTS headers, provision of required notices and </w:t>
        </w:r>
        <w:r>
          <w:lastRenderedPageBreak/>
          <w:t>maintaining operational information held by WMO on the information within the area of responsibility of the RTH;</w:t>
        </w:r>
      </w:ins>
    </w:p>
    <w:p w:rsidR="00E52412" w:rsidRDefault="00E52412">
      <w:pPr>
        <w:pStyle w:val="BodyText1"/>
        <w:rPr>
          <w:ins w:id="2523" w:author="Steve Foreman" w:date="2014-09-25T13:40:00Z"/>
        </w:rPr>
        <w:pPrChange w:id="2524" w:author="Steve Foreman" w:date="2014-09-25T13:41:00Z">
          <w:pPr>
            <w:pStyle w:val="BodyText0"/>
          </w:pPr>
        </w:pPrChange>
      </w:pPr>
      <w:ins w:id="2525" w:author="Steve Foreman" w:date="2014-09-25T13:40:00Z">
        <w:r>
          <w:t>(c)</w:t>
        </w:r>
        <w:r>
          <w:tab/>
          <w:t>Monitor and report on the status of RTH operations;</w:t>
        </w:r>
      </w:ins>
    </w:p>
    <w:p w:rsidR="00E52412" w:rsidRDefault="00E52412">
      <w:pPr>
        <w:pStyle w:val="BodyText1"/>
        <w:rPr>
          <w:ins w:id="2526" w:author="Steve Foreman" w:date="2014-09-25T13:40:00Z"/>
        </w:rPr>
        <w:pPrChange w:id="2527" w:author="Steve Foreman" w:date="2014-09-25T13:41:00Z">
          <w:pPr>
            <w:pStyle w:val="BodyText0"/>
          </w:pPr>
        </w:pPrChange>
      </w:pPr>
      <w:ins w:id="2528" w:author="Steve Foreman" w:date="2014-09-25T13:40:00Z">
        <w:r>
          <w:t>(d)</w:t>
        </w:r>
        <w:r>
          <w:tab/>
          <w:t>Coordinate the flow of GTS traffic flowing through the RTH, including supporting GISC subscriptions;</w:t>
        </w:r>
      </w:ins>
    </w:p>
    <w:p w:rsidR="00E52412" w:rsidRDefault="00E52412">
      <w:pPr>
        <w:pStyle w:val="BodyText1"/>
        <w:rPr>
          <w:ins w:id="2529" w:author="Steve Foreman" w:date="2014-09-25T13:40:00Z"/>
        </w:rPr>
        <w:pPrChange w:id="2530" w:author="Steve Foreman" w:date="2014-09-25T13:41:00Z">
          <w:pPr>
            <w:pStyle w:val="BodyText0"/>
          </w:pPr>
        </w:pPrChange>
      </w:pPr>
      <w:ins w:id="2531" w:author="Steve Foreman" w:date="2014-09-25T13:40:00Z">
        <w:r>
          <w:t>(e)</w:t>
        </w:r>
        <w:r>
          <w:tab/>
          <w:t>Working with the WIS Centre Focal Points, to ensure that GTS traffic from the attached centres has appropriate WIS Discovery Metadata records.</w:t>
        </w:r>
      </w:ins>
    </w:p>
    <w:p w:rsidR="00B434D6" w:rsidRDefault="00B434D6">
      <w:pPr>
        <w:tabs>
          <w:tab w:val="clear" w:pos="1134"/>
        </w:tabs>
        <w:jc w:val="left"/>
        <w:rPr>
          <w:ins w:id="2532" w:author="Steve Foreman" w:date="2014-09-25T17:07:00Z"/>
          <w:rFonts w:eastAsia="SimSun"/>
          <w:bCs/>
          <w:szCs w:val="24"/>
          <w:lang w:eastAsia="zh-CN"/>
        </w:rPr>
      </w:pPr>
      <w:ins w:id="2533" w:author="Steve Foreman" w:date="2014-09-25T17:07:00Z">
        <w:r>
          <w:br w:type="page"/>
        </w:r>
      </w:ins>
    </w:p>
    <w:p w:rsidR="00E52412" w:rsidRDefault="00B434D6">
      <w:pPr>
        <w:pStyle w:val="BodyText1"/>
        <w:rPr>
          <w:ins w:id="2534" w:author="Steve Foreman" w:date="2014-09-25T17:07:00Z"/>
        </w:rPr>
        <w:pPrChange w:id="2535" w:author="Steve Foreman" w:date="2014-09-25T13:41:00Z">
          <w:pPr/>
        </w:pPrChange>
      </w:pPr>
      <w:proofErr w:type="gramStart"/>
      <w:ins w:id="2536" w:author="Steve Foreman" w:date="2014-09-25T17:07:00Z">
        <w:r>
          <w:lastRenderedPageBreak/>
          <w:t>Appendix IX.</w:t>
        </w:r>
        <w:proofErr w:type="gramEnd"/>
        <w:r>
          <w:t xml:space="preserve"> </w:t>
        </w:r>
      </w:ins>
      <w:ins w:id="2537" w:author="Steve Foreman" w:date="2014-09-25T17:08:00Z">
        <w:r>
          <w:t xml:space="preserve">Checklist of </w:t>
        </w:r>
      </w:ins>
      <w:ins w:id="2538" w:author="Steve Foreman" w:date="2014-09-25T17:07:00Z">
        <w:r>
          <w:t>ICT related actions that might be considered in national plans to improve national ability to exchange and process information</w:t>
        </w:r>
      </w:ins>
    </w:p>
    <w:tbl>
      <w:tblPr>
        <w:tblStyle w:val="TableGrid"/>
        <w:tblW w:w="9639" w:type="dxa"/>
        <w:tblLook w:val="04A0" w:firstRow="1" w:lastRow="0" w:firstColumn="1" w:lastColumn="0" w:noHBand="0" w:noVBand="1"/>
      </w:tblPr>
      <w:tblGrid>
        <w:gridCol w:w="1463"/>
        <w:gridCol w:w="7535"/>
        <w:gridCol w:w="641"/>
      </w:tblGrid>
      <w:tr w:rsidR="00B434D6" w:rsidTr="00B434D6">
        <w:trPr>
          <w:cantSplit/>
          <w:trHeight w:val="905"/>
          <w:tblHeader/>
          <w:ins w:id="2539"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40" w:author="Steve Foreman" w:date="2014-09-25T17:21:00Z"/>
                <w:b/>
                <w:szCs w:val="22"/>
              </w:rPr>
            </w:pPr>
            <w:ins w:id="2541" w:author="Steve Foreman" w:date="2014-09-25T17:21:00Z">
              <w:r>
                <w:rPr>
                  <w:b/>
                </w:rPr>
                <w:t>Action No</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42" w:author="Steve Foreman" w:date="2014-09-25T17:21:00Z"/>
                <w:b/>
                <w:szCs w:val="22"/>
              </w:rPr>
            </w:pPr>
            <w:ins w:id="2543" w:author="Steve Foreman" w:date="2014-09-25T17:21:00Z">
              <w:r>
                <w:rPr>
                  <w:b/>
                </w:rPr>
                <w:t>Action</w:t>
              </w:r>
            </w:ins>
          </w:p>
        </w:tc>
        <w:tc>
          <w:tcPr>
            <w:tcW w:w="641" w:type="dxa"/>
            <w:tcBorders>
              <w:top w:val="single" w:sz="4" w:space="0" w:color="auto"/>
              <w:left w:val="single" w:sz="4" w:space="0" w:color="auto"/>
              <w:bottom w:val="single" w:sz="4" w:space="0" w:color="auto"/>
              <w:right w:val="single" w:sz="4" w:space="0" w:color="auto"/>
            </w:tcBorders>
            <w:textDirection w:val="btLr"/>
          </w:tcPr>
          <w:p w:rsidR="00B434D6" w:rsidRDefault="00B434D6">
            <w:pPr>
              <w:rPr>
                <w:ins w:id="2544" w:author="Steve Foreman" w:date="2014-09-25T17:21:00Z"/>
                <w:rFonts w:cstheme="minorBidi"/>
                <w:b/>
              </w:rPr>
            </w:pPr>
            <w:ins w:id="2545" w:author="Steve Foreman" w:date="2014-09-25T17:21:00Z">
              <w:r>
                <w:rPr>
                  <w:b/>
                </w:rPr>
                <w:t>Urgency</w:t>
              </w:r>
            </w:ins>
          </w:p>
          <w:p w:rsidR="00B434D6" w:rsidRDefault="00B434D6">
            <w:pPr>
              <w:spacing w:after="200" w:line="276" w:lineRule="auto"/>
              <w:rPr>
                <w:ins w:id="2546" w:author="Steve Foreman" w:date="2014-09-25T17:21:00Z"/>
                <w:b/>
                <w:szCs w:val="22"/>
              </w:rPr>
            </w:pPr>
          </w:p>
        </w:tc>
      </w:tr>
      <w:tr w:rsidR="00B434D6" w:rsidTr="00B434D6">
        <w:trPr>
          <w:cantSplit/>
          <w:ins w:id="2547"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48" w:author="Steve Foreman" w:date="2014-09-25T17:21:00Z"/>
                <w:szCs w:val="22"/>
              </w:rPr>
            </w:pPr>
            <w:ins w:id="2549" w:author="Steve Foreman" w:date="2014-09-25T17:21:00Z">
              <w:r>
                <w:t>1</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50" w:author="Steve Foreman" w:date="2014-09-25T17:21:00Z"/>
                <w:szCs w:val="22"/>
              </w:rPr>
            </w:pPr>
            <w:ins w:id="2551" w:author="Steve Foreman" w:date="2014-09-25T17:21:00Z">
              <w:r>
                <w:t>Creation of digital reports at manual station for transmission</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52" w:author="Steve Foreman" w:date="2014-09-25T17:21:00Z"/>
                <w:szCs w:val="22"/>
              </w:rPr>
            </w:pPr>
          </w:p>
        </w:tc>
      </w:tr>
      <w:tr w:rsidR="00B434D6" w:rsidTr="00B434D6">
        <w:trPr>
          <w:cantSplit/>
          <w:ins w:id="2553"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54" w:author="Steve Foreman" w:date="2014-09-25T17:21:00Z"/>
                <w:szCs w:val="22"/>
              </w:rPr>
            </w:pPr>
            <w:ins w:id="2555" w:author="Steve Foreman" w:date="2014-09-25T17:21:00Z">
              <w:r>
                <w:t>2</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56" w:author="Steve Foreman" w:date="2014-09-25T17:21:00Z"/>
                <w:szCs w:val="22"/>
              </w:rPr>
            </w:pPr>
            <w:ins w:id="2557" w:author="Steve Foreman" w:date="2014-09-25T17:21:00Z">
              <w:r>
                <w:t>Automatic digital transmission of AWS information to national/sub-national collection point</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58" w:author="Steve Foreman" w:date="2014-09-25T17:21:00Z"/>
                <w:szCs w:val="22"/>
              </w:rPr>
            </w:pPr>
          </w:p>
        </w:tc>
      </w:tr>
      <w:tr w:rsidR="00B434D6" w:rsidTr="00B434D6">
        <w:trPr>
          <w:cantSplit/>
          <w:ins w:id="2559"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60" w:author="Steve Foreman" w:date="2014-09-25T17:21:00Z"/>
                <w:szCs w:val="22"/>
              </w:rPr>
            </w:pPr>
            <w:ins w:id="2561" w:author="Steve Foreman" w:date="2014-09-25T17:21:00Z">
              <w:r>
                <w:t>3</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62" w:author="Steve Foreman" w:date="2014-09-25T17:21:00Z"/>
                <w:szCs w:val="22"/>
              </w:rPr>
            </w:pPr>
            <w:ins w:id="2563" w:author="Steve Foreman" w:date="2014-09-25T17:21:00Z">
              <w:r>
                <w:t>Telecommunications connection from observing site (or production office) to national/sub-national centre</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64" w:author="Steve Foreman" w:date="2014-09-25T17:21:00Z"/>
                <w:szCs w:val="22"/>
              </w:rPr>
            </w:pPr>
          </w:p>
        </w:tc>
      </w:tr>
      <w:tr w:rsidR="00B434D6" w:rsidTr="00B434D6">
        <w:trPr>
          <w:cantSplit/>
          <w:ins w:id="2565"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66" w:author="Steve Foreman" w:date="2014-09-25T17:21:00Z"/>
                <w:szCs w:val="22"/>
              </w:rPr>
            </w:pPr>
            <w:ins w:id="2567" w:author="Steve Foreman" w:date="2014-09-25T17:21:00Z">
              <w:r>
                <w:t>4</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68" w:author="Steve Foreman" w:date="2014-09-25T17:21:00Z"/>
                <w:szCs w:val="22"/>
                <w:lang w:val="fr-CH"/>
              </w:rPr>
            </w:pPr>
            <w:ins w:id="2569" w:author="Steve Foreman" w:date="2014-09-25T17:21:00Z">
              <w:r>
                <w:rPr>
                  <w:lang w:val="fr-CH"/>
                </w:rPr>
                <w:t>National/</w:t>
              </w:r>
              <w:proofErr w:type="spellStart"/>
              <w:r>
                <w:rPr>
                  <w:lang w:val="fr-CH"/>
                </w:rPr>
                <w:t>sub</w:t>
              </w:r>
              <w:proofErr w:type="spellEnd"/>
              <w:r>
                <w:rPr>
                  <w:lang w:val="fr-CH"/>
                </w:rPr>
                <w:t>-national collection centre</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70" w:author="Steve Foreman" w:date="2014-09-25T17:21:00Z"/>
                <w:szCs w:val="22"/>
                <w:lang w:val="fr-CH"/>
              </w:rPr>
            </w:pPr>
          </w:p>
        </w:tc>
      </w:tr>
      <w:tr w:rsidR="00B434D6" w:rsidTr="00B434D6">
        <w:trPr>
          <w:cantSplit/>
          <w:ins w:id="2571"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72" w:author="Steve Foreman" w:date="2014-09-25T17:21:00Z"/>
                <w:szCs w:val="22"/>
              </w:rPr>
            </w:pPr>
            <w:ins w:id="2573" w:author="Steve Foreman" w:date="2014-09-25T17:21:00Z">
              <w:r>
                <w:t>5*</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74" w:author="Steve Foreman" w:date="2014-09-25T17:21:00Z"/>
                <w:szCs w:val="22"/>
              </w:rPr>
            </w:pPr>
            <w:ins w:id="2575" w:author="Steve Foreman" w:date="2014-09-25T17:21:00Z">
              <w:r>
                <w:t>National/sub-national data store</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76" w:author="Steve Foreman" w:date="2014-09-25T17:21:00Z"/>
                <w:szCs w:val="22"/>
              </w:rPr>
            </w:pPr>
          </w:p>
        </w:tc>
      </w:tr>
      <w:tr w:rsidR="00B434D6" w:rsidTr="00B434D6">
        <w:trPr>
          <w:cantSplit/>
          <w:ins w:id="2577"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78" w:author="Steve Foreman" w:date="2014-09-25T17:21:00Z"/>
                <w:szCs w:val="22"/>
              </w:rPr>
            </w:pPr>
            <w:ins w:id="2579" w:author="Steve Foreman" w:date="2014-09-25T17:21:00Z">
              <w:r>
                <w:t>6*</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80" w:author="Steve Foreman" w:date="2014-09-25T17:21:00Z"/>
                <w:szCs w:val="22"/>
              </w:rPr>
            </w:pPr>
            <w:ins w:id="2581" w:author="Steve Foreman" w:date="2014-09-25T17:21:00Z">
              <w:r>
                <w:t>Display/production system (integration of information from multiple sources)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82" w:author="Steve Foreman" w:date="2014-09-25T17:21:00Z"/>
                <w:szCs w:val="22"/>
              </w:rPr>
            </w:pPr>
          </w:p>
        </w:tc>
      </w:tr>
      <w:tr w:rsidR="00B434D6" w:rsidTr="00B434D6">
        <w:trPr>
          <w:cantSplit/>
          <w:ins w:id="2583"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84" w:author="Steve Foreman" w:date="2014-09-25T17:21:00Z"/>
                <w:szCs w:val="22"/>
              </w:rPr>
            </w:pPr>
            <w:ins w:id="2585" w:author="Steve Foreman" w:date="2014-09-25T17:21:00Z">
              <w:r>
                <w:t>7</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86" w:author="Steve Foreman" w:date="2014-09-25T17:21:00Z"/>
                <w:szCs w:val="22"/>
              </w:rPr>
            </w:pPr>
            <w:ins w:id="2587" w:author="Steve Foreman" w:date="2014-09-25T17:21:00Z">
              <w:r>
                <w:t>Create reports in TDCF</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88" w:author="Steve Foreman" w:date="2014-09-25T17:21:00Z"/>
                <w:szCs w:val="22"/>
              </w:rPr>
            </w:pPr>
          </w:p>
        </w:tc>
      </w:tr>
      <w:tr w:rsidR="00B434D6" w:rsidTr="00B434D6">
        <w:trPr>
          <w:cantSplit/>
          <w:ins w:id="2589"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90" w:author="Steve Foreman" w:date="2014-09-25T17:21:00Z"/>
                <w:szCs w:val="22"/>
              </w:rPr>
            </w:pPr>
            <w:ins w:id="2591" w:author="Steve Foreman" w:date="2014-09-25T17:21:00Z">
              <w:r>
                <w:t>8</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92" w:author="Steve Foreman" w:date="2014-09-25T17:21:00Z"/>
                <w:szCs w:val="22"/>
              </w:rPr>
            </w:pPr>
            <w:ins w:id="2593" w:author="Steve Foreman" w:date="2014-09-25T17:21:00Z">
              <w:r>
                <w:t>Transmit information to national users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594" w:author="Steve Foreman" w:date="2014-09-25T17:21:00Z"/>
                <w:szCs w:val="22"/>
              </w:rPr>
            </w:pPr>
          </w:p>
        </w:tc>
      </w:tr>
      <w:tr w:rsidR="00B434D6" w:rsidTr="00B434D6">
        <w:trPr>
          <w:cantSplit/>
          <w:ins w:id="2595"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96" w:author="Steve Foreman" w:date="2014-09-25T17:21:00Z"/>
                <w:szCs w:val="22"/>
              </w:rPr>
            </w:pPr>
            <w:ins w:id="2597" w:author="Steve Foreman" w:date="2014-09-25T17:21:00Z">
              <w:r>
                <w:t>9</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598" w:author="Steve Foreman" w:date="2014-09-25T17:21:00Z"/>
                <w:szCs w:val="22"/>
              </w:rPr>
            </w:pPr>
            <w:ins w:id="2599" w:author="Steve Foreman" w:date="2014-09-25T17:21:00Z">
              <w:r>
                <w:t>Transmit information to international users – management of data flow (including GTS)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00" w:author="Steve Foreman" w:date="2014-09-25T17:21:00Z"/>
                <w:szCs w:val="22"/>
              </w:rPr>
            </w:pPr>
          </w:p>
        </w:tc>
      </w:tr>
      <w:tr w:rsidR="00B434D6" w:rsidTr="00B434D6">
        <w:trPr>
          <w:cantSplit/>
          <w:ins w:id="2601"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02" w:author="Steve Foreman" w:date="2014-09-25T17:21:00Z"/>
                <w:szCs w:val="22"/>
              </w:rPr>
            </w:pPr>
            <w:ins w:id="2603" w:author="Steve Foreman" w:date="2014-09-25T17:21:00Z">
              <w:r>
                <w:t>10</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04" w:author="Steve Foreman" w:date="2014-09-25T17:21:00Z"/>
                <w:szCs w:val="22"/>
              </w:rPr>
            </w:pPr>
            <w:ins w:id="2605" w:author="Steve Foreman" w:date="2014-09-25T17:21:00Z">
              <w:r>
                <w:t>International telecommunications connections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06" w:author="Steve Foreman" w:date="2014-09-25T17:21:00Z"/>
                <w:szCs w:val="22"/>
              </w:rPr>
            </w:pPr>
          </w:p>
        </w:tc>
      </w:tr>
      <w:tr w:rsidR="00B434D6" w:rsidTr="00B434D6">
        <w:trPr>
          <w:cantSplit/>
          <w:ins w:id="2607"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08" w:author="Steve Foreman" w:date="2014-09-25T17:21:00Z"/>
                <w:szCs w:val="22"/>
              </w:rPr>
            </w:pPr>
            <w:ins w:id="2609" w:author="Steve Foreman" w:date="2014-09-25T17:21:00Z">
              <w:r>
                <w:t>11</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10" w:author="Steve Foreman" w:date="2014-09-25T17:21:00Z"/>
                <w:szCs w:val="22"/>
              </w:rPr>
            </w:pPr>
            <w:ins w:id="2611" w:author="Steve Foreman" w:date="2014-09-25T17:21:00Z">
              <w:r>
                <w:t>Reception of information from international centres (including GTS)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12" w:author="Steve Foreman" w:date="2014-09-25T17:21:00Z"/>
                <w:szCs w:val="22"/>
              </w:rPr>
            </w:pPr>
          </w:p>
        </w:tc>
      </w:tr>
      <w:tr w:rsidR="00B434D6" w:rsidTr="00B434D6">
        <w:trPr>
          <w:cantSplit/>
          <w:ins w:id="2613"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14" w:author="Steve Foreman" w:date="2014-09-25T17:21:00Z"/>
                <w:szCs w:val="22"/>
              </w:rPr>
            </w:pPr>
            <w:ins w:id="2615" w:author="Steve Foreman" w:date="2014-09-25T17:21:00Z">
              <w:r>
                <w:t>12*</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16" w:author="Steve Foreman" w:date="2014-09-25T17:21:00Z"/>
                <w:szCs w:val="22"/>
              </w:rPr>
            </w:pPr>
            <w:ins w:id="2617" w:author="Steve Foreman" w:date="2014-09-25T17:21:00Z">
              <w:r>
                <w:t>Data store for international information (ideally the same as the national/sub-national data store to allow seamless use of information)</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18" w:author="Steve Foreman" w:date="2014-09-25T17:21:00Z"/>
                <w:szCs w:val="22"/>
              </w:rPr>
            </w:pPr>
          </w:p>
        </w:tc>
      </w:tr>
      <w:tr w:rsidR="00B434D6" w:rsidTr="00B434D6">
        <w:trPr>
          <w:cantSplit/>
          <w:ins w:id="2619"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20" w:author="Steve Foreman" w:date="2014-09-25T17:21:00Z"/>
                <w:szCs w:val="22"/>
              </w:rPr>
            </w:pPr>
            <w:ins w:id="2621" w:author="Steve Foreman" w:date="2014-09-25T17:21:00Z">
              <w:r>
                <w:t>13*</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22" w:author="Steve Foreman" w:date="2014-09-25T17:21:00Z"/>
                <w:szCs w:val="22"/>
              </w:rPr>
            </w:pPr>
            <w:ins w:id="2623" w:author="Steve Foreman" w:date="2014-09-25T17:21:00Z">
              <w:r>
                <w:t>Long term storage and protection of information</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24" w:author="Steve Foreman" w:date="2014-09-25T17:21:00Z"/>
                <w:szCs w:val="22"/>
              </w:rPr>
            </w:pPr>
          </w:p>
        </w:tc>
      </w:tr>
      <w:tr w:rsidR="00B434D6" w:rsidTr="00B434D6">
        <w:trPr>
          <w:cantSplit/>
          <w:ins w:id="2625"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26" w:author="Steve Foreman" w:date="2014-09-25T17:21:00Z"/>
                <w:szCs w:val="22"/>
              </w:rPr>
            </w:pPr>
            <w:ins w:id="2627" w:author="Steve Foreman" w:date="2014-09-25T17:21:00Z">
              <w:r>
                <w:t>14</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28" w:author="Steve Foreman" w:date="2014-09-25T17:21:00Z"/>
                <w:szCs w:val="22"/>
              </w:rPr>
            </w:pPr>
            <w:ins w:id="2629" w:author="Steve Foreman" w:date="2014-09-25T17:21:00Z">
              <w:r>
                <w:t>Creation and maintenance of WIS Discovery metadata records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30" w:author="Steve Foreman" w:date="2014-09-25T17:21:00Z"/>
                <w:szCs w:val="22"/>
              </w:rPr>
            </w:pPr>
          </w:p>
        </w:tc>
      </w:tr>
      <w:tr w:rsidR="00B434D6" w:rsidTr="00B434D6">
        <w:trPr>
          <w:cantSplit/>
          <w:ins w:id="2631"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32" w:author="Steve Foreman" w:date="2014-09-25T17:21:00Z"/>
                <w:szCs w:val="22"/>
              </w:rPr>
            </w:pPr>
            <w:ins w:id="2633" w:author="Steve Foreman" w:date="2014-09-25T17:21:00Z">
              <w:r>
                <w:t>15</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34" w:author="Steve Foreman" w:date="2014-09-25T17:21:00Z"/>
                <w:szCs w:val="22"/>
              </w:rPr>
            </w:pPr>
            <w:ins w:id="2635" w:author="Steve Foreman" w:date="2014-09-25T17:21:00Z">
              <w:r>
                <w:t>Delivery of non-real time national products through the WIS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36" w:author="Steve Foreman" w:date="2014-09-25T17:21:00Z"/>
                <w:szCs w:val="22"/>
              </w:rPr>
            </w:pPr>
          </w:p>
        </w:tc>
      </w:tr>
      <w:tr w:rsidR="00B434D6" w:rsidTr="00B434D6">
        <w:trPr>
          <w:cantSplit/>
          <w:ins w:id="2637"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38" w:author="Steve Foreman" w:date="2014-09-25T17:21:00Z"/>
                <w:szCs w:val="22"/>
              </w:rPr>
            </w:pPr>
            <w:ins w:id="2639" w:author="Steve Foreman" w:date="2014-09-25T17:21:00Z">
              <w:r>
                <w:t>16</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40" w:author="Steve Foreman" w:date="2014-09-25T17:21:00Z"/>
                <w:szCs w:val="22"/>
              </w:rPr>
            </w:pPr>
            <w:ins w:id="2641" w:author="Steve Foreman" w:date="2014-09-25T17:21:00Z">
              <w:r>
                <w:t>Implementation of centres other than the NMHS as WIS National Centres (or DCPCs)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42" w:author="Steve Foreman" w:date="2014-09-25T17:21:00Z"/>
                <w:szCs w:val="22"/>
              </w:rPr>
            </w:pPr>
          </w:p>
        </w:tc>
      </w:tr>
      <w:tr w:rsidR="00B434D6" w:rsidTr="00B434D6">
        <w:trPr>
          <w:cantSplit/>
          <w:ins w:id="2643"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44" w:author="Steve Foreman" w:date="2014-09-25T17:21:00Z"/>
                <w:szCs w:val="22"/>
              </w:rPr>
            </w:pPr>
            <w:ins w:id="2645" w:author="Steve Foreman" w:date="2014-09-25T17:21:00Z">
              <w:r>
                <w:t>17</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46" w:author="Steve Foreman" w:date="2014-09-25T17:21:00Z"/>
                <w:szCs w:val="22"/>
              </w:rPr>
            </w:pPr>
            <w:ins w:id="2647" w:author="Steve Foreman" w:date="2014-09-25T17:21:00Z">
              <w:r>
                <w:t>National Centre/DCPC compliance with WIS requirements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48" w:author="Steve Foreman" w:date="2014-09-25T17:21:00Z"/>
                <w:szCs w:val="22"/>
              </w:rPr>
            </w:pPr>
          </w:p>
        </w:tc>
      </w:tr>
      <w:tr w:rsidR="00B434D6" w:rsidTr="00B434D6">
        <w:trPr>
          <w:cantSplit/>
          <w:ins w:id="2649"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50" w:author="Steve Foreman" w:date="2014-09-25T17:21:00Z"/>
                <w:szCs w:val="22"/>
              </w:rPr>
            </w:pPr>
            <w:ins w:id="2651" w:author="Steve Foreman" w:date="2014-09-25T17:21:00Z">
              <w:r>
                <w:t>18</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52" w:author="Steve Foreman" w:date="2014-09-25T17:21:00Z"/>
                <w:szCs w:val="22"/>
              </w:rPr>
            </w:pPr>
            <w:ins w:id="2653" w:author="Steve Foreman" w:date="2014-09-25T17:21:00Z">
              <w:r>
                <w:t>Exploit GISC and other WIS facilities to provide more information to national users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54" w:author="Steve Foreman" w:date="2014-09-25T17:21:00Z"/>
                <w:szCs w:val="22"/>
              </w:rPr>
            </w:pPr>
          </w:p>
        </w:tc>
      </w:tr>
      <w:tr w:rsidR="00B434D6" w:rsidTr="00B434D6">
        <w:trPr>
          <w:cantSplit/>
          <w:ins w:id="2655"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56" w:author="Steve Foreman" w:date="2014-09-25T17:21:00Z"/>
                <w:szCs w:val="22"/>
              </w:rPr>
            </w:pPr>
            <w:ins w:id="2657" w:author="Steve Foreman" w:date="2014-09-25T17:21:00Z">
              <w:r>
                <w:t>19</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58" w:author="Steve Foreman" w:date="2014-09-25T17:21:00Z"/>
                <w:szCs w:val="22"/>
              </w:rPr>
            </w:pPr>
            <w:ins w:id="2659" w:author="Steve Foreman" w:date="2014-09-25T17:21:00Z">
              <w:r>
                <w:t>National training in WIS – users</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60" w:author="Steve Foreman" w:date="2014-09-25T17:21:00Z"/>
                <w:szCs w:val="22"/>
              </w:rPr>
            </w:pPr>
          </w:p>
        </w:tc>
      </w:tr>
      <w:tr w:rsidR="00B434D6" w:rsidTr="00B434D6">
        <w:trPr>
          <w:cantSplit/>
          <w:ins w:id="2661" w:author="Steve Foreman" w:date="2014-09-25T17:21:00Z"/>
        </w:trPr>
        <w:tc>
          <w:tcPr>
            <w:tcW w:w="1463"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62" w:author="Steve Foreman" w:date="2014-09-25T17:21:00Z"/>
                <w:szCs w:val="22"/>
              </w:rPr>
            </w:pPr>
            <w:ins w:id="2663" w:author="Steve Foreman" w:date="2014-09-25T17:21:00Z">
              <w:r>
                <w:t>20</w:t>
              </w:r>
            </w:ins>
          </w:p>
        </w:tc>
        <w:tc>
          <w:tcPr>
            <w:tcW w:w="7535" w:type="dxa"/>
            <w:tcBorders>
              <w:top w:val="single" w:sz="4" w:space="0" w:color="auto"/>
              <w:left w:val="single" w:sz="4" w:space="0" w:color="auto"/>
              <w:bottom w:val="single" w:sz="4" w:space="0" w:color="auto"/>
              <w:right w:val="single" w:sz="4" w:space="0" w:color="auto"/>
            </w:tcBorders>
            <w:hideMark/>
          </w:tcPr>
          <w:p w:rsidR="00B434D6" w:rsidRDefault="00B434D6">
            <w:pPr>
              <w:spacing w:after="200" w:line="276" w:lineRule="auto"/>
              <w:rPr>
                <w:ins w:id="2664" w:author="Steve Foreman" w:date="2014-09-25T17:21:00Z"/>
                <w:szCs w:val="22"/>
              </w:rPr>
            </w:pPr>
            <w:ins w:id="2665" w:author="Steve Foreman" w:date="2014-09-25T17:21:00Z">
              <w:r>
                <w:t>National training in WIS – operators of WIS infrastructure</w:t>
              </w:r>
            </w:ins>
          </w:p>
        </w:tc>
        <w:tc>
          <w:tcPr>
            <w:tcW w:w="641" w:type="dxa"/>
            <w:tcBorders>
              <w:top w:val="single" w:sz="4" w:space="0" w:color="auto"/>
              <w:left w:val="single" w:sz="4" w:space="0" w:color="auto"/>
              <w:bottom w:val="single" w:sz="4" w:space="0" w:color="auto"/>
              <w:right w:val="single" w:sz="4" w:space="0" w:color="auto"/>
            </w:tcBorders>
          </w:tcPr>
          <w:p w:rsidR="00B434D6" w:rsidRDefault="00B434D6">
            <w:pPr>
              <w:spacing w:after="200" w:line="276" w:lineRule="auto"/>
              <w:rPr>
                <w:ins w:id="2666" w:author="Steve Foreman" w:date="2014-09-25T17:21:00Z"/>
                <w:szCs w:val="22"/>
              </w:rPr>
            </w:pPr>
          </w:p>
        </w:tc>
      </w:tr>
    </w:tbl>
    <w:p w:rsidR="00B434D6" w:rsidRPr="00B434D6" w:rsidRDefault="00B434D6">
      <w:pPr>
        <w:rPr>
          <w:sz w:val="18"/>
          <w:szCs w:val="18"/>
          <w:rPrChange w:id="2667" w:author="Steve Foreman" w:date="2014-09-25T17:21:00Z">
            <w:rPr>
              <w:lang w:eastAsia="zh-TW"/>
            </w:rPr>
          </w:rPrChange>
        </w:rPr>
      </w:pPr>
      <w:ins w:id="2668" w:author="Steve Foreman" w:date="2014-09-25T17:21:00Z">
        <w:r w:rsidRPr="00B063CA">
          <w:rPr>
            <w:sz w:val="18"/>
            <w:szCs w:val="18"/>
          </w:rPr>
          <w:t>* Not a component of WIS, but a task that may need to be done to deliver the benefits of WIS/WIGOS nationally</w:t>
        </w:r>
      </w:ins>
    </w:p>
    <w:sectPr w:rsidR="00B434D6" w:rsidRPr="00B434D6" w:rsidSect="0020095E">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D11" w:rsidRDefault="00DA2D11">
      <w:r>
        <w:separator/>
      </w:r>
    </w:p>
    <w:p w:rsidR="00DA2D11" w:rsidRDefault="00DA2D11"/>
  </w:endnote>
  <w:endnote w:type="continuationSeparator" w:id="0">
    <w:p w:rsidR="00DA2D11" w:rsidRDefault="00DA2D11">
      <w:r>
        <w:continuationSeparator/>
      </w:r>
    </w:p>
    <w:p w:rsidR="00DA2D11" w:rsidRDefault="00DA2D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906343" w:rsidRPr="00584C2B" w:rsidTr="0002564F">
      <w:tc>
        <w:tcPr>
          <w:tcW w:w="9708" w:type="dxa"/>
          <w:shd w:val="clear" w:color="auto" w:fill="auto"/>
        </w:tcPr>
        <w:p w:rsidR="00906343" w:rsidRPr="00584C2B" w:rsidRDefault="00906343" w:rsidP="0079598D">
          <w:pPr>
            <w:pStyle w:val="Footer"/>
            <w:tabs>
              <w:tab w:val="clear" w:pos="8640"/>
              <w:tab w:val="right" w:pos="9600"/>
            </w:tabs>
            <w:rPr>
              <w:sz w:val="20"/>
            </w:rPr>
          </w:pPr>
          <w:r w:rsidRPr="00584C2B">
            <w:rPr>
              <w:sz w:val="20"/>
            </w:rPr>
            <w:t>RA</w:t>
          </w:r>
          <w:r>
            <w:rPr>
              <w:sz w:val="20"/>
            </w:rPr>
            <w:t xml:space="preserve"> I</w:t>
          </w:r>
          <w:r w:rsidRPr="00584C2B">
            <w:rPr>
              <w:sz w:val="20"/>
            </w:rPr>
            <w:t xml:space="preserve"> WIS Implementation Plan – V0.</w:t>
          </w:r>
          <w:r>
            <w:rPr>
              <w:sz w:val="20"/>
            </w:rPr>
            <w:t>1</w:t>
          </w:r>
          <w:r w:rsidRPr="00584C2B">
            <w:rPr>
              <w:sz w:val="20"/>
            </w:rPr>
            <w:t xml:space="preserve"> </w:t>
          </w:r>
          <w:r>
            <w:rPr>
              <w:sz w:val="20"/>
            </w:rPr>
            <w:t>July</w:t>
          </w:r>
          <w:r w:rsidRPr="00584C2B">
            <w:rPr>
              <w:sz w:val="20"/>
            </w:rPr>
            <w:t xml:space="preserve"> 201</w:t>
          </w:r>
          <w:r>
            <w:rPr>
              <w:sz w:val="20"/>
            </w:rPr>
            <w:t>4</w:t>
          </w:r>
          <w:r w:rsidRPr="00584C2B">
            <w:rPr>
              <w:sz w:val="20"/>
            </w:rPr>
            <w:t xml:space="preserve"> </w:t>
          </w:r>
          <w:r w:rsidRPr="00584C2B">
            <w:rPr>
              <w:sz w:val="20"/>
            </w:rPr>
            <w:tab/>
          </w:r>
          <w:r w:rsidRPr="00584C2B">
            <w:rPr>
              <w:sz w:val="20"/>
            </w:rPr>
            <w:tab/>
            <w:t xml:space="preserve">page </w:t>
          </w:r>
          <w:r w:rsidRPr="007D7983">
            <w:rPr>
              <w:rStyle w:val="PageNumber"/>
              <w:sz w:val="20"/>
            </w:rPr>
            <w:fldChar w:fldCharType="begin"/>
          </w:r>
          <w:r w:rsidRPr="00584C2B">
            <w:rPr>
              <w:rStyle w:val="PageNumber"/>
              <w:sz w:val="20"/>
            </w:rPr>
            <w:instrText xml:space="preserve"> PAGE </w:instrText>
          </w:r>
          <w:r w:rsidRPr="007D7983">
            <w:rPr>
              <w:rStyle w:val="PageNumber"/>
              <w:sz w:val="20"/>
            </w:rPr>
            <w:fldChar w:fldCharType="separate"/>
          </w:r>
          <w:r w:rsidR="00A2303A">
            <w:rPr>
              <w:rStyle w:val="PageNumber"/>
              <w:noProof/>
              <w:sz w:val="20"/>
            </w:rPr>
            <w:t>9</w:t>
          </w:r>
          <w:r w:rsidRPr="007D7983">
            <w:rPr>
              <w:rStyle w:val="PageNumber"/>
              <w:sz w:val="20"/>
            </w:rPr>
            <w:fldChar w:fldCharType="end"/>
          </w:r>
        </w:p>
      </w:tc>
    </w:tr>
  </w:tbl>
  <w:p w:rsidR="00906343" w:rsidRPr="00584C2B" w:rsidRDefault="00906343" w:rsidP="0002564F">
    <w:pPr>
      <w:pStyle w:val="Footer"/>
      <w:tabs>
        <w:tab w:val="clear" w:pos="8640"/>
        <w:tab w:val="right" w:pos="96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D11" w:rsidRDefault="00DA2D11">
      <w:r>
        <w:separator/>
      </w:r>
    </w:p>
    <w:p w:rsidR="00DA2D11" w:rsidRDefault="00DA2D11"/>
  </w:footnote>
  <w:footnote w:type="continuationSeparator" w:id="0">
    <w:p w:rsidR="00DA2D11" w:rsidRDefault="00DA2D11">
      <w:r>
        <w:continuationSeparator/>
      </w:r>
    </w:p>
    <w:p w:rsidR="00DA2D11" w:rsidRDefault="00DA2D11"/>
  </w:footnote>
  <w:footnote w:id="1">
    <w:p w:rsidR="00906343" w:rsidRPr="002F6740" w:rsidRDefault="00906343" w:rsidP="0079598D">
      <w:pPr>
        <w:pStyle w:val="FootnoteText"/>
        <w:rPr>
          <w:sz w:val="18"/>
          <w:szCs w:val="18"/>
        </w:rPr>
      </w:pPr>
      <w:r w:rsidRPr="002F6740">
        <w:rPr>
          <w:rStyle w:val="FootnoteReference"/>
          <w:sz w:val="18"/>
          <w:szCs w:val="18"/>
        </w:rPr>
        <w:footnoteRef/>
      </w:r>
      <w:r w:rsidRPr="002F6740">
        <w:rPr>
          <w:sz w:val="18"/>
          <w:szCs w:val="18"/>
        </w:rPr>
        <w:t xml:space="preserve"> Manual on the WMO Information System (WMO No 1060) - </w:t>
      </w:r>
      <w:hyperlink r:id="rId1" w:history="1">
        <w:r w:rsidRPr="002F6740">
          <w:rPr>
            <w:rStyle w:val="Hyperlink"/>
            <w:sz w:val="18"/>
            <w:szCs w:val="18"/>
          </w:rPr>
          <w:t>http://wis.wmo.int/wis-manual</w:t>
        </w:r>
      </w:hyperlink>
      <w:r w:rsidRPr="002F6740">
        <w:rPr>
          <w:sz w:val="18"/>
          <w:szCs w:val="18"/>
        </w:rPr>
        <w:t xml:space="preserve"> </w:t>
      </w:r>
    </w:p>
  </w:footnote>
  <w:footnote w:id="2">
    <w:p w:rsidR="00906343" w:rsidRPr="002F6740" w:rsidRDefault="00906343" w:rsidP="0079598D">
      <w:pPr>
        <w:pStyle w:val="FootnoteText"/>
        <w:rPr>
          <w:sz w:val="18"/>
          <w:szCs w:val="18"/>
        </w:rPr>
      </w:pPr>
      <w:r w:rsidRPr="002F6740">
        <w:rPr>
          <w:rStyle w:val="FootnoteReference"/>
          <w:sz w:val="18"/>
          <w:szCs w:val="18"/>
        </w:rPr>
        <w:footnoteRef/>
      </w:r>
      <w:r w:rsidRPr="002F6740">
        <w:rPr>
          <w:sz w:val="18"/>
          <w:szCs w:val="18"/>
        </w:rPr>
        <w:t xml:space="preserve"> WIS Demonstration Process Guidelines -  </w:t>
      </w:r>
      <w:hyperlink r:id="rId2" w:history="1">
        <w:r w:rsidRPr="002F6740">
          <w:rPr>
            <w:rStyle w:val="Hyperlink"/>
            <w:sz w:val="18"/>
            <w:szCs w:val="18"/>
          </w:rPr>
          <w:t>http://www-db.wmo.int/WIS/centres/guidance.doc</w:t>
        </w:r>
      </w:hyperlink>
    </w:p>
  </w:footnote>
  <w:footnote w:id="3">
    <w:p w:rsidR="00906343" w:rsidRPr="002F6740" w:rsidRDefault="00906343" w:rsidP="0079598D">
      <w:pPr>
        <w:pStyle w:val="FootnoteText"/>
      </w:pPr>
      <w:r w:rsidRPr="002F6740">
        <w:rPr>
          <w:rStyle w:val="FootnoteReference"/>
        </w:rPr>
        <w:footnoteRef/>
      </w:r>
      <w:r w:rsidRPr="002F6740">
        <w:t xml:space="preserve"> A full description of the existing GTS structure and networks can be found in the Manual on the GTS (WMO-No. 386). </w:t>
      </w:r>
      <w:hyperlink r:id="rId3" w:history="1">
        <w:r w:rsidRPr="002F6740">
          <w:rPr>
            <w:rStyle w:val="Hyperlink"/>
          </w:rPr>
          <w:t>http://wis.wmo.int/gts-manual</w:t>
        </w:r>
      </w:hyperlink>
      <w:r w:rsidRPr="002F6740">
        <w:t xml:space="preserve"> </w:t>
      </w:r>
    </w:p>
  </w:footnote>
  <w:footnote w:id="4">
    <w:p w:rsidR="00906343" w:rsidRPr="002F6740" w:rsidRDefault="00906343">
      <w:pPr>
        <w:pStyle w:val="FootnoteText"/>
        <w:pPrChange w:id="1304" w:author="Steve Foreman" w:date="2014-09-25T12:04:00Z">
          <w:pPr>
            <w:pStyle w:val="FootnoteText"/>
            <w:jc w:val="both"/>
          </w:pPr>
        </w:pPrChange>
      </w:pPr>
      <w:r w:rsidRPr="002F6740">
        <w:rPr>
          <w:rStyle w:val="FootnoteReference"/>
        </w:rPr>
        <w:footnoteRef/>
      </w:r>
      <w:r w:rsidRPr="002F6740">
        <w:t xml:space="preserve"> The current status is based WMO </w:t>
      </w:r>
      <w:r>
        <w:fldChar w:fldCharType="begin"/>
      </w:r>
      <w:r>
        <w:instrText xml:space="preserve"> HYPERLINK "http://www.wmo.int/pages/prog/www/WIS/centres/index_en.php?sortBy=region&amp;sortAsc=true" </w:instrText>
      </w:r>
      <w:r>
        <w:fldChar w:fldCharType="separate"/>
      </w:r>
      <w:r w:rsidRPr="002F6740">
        <w:rPr>
          <w:rStyle w:val="Hyperlink"/>
        </w:rPr>
        <w:t>WIS Centres Database</w:t>
      </w:r>
      <w:r>
        <w:rPr>
          <w:rStyle w:val="Hyperlink"/>
        </w:rPr>
        <w:fldChar w:fldCharType="end"/>
      </w:r>
      <w:ins w:id="1305" w:author="Steve Foreman" w:date="2014-09-25T12:04:00Z">
        <w:r>
          <w:rPr>
            <w:rStyle w:val="Hyperlink"/>
          </w:rPr>
          <w:t xml:space="preserve"> in August 2014</w:t>
        </w:r>
      </w:ins>
      <w:r w:rsidRPr="002F6740">
        <w:t xml:space="preserve">. Focal Point is based </w:t>
      </w:r>
      <w:r w:rsidRPr="002F6740">
        <w:rPr>
          <w:bCs/>
        </w:rPr>
        <w:t>responses to the letter of 10 February 2012 (</w:t>
      </w:r>
      <w:r>
        <w:fldChar w:fldCharType="begin"/>
      </w:r>
      <w:r>
        <w:instrText xml:space="preserve"> HYPERLINK "http://www.wmo.int/pages/prog/www/WIS/circular_letters_questionnaires.html" </w:instrText>
      </w:r>
      <w:r>
        <w:fldChar w:fldCharType="separate"/>
      </w:r>
      <w:r w:rsidRPr="002F6740">
        <w:rPr>
          <w:rStyle w:val="Hyperlink"/>
          <w:bCs/>
        </w:rPr>
        <w:t>http://www.wmo.int/pages/prog/www/WIS/circular_letters_questionnaires.html</w:t>
      </w:r>
      <w:r>
        <w:rPr>
          <w:rStyle w:val="Hyperlink"/>
          <w:bCs/>
        </w:rPr>
        <w:fldChar w:fldCharType="end"/>
      </w:r>
      <w:r w:rsidRPr="002F6740">
        <w:rPr>
          <w:bCs/>
        </w:rPr>
        <w:t>) requesting PRs to nominate WIS focal points and Principal GISCs.</w:t>
      </w:r>
    </w:p>
  </w:footnote>
  <w:footnote w:id="5">
    <w:p w:rsidR="00906343" w:rsidRPr="002F6740" w:rsidRDefault="00906343" w:rsidP="0079598D">
      <w:pPr>
        <w:pStyle w:val="FootnoteText"/>
      </w:pPr>
      <w:r w:rsidRPr="002F6740">
        <w:rPr>
          <w:rStyle w:val="FootnoteReference"/>
        </w:rPr>
        <w:footnoteRef/>
      </w:r>
      <w:r w:rsidRPr="002F6740">
        <w:t xml:space="preserve"> Terms of Reference for WIS Focal Points </w:t>
      </w:r>
      <w:hyperlink r:id="rId4" w:history="1">
        <w:r w:rsidRPr="00F7096E">
          <w:rPr>
            <w:rStyle w:val="Hyperlink"/>
          </w:rPr>
          <w:t>http://www.wmo.int/pages/prog/www/CBS/Lists_WorkGroups/CBS/cross-cutting/fp%20wis/tors</w:t>
        </w:r>
      </w:hyperlink>
      <w:r w:rsidRPr="002F6740">
        <w:t xml:space="preserve"> </w:t>
      </w:r>
    </w:p>
  </w:footnote>
  <w:footnote w:id="6">
    <w:p w:rsidR="00906343" w:rsidRPr="002F6740" w:rsidRDefault="00906343" w:rsidP="0079598D">
      <w:pPr>
        <w:pStyle w:val="FootnoteText"/>
      </w:pPr>
      <w:r w:rsidRPr="002F6740">
        <w:rPr>
          <w:rStyle w:val="FootnoteReference"/>
        </w:rPr>
        <w:footnoteRef/>
      </w:r>
      <w:r w:rsidRPr="002F6740">
        <w:t xml:space="preserve"> WIS Jump Start - </w:t>
      </w:r>
      <w:hyperlink r:id="rId5" w:history="1">
        <w:r w:rsidRPr="002F6740">
          <w:rPr>
            <w:rStyle w:val="Hyperlink"/>
          </w:rPr>
          <w:t>http://www.wmo.int/pages/prog/www/WIS/documents/JumpStartFlyer.doc</w:t>
        </w:r>
      </w:hyperlink>
    </w:p>
  </w:footnote>
  <w:footnote w:id="7">
    <w:p w:rsidR="00906343" w:rsidRPr="002F6740" w:rsidRDefault="00906343" w:rsidP="0079598D">
      <w:pPr>
        <w:pStyle w:val="FootnoteText"/>
      </w:pPr>
      <w:r w:rsidRPr="002F6740">
        <w:rPr>
          <w:rStyle w:val="FootnoteReference"/>
        </w:rPr>
        <w:footnoteRef/>
      </w:r>
      <w:r w:rsidRPr="002F6740">
        <w:t xml:space="preserve"> WIS Demonstration Process - http://www-db.wmo.int/WIS/centres/guidance.doc</w:t>
      </w:r>
    </w:p>
  </w:footnote>
  <w:footnote w:id="8">
    <w:p w:rsidR="00906343" w:rsidRPr="002F6740" w:rsidRDefault="00906343" w:rsidP="0079598D">
      <w:pPr>
        <w:pStyle w:val="FootnoteText"/>
      </w:pPr>
      <w:r w:rsidRPr="002F6740">
        <w:rPr>
          <w:rStyle w:val="FootnoteReference"/>
        </w:rPr>
        <w:footnoteRef/>
      </w:r>
      <w:r w:rsidRPr="002F6740">
        <w:t xml:space="preserve"> </w:t>
      </w:r>
      <w:r w:rsidRPr="00F7096E">
        <w:rPr>
          <w:highlight w:val="yellow"/>
        </w:rPr>
        <w:t xml:space="preserve">See pdf of survey questions at: </w:t>
      </w:r>
      <w:hyperlink r:id="rId6" w:history="1">
        <w:r w:rsidRPr="00F7096E">
          <w:rPr>
            <w:rStyle w:val="Hyperlink"/>
            <w:highlight w:val="yellow"/>
          </w:rPr>
          <w:t>http://wis.wmo.int/doc=3239</w:t>
        </w:r>
      </w:hyperlink>
      <w:r w:rsidRPr="00F7096E">
        <w:rPr>
          <w:highlight w:val="yellow"/>
        </w:rPr>
        <w:t xml:space="preserve">,  and May 2014 results at: </w:t>
      </w:r>
      <w:hyperlink r:id="rId7" w:history="1">
        <w:r w:rsidRPr="00F7096E">
          <w:rPr>
            <w:rStyle w:val="Hyperlink"/>
            <w:highlight w:val="yellow"/>
          </w:rPr>
          <w:t>http://wis.wmo.int/doc=3237</w:t>
        </w:r>
      </w:hyperlink>
      <w:r w:rsidRPr="002F6740">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5">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8">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6">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8">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nsid w:val="446D5020"/>
    <w:multiLevelType w:val="hybridMultilevel"/>
    <w:tmpl w:val="237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1E4651"/>
    <w:multiLevelType w:val="hybridMultilevel"/>
    <w:tmpl w:val="5DD2AFB6"/>
    <w:lvl w:ilvl="0" w:tplc="6DB40606">
      <w:start w:val="2"/>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1">
    <w:nsid w:val="4D6552E7"/>
    <w:multiLevelType w:val="hybridMultilevel"/>
    <w:tmpl w:val="2B0278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3">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nsid w:val="5D4F7C5C"/>
    <w:multiLevelType w:val="hybridMultilevel"/>
    <w:tmpl w:val="F418C2E0"/>
    <w:lvl w:ilvl="0" w:tplc="8A60064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0">
    <w:nsid w:val="6A273067"/>
    <w:multiLevelType w:val="hybridMultilevel"/>
    <w:tmpl w:val="4D68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B7950BD"/>
    <w:multiLevelType w:val="multilevel"/>
    <w:tmpl w:val="698443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00243EF"/>
    <w:multiLevelType w:val="hybridMultilevel"/>
    <w:tmpl w:val="62D61662"/>
    <w:lvl w:ilvl="0" w:tplc="72F0F93E">
      <w:start w:val="1"/>
      <w:numFmt w:val="lowerRoman"/>
      <w:lvlText w:val="(%1)"/>
      <w:lvlJc w:val="left"/>
      <w:pPr>
        <w:tabs>
          <w:tab w:val="num" w:pos="1080"/>
        </w:tabs>
        <w:ind w:left="1985" w:hanging="851"/>
      </w:pPr>
      <w:rPr>
        <w:rFonts w:ascii="Arial" w:hAnsi="Arial" w:cs="Arial" w:hint="default"/>
        <w:b w:val="0"/>
        <w:bCs w:val="0"/>
        <w:i w:val="0"/>
        <w:iCs w:val="0"/>
      </w:rPr>
    </w:lvl>
    <w:lvl w:ilvl="1" w:tplc="00030409">
      <w:start w:val="1"/>
      <w:numFmt w:val="bullet"/>
      <w:lvlText w:val="o"/>
      <w:lvlJc w:val="left"/>
      <w:pPr>
        <w:ind w:left="1440" w:hanging="360"/>
      </w:pPr>
      <w:rPr>
        <w:rFonts w:ascii="Courier New" w:hAnsi="Courier New" w:cs="Courier New" w:hint="default"/>
      </w:rPr>
    </w:lvl>
    <w:lvl w:ilvl="2" w:tplc="00050409">
      <w:start w:val="1"/>
      <w:numFmt w:val="bullet"/>
      <w:lvlText w:val=""/>
      <w:lvlJc w:val="left"/>
      <w:pPr>
        <w:ind w:left="2160" w:hanging="360"/>
      </w:pPr>
      <w:rPr>
        <w:rFonts w:ascii="Wingdings" w:hAnsi="Wingdings" w:cs="Wingdings" w:hint="default"/>
      </w:rPr>
    </w:lvl>
    <w:lvl w:ilvl="3" w:tplc="00010409">
      <w:start w:val="1"/>
      <w:numFmt w:val="bullet"/>
      <w:lvlText w:val=""/>
      <w:lvlJc w:val="left"/>
      <w:pPr>
        <w:ind w:left="2880" w:hanging="360"/>
      </w:pPr>
      <w:rPr>
        <w:rFonts w:ascii="Symbol" w:hAnsi="Symbol" w:cs="Symbol" w:hint="default"/>
      </w:rPr>
    </w:lvl>
    <w:lvl w:ilvl="4" w:tplc="00030409">
      <w:start w:val="1"/>
      <w:numFmt w:val="bullet"/>
      <w:lvlText w:val="o"/>
      <w:lvlJc w:val="left"/>
      <w:pPr>
        <w:ind w:left="3600" w:hanging="360"/>
      </w:pPr>
      <w:rPr>
        <w:rFonts w:ascii="Courier New" w:hAnsi="Courier New" w:cs="Courier New" w:hint="default"/>
      </w:rPr>
    </w:lvl>
    <w:lvl w:ilvl="5" w:tplc="00050409">
      <w:start w:val="1"/>
      <w:numFmt w:val="bullet"/>
      <w:lvlText w:val=""/>
      <w:lvlJc w:val="left"/>
      <w:pPr>
        <w:ind w:left="4320" w:hanging="360"/>
      </w:pPr>
      <w:rPr>
        <w:rFonts w:ascii="Wingdings" w:hAnsi="Wingdings" w:cs="Wingdings" w:hint="default"/>
      </w:rPr>
    </w:lvl>
    <w:lvl w:ilvl="6" w:tplc="00010409">
      <w:start w:val="1"/>
      <w:numFmt w:val="bullet"/>
      <w:lvlText w:val=""/>
      <w:lvlJc w:val="left"/>
      <w:pPr>
        <w:ind w:left="5040" w:hanging="360"/>
      </w:pPr>
      <w:rPr>
        <w:rFonts w:ascii="Symbol" w:hAnsi="Symbol" w:cs="Symbol" w:hint="default"/>
      </w:rPr>
    </w:lvl>
    <w:lvl w:ilvl="7" w:tplc="00030409">
      <w:start w:val="1"/>
      <w:numFmt w:val="bullet"/>
      <w:lvlText w:val="o"/>
      <w:lvlJc w:val="left"/>
      <w:pPr>
        <w:ind w:left="5760" w:hanging="360"/>
      </w:pPr>
      <w:rPr>
        <w:rFonts w:ascii="Courier New" w:hAnsi="Courier New" w:cs="Courier New" w:hint="default"/>
      </w:rPr>
    </w:lvl>
    <w:lvl w:ilvl="8" w:tplc="00050409">
      <w:start w:val="1"/>
      <w:numFmt w:val="bullet"/>
      <w:lvlText w:val=""/>
      <w:lvlJc w:val="left"/>
      <w:pPr>
        <w:ind w:left="6480" w:hanging="360"/>
      </w:pPr>
      <w:rPr>
        <w:rFonts w:ascii="Wingdings" w:hAnsi="Wingdings" w:cs="Wingdings" w:hint="default"/>
      </w:rPr>
    </w:lvl>
  </w:abstractNum>
  <w:abstractNum w:abstractNumId="34">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5631549"/>
    <w:multiLevelType w:val="hybridMultilevel"/>
    <w:tmpl w:val="4AF4F3E2"/>
    <w:lvl w:ilvl="0" w:tplc="6A802EA4">
      <w:start w:val="1"/>
      <w:numFmt w:val="decimal"/>
      <w:lvlText w:val="(%1)"/>
      <w:lvlJc w:val="left"/>
      <w:pPr>
        <w:tabs>
          <w:tab w:val="num" w:pos="580"/>
        </w:tabs>
        <w:ind w:left="5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5"/>
  </w:num>
  <w:num w:numId="2">
    <w:abstractNumId w:val="20"/>
  </w:num>
  <w:num w:numId="3">
    <w:abstractNumId w:val="25"/>
  </w:num>
  <w:num w:numId="4">
    <w:abstractNumId w:val="17"/>
  </w:num>
  <w:num w:numId="5">
    <w:abstractNumId w:val="4"/>
  </w:num>
  <w:num w:numId="6">
    <w:abstractNumId w:val="0"/>
  </w:num>
  <w:num w:numId="7">
    <w:abstractNumId w:val="32"/>
  </w:num>
  <w:num w:numId="8">
    <w:abstractNumId w:val="9"/>
  </w:num>
  <w:num w:numId="9">
    <w:abstractNumId w:val="7"/>
  </w:num>
  <w:num w:numId="10">
    <w:abstractNumId w:val="27"/>
  </w:num>
  <w:num w:numId="11">
    <w:abstractNumId w:val="24"/>
  </w:num>
  <w:num w:numId="12">
    <w:abstractNumId w:val="22"/>
  </w:num>
  <w:num w:numId="13">
    <w:abstractNumId w:val="18"/>
  </w:num>
  <w:num w:numId="14">
    <w:abstractNumId w:val="15"/>
  </w:num>
  <w:num w:numId="15">
    <w:abstractNumId w:val="29"/>
  </w:num>
  <w:num w:numId="16">
    <w:abstractNumId w:val="28"/>
  </w:num>
  <w:num w:numId="17">
    <w:abstractNumId w:val="6"/>
  </w:num>
  <w:num w:numId="18">
    <w:abstractNumId w:val="14"/>
  </w:num>
  <w:num w:numId="19">
    <w:abstractNumId w:val="26"/>
  </w:num>
  <w:num w:numId="20">
    <w:abstractNumId w:val="16"/>
  </w:num>
  <w:num w:numId="21">
    <w:abstractNumId w:val="12"/>
  </w:num>
  <w:num w:numId="22">
    <w:abstractNumId w:val="11"/>
  </w:num>
  <w:num w:numId="23">
    <w:abstractNumId w:val="23"/>
  </w:num>
  <w:num w:numId="24">
    <w:abstractNumId w:val="2"/>
  </w:num>
  <w:num w:numId="25">
    <w:abstractNumId w:val="5"/>
  </w:num>
  <w:num w:numId="26">
    <w:abstractNumId w:val="8"/>
  </w:num>
  <w:num w:numId="27">
    <w:abstractNumId w:val="3"/>
  </w:num>
  <w:num w:numId="28">
    <w:abstractNumId w:val="1"/>
  </w:num>
  <w:num w:numId="29">
    <w:abstractNumId w:val="13"/>
  </w:num>
  <w:num w:numId="30">
    <w:abstractNumId w:val="34"/>
  </w:num>
  <w:num w:numId="31">
    <w:abstractNumId w:val="10"/>
  </w:num>
  <w:num w:numId="32">
    <w:abstractNumId w:val="31"/>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33"/>
  </w:num>
  <w:num w:numId="57">
    <w:abstractNumId w:val="19"/>
  </w:num>
  <w:num w:numId="58">
    <w:abstractNumId w:val="3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1134"/>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A0"/>
    <w:rsid w:val="000067C1"/>
    <w:rsid w:val="0002564F"/>
    <w:rsid w:val="000573AD"/>
    <w:rsid w:val="00067D53"/>
    <w:rsid w:val="00083847"/>
    <w:rsid w:val="00083C36"/>
    <w:rsid w:val="000B007B"/>
    <w:rsid w:val="000B2502"/>
    <w:rsid w:val="000F3C07"/>
    <w:rsid w:val="00111BFD"/>
    <w:rsid w:val="00123140"/>
    <w:rsid w:val="001D6302"/>
    <w:rsid w:val="001E1911"/>
    <w:rsid w:val="001E2623"/>
    <w:rsid w:val="001E55D3"/>
    <w:rsid w:val="0020095E"/>
    <w:rsid w:val="002137A0"/>
    <w:rsid w:val="00215A8C"/>
    <w:rsid w:val="00250659"/>
    <w:rsid w:val="00261090"/>
    <w:rsid w:val="00291A2F"/>
    <w:rsid w:val="00296A41"/>
    <w:rsid w:val="002C58DA"/>
    <w:rsid w:val="002E3FAD"/>
    <w:rsid w:val="00321B4B"/>
    <w:rsid w:val="0035615F"/>
    <w:rsid w:val="00394A05"/>
    <w:rsid w:val="00397880"/>
    <w:rsid w:val="003A1C67"/>
    <w:rsid w:val="003A4E31"/>
    <w:rsid w:val="003C67C6"/>
    <w:rsid w:val="003E2E92"/>
    <w:rsid w:val="00401151"/>
    <w:rsid w:val="004124AF"/>
    <w:rsid w:val="004138EA"/>
    <w:rsid w:val="0048703F"/>
    <w:rsid w:val="00493FDB"/>
    <w:rsid w:val="004941C1"/>
    <w:rsid w:val="004A624C"/>
    <w:rsid w:val="004B7328"/>
    <w:rsid w:val="00546D8E"/>
    <w:rsid w:val="00553584"/>
    <w:rsid w:val="005B30BA"/>
    <w:rsid w:val="005D0617"/>
    <w:rsid w:val="005D2D1B"/>
    <w:rsid w:val="005E45BC"/>
    <w:rsid w:val="006078F1"/>
    <w:rsid w:val="00612D85"/>
    <w:rsid w:val="00615AB0"/>
    <w:rsid w:val="00622415"/>
    <w:rsid w:val="006406B3"/>
    <w:rsid w:val="00667A5C"/>
    <w:rsid w:val="00673A5D"/>
    <w:rsid w:val="00675F12"/>
    <w:rsid w:val="007306DF"/>
    <w:rsid w:val="007562BD"/>
    <w:rsid w:val="00771053"/>
    <w:rsid w:val="0079598D"/>
    <w:rsid w:val="007A3DAA"/>
    <w:rsid w:val="007E334D"/>
    <w:rsid w:val="00831751"/>
    <w:rsid w:val="00846F91"/>
    <w:rsid w:val="0088691D"/>
    <w:rsid w:val="0089337F"/>
    <w:rsid w:val="008A2554"/>
    <w:rsid w:val="008D0813"/>
    <w:rsid w:val="008E1E4A"/>
    <w:rsid w:val="00906343"/>
    <w:rsid w:val="009325AC"/>
    <w:rsid w:val="00994F24"/>
    <w:rsid w:val="009C05AB"/>
    <w:rsid w:val="009C4C04"/>
    <w:rsid w:val="009E0954"/>
    <w:rsid w:val="00A2303A"/>
    <w:rsid w:val="00A5211D"/>
    <w:rsid w:val="00A60FE6"/>
    <w:rsid w:val="00A94F22"/>
    <w:rsid w:val="00AD4073"/>
    <w:rsid w:val="00AF0B19"/>
    <w:rsid w:val="00AF638A"/>
    <w:rsid w:val="00B009AA"/>
    <w:rsid w:val="00B056E7"/>
    <w:rsid w:val="00B10035"/>
    <w:rsid w:val="00B21497"/>
    <w:rsid w:val="00B434D6"/>
    <w:rsid w:val="00BC7A52"/>
    <w:rsid w:val="00BD753F"/>
    <w:rsid w:val="00BE3E97"/>
    <w:rsid w:val="00C13EEC"/>
    <w:rsid w:val="00C160D8"/>
    <w:rsid w:val="00C21768"/>
    <w:rsid w:val="00C42C95"/>
    <w:rsid w:val="00C600A2"/>
    <w:rsid w:val="00C720A4"/>
    <w:rsid w:val="00C824E1"/>
    <w:rsid w:val="00CA7330"/>
    <w:rsid w:val="00CA7B6F"/>
    <w:rsid w:val="00CE317B"/>
    <w:rsid w:val="00D6549F"/>
    <w:rsid w:val="00DA2D11"/>
    <w:rsid w:val="00DB4242"/>
    <w:rsid w:val="00E03772"/>
    <w:rsid w:val="00E21487"/>
    <w:rsid w:val="00E245B9"/>
    <w:rsid w:val="00E52412"/>
    <w:rsid w:val="00E6193B"/>
    <w:rsid w:val="00E77D60"/>
    <w:rsid w:val="00EB7A43"/>
    <w:rsid w:val="00F44F10"/>
    <w:rsid w:val="00F46545"/>
    <w:rsid w:val="00F7096E"/>
    <w:rsid w:val="00F90999"/>
    <w:rsid w:val="00F915FB"/>
    <w:rsid w:val="00FB4385"/>
    <w:rsid w:val="00FB7C1F"/>
    <w:rsid w:val="00FE20BC"/>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uiPriority w:val="59"/>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uiPriority w:val="59"/>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52366">
      <w:bodyDiv w:val="1"/>
      <w:marLeft w:val="0"/>
      <w:marRight w:val="0"/>
      <w:marTop w:val="0"/>
      <w:marBottom w:val="0"/>
      <w:divBdr>
        <w:top w:val="none" w:sz="0" w:space="0" w:color="auto"/>
        <w:left w:val="none" w:sz="0" w:space="0" w:color="auto"/>
        <w:bottom w:val="none" w:sz="0" w:space="0" w:color="auto"/>
        <w:right w:val="none" w:sz="0" w:space="0" w:color="auto"/>
      </w:divBdr>
      <w:divsChild>
        <w:div w:id="1028407685">
          <w:marLeft w:val="0"/>
          <w:marRight w:val="0"/>
          <w:marTop w:val="0"/>
          <w:marBottom w:val="0"/>
          <w:divBdr>
            <w:top w:val="none" w:sz="0" w:space="0" w:color="auto"/>
            <w:left w:val="none" w:sz="0" w:space="0" w:color="auto"/>
            <w:bottom w:val="none" w:sz="0" w:space="0" w:color="auto"/>
            <w:right w:val="none" w:sz="0" w:space="0" w:color="auto"/>
          </w:divBdr>
        </w:div>
      </w:divsChild>
    </w:div>
    <w:div w:id="431046163">
      <w:bodyDiv w:val="1"/>
      <w:marLeft w:val="0"/>
      <w:marRight w:val="0"/>
      <w:marTop w:val="0"/>
      <w:marBottom w:val="0"/>
      <w:divBdr>
        <w:top w:val="none" w:sz="0" w:space="0" w:color="auto"/>
        <w:left w:val="none" w:sz="0" w:space="0" w:color="auto"/>
        <w:bottom w:val="none" w:sz="0" w:space="0" w:color="auto"/>
        <w:right w:val="none" w:sz="0" w:space="0" w:color="auto"/>
      </w:divBdr>
    </w:div>
    <w:div w:id="689405848">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615819697">
      <w:bodyDiv w:val="1"/>
      <w:marLeft w:val="0"/>
      <w:marRight w:val="0"/>
      <w:marTop w:val="0"/>
      <w:marBottom w:val="0"/>
      <w:divBdr>
        <w:top w:val="none" w:sz="0" w:space="0" w:color="auto"/>
        <w:left w:val="none" w:sz="0" w:space="0" w:color="auto"/>
        <w:bottom w:val="none" w:sz="0" w:space="0" w:color="auto"/>
        <w:right w:val="none" w:sz="0" w:space="0" w:color="auto"/>
      </w:divBdr>
    </w:div>
    <w:div w:id="185788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WIS/documents/WIS-ProjectPlan-v1-2-1.doc" TargetMode="External"/><Relationship Id="rId18" Type="http://schemas.openxmlformats.org/officeDocument/2006/relationships/hyperlink" Target="http://www.weather.co.zw/"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www.wmo.int/wis" TargetMode="External"/><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www.wmo.int/pages/prog/www/WIS/centres/index_en.php%20"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hyperlink" Target="http://www-db.wmo.int/WIS/centres/guidance.doc"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is.wmo.int/gts-manual" TargetMode="External"/><Relationship Id="rId7" Type="http://schemas.openxmlformats.org/officeDocument/2006/relationships/hyperlink" Target="http://wis.wmo.int/doc=3237"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is.wmo.int/doc=3239" TargetMode="External"/><Relationship Id="rId5" Type="http://schemas.openxmlformats.org/officeDocument/2006/relationships/hyperlink" Target="http://www.wmo.int/pages/prog/www/WIS/documents/JumpStartFlyer.doc" TargetMode="External"/><Relationship Id="rId4" Type="http://schemas.openxmlformats.org/officeDocument/2006/relationships/hyperlink" Target="http://www.wmo.int/pages/prog/www/CBS/Lists_WorkGroups/CBS/cross-cutting/fp%20wis/t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E2241-FF39-44EB-855D-A6165328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CBS-Ext-2014-Document-Template_en.dotx</Template>
  <TotalTime>568</TotalTime>
  <Pages>51</Pages>
  <Words>13918</Words>
  <Characters>79338</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93070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Steve Foreman</cp:lastModifiedBy>
  <cp:revision>31</cp:revision>
  <cp:lastPrinted>2014-08-01T18:03:00Z</cp:lastPrinted>
  <dcterms:created xsi:type="dcterms:W3CDTF">2014-09-23T19:34:00Z</dcterms:created>
  <dcterms:modified xsi:type="dcterms:W3CDTF">2014-09-29T12:09:00Z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