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9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851"/>
      </w:tblGrid>
      <w:tr w:rsidR="001C16A8" w:rsidRPr="000F67AC" w:rsidTr="001C16A8">
        <w:trPr>
          <w:cantSplit/>
          <w:trHeight w:val="1438"/>
        </w:trPr>
        <w:tc>
          <w:tcPr>
            <w:tcW w:w="4548" w:type="dxa"/>
            <w:vAlign w:val="center"/>
          </w:tcPr>
          <w:p w:rsidR="001C16A8" w:rsidRPr="001C16A8" w:rsidRDefault="001C16A8" w:rsidP="001C16A8">
            <w:pPr>
              <w:jc w:val="center"/>
              <w:rPr>
                <w:rFonts w:cs="Helvetica"/>
                <w:b/>
                <w:bCs/>
                <w:sz w:val="28"/>
                <w:szCs w:val="28"/>
              </w:rPr>
            </w:pPr>
            <w:r w:rsidRPr="001C16A8">
              <w:rPr>
                <w:b/>
                <w:bCs/>
                <w:sz w:val="28"/>
                <w:szCs w:val="28"/>
              </w:rPr>
              <w:t>WORLD WEATHER WATCH</w:t>
            </w:r>
            <w:r w:rsidRPr="001C16A8">
              <w:rPr>
                <w:b/>
                <w:bCs/>
                <w:sz w:val="28"/>
                <w:szCs w:val="28"/>
              </w:rPr>
              <w:br/>
              <w:t>COMMISSION FOR BASIC SYSTEMS</w:t>
            </w:r>
          </w:p>
        </w:tc>
        <w:tc>
          <w:tcPr>
            <w:tcW w:w="5531" w:type="dxa"/>
            <w:gridSpan w:val="2"/>
            <w:tcMar>
              <w:left w:w="6" w:type="dxa"/>
              <w:right w:w="6" w:type="dxa"/>
            </w:tcMar>
          </w:tcPr>
          <w:p w:rsidR="001C16A8" w:rsidRPr="000F67AC" w:rsidRDefault="00F345D8" w:rsidP="001C16A8">
            <w:pPr>
              <w:shd w:val="solid" w:color="FFFFFF" w:fill="FFFFFF"/>
              <w:spacing w:before="240" w:line="240" w:lineRule="atLeast"/>
            </w:pPr>
            <w:bookmarkStart w:id="0" w:name="ditulogo"/>
            <w:bookmarkEnd w:id="0"/>
            <w:r>
              <w:rPr>
                <w:rFonts w:eastAsia="Calibri"/>
                <w:noProof/>
                <w:lang w:eastAsia="zh-TW"/>
              </w:rPr>
              <w:drawing>
                <wp:inline distT="0" distB="0" distL="0" distR="0">
                  <wp:extent cx="3498850" cy="707390"/>
                  <wp:effectExtent l="0" t="0" r="6350" b="0"/>
                  <wp:docPr id="1" name="Picture 1" descr="b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6A8" w:rsidRPr="000F67AC" w:rsidTr="001C16A8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51" w:type="dxa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 w:line="240" w:lineRule="atLeast"/>
            </w:pPr>
          </w:p>
        </w:tc>
      </w:tr>
      <w:tr w:rsidR="001C16A8" w:rsidRPr="00C10690" w:rsidTr="001C16A8">
        <w:trPr>
          <w:cantSplit/>
          <w:trHeight w:val="312"/>
        </w:trPr>
        <w:tc>
          <w:tcPr>
            <w:tcW w:w="6228" w:type="dxa"/>
            <w:gridSpan w:val="2"/>
            <w:vMerge w:val="restart"/>
          </w:tcPr>
          <w:p w:rsidR="00E95AB2" w:rsidRDefault="00D42A24" w:rsidP="001C16A8">
            <w:pPr>
              <w:rPr>
                <w:b/>
              </w:rPr>
            </w:pPr>
            <w:r>
              <w:rPr>
                <w:b/>
              </w:rPr>
              <w:t>ICT-ISS</w:t>
            </w:r>
          </w:p>
          <w:p w:rsidR="00430A5B" w:rsidRDefault="00430A5B" w:rsidP="001C16A8">
            <w:pPr>
              <w:rPr>
                <w:b/>
              </w:rPr>
            </w:pPr>
          </w:p>
          <w:p w:rsidR="001C16A8" w:rsidRPr="00430A5B" w:rsidRDefault="00D42A24" w:rsidP="001C16A8">
            <w:r>
              <w:t>Geneva, 8-10 July 2014</w:t>
            </w:r>
            <w:r w:rsidR="004447EF" w:rsidRPr="00430A5B">
              <w:t xml:space="preserve"> </w:t>
            </w:r>
          </w:p>
        </w:tc>
        <w:tc>
          <w:tcPr>
            <w:tcW w:w="3851" w:type="dxa"/>
          </w:tcPr>
          <w:p w:rsidR="001C16A8" w:rsidRPr="00C10690" w:rsidRDefault="00D42A24" w:rsidP="001C16A8">
            <w:pPr>
              <w:jc w:val="right"/>
              <w:rPr>
                <w:lang w:eastAsia="zh-CN"/>
              </w:rPr>
            </w:pPr>
            <w:r>
              <w:rPr>
                <w:b/>
                <w:bCs/>
                <w:lang w:val="fr-CH" w:eastAsia="zh-CN"/>
              </w:rPr>
              <w:t>ICT/ISS-2014</w:t>
            </w:r>
            <w:r w:rsidR="001A5CB4">
              <w:rPr>
                <w:b/>
                <w:bCs/>
                <w:lang w:val="fr-CH" w:eastAsia="zh-CN"/>
              </w:rPr>
              <w:t>/</w:t>
            </w:r>
            <w:r w:rsidR="00BA6288" w:rsidRPr="00BA6288">
              <w:rPr>
                <w:b/>
                <w:bCs/>
                <w:highlight w:val="yellow"/>
                <w:lang w:val="fr-CH" w:eastAsia="zh-CN"/>
              </w:rPr>
              <w:t xml:space="preserve">Document </w:t>
            </w:r>
            <w:proofErr w:type="spellStart"/>
            <w:r w:rsidR="00BA6288" w:rsidRPr="00BA6288">
              <w:rPr>
                <w:b/>
                <w:bCs/>
                <w:highlight w:val="yellow"/>
                <w:lang w:val="fr-CH" w:eastAsia="zh-CN"/>
              </w:rPr>
              <w:t>Number</w:t>
            </w:r>
            <w:proofErr w:type="spellEnd"/>
            <w:r w:rsidR="001C16A8" w:rsidRPr="00C10690">
              <w:rPr>
                <w:bCs/>
                <w:lang w:eastAsia="zh-CN"/>
              </w:rPr>
              <w:br/>
            </w:r>
          </w:p>
        </w:tc>
      </w:tr>
      <w:tr w:rsidR="001C16A8" w:rsidRPr="000F67AC" w:rsidTr="001C16A8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1C16A8" w:rsidRPr="00C10690" w:rsidRDefault="001C16A8" w:rsidP="001C16A8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3851" w:type="dxa"/>
          </w:tcPr>
          <w:p w:rsidR="001C16A8" w:rsidRPr="000F67AC" w:rsidRDefault="001C16A8" w:rsidP="001C16A8">
            <w:pPr>
              <w:jc w:val="right"/>
              <w:rPr>
                <w:lang w:eastAsia="zh-CN"/>
              </w:rPr>
            </w:pPr>
            <w:r w:rsidRPr="000F67AC">
              <w:rPr>
                <w:bCs/>
                <w:highlight w:val="yellow"/>
                <w:lang w:eastAsia="zh-CN"/>
              </w:rPr>
              <w:t>day Month</w:t>
            </w:r>
            <w:r w:rsidRPr="000F67AC">
              <w:rPr>
                <w:bCs/>
                <w:lang w:eastAsia="zh-CN"/>
              </w:rPr>
              <w:t xml:space="preserve"> </w:t>
            </w:r>
            <w:r w:rsidR="00BA6288" w:rsidRPr="00BA6288">
              <w:rPr>
                <w:bCs/>
                <w:highlight w:val="yellow"/>
                <w:lang w:eastAsia="zh-CN"/>
              </w:rPr>
              <w:t>Year</w:t>
            </w:r>
          </w:p>
        </w:tc>
      </w:tr>
    </w:tbl>
    <w:p w:rsidR="00D22E8A" w:rsidRPr="008E274F" w:rsidRDefault="00D22E8A" w:rsidP="00415F4C"/>
    <w:p w:rsidR="00480313" w:rsidRPr="008E274F" w:rsidRDefault="006A6EA2" w:rsidP="00413EDA">
      <w:pPr>
        <w:pStyle w:val="MainHeading"/>
      </w:pPr>
      <w:bookmarkStart w:id="1" w:name="_Toc319327004"/>
      <w:r w:rsidRPr="004447EF">
        <w:rPr>
          <w:highlight w:val="yellow"/>
        </w:rPr>
        <w:t>TITLE OF THE DOCUMENT</w:t>
      </w:r>
      <w:bookmarkEnd w:id="1"/>
    </w:p>
    <w:p w:rsidR="00F35F35" w:rsidRDefault="00F35F35" w:rsidP="00F35F35">
      <w:pPr>
        <w:pStyle w:val="SubHeading"/>
      </w:pPr>
      <w:r>
        <w:t>Introduction</w:t>
      </w:r>
      <w:r w:rsidR="00D42A24">
        <w:t xml:space="preserve"> </w:t>
      </w:r>
      <w:r w:rsidR="00D42A24">
        <w:t>(Style _Sub Heading)</w:t>
      </w:r>
    </w:p>
    <w:p w:rsidR="00D42A24" w:rsidRDefault="00D42A24" w:rsidP="00D42A24">
      <w:pPr>
        <w:pStyle w:val="BodyTextNumbered"/>
      </w:pPr>
      <w:r>
        <w:t>Para level 1 (Style _Body Text Numbered)</w:t>
      </w:r>
    </w:p>
    <w:p w:rsidR="00D42A24" w:rsidRDefault="00D42A24" w:rsidP="00D42A24">
      <w:pPr>
        <w:pStyle w:val="BodyTextNumbered"/>
        <w:numPr>
          <w:ilvl w:val="1"/>
          <w:numId w:val="33"/>
        </w:numPr>
      </w:pPr>
      <w:r>
        <w:t>Level 2 (Style _Body Text Numbered)</w:t>
      </w:r>
    </w:p>
    <w:p w:rsidR="00D42A24" w:rsidRDefault="00D42A24" w:rsidP="00D42A24">
      <w:pPr>
        <w:pStyle w:val="BodyTextNumbered"/>
        <w:numPr>
          <w:ilvl w:val="1"/>
          <w:numId w:val="33"/>
        </w:numPr>
      </w:pPr>
      <w:r>
        <w:t>Level 3</w:t>
      </w:r>
    </w:p>
    <w:p w:rsidR="00D42A24" w:rsidRDefault="00D42A24" w:rsidP="00D42A24">
      <w:pPr>
        <w:pStyle w:val="BodyTextNumbered"/>
        <w:numPr>
          <w:ilvl w:val="1"/>
          <w:numId w:val="33"/>
        </w:numPr>
      </w:pPr>
      <w:r>
        <w:t>…</w:t>
      </w:r>
    </w:p>
    <w:p w:rsidR="00F35F35" w:rsidRDefault="00F35F35" w:rsidP="00413EDA">
      <w:pPr>
        <w:pStyle w:val="SubHeading"/>
      </w:pPr>
    </w:p>
    <w:p w:rsidR="001C16A8" w:rsidRDefault="001C16A8" w:rsidP="00413EDA">
      <w:pPr>
        <w:pStyle w:val="SubHeading"/>
      </w:pPr>
      <w:r>
        <w:t>Section name</w:t>
      </w:r>
      <w:r w:rsidR="00413EDA">
        <w:t xml:space="preserve"> (Style _Sub Heading)</w:t>
      </w:r>
    </w:p>
    <w:p w:rsidR="001C16A8" w:rsidRPr="00F8649F" w:rsidRDefault="001C16A8" w:rsidP="00413EDA">
      <w:pPr>
        <w:pStyle w:val="SubHeading2"/>
      </w:pPr>
      <w:r>
        <w:t>Sub section heading</w:t>
      </w:r>
      <w:r w:rsidR="00413EDA">
        <w:t xml:space="preserve"> (Style _Sub_Heading2)</w:t>
      </w:r>
    </w:p>
    <w:p w:rsidR="001C16A8" w:rsidRDefault="001C16A8" w:rsidP="00413EDA">
      <w:pPr>
        <w:pStyle w:val="BodyTextNumbered"/>
      </w:pPr>
      <w:r>
        <w:t>Para level 1</w:t>
      </w:r>
      <w:r w:rsidR="00413EDA">
        <w:t xml:space="preserve"> (Style _Body Text Numbered)</w:t>
      </w:r>
    </w:p>
    <w:p w:rsidR="001C16A8" w:rsidRDefault="001C16A8" w:rsidP="00413EDA">
      <w:pPr>
        <w:pStyle w:val="BodyTextNumbered"/>
        <w:numPr>
          <w:ilvl w:val="1"/>
          <w:numId w:val="33"/>
        </w:numPr>
      </w:pPr>
      <w:r>
        <w:t>Level 2</w:t>
      </w:r>
      <w:r w:rsidR="00413EDA">
        <w:t xml:space="preserve"> (Style _Body Text Numbered)</w:t>
      </w:r>
    </w:p>
    <w:p w:rsidR="001C16A8" w:rsidRDefault="001C16A8" w:rsidP="00413EDA">
      <w:pPr>
        <w:pStyle w:val="BodyTextNumbered"/>
        <w:numPr>
          <w:ilvl w:val="1"/>
          <w:numId w:val="33"/>
        </w:numPr>
      </w:pPr>
      <w:r>
        <w:t>Level 3</w:t>
      </w:r>
    </w:p>
    <w:p w:rsidR="001C16A8" w:rsidRDefault="001C16A8" w:rsidP="00413EDA">
      <w:pPr>
        <w:pStyle w:val="BodyTextNumbered"/>
        <w:numPr>
          <w:ilvl w:val="1"/>
          <w:numId w:val="33"/>
        </w:numPr>
      </w:pPr>
      <w:r>
        <w:t>…</w:t>
      </w:r>
    </w:p>
    <w:p w:rsidR="001C16A8" w:rsidRDefault="001C16A8" w:rsidP="00413EDA">
      <w:pPr>
        <w:pStyle w:val="BodyTextNumbered"/>
      </w:pPr>
      <w:r>
        <w:t>Next Para</w:t>
      </w:r>
    </w:p>
    <w:p w:rsidR="00D42A24" w:rsidRDefault="00D42A24" w:rsidP="00D42A24">
      <w:pPr>
        <w:pStyle w:val="BodyTextNumbered"/>
        <w:numPr>
          <w:ilvl w:val="0"/>
          <w:numId w:val="0"/>
        </w:numPr>
        <w:ind w:left="360"/>
      </w:pPr>
    </w:p>
    <w:p w:rsidR="001C16A8" w:rsidRPr="00F8649F" w:rsidRDefault="001C16A8" w:rsidP="00413EDA">
      <w:pPr>
        <w:pStyle w:val="SubHeading"/>
      </w:pPr>
      <w:r>
        <w:t>Section name</w:t>
      </w:r>
      <w:r w:rsidR="00D42A24">
        <w:t xml:space="preserve"> </w:t>
      </w:r>
      <w:r w:rsidR="00D42A24">
        <w:t>(Style _Sub Heading)</w:t>
      </w:r>
    </w:p>
    <w:p w:rsidR="001C16A8" w:rsidRDefault="001C16A8" w:rsidP="00413EDA">
      <w:pPr>
        <w:pStyle w:val="BodyTextNumbered"/>
      </w:pPr>
      <w:proofErr w:type="spellStart"/>
      <w:r>
        <w:t>Etc</w:t>
      </w:r>
      <w:proofErr w:type="spellEnd"/>
    </w:p>
    <w:p w:rsidR="001C16A8" w:rsidRDefault="001C16A8" w:rsidP="00413EDA">
      <w:pPr>
        <w:pStyle w:val="BodyTextNumbered"/>
        <w:numPr>
          <w:ilvl w:val="1"/>
          <w:numId w:val="33"/>
        </w:numPr>
      </w:pPr>
      <w:r>
        <w:t>…</w:t>
      </w:r>
    </w:p>
    <w:p w:rsidR="001C16A8" w:rsidRDefault="001C16A8" w:rsidP="001C16A8">
      <w:pPr>
        <w:rPr>
          <w:rFonts w:ascii="Times New Roman" w:hAnsi="Times New Roman"/>
          <w:sz w:val="24"/>
          <w:szCs w:val="24"/>
        </w:rPr>
      </w:pPr>
    </w:p>
    <w:p w:rsidR="001C16A8" w:rsidRDefault="001C16A8" w:rsidP="00413EDA">
      <w:pPr>
        <w:pStyle w:val="SubHeading"/>
      </w:pPr>
      <w:r>
        <w:t>References</w:t>
      </w:r>
      <w:r w:rsidR="00D42A24">
        <w:t xml:space="preserve"> </w:t>
      </w:r>
      <w:r w:rsidR="00D42A24">
        <w:t>(Style _Sub Heading)</w:t>
      </w:r>
    </w:p>
    <w:p w:rsidR="001C16A8" w:rsidRPr="00456F30" w:rsidRDefault="001C16A8" w:rsidP="001C16A8">
      <w:pPr>
        <w:rPr>
          <w:highlight w:val="yellow"/>
        </w:rPr>
      </w:pPr>
      <w:r w:rsidRPr="00456F30">
        <w:rPr>
          <w:highlight w:val="yellow"/>
        </w:rPr>
        <w:t>[1] Xxx URL (Date accessed)</w:t>
      </w:r>
    </w:p>
    <w:p w:rsidR="001C16A8" w:rsidRDefault="001C16A8" w:rsidP="001C16A8">
      <w:r w:rsidRPr="00456F30">
        <w:rPr>
          <w:highlight w:val="yellow"/>
        </w:rPr>
        <w:t xml:space="preserve">[2] </w:t>
      </w:r>
      <w:proofErr w:type="spellStart"/>
      <w:r w:rsidRPr="00456F30">
        <w:rPr>
          <w:highlight w:val="yellow"/>
        </w:rPr>
        <w:t>Etc</w:t>
      </w:r>
      <w:proofErr w:type="spellEnd"/>
    </w:p>
    <w:p w:rsidR="00D42A24" w:rsidRPr="00456F30" w:rsidRDefault="00D42A24" w:rsidP="001C16A8"/>
    <w:p w:rsidR="001C16A8" w:rsidRDefault="001C16A8" w:rsidP="00D42A24">
      <w:pPr>
        <w:pStyle w:val="SubHeading"/>
      </w:pPr>
      <w:r>
        <w:t xml:space="preserve">Recommended Text </w:t>
      </w:r>
      <w:r w:rsidR="00D42A24">
        <w:t>(Style _Sub Heading)</w:t>
      </w:r>
      <w:bookmarkStart w:id="2" w:name="_GoBack"/>
      <w:bookmarkEnd w:id="2"/>
    </w:p>
    <w:p w:rsidR="001C16A8" w:rsidRPr="00D37E35" w:rsidRDefault="001C16A8" w:rsidP="001C16A8">
      <w:pPr>
        <w:pStyle w:val="Comment"/>
        <w:rPr>
          <w:highlight w:val="yellow"/>
        </w:rPr>
      </w:pPr>
      <w:r w:rsidRPr="00456F30">
        <w:rPr>
          <w:highlight w:val="yellow"/>
        </w:rPr>
        <w:t>[Include here suggested text for inclusion in Report, including any proposed amendments to the Manual or</w:t>
      </w:r>
      <w:r w:rsidR="00D37E35">
        <w:rPr>
          <w:highlight w:val="yellow"/>
        </w:rPr>
        <w:t xml:space="preserve"> Guide to WIS, Manual on GTS, Manual on Codes </w:t>
      </w:r>
      <w:r w:rsidRPr="00456F30">
        <w:rPr>
          <w:highlight w:val="yellow"/>
        </w:rPr>
        <w:t>or guides.]</w:t>
      </w:r>
    </w:p>
    <w:p w:rsidR="001C16A8" w:rsidRDefault="001C16A8" w:rsidP="001C16A8">
      <w:pPr>
        <w:rPr>
          <w:rFonts w:ascii="Times New Roman" w:hAnsi="Times New Roman"/>
          <w:sz w:val="24"/>
          <w:szCs w:val="24"/>
        </w:rPr>
      </w:pPr>
    </w:p>
    <w:p w:rsidR="001C16A8" w:rsidRPr="00F8649F" w:rsidRDefault="001C16A8" w:rsidP="001C16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p w:rsidR="00D42A24" w:rsidRDefault="00D42A24">
      <w:r>
        <w:br w:type="page"/>
      </w:r>
    </w:p>
    <w:p w:rsidR="00D42A24" w:rsidRPr="006D67ED" w:rsidRDefault="00D42A24" w:rsidP="00D42A24">
      <w:pPr>
        <w:pStyle w:val="MainHeading"/>
        <w:rPr>
          <w:lang w:val="en-US"/>
        </w:rPr>
      </w:pPr>
      <w:r w:rsidRPr="006D67ED">
        <w:rPr>
          <w:lang w:val="en-US"/>
        </w:rPr>
        <w:lastRenderedPageBreak/>
        <w:t>Styles (Use format...Styles and Formatting)</w:t>
      </w:r>
    </w:p>
    <w:p w:rsidR="00D42A24" w:rsidRPr="006D67ED" w:rsidRDefault="00D42A24" w:rsidP="00D42A24">
      <w:pPr>
        <w:pStyle w:val="MainHeading"/>
        <w:rPr>
          <w:lang w:val="en-US"/>
        </w:rPr>
      </w:pPr>
      <w:r w:rsidRPr="006D67ED">
        <w:rPr>
          <w:lang w:val="en-US"/>
        </w:rPr>
        <w:t>_Main Heading</w:t>
      </w:r>
    </w:p>
    <w:p w:rsidR="00D42A24" w:rsidRPr="006D67ED" w:rsidRDefault="00D42A24" w:rsidP="00D42A24">
      <w:pPr>
        <w:pStyle w:val="SubHeading"/>
        <w:rPr>
          <w:lang w:val="en-US"/>
        </w:rPr>
      </w:pPr>
      <w:r w:rsidRPr="006D67ED">
        <w:rPr>
          <w:lang w:val="en-US"/>
        </w:rPr>
        <w:t>_Sub-Heading</w:t>
      </w:r>
    </w:p>
    <w:p w:rsidR="00D42A24" w:rsidRPr="006D67ED" w:rsidRDefault="00D42A24" w:rsidP="00D42A24">
      <w:pPr>
        <w:pStyle w:val="BodyText"/>
        <w:rPr>
          <w:lang w:val="en-US"/>
        </w:rPr>
      </w:pPr>
      <w:r w:rsidRPr="006D67ED">
        <w:rPr>
          <w:lang w:val="en-US"/>
        </w:rPr>
        <w:t>_Body Text</w:t>
      </w:r>
    </w:p>
    <w:p w:rsidR="00D42A24" w:rsidRDefault="00D42A24" w:rsidP="00D42A24">
      <w:pPr>
        <w:pStyle w:val="BodyTextNumbered"/>
        <w:tabs>
          <w:tab w:val="clear" w:pos="720"/>
          <w:tab w:val="num" w:pos="432"/>
        </w:tabs>
        <w:ind w:left="432" w:hanging="432"/>
        <w:rPr>
          <w:lang w:val="fr-CH"/>
        </w:rPr>
      </w:pPr>
      <w:r>
        <w:rPr>
          <w:lang w:val="fr-CH"/>
        </w:rPr>
        <w:t xml:space="preserve">_Body </w:t>
      </w:r>
      <w:proofErr w:type="spellStart"/>
      <w:r>
        <w:rPr>
          <w:lang w:val="fr-CH"/>
        </w:rPr>
        <w:t>Text</w:t>
      </w:r>
      <w:proofErr w:type="spellEnd"/>
      <w:r>
        <w:rPr>
          <w:lang w:val="fr-CH"/>
        </w:rPr>
        <w:t xml:space="preserve"> </w:t>
      </w:r>
      <w:proofErr w:type="spellStart"/>
      <w:r>
        <w:rPr>
          <w:lang w:val="fr-CH"/>
        </w:rPr>
        <w:t>Numbered</w:t>
      </w:r>
      <w:proofErr w:type="spellEnd"/>
    </w:p>
    <w:p w:rsidR="00D42A24" w:rsidRDefault="00D42A24" w:rsidP="00D42A24">
      <w:pPr>
        <w:pStyle w:val="BodyTextBullet"/>
        <w:rPr>
          <w:lang w:val="fr-CH"/>
        </w:rPr>
      </w:pPr>
      <w:r>
        <w:rPr>
          <w:lang w:val="fr-CH"/>
        </w:rPr>
        <w:t xml:space="preserve">_Body </w:t>
      </w:r>
      <w:proofErr w:type="spellStart"/>
      <w:r>
        <w:rPr>
          <w:lang w:val="fr-CH"/>
        </w:rPr>
        <w:t>Text</w:t>
      </w:r>
      <w:proofErr w:type="spellEnd"/>
      <w:r>
        <w:rPr>
          <w:lang w:val="fr-CH"/>
        </w:rPr>
        <w:t xml:space="preserve"> Bullet</w:t>
      </w:r>
    </w:p>
    <w:p w:rsidR="00D42A24" w:rsidRDefault="00D42A24" w:rsidP="00D42A24">
      <w:pPr>
        <w:pStyle w:val="Action"/>
      </w:pPr>
      <w:bookmarkStart w:id="3" w:name="_Toc388521070"/>
      <w:r>
        <w:t>_Action</w:t>
      </w:r>
      <w:bookmarkEnd w:id="3"/>
    </w:p>
    <w:p w:rsidR="00D42A24" w:rsidRDefault="00D42A24" w:rsidP="00D42A24">
      <w:pPr>
        <w:pStyle w:val="Decision"/>
        <w:rPr>
          <w:lang w:val="fr-CH"/>
        </w:rPr>
      </w:pPr>
      <w:bookmarkStart w:id="4" w:name="_Toc388521074"/>
      <w:r>
        <w:rPr>
          <w:lang w:val="fr-CH"/>
        </w:rPr>
        <w:t>_</w:t>
      </w:r>
      <w:proofErr w:type="spellStart"/>
      <w:r>
        <w:rPr>
          <w:lang w:val="fr-CH"/>
        </w:rPr>
        <w:t>Decision</w:t>
      </w:r>
      <w:bookmarkEnd w:id="4"/>
      <w:proofErr w:type="spellEnd"/>
    </w:p>
    <w:p w:rsidR="00D42A24" w:rsidRPr="006D67ED" w:rsidRDefault="00D42A24" w:rsidP="00D42A24">
      <w:pPr>
        <w:pStyle w:val="Briefing"/>
        <w:rPr>
          <w:lang w:val="en-US" w:eastAsia="ar-SA"/>
        </w:rPr>
      </w:pPr>
      <w:r w:rsidRPr="006D67ED">
        <w:rPr>
          <w:lang w:val="en-US" w:eastAsia="ar-SA"/>
        </w:rPr>
        <w:t>_Briefing (hitting return creates another _Briefing paragraph)</w:t>
      </w:r>
    </w:p>
    <w:p w:rsidR="00D42A24" w:rsidRDefault="00D42A24" w:rsidP="00D42A24">
      <w:pPr>
        <w:pStyle w:val="BodyText"/>
        <w:rPr>
          <w:rStyle w:val="Addedtext"/>
        </w:rPr>
      </w:pPr>
      <w:r>
        <w:rPr>
          <w:rStyle w:val="Addedtext"/>
        </w:rPr>
        <w:t>_Added Text</w:t>
      </w:r>
    </w:p>
    <w:p w:rsidR="00D42A24" w:rsidRPr="00BF71A7" w:rsidRDefault="00D42A24" w:rsidP="00D42A24">
      <w:pPr>
        <w:pStyle w:val="BodyText"/>
        <w:rPr>
          <w:rStyle w:val="Deletedtext"/>
        </w:rPr>
      </w:pPr>
      <w:r>
        <w:rPr>
          <w:rStyle w:val="Deletedtext"/>
        </w:rPr>
        <w:t>_Deleted Text</w:t>
      </w:r>
    </w:p>
    <w:p w:rsidR="00D42A24" w:rsidRPr="00BF71A7" w:rsidRDefault="00D42A24" w:rsidP="00D42A24">
      <w:pPr>
        <w:pStyle w:val="BodyText"/>
      </w:pPr>
      <w:r>
        <w:t>(Note: you can use Find to find text in different styles, so, for example, you can search a document for the “_Added Text” style to find added text. Track Changes can also record changes to documents, but it also records intermediate changes, making it difficult to identify the actual changes between a reference and final version of a document.)</w:t>
      </w:r>
    </w:p>
    <w:p w:rsidR="008A71EB" w:rsidRPr="008E274F" w:rsidRDefault="008A71EB" w:rsidP="00B97253"/>
    <w:sectPr w:rsidR="008A71EB" w:rsidRPr="008E274F" w:rsidSect="001C16A8">
      <w:headerReference w:type="first" r:id="rId9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A24" w:rsidRDefault="00D42A24">
      <w:r>
        <w:separator/>
      </w:r>
    </w:p>
    <w:p w:rsidR="00D42A24" w:rsidRDefault="00D42A24"/>
  </w:endnote>
  <w:endnote w:type="continuationSeparator" w:id="0">
    <w:p w:rsidR="00D42A24" w:rsidRDefault="00D42A24">
      <w:r>
        <w:continuationSeparator/>
      </w:r>
    </w:p>
    <w:p w:rsidR="00D42A24" w:rsidRDefault="00D42A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20B0704020202020204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A24" w:rsidRDefault="00D42A24">
      <w:r>
        <w:separator/>
      </w:r>
    </w:p>
    <w:p w:rsidR="00D42A24" w:rsidRDefault="00D42A24"/>
  </w:footnote>
  <w:footnote w:type="continuationSeparator" w:id="0">
    <w:p w:rsidR="00D42A24" w:rsidRDefault="00D42A24">
      <w:r>
        <w:continuationSeparator/>
      </w:r>
    </w:p>
    <w:p w:rsidR="00D42A24" w:rsidRDefault="00D42A2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3906C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B622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C96A1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468E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A12C4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3FE9E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80043F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EBE7D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7008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A101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1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8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9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59C2CE7"/>
    <w:multiLevelType w:val="multilevel"/>
    <w:tmpl w:val="0409001F"/>
    <w:styleLink w:val="111111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5">
    <w:nsid w:val="7DB31E2E"/>
    <w:multiLevelType w:val="multilevel"/>
    <w:tmpl w:val="0409001F"/>
    <w:numStyleLink w:val="111111"/>
  </w:abstractNum>
  <w:abstractNum w:abstractNumId="36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6"/>
  </w:num>
  <w:num w:numId="3">
    <w:abstractNumId w:val="22"/>
  </w:num>
  <w:num w:numId="4">
    <w:abstractNumId w:val="29"/>
  </w:num>
  <w:num w:numId="5">
    <w:abstractNumId w:val="14"/>
  </w:num>
  <w:num w:numId="6">
    <w:abstractNumId w:val="20"/>
  </w:num>
  <w:num w:numId="7">
    <w:abstractNumId w:val="15"/>
  </w:num>
  <w:num w:numId="8">
    <w:abstractNumId w:val="24"/>
  </w:num>
  <w:num w:numId="9">
    <w:abstractNumId w:val="18"/>
  </w:num>
  <w:num w:numId="10">
    <w:abstractNumId w:val="17"/>
  </w:num>
  <w:num w:numId="11">
    <w:abstractNumId w:val="28"/>
  </w:num>
  <w:num w:numId="12">
    <w:abstractNumId w:val="10"/>
  </w:num>
  <w:num w:numId="13">
    <w:abstractNumId w:val="21"/>
  </w:num>
  <w:num w:numId="14">
    <w:abstractNumId w:val="33"/>
  </w:num>
  <w:num w:numId="15">
    <w:abstractNumId w:val="16"/>
  </w:num>
  <w:num w:numId="16">
    <w:abstractNumId w:val="19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7"/>
  </w:num>
  <w:num w:numId="28">
    <w:abstractNumId w:val="11"/>
  </w:num>
  <w:num w:numId="29">
    <w:abstractNumId w:val="32"/>
  </w:num>
  <w:num w:numId="30">
    <w:abstractNumId w:val="31"/>
  </w:num>
  <w:num w:numId="31">
    <w:abstractNumId w:val="12"/>
  </w:num>
  <w:num w:numId="32">
    <w:abstractNumId w:val="30"/>
  </w:num>
  <w:num w:numId="33">
    <w:abstractNumId w:val="35"/>
  </w:num>
  <w:num w:numId="34">
    <w:abstractNumId w:val="13"/>
  </w:num>
  <w:num w:numId="35">
    <w:abstractNumId w:val="25"/>
  </w:num>
  <w:num w:numId="36">
    <w:abstractNumId w:val="26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A24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C16A8"/>
    <w:rsid w:val="001C21AE"/>
    <w:rsid w:val="001C4164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49DD"/>
    <w:rsid w:val="00295E01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8C5"/>
    <w:rsid w:val="0038012C"/>
    <w:rsid w:val="003823FD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B3E28"/>
    <w:rsid w:val="007C2038"/>
    <w:rsid w:val="007C49CE"/>
    <w:rsid w:val="007C595D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E92"/>
    <w:rsid w:val="00A74081"/>
    <w:rsid w:val="00A83967"/>
    <w:rsid w:val="00AB564C"/>
    <w:rsid w:val="00AB7157"/>
    <w:rsid w:val="00AC551F"/>
    <w:rsid w:val="00AD3B62"/>
    <w:rsid w:val="00AD49F1"/>
    <w:rsid w:val="00AE5EDA"/>
    <w:rsid w:val="00B0249F"/>
    <w:rsid w:val="00B04592"/>
    <w:rsid w:val="00B06CE2"/>
    <w:rsid w:val="00B070C6"/>
    <w:rsid w:val="00B2276F"/>
    <w:rsid w:val="00B360C9"/>
    <w:rsid w:val="00B408BC"/>
    <w:rsid w:val="00B42F03"/>
    <w:rsid w:val="00B44DB6"/>
    <w:rsid w:val="00B469A6"/>
    <w:rsid w:val="00B521E7"/>
    <w:rsid w:val="00B524CF"/>
    <w:rsid w:val="00B830D6"/>
    <w:rsid w:val="00B87205"/>
    <w:rsid w:val="00B87827"/>
    <w:rsid w:val="00B931E7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42A24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C2F19"/>
    <w:rsid w:val="00FC3318"/>
    <w:rsid w:val="00FD4CC6"/>
    <w:rsid w:val="00FE66AB"/>
    <w:rsid w:val="00FF3261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Normal"/>
    <w:rsid w:val="00413EDA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semiHidden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BodyText0"/>
    <w:rsid w:val="00EA3D1A"/>
    <w:pPr>
      <w:tabs>
        <w:tab w:val="center" w:pos="4513"/>
      </w:tabs>
      <w:suppressAutoHyphens/>
    </w:pPr>
  </w:style>
  <w:style w:type="paragraph" w:customStyle="1" w:styleId="BodyText1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0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0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Normal"/>
    <w:next w:val="Normal"/>
    <w:rsid w:val="00413EDA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Normal"/>
    <w:next w:val="Normal"/>
    <w:rsid w:val="00413EDA"/>
    <w:pPr>
      <w:spacing w:after="240"/>
      <w:jc w:val="center"/>
      <w:outlineLvl w:val="0"/>
    </w:pPr>
    <w:rPr>
      <w:rFonts w:ascii="Arial Bold" w:eastAsia="SimSun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Normal"/>
    <w:next w:val="Normal"/>
    <w:rsid w:val="00413EDA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BodyText0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Normal"/>
    <w:rsid w:val="00413EDA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semiHidden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BodyText0"/>
    <w:rsid w:val="00EA3D1A"/>
    <w:pPr>
      <w:tabs>
        <w:tab w:val="center" w:pos="4513"/>
      </w:tabs>
      <w:suppressAutoHyphens/>
    </w:pPr>
  </w:style>
  <w:style w:type="paragraph" w:customStyle="1" w:styleId="BodyText1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0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0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Normal"/>
    <w:next w:val="Normal"/>
    <w:rsid w:val="00413EDA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Normal"/>
    <w:next w:val="Normal"/>
    <w:rsid w:val="00413EDA"/>
    <w:pPr>
      <w:spacing w:after="240"/>
      <w:jc w:val="center"/>
      <w:outlineLvl w:val="0"/>
    </w:pPr>
    <w:rPr>
      <w:rFonts w:ascii="Arial Bold" w:eastAsia="SimSun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Normal"/>
    <w:next w:val="Normal"/>
    <w:rsid w:val="00413EDA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BodyText0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4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in Document Properties - Title of Paper</vt:lpstr>
    </vt:vector>
  </TitlesOfParts>
  <Company>wmo</Company>
  <LinksUpToDate>false</LinksUpToDate>
  <CharactersWithSpaces>1363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in Document Properties - Title of Paper</dc:title>
  <dc:subject>Subject  in Document Properties - Expert Team Name</dc:subject>
  <dc:creator>Steve Foreman</dc:creator>
  <cp:lastModifiedBy>Steve Foreman</cp:lastModifiedBy>
  <cp:revision>1</cp:revision>
  <cp:lastPrinted>2012-03-15T15:21:00Z</cp:lastPrinted>
  <dcterms:created xsi:type="dcterms:W3CDTF">2014-06-24T06:14:00Z</dcterms:created>
  <dcterms:modified xsi:type="dcterms:W3CDTF">2014-06-24T06:18:00Z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number">
    <vt:lpwstr>Document number in Doc Properties - XX.XX(Dxx)</vt:lpwstr>
  </property>
  <property fmtid="{D5CDD505-2E9C-101B-9397-08002B2CF9AE}" pid="3" name="Destination">
    <vt:lpwstr>Destination in document properties - Location of meeting</vt:lpwstr>
  </property>
  <property fmtid="{D5CDD505-2E9C-101B-9397-08002B2CF9AE}" pid="4" name="Recorded date">
    <vt:lpwstr>Recorded data in document properties - date of meeting</vt:lpwstr>
  </property>
  <property fmtid="{D5CDD505-2E9C-101B-9397-08002B2CF9AE}" pid="5" name="Purpose">
    <vt:lpwstr>Purpose in document properties - Meeting abbreviation</vt:lpwstr>
  </property>
  <property fmtid="{D5CDD505-2E9C-101B-9397-08002B2CF9AE}" pid="6" name="Client">
    <vt:lpwstr>Client in document properties - Name of Expert Team</vt:lpwstr>
  </property>
</Properties>
</file>