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430" w:rsidRDefault="00B97430" w:rsidP="00B97430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238"/>
        <w:gridCol w:w="4252"/>
      </w:tblGrid>
      <w:tr w:rsidR="00DF4785" w:rsidTr="005443B4">
        <w:trPr>
          <w:jc w:val="center"/>
        </w:trPr>
        <w:tc>
          <w:tcPr>
            <w:tcW w:w="6238" w:type="dxa"/>
          </w:tcPr>
          <w:p w:rsidR="00DF4785" w:rsidRPr="00874305" w:rsidRDefault="00DF4785" w:rsidP="005443B4">
            <w:pPr>
              <w:jc w:val="center"/>
              <w:rPr>
                <w:b/>
                <w:lang w:val="en-US"/>
              </w:rPr>
            </w:pPr>
            <w:r w:rsidRPr="00874305">
              <w:rPr>
                <w:b/>
                <w:lang w:val="en-US"/>
              </w:rPr>
              <w:t>WORLD METEOROLOGICAL ORGANIZATION</w:t>
            </w:r>
          </w:p>
          <w:p w:rsidR="00DF4785" w:rsidRPr="00874305" w:rsidRDefault="00DF4785" w:rsidP="005443B4">
            <w:pPr>
              <w:jc w:val="center"/>
              <w:rPr>
                <w:b/>
                <w:lang w:val="en-US"/>
              </w:rPr>
            </w:pPr>
            <w:r w:rsidRPr="00874305">
              <w:rPr>
                <w:b/>
                <w:lang w:val="en-US"/>
              </w:rPr>
              <w:t>____________________</w:t>
            </w:r>
          </w:p>
          <w:p w:rsidR="00DF4785" w:rsidRPr="00874305" w:rsidRDefault="00DF4785" w:rsidP="005443B4">
            <w:pPr>
              <w:jc w:val="both"/>
              <w:rPr>
                <w:b/>
                <w:lang w:val="en-US"/>
              </w:rPr>
            </w:pPr>
          </w:p>
          <w:p w:rsidR="00DF4785" w:rsidRPr="00874305" w:rsidRDefault="00DF4785" w:rsidP="005443B4">
            <w:pPr>
              <w:jc w:val="center"/>
              <w:rPr>
                <w:b/>
                <w:lang w:val="en-US"/>
              </w:rPr>
            </w:pPr>
            <w:r w:rsidRPr="00874305">
              <w:rPr>
                <w:b/>
                <w:lang w:val="en-US"/>
              </w:rPr>
              <w:t>COMMISSION FOR INSTRUMENTS AND METHODS OF OBSERVATION</w:t>
            </w:r>
          </w:p>
          <w:p w:rsidR="00DF4785" w:rsidRPr="00874305" w:rsidRDefault="00DF4785" w:rsidP="005443B4">
            <w:pPr>
              <w:pStyle w:val="BodyText"/>
              <w:rPr>
                <w:b/>
                <w:lang w:val="en-US"/>
              </w:rPr>
            </w:pPr>
          </w:p>
          <w:p w:rsidR="00DF4785" w:rsidRDefault="00DF4785" w:rsidP="005443B4">
            <w:pPr>
              <w:pStyle w:val="Body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TASK</w:t>
            </w:r>
            <w:r w:rsidRPr="00874305">
              <w:rPr>
                <w:b/>
                <w:lang w:val="en-US"/>
              </w:rPr>
              <w:t xml:space="preserve"> TEAM ON </w:t>
            </w:r>
            <w:r>
              <w:rPr>
                <w:b/>
                <w:lang w:val="en-US"/>
              </w:rPr>
              <w:t>REVISION OF THE INTERNATIONAL CLOUD ATLAS</w:t>
            </w:r>
            <w:r w:rsidRPr="00874305">
              <w:rPr>
                <w:b/>
                <w:lang w:val="en-US"/>
              </w:rPr>
              <w:t xml:space="preserve"> </w:t>
            </w:r>
          </w:p>
          <w:p w:rsidR="004D4E69" w:rsidRDefault="004D4E69" w:rsidP="005443B4">
            <w:pPr>
              <w:pStyle w:val="BodyText"/>
              <w:rPr>
                <w:b/>
                <w:lang w:val="en-US"/>
              </w:rPr>
            </w:pPr>
          </w:p>
          <w:p w:rsidR="004D4E69" w:rsidRDefault="004D4E69" w:rsidP="005443B4">
            <w:pPr>
              <w:pStyle w:val="Body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Third Session</w:t>
            </w:r>
          </w:p>
          <w:p w:rsidR="00DF4785" w:rsidRPr="00874305" w:rsidRDefault="00DF4785" w:rsidP="005443B4">
            <w:pPr>
              <w:pStyle w:val="BodyText"/>
              <w:rPr>
                <w:b/>
                <w:lang w:val="en-US"/>
              </w:rPr>
            </w:pPr>
            <w:r>
              <w:rPr>
                <w:b/>
                <w:lang w:val="en-US"/>
              </w:rPr>
              <w:t>(TT-ICA</w:t>
            </w:r>
            <w:r w:rsidR="004D4E69">
              <w:rPr>
                <w:b/>
                <w:lang w:val="en-US"/>
              </w:rPr>
              <w:t>-3</w:t>
            </w:r>
            <w:r w:rsidRPr="00874305">
              <w:rPr>
                <w:b/>
                <w:lang w:val="en-US"/>
              </w:rPr>
              <w:t>)</w:t>
            </w:r>
          </w:p>
          <w:p w:rsidR="00DF4785" w:rsidRDefault="00DF4785" w:rsidP="005443B4">
            <w:pPr>
              <w:jc w:val="both"/>
              <w:rPr>
                <w:lang w:val="en-US"/>
              </w:rPr>
            </w:pPr>
          </w:p>
          <w:p w:rsidR="00DF4785" w:rsidRDefault="004D4E69" w:rsidP="005443B4">
            <w:pPr>
              <w:jc w:val="center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lang w:val="en-US"/>
                  </w:rPr>
                  <w:t>Pretoria</w:t>
                </w:r>
              </w:smartTag>
              <w:r>
                <w:rPr>
                  <w:lang w:val="en-US"/>
                </w:rPr>
                <w:t xml:space="preserve">, </w:t>
              </w:r>
              <w:smartTag w:uri="urn:schemas-microsoft-com:office:smarttags" w:element="country-region">
                <w:r>
                  <w:rPr>
                    <w:lang w:val="en-US"/>
                  </w:rPr>
                  <w:t>South Africa</w:t>
                </w:r>
              </w:smartTag>
            </w:smartTag>
            <w:r w:rsidR="00DF4785">
              <w:rPr>
                <w:lang w:val="en-US"/>
              </w:rPr>
              <w:t xml:space="preserve">, </w:t>
            </w:r>
            <w:r>
              <w:rPr>
                <w:lang w:val="en-US"/>
              </w:rPr>
              <w:t>21-25 September</w:t>
            </w:r>
            <w:r w:rsidR="00DF4785">
              <w:rPr>
                <w:lang w:val="en-US"/>
              </w:rPr>
              <w:t xml:space="preserve"> 201</w:t>
            </w:r>
            <w:r>
              <w:rPr>
                <w:lang w:val="en-US"/>
              </w:rPr>
              <w:t>5</w:t>
            </w:r>
          </w:p>
          <w:p w:rsidR="00DF4785" w:rsidRDefault="00DF4785" w:rsidP="005443B4">
            <w:pPr>
              <w:jc w:val="both"/>
              <w:rPr>
                <w:lang w:val="en-US"/>
              </w:rPr>
            </w:pPr>
          </w:p>
        </w:tc>
        <w:tc>
          <w:tcPr>
            <w:tcW w:w="4252" w:type="dxa"/>
          </w:tcPr>
          <w:p w:rsidR="00DF4785" w:rsidRPr="00DF4785" w:rsidRDefault="00DF4785" w:rsidP="005443B4">
            <w:pPr>
              <w:ind w:firstLine="34"/>
              <w:rPr>
                <w:lang w:val="en-US"/>
              </w:rPr>
            </w:pPr>
          </w:p>
          <w:p w:rsidR="00DF4785" w:rsidRPr="00D72786" w:rsidRDefault="00DF4785" w:rsidP="005443B4">
            <w:pPr>
              <w:ind w:firstLine="34"/>
              <w:rPr>
                <w:lang w:val="it-CH"/>
              </w:rPr>
            </w:pPr>
            <w:r w:rsidRPr="00D72786">
              <w:rPr>
                <w:lang w:val="it-CH"/>
              </w:rPr>
              <w:t>CIMO/TT-ICA</w:t>
            </w:r>
            <w:r w:rsidR="004D4E69">
              <w:rPr>
                <w:lang w:val="it-CH"/>
              </w:rPr>
              <w:t>-3.</w:t>
            </w:r>
            <w:r w:rsidR="00D766E2">
              <w:rPr>
                <w:lang w:val="it-CH"/>
              </w:rPr>
              <w:t>2</w:t>
            </w:r>
          </w:p>
          <w:p w:rsidR="00DF4785" w:rsidRPr="00D72786" w:rsidRDefault="00DF4785" w:rsidP="005443B4">
            <w:pPr>
              <w:ind w:firstLine="34"/>
              <w:rPr>
                <w:lang w:val="it-CH"/>
              </w:rPr>
            </w:pPr>
            <w:r w:rsidRPr="00D72786">
              <w:rPr>
                <w:lang w:val="it-CH"/>
              </w:rPr>
              <w:t>(</w:t>
            </w:r>
            <w:r w:rsidR="00D72786" w:rsidRPr="00D72786">
              <w:rPr>
                <w:lang w:val="it-CH"/>
              </w:rPr>
              <w:t>1</w:t>
            </w:r>
            <w:r w:rsidR="00A64B45">
              <w:rPr>
                <w:lang w:val="it-CH"/>
              </w:rPr>
              <w:t>7</w:t>
            </w:r>
            <w:r w:rsidRPr="00D72786">
              <w:rPr>
                <w:lang w:val="it-CH"/>
              </w:rPr>
              <w:t>.</w:t>
            </w:r>
            <w:r w:rsidR="007F0AAA">
              <w:rPr>
                <w:lang w:val="it-CH"/>
              </w:rPr>
              <w:t>IX</w:t>
            </w:r>
            <w:r w:rsidRPr="00D72786">
              <w:rPr>
                <w:lang w:val="it-CH"/>
              </w:rPr>
              <w:t>.201</w:t>
            </w:r>
            <w:r w:rsidR="004D4E69">
              <w:rPr>
                <w:lang w:val="it-CH"/>
              </w:rPr>
              <w:t>5</w:t>
            </w:r>
            <w:r w:rsidRPr="00D72786">
              <w:rPr>
                <w:lang w:val="it-CH"/>
              </w:rPr>
              <w:t>)</w:t>
            </w:r>
          </w:p>
          <w:p w:rsidR="00DF4785" w:rsidRDefault="00DF4785" w:rsidP="005443B4">
            <w:pPr>
              <w:tabs>
                <w:tab w:val="left" w:pos="33"/>
                <w:tab w:val="left" w:pos="600"/>
              </w:tabs>
              <w:ind w:firstLine="34"/>
              <w:rPr>
                <w:lang w:val="en-US"/>
              </w:rPr>
            </w:pPr>
            <w:r w:rsidRPr="00D72786">
              <w:rPr>
                <w:lang w:val="it-CH"/>
              </w:rPr>
              <w:t xml:space="preserve">        </w:t>
            </w:r>
            <w:r>
              <w:rPr>
                <w:lang w:val="en-US"/>
              </w:rPr>
              <w:t>_________</w:t>
            </w:r>
          </w:p>
          <w:p w:rsidR="00DF4785" w:rsidRDefault="00DF4785" w:rsidP="005443B4">
            <w:pPr>
              <w:tabs>
                <w:tab w:val="left" w:pos="33"/>
                <w:tab w:val="left" w:pos="600"/>
              </w:tabs>
              <w:ind w:firstLine="34"/>
              <w:rPr>
                <w:lang w:val="en-US"/>
              </w:rPr>
            </w:pPr>
          </w:p>
          <w:p w:rsidR="00DF4785" w:rsidRDefault="00DF4785" w:rsidP="005443B4">
            <w:pPr>
              <w:tabs>
                <w:tab w:val="left" w:pos="33"/>
                <w:tab w:val="left" w:pos="600"/>
              </w:tabs>
              <w:ind w:firstLine="34"/>
              <w:rPr>
                <w:lang w:val="en-US"/>
              </w:rPr>
            </w:pPr>
          </w:p>
          <w:p w:rsidR="00DF4785" w:rsidRDefault="00DF4785" w:rsidP="005443B4">
            <w:pPr>
              <w:tabs>
                <w:tab w:val="left" w:pos="33"/>
                <w:tab w:val="left" w:pos="600"/>
              </w:tabs>
              <w:ind w:firstLine="34"/>
              <w:rPr>
                <w:lang w:val="en-US"/>
              </w:rPr>
            </w:pPr>
          </w:p>
          <w:p w:rsidR="00DF4785" w:rsidRDefault="00DF4785" w:rsidP="005443B4">
            <w:pPr>
              <w:tabs>
                <w:tab w:val="left" w:pos="33"/>
                <w:tab w:val="left" w:pos="600"/>
              </w:tabs>
              <w:ind w:firstLine="34"/>
              <w:rPr>
                <w:lang w:val="en-US"/>
              </w:rPr>
            </w:pPr>
            <w:r>
              <w:rPr>
                <w:lang w:val="en-US"/>
              </w:rPr>
              <w:t>Original:  ENGLISH ONLY</w:t>
            </w:r>
          </w:p>
        </w:tc>
      </w:tr>
    </w:tbl>
    <w:p w:rsidR="0009630C" w:rsidRDefault="0009630C" w:rsidP="00B97430"/>
    <w:p w:rsidR="0047403D" w:rsidRDefault="0047403D" w:rsidP="00B97430"/>
    <w:p w:rsidR="001D329F" w:rsidRDefault="001D329F" w:rsidP="00B97430"/>
    <w:p w:rsidR="0047403D" w:rsidRDefault="0047403D" w:rsidP="00B97430"/>
    <w:p w:rsidR="00F317EA" w:rsidRPr="00887305" w:rsidRDefault="001D329F" w:rsidP="00B97430">
      <w:pPr>
        <w:jc w:val="center"/>
        <w:rPr>
          <w:rFonts w:cs="Arial"/>
          <w:b/>
          <w:bCs/>
        </w:rPr>
      </w:pPr>
      <w:r>
        <w:rPr>
          <w:rFonts w:cs="Arial"/>
          <w:b/>
          <w:bCs/>
          <w:iCs/>
        </w:rPr>
        <w:t>IMAGE</w:t>
      </w:r>
      <w:r w:rsidR="00A64B45">
        <w:rPr>
          <w:rFonts w:cs="Arial"/>
          <w:b/>
          <w:bCs/>
          <w:iCs/>
        </w:rPr>
        <w:t>RY NEEDS</w:t>
      </w:r>
      <w:r w:rsidR="00D72786">
        <w:rPr>
          <w:rFonts w:cs="Arial"/>
          <w:b/>
          <w:bCs/>
          <w:iCs/>
        </w:rPr>
        <w:t xml:space="preserve"> </w:t>
      </w:r>
    </w:p>
    <w:p w:rsidR="00F317EA" w:rsidRPr="002933FB" w:rsidRDefault="00F317EA" w:rsidP="00B97430">
      <w:pPr>
        <w:autoSpaceDE w:val="0"/>
        <w:autoSpaceDN w:val="0"/>
        <w:adjustRightInd w:val="0"/>
        <w:rPr>
          <w:rFonts w:cs="Arial"/>
          <w:bCs/>
          <w:iCs/>
        </w:rPr>
      </w:pPr>
    </w:p>
    <w:p w:rsidR="00F317EA" w:rsidRPr="008F2962" w:rsidRDefault="00F317EA" w:rsidP="00B97430">
      <w:pPr>
        <w:jc w:val="center"/>
        <w:rPr>
          <w:rFonts w:cs="Arial"/>
        </w:rPr>
      </w:pPr>
      <w:r w:rsidRPr="008F2962">
        <w:rPr>
          <w:rFonts w:cs="Arial"/>
        </w:rPr>
        <w:t>(Submitted by</w:t>
      </w:r>
      <w:r w:rsidR="00EC2E11">
        <w:rPr>
          <w:rFonts w:cs="Arial"/>
        </w:rPr>
        <w:t xml:space="preserve"> </w:t>
      </w:r>
      <w:r w:rsidR="001D329F">
        <w:rPr>
          <w:rFonts w:cs="Arial"/>
        </w:rPr>
        <w:t>George Anderson</w:t>
      </w:r>
      <w:r w:rsidRPr="008F2962">
        <w:rPr>
          <w:rFonts w:cs="Arial"/>
        </w:rPr>
        <w:t>)</w:t>
      </w:r>
    </w:p>
    <w:p w:rsidR="00F317EA" w:rsidRPr="00B97430" w:rsidRDefault="00F317EA" w:rsidP="00B97430">
      <w:pPr>
        <w:rPr>
          <w:rFonts w:cs="Arial"/>
        </w:rPr>
      </w:pPr>
    </w:p>
    <w:p w:rsidR="00F317EA" w:rsidRDefault="00F317EA" w:rsidP="00B97430">
      <w:pPr>
        <w:rPr>
          <w:rFonts w:cs="Arial"/>
        </w:rPr>
      </w:pPr>
    </w:p>
    <w:p w:rsidR="00ED4F4E" w:rsidRPr="001140DB" w:rsidRDefault="00ED4F4E" w:rsidP="00ED4F4E">
      <w:pPr>
        <w:tabs>
          <w:tab w:val="left" w:pos="1134"/>
          <w:tab w:val="left" w:pos="2268"/>
          <w:tab w:val="left" w:pos="3402"/>
          <w:tab w:val="left" w:pos="4534"/>
        </w:tabs>
        <w:rPr>
          <w:rFonts w:cs="Arial"/>
        </w:rPr>
      </w:pPr>
    </w:p>
    <w:tbl>
      <w:tblPr>
        <w:tblW w:w="0" w:type="auto"/>
        <w:jc w:val="center"/>
        <w:tblInd w:w="108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494"/>
      </w:tblGrid>
      <w:tr w:rsidR="00ED4F4E" w:rsidRPr="00D72786">
        <w:trPr>
          <w:trHeight w:val="1742"/>
          <w:jc w:val="center"/>
        </w:trPr>
        <w:tc>
          <w:tcPr>
            <w:tcW w:w="8494" w:type="dxa"/>
            <w:tcBorders>
              <w:top w:val="single" w:sz="6" w:space="0" w:color="auto"/>
              <w:bottom w:val="single" w:sz="6" w:space="0" w:color="auto"/>
            </w:tcBorders>
          </w:tcPr>
          <w:p w:rsidR="00ED4F4E" w:rsidRPr="001140DB" w:rsidRDefault="00ED4F4E" w:rsidP="00ED4F4E">
            <w:pPr>
              <w:rPr>
                <w:rFonts w:cs="Arial"/>
              </w:rPr>
            </w:pPr>
          </w:p>
          <w:p w:rsidR="00ED4F4E" w:rsidRPr="005E600A" w:rsidRDefault="00ED4F4E" w:rsidP="00A30596">
            <w:pPr>
              <w:jc w:val="center"/>
              <w:rPr>
                <w:rFonts w:cs="Arial"/>
              </w:rPr>
            </w:pPr>
            <w:r w:rsidRPr="005E600A">
              <w:rPr>
                <w:rFonts w:cs="Arial"/>
                <w:b/>
              </w:rPr>
              <w:t>Summary and purpose of document</w:t>
            </w:r>
          </w:p>
          <w:p w:rsidR="00ED4F4E" w:rsidRPr="005E600A" w:rsidRDefault="00ED4F4E" w:rsidP="001C75AB">
            <w:pPr>
              <w:tabs>
                <w:tab w:val="left" w:pos="0"/>
              </w:tabs>
              <w:ind w:right="157"/>
              <w:jc w:val="both"/>
              <w:rPr>
                <w:rFonts w:cs="Arial"/>
              </w:rPr>
            </w:pPr>
          </w:p>
          <w:p w:rsidR="00ED4F4E" w:rsidRPr="00D72786" w:rsidRDefault="00ED4F4E" w:rsidP="00D575AB">
            <w:pPr>
              <w:tabs>
                <w:tab w:val="left" w:pos="148"/>
              </w:tabs>
              <w:ind w:left="148" w:right="157"/>
              <w:jc w:val="both"/>
              <w:rPr>
                <w:rFonts w:cs="Arial"/>
                <w:lang w:val="en-US"/>
              </w:rPr>
            </w:pPr>
            <w:r w:rsidRPr="00D72786">
              <w:rPr>
                <w:rFonts w:cs="Arial"/>
                <w:lang w:val="en-US"/>
              </w:rPr>
              <w:t>This documen</w:t>
            </w:r>
            <w:r w:rsidR="0096395D" w:rsidRPr="00D72786">
              <w:rPr>
                <w:rFonts w:cs="Arial"/>
                <w:lang w:val="en-US"/>
              </w:rPr>
              <w:t xml:space="preserve">t </w:t>
            </w:r>
            <w:r w:rsidR="008F2962" w:rsidRPr="00D72786">
              <w:rPr>
                <w:rFonts w:cs="Arial"/>
                <w:lang w:val="en-US"/>
              </w:rPr>
              <w:t>provides in</w:t>
            </w:r>
            <w:r w:rsidR="00182768" w:rsidRPr="00D72786">
              <w:rPr>
                <w:rFonts w:cs="Arial"/>
                <w:lang w:val="en-US"/>
              </w:rPr>
              <w:t>formation</w:t>
            </w:r>
            <w:r w:rsidR="001D329F">
              <w:rPr>
                <w:rFonts w:cs="Arial"/>
                <w:lang w:val="en-US"/>
              </w:rPr>
              <w:t xml:space="preserve"> on the </w:t>
            </w:r>
            <w:r w:rsidR="00D766E2">
              <w:rPr>
                <w:rFonts w:cs="Arial"/>
                <w:lang w:val="en-US"/>
              </w:rPr>
              <w:t>Imagery needs for the new International Cloud Atlas</w:t>
            </w:r>
          </w:p>
        </w:tc>
      </w:tr>
    </w:tbl>
    <w:p w:rsidR="00ED4F4E" w:rsidRPr="00D72786" w:rsidRDefault="00ED4F4E" w:rsidP="00ED4F4E">
      <w:pPr>
        <w:tabs>
          <w:tab w:val="left" w:pos="566"/>
          <w:tab w:val="left" w:pos="1134"/>
          <w:tab w:val="left" w:pos="1700"/>
          <w:tab w:val="left" w:pos="2268"/>
          <w:tab w:val="left" w:pos="3402"/>
          <w:tab w:val="left" w:pos="4534"/>
        </w:tabs>
        <w:jc w:val="both"/>
        <w:rPr>
          <w:rFonts w:cs="Arial"/>
          <w:lang w:val="en-US"/>
        </w:rPr>
      </w:pPr>
    </w:p>
    <w:p w:rsidR="00B97430" w:rsidRPr="00D72786" w:rsidRDefault="00B97430" w:rsidP="00B97430">
      <w:pPr>
        <w:rPr>
          <w:rFonts w:cs="Arial"/>
          <w:lang w:val="en-US"/>
        </w:rPr>
      </w:pPr>
    </w:p>
    <w:p w:rsidR="00F317EA" w:rsidRDefault="00F317EA" w:rsidP="001C75AB">
      <w:pPr>
        <w:rPr>
          <w:rFonts w:cs="Arial"/>
        </w:rPr>
      </w:pPr>
    </w:p>
    <w:p w:rsidR="00B62E0D" w:rsidRPr="00E92847" w:rsidRDefault="00B62E0D" w:rsidP="00B62E0D">
      <w:pPr>
        <w:rPr>
          <w:rFonts w:cs="Arial"/>
        </w:rPr>
      </w:pPr>
    </w:p>
    <w:p w:rsidR="00B62E0D" w:rsidRDefault="00B62E0D" w:rsidP="001C75AB">
      <w:pPr>
        <w:rPr>
          <w:rFonts w:cs="Arial"/>
        </w:rPr>
      </w:pPr>
    </w:p>
    <w:p w:rsidR="00997658" w:rsidRDefault="00997658" w:rsidP="001C75AB">
      <w:pPr>
        <w:rPr>
          <w:rFonts w:cs="Arial"/>
          <w:lang w:val="en-US"/>
        </w:rPr>
      </w:pPr>
    </w:p>
    <w:p w:rsidR="00ED3CD9" w:rsidRDefault="00ED3CD9" w:rsidP="001C75AB">
      <w:pPr>
        <w:rPr>
          <w:rFonts w:cs="Arial"/>
          <w:lang w:val="en-US"/>
        </w:rPr>
      </w:pPr>
    </w:p>
    <w:p w:rsidR="00481A79" w:rsidRDefault="00481A79" w:rsidP="00D72786">
      <w:pPr>
        <w:tabs>
          <w:tab w:val="left" w:pos="1560"/>
          <w:tab w:val="left" w:pos="1985"/>
        </w:tabs>
        <w:rPr>
          <w:rFonts w:cs="Arial"/>
          <w:b/>
          <w:bCs/>
          <w:iCs/>
        </w:rPr>
      </w:pPr>
    </w:p>
    <w:p w:rsidR="00481A79" w:rsidRDefault="00481A79" w:rsidP="00E3359D">
      <w:pPr>
        <w:jc w:val="center"/>
        <w:rPr>
          <w:rFonts w:cs="Arial"/>
          <w:b/>
          <w:bCs/>
          <w:iCs/>
        </w:rPr>
        <w:sectPr w:rsidR="00481A79" w:rsidSect="00481A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851" w:right="1134" w:bottom="567" w:left="1134" w:header="851" w:footer="567" w:gutter="0"/>
          <w:pgNumType w:start="2"/>
          <w:cols w:space="720"/>
          <w:noEndnote/>
        </w:sectPr>
      </w:pPr>
    </w:p>
    <w:p w:rsidR="00BC390B" w:rsidRPr="00887305" w:rsidRDefault="001D329F" w:rsidP="00BC390B">
      <w:pPr>
        <w:jc w:val="center"/>
        <w:rPr>
          <w:rFonts w:cs="Arial"/>
          <w:b/>
          <w:bCs/>
        </w:rPr>
      </w:pPr>
      <w:r>
        <w:rPr>
          <w:rFonts w:cs="Arial"/>
          <w:b/>
          <w:bCs/>
          <w:iCs/>
        </w:rPr>
        <w:lastRenderedPageBreak/>
        <w:t>IMAGE</w:t>
      </w:r>
      <w:r w:rsidR="002654C8">
        <w:rPr>
          <w:rFonts w:cs="Arial"/>
          <w:b/>
          <w:bCs/>
          <w:iCs/>
        </w:rPr>
        <w:t>RY</w:t>
      </w:r>
      <w:r>
        <w:rPr>
          <w:rFonts w:cs="Arial"/>
          <w:b/>
          <w:bCs/>
          <w:iCs/>
        </w:rPr>
        <w:t xml:space="preserve"> </w:t>
      </w:r>
      <w:r w:rsidR="002654C8">
        <w:rPr>
          <w:rFonts w:cs="Arial"/>
          <w:b/>
          <w:bCs/>
          <w:iCs/>
        </w:rPr>
        <w:t>NEEDS</w:t>
      </w:r>
      <w:r>
        <w:rPr>
          <w:rFonts w:cs="Arial"/>
          <w:b/>
          <w:bCs/>
          <w:iCs/>
        </w:rPr>
        <w:t xml:space="preserve"> FOR THE REVISED </w:t>
      </w:r>
      <w:smartTag w:uri="urn:schemas-microsoft-com:office:smarttags" w:element="City">
        <w:smartTag w:uri="urn:schemas-microsoft-com:office:smarttags" w:element="place">
          <w:r w:rsidR="00BC390B">
            <w:rPr>
              <w:rFonts w:cs="Arial"/>
              <w:b/>
              <w:bCs/>
              <w:iCs/>
            </w:rPr>
            <w:t>ICA</w:t>
          </w:r>
        </w:smartTag>
      </w:smartTag>
    </w:p>
    <w:p w:rsidR="008D3564" w:rsidRPr="00BC390B" w:rsidRDefault="008D3564" w:rsidP="00BE5438">
      <w:pPr>
        <w:tabs>
          <w:tab w:val="left" w:pos="567"/>
          <w:tab w:val="left" w:pos="4253"/>
        </w:tabs>
        <w:ind w:right="425"/>
        <w:jc w:val="both"/>
        <w:rPr>
          <w:highlight w:val="yellow"/>
        </w:rPr>
      </w:pPr>
    </w:p>
    <w:p w:rsidR="00586A3D" w:rsidRDefault="00586A3D" w:rsidP="002654C8">
      <w:pPr>
        <w:tabs>
          <w:tab w:val="left" w:pos="567"/>
          <w:tab w:val="left" w:pos="4253"/>
        </w:tabs>
        <w:ind w:right="425"/>
        <w:jc w:val="both"/>
        <w:rPr>
          <w:b/>
          <w:i/>
          <w:lang w:val="en-US"/>
        </w:rPr>
      </w:pPr>
    </w:p>
    <w:p w:rsidR="002654C8" w:rsidRDefault="002654C8" w:rsidP="002654C8">
      <w:pPr>
        <w:tabs>
          <w:tab w:val="left" w:pos="567"/>
          <w:tab w:val="left" w:pos="4253"/>
        </w:tabs>
        <w:ind w:right="425"/>
        <w:jc w:val="both"/>
        <w:rPr>
          <w:b/>
          <w:i/>
          <w:lang w:val="en-US"/>
        </w:rPr>
      </w:pPr>
    </w:p>
    <w:p w:rsidR="009C097A" w:rsidRDefault="00B82E41" w:rsidP="009C097A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1. </w:t>
      </w:r>
      <w:r w:rsidR="002654C8" w:rsidRPr="002654C8">
        <w:rPr>
          <w:lang w:val="en-US"/>
        </w:rPr>
        <w:t xml:space="preserve">The Task Team </w:t>
      </w:r>
      <w:r w:rsidR="00464941">
        <w:rPr>
          <w:lang w:val="en-US"/>
        </w:rPr>
        <w:t>previously</w:t>
      </w:r>
      <w:r w:rsidR="002654C8" w:rsidRPr="002654C8">
        <w:rPr>
          <w:lang w:val="en-US"/>
        </w:rPr>
        <w:t xml:space="preserve"> </w:t>
      </w:r>
      <w:r w:rsidR="002654C8">
        <w:rPr>
          <w:lang w:val="en-US"/>
        </w:rPr>
        <w:t>agree</w:t>
      </w:r>
      <w:r w:rsidR="00464941">
        <w:rPr>
          <w:lang w:val="en-US"/>
        </w:rPr>
        <w:t>d that there is a need to update</w:t>
      </w:r>
      <w:r w:rsidR="002654C8">
        <w:rPr>
          <w:lang w:val="en-US"/>
        </w:rPr>
        <w:t xml:space="preserve"> all </w:t>
      </w:r>
      <w:r w:rsidR="00464941">
        <w:rPr>
          <w:lang w:val="en-US"/>
        </w:rPr>
        <w:t>photographs</w:t>
      </w:r>
      <w:r w:rsidR="002654C8">
        <w:rPr>
          <w:lang w:val="en-US"/>
        </w:rPr>
        <w:t xml:space="preserve"> for all </w:t>
      </w:r>
      <w:r w:rsidR="00163E6F">
        <w:rPr>
          <w:lang w:val="en-US"/>
        </w:rPr>
        <w:t xml:space="preserve">existing </w:t>
      </w:r>
      <w:r w:rsidR="002654C8">
        <w:rPr>
          <w:lang w:val="en-US"/>
        </w:rPr>
        <w:t>classifications in the International Cloud Atlas</w:t>
      </w:r>
      <w:r w:rsidR="003C2181">
        <w:rPr>
          <w:lang w:val="en-US"/>
        </w:rPr>
        <w:t xml:space="preserve"> by sourcing images from around the world</w:t>
      </w:r>
      <w:r w:rsidR="00464941">
        <w:rPr>
          <w:lang w:val="en-US"/>
        </w:rPr>
        <w:t>.</w:t>
      </w:r>
      <w:r w:rsidR="009C097A" w:rsidRPr="009C097A">
        <w:rPr>
          <w:lang w:val="en-US"/>
        </w:rPr>
        <w:t xml:space="preserve"> </w:t>
      </w:r>
    </w:p>
    <w:p w:rsidR="009C097A" w:rsidRDefault="009C097A" w:rsidP="009C097A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By doing this we will be able to: - </w:t>
      </w:r>
    </w:p>
    <w:p w:rsidR="009C097A" w:rsidRDefault="009C097A" w:rsidP="009C097A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ab/>
        <w:t xml:space="preserve">(a) </w:t>
      </w:r>
      <w:proofErr w:type="gramStart"/>
      <w:r>
        <w:rPr>
          <w:lang w:val="en-US"/>
        </w:rPr>
        <w:t>improve</w:t>
      </w:r>
      <w:proofErr w:type="gramEnd"/>
      <w:r>
        <w:rPr>
          <w:lang w:val="en-US"/>
        </w:rPr>
        <w:t xml:space="preserve"> the quality of images in the Cloud Atlas by using modern digital, high </w:t>
      </w:r>
      <w:r>
        <w:rPr>
          <w:lang w:val="en-US"/>
        </w:rPr>
        <w:tab/>
        <w:t xml:space="preserve"> </w:t>
      </w:r>
      <w:r>
        <w:rPr>
          <w:lang w:val="en-US"/>
        </w:rPr>
        <w:tab/>
        <w:t xml:space="preserve">resolution </w:t>
      </w:r>
      <w:proofErr w:type="spellStart"/>
      <w:r>
        <w:rPr>
          <w:lang w:val="en-US"/>
        </w:rPr>
        <w:t>colour</w:t>
      </w:r>
      <w:proofErr w:type="spellEnd"/>
      <w:r>
        <w:rPr>
          <w:lang w:val="en-US"/>
        </w:rPr>
        <w:t xml:space="preserve"> photographs.</w:t>
      </w:r>
    </w:p>
    <w:p w:rsidR="009C097A" w:rsidRDefault="009C097A" w:rsidP="009C097A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ab/>
        <w:t xml:space="preserve">(b) </w:t>
      </w:r>
      <w:proofErr w:type="gramStart"/>
      <w:r>
        <w:rPr>
          <w:lang w:val="en-US"/>
        </w:rPr>
        <w:t>replace</w:t>
      </w:r>
      <w:proofErr w:type="gramEnd"/>
      <w:r>
        <w:rPr>
          <w:lang w:val="en-US"/>
        </w:rPr>
        <w:t xml:space="preserve"> all old reference images with modern examples taken in recent years to </w:t>
      </w:r>
      <w:r>
        <w:rPr>
          <w:lang w:val="en-US"/>
        </w:rPr>
        <w:tab/>
        <w:t xml:space="preserve">make the Cloud Atlas more up-to-date. </w:t>
      </w:r>
    </w:p>
    <w:p w:rsidR="009C097A" w:rsidRDefault="009C097A" w:rsidP="009C097A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ab/>
        <w:t xml:space="preserve">(c) </w:t>
      </w:r>
      <w:proofErr w:type="gramStart"/>
      <w:r>
        <w:rPr>
          <w:lang w:val="en-US"/>
        </w:rPr>
        <w:t>use</w:t>
      </w:r>
      <w:proofErr w:type="gramEnd"/>
      <w:r>
        <w:rPr>
          <w:lang w:val="en-US"/>
        </w:rPr>
        <w:t xml:space="preserve"> new photographs which show differences in varying geographic, climatic and </w:t>
      </w:r>
      <w:r>
        <w:rPr>
          <w:lang w:val="en-US"/>
        </w:rPr>
        <w:tab/>
        <w:t>topographic areas and seasonal variations.</w:t>
      </w:r>
    </w:p>
    <w:p w:rsidR="00B82E41" w:rsidRDefault="00B82E41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163E6F" w:rsidRDefault="00163E6F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2) Additional images are required to illustrate certain classifications in more detail than shown in the current Cloud Atlas, </w:t>
      </w:r>
      <w:r w:rsidR="002C24C9">
        <w:rPr>
          <w:lang w:val="en-US"/>
        </w:rPr>
        <w:t>(</w:t>
      </w:r>
      <w:r w:rsidR="00972AA1">
        <w:rPr>
          <w:lang w:val="en-US"/>
        </w:rPr>
        <w:t xml:space="preserve">e.g. - </w:t>
      </w:r>
      <w:r>
        <w:rPr>
          <w:lang w:val="en-US"/>
        </w:rPr>
        <w:t xml:space="preserve">to better illustrate </w:t>
      </w:r>
      <w:r w:rsidR="002C24C9">
        <w:rPr>
          <w:lang w:val="en-US"/>
        </w:rPr>
        <w:t xml:space="preserve">the variety of </w:t>
      </w:r>
      <w:proofErr w:type="spellStart"/>
      <w:r>
        <w:rPr>
          <w:lang w:val="en-US"/>
        </w:rPr>
        <w:t>photometeors</w:t>
      </w:r>
      <w:proofErr w:type="spellEnd"/>
      <w:r w:rsidR="00972AA1">
        <w:rPr>
          <w:lang w:val="en-US"/>
        </w:rPr>
        <w:t xml:space="preserve">, and to illustrate the classification of </w:t>
      </w:r>
      <w:proofErr w:type="spellStart"/>
      <w:r w:rsidR="00972AA1">
        <w:rPr>
          <w:lang w:val="en-US"/>
        </w:rPr>
        <w:t>noctilucent</w:t>
      </w:r>
      <w:proofErr w:type="spellEnd"/>
      <w:r w:rsidR="00972AA1">
        <w:rPr>
          <w:lang w:val="en-US"/>
        </w:rPr>
        <w:t xml:space="preserve"> clouds)</w:t>
      </w:r>
      <w:r w:rsidR="002C24C9">
        <w:rPr>
          <w:lang w:val="en-US"/>
        </w:rPr>
        <w:t>.</w:t>
      </w:r>
    </w:p>
    <w:p w:rsidR="00163E6F" w:rsidRDefault="00163E6F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163E6F" w:rsidRDefault="00163E6F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3) </w:t>
      </w:r>
      <w:r w:rsidR="00972AA1">
        <w:rPr>
          <w:lang w:val="en-US"/>
        </w:rPr>
        <w:t>New I</w:t>
      </w:r>
      <w:r>
        <w:rPr>
          <w:lang w:val="en-US"/>
        </w:rPr>
        <w:t xml:space="preserve">mages are </w:t>
      </w:r>
      <w:r w:rsidR="000C7AB9">
        <w:rPr>
          <w:lang w:val="en-US"/>
        </w:rPr>
        <w:t>needed</w:t>
      </w:r>
      <w:r>
        <w:rPr>
          <w:lang w:val="en-US"/>
        </w:rPr>
        <w:t xml:space="preserve"> to illustrate </w:t>
      </w:r>
      <w:r w:rsidR="000C7AB9">
        <w:rPr>
          <w:lang w:val="en-US"/>
        </w:rPr>
        <w:t>the proposed</w:t>
      </w:r>
      <w:r>
        <w:rPr>
          <w:lang w:val="en-US"/>
        </w:rPr>
        <w:t xml:space="preserve"> new cloud classifications</w:t>
      </w:r>
      <w:r w:rsidR="00972AA1">
        <w:rPr>
          <w:lang w:val="en-US"/>
        </w:rPr>
        <w:t>.</w:t>
      </w:r>
      <w:r>
        <w:rPr>
          <w:lang w:val="en-US"/>
        </w:rPr>
        <w:t xml:space="preserve"> </w:t>
      </w:r>
    </w:p>
    <w:p w:rsidR="00163E6F" w:rsidRDefault="00163E6F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2C24C9" w:rsidRDefault="002C24C9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4) The Task Team has agreed that </w:t>
      </w:r>
      <w:r w:rsidR="000C7AB9">
        <w:rPr>
          <w:lang w:val="en-US"/>
        </w:rPr>
        <w:t xml:space="preserve">a Glossary will be added to the </w:t>
      </w:r>
      <w:r>
        <w:rPr>
          <w:lang w:val="en-US"/>
        </w:rPr>
        <w:t>new Cloud Atlas</w:t>
      </w:r>
      <w:r w:rsidR="000C7AB9">
        <w:rPr>
          <w:lang w:val="en-US"/>
        </w:rPr>
        <w:t xml:space="preserve">. </w:t>
      </w:r>
      <w:r w:rsidR="00BC4432">
        <w:rPr>
          <w:lang w:val="en-US"/>
        </w:rPr>
        <w:t>New i</w:t>
      </w:r>
      <w:r>
        <w:rPr>
          <w:lang w:val="en-US"/>
        </w:rPr>
        <w:t xml:space="preserve">mages </w:t>
      </w:r>
      <w:r w:rsidR="00BC4432">
        <w:rPr>
          <w:lang w:val="en-US"/>
        </w:rPr>
        <w:t xml:space="preserve">are </w:t>
      </w:r>
      <w:r>
        <w:rPr>
          <w:lang w:val="en-US"/>
        </w:rPr>
        <w:t>needed to illustrate all items in the Glossary.</w:t>
      </w:r>
    </w:p>
    <w:p w:rsidR="00163E6F" w:rsidRDefault="00163E6F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163E6F" w:rsidRDefault="002C24C9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5) </w:t>
      </w:r>
      <w:r w:rsidR="000C7AB9">
        <w:rPr>
          <w:lang w:val="en-US"/>
        </w:rPr>
        <w:t>T</w:t>
      </w:r>
      <w:r>
        <w:rPr>
          <w:lang w:val="en-US"/>
        </w:rPr>
        <w:t>ak</w:t>
      </w:r>
      <w:r w:rsidR="000C7AB9">
        <w:rPr>
          <w:lang w:val="en-US"/>
        </w:rPr>
        <w:t>ing</w:t>
      </w:r>
      <w:r>
        <w:rPr>
          <w:lang w:val="en-US"/>
        </w:rPr>
        <w:t xml:space="preserve"> advantage of publication of the revised Cloud Atlas in digital form</w:t>
      </w:r>
      <w:r w:rsidR="000C7AB9">
        <w:rPr>
          <w:lang w:val="en-US"/>
        </w:rPr>
        <w:t>,</w:t>
      </w:r>
      <w:r>
        <w:rPr>
          <w:lang w:val="en-US"/>
        </w:rPr>
        <w:t xml:space="preserve"> time-lapse and video imagery </w:t>
      </w:r>
      <w:r w:rsidR="000C7AB9">
        <w:rPr>
          <w:lang w:val="en-US"/>
        </w:rPr>
        <w:t xml:space="preserve">will be used, </w:t>
      </w:r>
      <w:r>
        <w:rPr>
          <w:lang w:val="en-US"/>
        </w:rPr>
        <w:t>where appropriate</w:t>
      </w:r>
      <w:r w:rsidR="00547DC6">
        <w:rPr>
          <w:lang w:val="en-US"/>
        </w:rPr>
        <w:t>,</w:t>
      </w:r>
      <w:r>
        <w:rPr>
          <w:lang w:val="en-US"/>
        </w:rPr>
        <w:t xml:space="preserve"> to show the development of clouds, or cloud features over time.</w:t>
      </w:r>
      <w:r w:rsidR="00547DC6">
        <w:rPr>
          <w:lang w:val="en-US"/>
        </w:rPr>
        <w:t xml:space="preserve"> Publication on the Internet will also allow the cost effective use of a greater number of images than in the current printed version.</w:t>
      </w:r>
    </w:p>
    <w:p w:rsidR="002C24C9" w:rsidRDefault="002C24C9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2C24C9" w:rsidRDefault="00547DC6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6) In addition to photographs, time-lapse and video, </w:t>
      </w:r>
      <w:r w:rsidR="00BC4432">
        <w:rPr>
          <w:lang w:val="en-US"/>
        </w:rPr>
        <w:t xml:space="preserve">it is intended to use </w:t>
      </w:r>
      <w:r>
        <w:rPr>
          <w:lang w:val="en-US"/>
        </w:rPr>
        <w:t xml:space="preserve">supporting metadata images, such as synoptic charts, satellite images, radar images and thermodynamic </w:t>
      </w:r>
      <w:proofErr w:type="gramStart"/>
      <w:r>
        <w:rPr>
          <w:lang w:val="en-US"/>
        </w:rPr>
        <w:t>diagrams</w:t>
      </w:r>
      <w:r w:rsidR="00972AA1">
        <w:rPr>
          <w:lang w:val="en-US"/>
        </w:rPr>
        <w:t xml:space="preserve">  to</w:t>
      </w:r>
      <w:proofErr w:type="gramEnd"/>
      <w:r w:rsidR="00972AA1">
        <w:rPr>
          <w:lang w:val="en-US"/>
        </w:rPr>
        <w:t xml:space="preserve"> help illustrate the meteorological situation</w:t>
      </w:r>
      <w:r w:rsidR="00BC4432">
        <w:rPr>
          <w:lang w:val="en-US"/>
        </w:rPr>
        <w:t xml:space="preserve"> of some images</w:t>
      </w:r>
      <w:r w:rsidR="00972AA1">
        <w:rPr>
          <w:lang w:val="en-US"/>
        </w:rPr>
        <w:t>.</w:t>
      </w:r>
      <w:r w:rsidR="00BC4432">
        <w:rPr>
          <w:lang w:val="en-US"/>
        </w:rPr>
        <w:t xml:space="preserve"> </w:t>
      </w:r>
      <w:r w:rsidR="000C7AB9">
        <w:rPr>
          <w:lang w:val="en-US"/>
        </w:rPr>
        <w:t>P</w:t>
      </w:r>
      <w:r w:rsidR="00BC4432">
        <w:rPr>
          <w:lang w:val="en-US"/>
        </w:rPr>
        <w:t xml:space="preserve">hoto contributors </w:t>
      </w:r>
      <w:r w:rsidR="000C7AB9">
        <w:rPr>
          <w:lang w:val="en-US"/>
        </w:rPr>
        <w:t xml:space="preserve">are requested to </w:t>
      </w:r>
      <w:r w:rsidR="00BC4432">
        <w:rPr>
          <w:lang w:val="en-US"/>
        </w:rPr>
        <w:t xml:space="preserve">provide as </w:t>
      </w:r>
      <w:r w:rsidR="0003049E">
        <w:rPr>
          <w:lang w:val="en-US"/>
        </w:rPr>
        <w:t xml:space="preserve">much metadata as possible. </w:t>
      </w:r>
      <w:r w:rsidR="000C7AB9">
        <w:rPr>
          <w:lang w:val="en-US"/>
        </w:rPr>
        <w:t xml:space="preserve">These </w:t>
      </w:r>
      <w:r w:rsidR="0003049E">
        <w:rPr>
          <w:lang w:val="en-US"/>
        </w:rPr>
        <w:t xml:space="preserve">images will be used only when appropriate and subject to </w:t>
      </w:r>
      <w:r w:rsidR="000C7AB9">
        <w:rPr>
          <w:lang w:val="en-US"/>
        </w:rPr>
        <w:t xml:space="preserve">WMO </w:t>
      </w:r>
      <w:r w:rsidR="0003049E">
        <w:rPr>
          <w:lang w:val="en-US"/>
        </w:rPr>
        <w:t>obtaining copyright approval.</w:t>
      </w:r>
    </w:p>
    <w:p w:rsidR="003C2181" w:rsidRDefault="003C2181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BC4432" w:rsidRDefault="0003049E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t xml:space="preserve">7) </w:t>
      </w:r>
      <w:r w:rsidR="00BC4432">
        <w:rPr>
          <w:lang w:val="en-US"/>
        </w:rPr>
        <w:t xml:space="preserve">Candidate images are now being </w:t>
      </w:r>
      <w:r>
        <w:rPr>
          <w:lang w:val="en-US"/>
        </w:rPr>
        <w:t>acquired through</w:t>
      </w:r>
      <w:r w:rsidR="00BC4432">
        <w:rPr>
          <w:lang w:val="en-US"/>
        </w:rPr>
        <w:t xml:space="preserve"> the ICA Photo Submission website</w:t>
      </w:r>
    </w:p>
    <w:p w:rsidR="002654C8" w:rsidRDefault="00BC4432" w:rsidP="002654C8">
      <w:pPr>
        <w:tabs>
          <w:tab w:val="left" w:pos="567"/>
          <w:tab w:val="left" w:pos="4253"/>
        </w:tabs>
        <w:ind w:right="425"/>
        <w:jc w:val="both"/>
        <w:rPr>
          <w:b/>
          <w:lang w:val="en-US"/>
        </w:rPr>
      </w:pPr>
      <w:r>
        <w:rPr>
          <w:b/>
          <w:i/>
          <w:lang w:val="en-US"/>
        </w:rPr>
        <w:t>http://wmoica.org/index.php/en/</w:t>
      </w:r>
    </w:p>
    <w:p w:rsidR="00BC4432" w:rsidRDefault="00BC4432" w:rsidP="002654C8">
      <w:pPr>
        <w:tabs>
          <w:tab w:val="left" w:pos="567"/>
          <w:tab w:val="left" w:pos="4253"/>
        </w:tabs>
        <w:ind w:right="425"/>
        <w:jc w:val="both"/>
        <w:rPr>
          <w:b/>
          <w:lang w:val="en-US"/>
        </w:rPr>
      </w:pPr>
    </w:p>
    <w:p w:rsidR="0003049E" w:rsidRPr="0003049E" w:rsidRDefault="0003049E" w:rsidP="002654C8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 w:rsidRPr="0003049E">
        <w:rPr>
          <w:lang w:val="en-US"/>
        </w:rPr>
        <w:t xml:space="preserve">Appendix 1 </w:t>
      </w:r>
      <w:r w:rsidR="000C7AB9">
        <w:rPr>
          <w:lang w:val="en-US"/>
        </w:rPr>
        <w:t>(</w:t>
      </w:r>
      <w:r w:rsidRPr="0003049E">
        <w:rPr>
          <w:lang w:val="en-US"/>
        </w:rPr>
        <w:t>part of a letter that was sent to the Permanent Representatives to WMO of all member states</w:t>
      </w:r>
      <w:r w:rsidR="000C7AB9">
        <w:rPr>
          <w:lang w:val="en-US"/>
        </w:rPr>
        <w:t xml:space="preserve">) </w:t>
      </w:r>
      <w:r w:rsidRPr="0003049E">
        <w:rPr>
          <w:lang w:val="en-US"/>
        </w:rPr>
        <w:t>provides further details</w:t>
      </w:r>
      <w:r>
        <w:rPr>
          <w:lang w:val="en-US"/>
        </w:rPr>
        <w:t>,</w:t>
      </w:r>
      <w:r w:rsidRPr="0003049E">
        <w:rPr>
          <w:lang w:val="en-US"/>
        </w:rPr>
        <w:t xml:space="preserve"> including a 'most wanted list.</w:t>
      </w:r>
      <w:r>
        <w:rPr>
          <w:lang w:val="en-US"/>
        </w:rPr>
        <w:t>'</w:t>
      </w:r>
      <w:r w:rsidRPr="0003049E">
        <w:rPr>
          <w:lang w:val="en-US"/>
        </w:rPr>
        <w:t xml:space="preserve">  </w:t>
      </w:r>
    </w:p>
    <w:p w:rsidR="00586A3D" w:rsidRDefault="00ED3CD9" w:rsidP="00586A3D">
      <w:pPr>
        <w:tabs>
          <w:tab w:val="left" w:pos="567"/>
          <w:tab w:val="left" w:pos="4253"/>
        </w:tabs>
        <w:ind w:right="425"/>
        <w:jc w:val="both"/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586A3D" w:rsidRPr="00867BC4" w:rsidRDefault="00635D65" w:rsidP="00867BC4">
      <w:pPr>
        <w:tabs>
          <w:tab w:val="left" w:pos="567"/>
          <w:tab w:val="left" w:pos="4253"/>
        </w:tabs>
        <w:ind w:right="425"/>
        <w:jc w:val="center"/>
        <w:rPr>
          <w:b/>
          <w:sz w:val="32"/>
          <w:szCs w:val="32"/>
          <w:u w:val="single"/>
          <w:lang w:val="en-US"/>
        </w:rPr>
      </w:pPr>
      <w:r w:rsidRPr="00867BC4">
        <w:rPr>
          <w:b/>
          <w:sz w:val="32"/>
          <w:szCs w:val="32"/>
          <w:u w:val="single"/>
          <w:lang w:val="en-US"/>
        </w:rPr>
        <w:t>A</w:t>
      </w:r>
      <w:r w:rsidR="00867BC4">
        <w:rPr>
          <w:b/>
          <w:sz w:val="32"/>
          <w:szCs w:val="32"/>
          <w:u w:val="single"/>
          <w:lang w:val="en-US"/>
        </w:rPr>
        <w:t>ppendix</w:t>
      </w:r>
      <w:r w:rsidRPr="00867BC4">
        <w:rPr>
          <w:b/>
          <w:sz w:val="32"/>
          <w:szCs w:val="32"/>
          <w:u w:val="single"/>
          <w:lang w:val="en-US"/>
        </w:rPr>
        <w:t xml:space="preserve"> 1</w:t>
      </w:r>
    </w:p>
    <w:p w:rsidR="00635D65" w:rsidRDefault="00635D65" w:rsidP="00586A3D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635D65" w:rsidRDefault="00082F37" w:rsidP="00586A3D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55.5pt">
            <v:imagedata r:id="rId15" o:title="" croptop="10110f" cropleft="38236f" cropright="11146f"/>
          </v:shape>
        </w:pict>
      </w:r>
    </w:p>
    <w:p w:rsidR="00867BC4" w:rsidRDefault="00867BC4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867BC4" w:rsidRDefault="00867BC4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867BC4" w:rsidRDefault="00867BC4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DF09E2" w:rsidRDefault="00DF09E2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867BC4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26" type="#_x0000_t75" style="width:486.75pt;height:435.75pt">
            <v:imagedata r:id="rId16" o:title="" croptop="11803f" cropbottom="17810f" cropleft="38236f" cropright="11087f"/>
          </v:shape>
        </w:pict>
      </w:r>
    </w:p>
    <w:p w:rsidR="00867BC4" w:rsidRDefault="00867BC4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BA6FE8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86.75pt;height:357pt">
            <v:imagedata r:id="rId17" o:title="" croptop="16708f" cropbottom="10669f" cropleft="34796f" cropright="7120f"/>
          </v:shape>
        </w:pict>
      </w:r>
    </w:p>
    <w:p w:rsidR="00BA6FE8" w:rsidRDefault="00BA6FE8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BA6FE8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28" type="#_x0000_t75" style="width:486.75pt;height:323.25pt">
            <v:imagedata r:id="rId18" o:title="" croptop="14404f" cropbottom="12204f" cropleft="34550f" cropright="7587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29" type="#_x0000_t75" style="width:486.75pt;height:348.75pt">
            <v:imagedata r:id="rId19" o:title="" croptop="17476f" cropbottom="6067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BA6FE8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30" type="#_x0000_t75" style="width:477.75pt;height:339.75pt">
            <v:imagedata r:id="rId20" o:title="" croptop="14148f" cropbottom="9647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31" type="#_x0000_t75" style="width:486.75pt;height:335.25pt">
            <v:imagedata r:id="rId21" o:title="" croptop="15940f" cropbottom="9135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469.5pt;height:342.75pt">
            <v:imagedata r:id="rId22" o:title="" croptop="12100f" cropbottom="10670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33" type="#_x0000_t75" style="width:496.5pt;height:123pt">
            <v:imagedata r:id="rId23" o:title="" croptop="17732f" cropbottom="33165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496.5pt;height:356.25pt">
            <v:imagedata r:id="rId24" o:title="" croptop="14404f" cropbottom="9136f" cropleft="34550f" cropright="7449f"/>
          </v:shape>
        </w:pict>
      </w: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707706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</w:p>
    <w:p w:rsidR="00707706" w:rsidRDefault="00082F37" w:rsidP="001863E1">
      <w:pPr>
        <w:tabs>
          <w:tab w:val="left" w:pos="567"/>
          <w:tab w:val="left" w:pos="4253"/>
        </w:tabs>
        <w:ind w:right="425"/>
        <w:jc w:val="both"/>
        <w:rPr>
          <w:lang w:val="en-US"/>
        </w:rPr>
      </w:pPr>
      <w:r>
        <w:rPr>
          <w:lang w:val="en-US"/>
        </w:rPr>
        <w:pict>
          <v:shape id="_x0000_i1035" type="#_x0000_t75" style="width:477.75pt;height:283.5pt">
            <v:imagedata r:id="rId25" o:title="" croptop="16452f" cropbottom="14066f" cropleft="34550f" cropright="7449f"/>
          </v:shape>
        </w:pict>
      </w:r>
    </w:p>
    <w:sectPr w:rsidR="00707706" w:rsidSect="004B632F">
      <w:headerReference w:type="default" r:id="rId26"/>
      <w:headerReference w:type="first" r:id="rId27"/>
      <w:pgSz w:w="11907" w:h="16840" w:code="9"/>
      <w:pgMar w:top="1134" w:right="1134" w:bottom="1134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7F2" w:rsidRDefault="00B077F2">
      <w:r>
        <w:separator/>
      </w:r>
    </w:p>
  </w:endnote>
  <w:endnote w:type="continuationSeparator" w:id="0">
    <w:p w:rsidR="00B077F2" w:rsidRDefault="00B0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F37" w:rsidRDefault="00082F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F37" w:rsidRDefault="00082F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F37" w:rsidRDefault="00082F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7F2" w:rsidRDefault="00B077F2">
      <w:r>
        <w:separator/>
      </w:r>
    </w:p>
  </w:footnote>
  <w:footnote w:type="continuationSeparator" w:id="0">
    <w:p w:rsidR="00B077F2" w:rsidRDefault="00B07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F37" w:rsidRDefault="00082F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F37" w:rsidRDefault="00082F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19D" w:rsidRPr="00E3359D" w:rsidRDefault="0082519D" w:rsidP="004B632F">
    <w:pPr>
      <w:pStyle w:val="Header"/>
      <w:jc w:val="center"/>
      <w:rPr>
        <w:rStyle w:val="PageNumber"/>
        <w:sz w:val="20"/>
        <w:szCs w:val="20"/>
        <w:lang w:val="it-IT"/>
      </w:rPr>
    </w:pPr>
    <w:r>
      <w:rPr>
        <w:sz w:val="20"/>
        <w:szCs w:val="20"/>
        <w:lang w:val="de-DE"/>
      </w:rPr>
      <w:t>CIMO/ET-NTTB-1/Doc. XX</w:t>
    </w:r>
    <w:r>
      <w:rPr>
        <w:sz w:val="20"/>
        <w:szCs w:val="20"/>
        <w:lang w:val="it-IT"/>
      </w:rPr>
      <w:t>, APPENDIX I</w:t>
    </w:r>
  </w:p>
  <w:p w:rsidR="0082519D" w:rsidRPr="00082F37" w:rsidRDefault="0082519D" w:rsidP="004B632F">
    <w:pPr>
      <w:pStyle w:val="Header"/>
      <w:rPr>
        <w:lang w:val="fr-CH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19D" w:rsidRPr="00324000" w:rsidRDefault="0082519D" w:rsidP="001C4209">
    <w:pPr>
      <w:pStyle w:val="Header"/>
      <w:jc w:val="center"/>
      <w:rPr>
        <w:sz w:val="20"/>
        <w:szCs w:val="20"/>
        <w:lang w:val="it-IT"/>
      </w:rPr>
    </w:pPr>
    <w:r>
      <w:rPr>
        <w:sz w:val="20"/>
        <w:szCs w:val="20"/>
        <w:lang w:val="it-IT"/>
      </w:rPr>
      <w:t>CIMO/TT-ICA-3/3.</w:t>
    </w:r>
    <w:r w:rsidR="00A64B45">
      <w:rPr>
        <w:sz w:val="20"/>
        <w:szCs w:val="20"/>
        <w:lang w:val="it-IT"/>
      </w:rPr>
      <w:t>2</w:t>
    </w:r>
    <w:bookmarkStart w:id="0" w:name="_GoBack"/>
    <w:bookmarkEnd w:id="0"/>
    <w:r>
      <w:rPr>
        <w:sz w:val="20"/>
        <w:szCs w:val="20"/>
        <w:lang w:val="it-IT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19D" w:rsidRDefault="0082519D" w:rsidP="001C4209">
    <w:pPr>
      <w:pStyle w:val="Header"/>
      <w:framePr w:wrap="around" w:vAnchor="text" w:hAnchor="margin" w:xAlign="right" w:y="1"/>
      <w:rPr>
        <w:rStyle w:val="PageNumber"/>
      </w:rPr>
    </w:pPr>
  </w:p>
  <w:p w:rsidR="0082519D" w:rsidRPr="00BC390B" w:rsidRDefault="0082519D" w:rsidP="001C4209">
    <w:pPr>
      <w:pStyle w:val="Header"/>
      <w:ind w:right="360"/>
      <w:jc w:val="center"/>
      <w:rPr>
        <w:sz w:val="20"/>
        <w:szCs w:val="20"/>
        <w:lang w:val="it-CH"/>
      </w:rPr>
    </w:pPr>
    <w:r w:rsidRPr="00BC390B">
      <w:rPr>
        <w:sz w:val="20"/>
        <w:szCs w:val="20"/>
        <w:lang w:val="it-CH"/>
      </w:rPr>
      <w:t>CIMO/TT-ICA</w:t>
    </w:r>
    <w:r>
      <w:rPr>
        <w:sz w:val="20"/>
        <w:szCs w:val="20"/>
        <w:lang w:val="it-CH"/>
      </w:rPr>
      <w:t>-3</w:t>
    </w:r>
    <w:r w:rsidRPr="00BC390B">
      <w:rPr>
        <w:sz w:val="20"/>
        <w:szCs w:val="20"/>
        <w:lang w:val="it-CH"/>
      </w:rPr>
      <w:t>/</w:t>
    </w:r>
    <w:r>
      <w:rPr>
        <w:sz w:val="20"/>
        <w:szCs w:val="20"/>
        <w:lang w:val="it-CH"/>
      </w:rPr>
      <w:t>3.</w:t>
    </w:r>
    <w:r w:rsidR="00A64B45">
      <w:rPr>
        <w:sz w:val="20"/>
        <w:szCs w:val="20"/>
        <w:lang w:val="it-CH"/>
      </w:rPr>
      <w:t>2</w:t>
    </w:r>
    <w:r w:rsidR="00082F37">
      <w:rPr>
        <w:sz w:val="20"/>
        <w:szCs w:val="20"/>
        <w:lang w:val="it-CH"/>
      </w:rPr>
      <w:t>, p.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5407658"/>
    <w:lvl w:ilvl="0">
      <w:numFmt w:val="decimal"/>
      <w:lvlText w:val="*"/>
      <w:lvlJc w:val="left"/>
    </w:lvl>
  </w:abstractNum>
  <w:abstractNum w:abstractNumId="1">
    <w:nsid w:val="072D74B3"/>
    <w:multiLevelType w:val="hybridMultilevel"/>
    <w:tmpl w:val="B1021B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167975"/>
    <w:multiLevelType w:val="hybridMultilevel"/>
    <w:tmpl w:val="C07CF9AC"/>
    <w:lvl w:ilvl="0" w:tplc="49AA6076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F3C83"/>
    <w:multiLevelType w:val="singleLevel"/>
    <w:tmpl w:val="07B4C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4">
    <w:nsid w:val="0DC573D2"/>
    <w:multiLevelType w:val="hybridMultilevel"/>
    <w:tmpl w:val="20AE32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4646DE"/>
    <w:multiLevelType w:val="multilevel"/>
    <w:tmpl w:val="4B241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53128E"/>
    <w:multiLevelType w:val="multilevel"/>
    <w:tmpl w:val="B84244B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3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11423C48"/>
    <w:multiLevelType w:val="hybridMultilevel"/>
    <w:tmpl w:val="B09619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17C75D0"/>
    <w:multiLevelType w:val="multilevel"/>
    <w:tmpl w:val="FD764B72"/>
    <w:lvl w:ilvl="0">
      <w:start w:val="2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3F7125C"/>
    <w:multiLevelType w:val="hybridMultilevel"/>
    <w:tmpl w:val="3386084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64A0D"/>
    <w:multiLevelType w:val="hybridMultilevel"/>
    <w:tmpl w:val="6C1267D6"/>
    <w:lvl w:ilvl="0" w:tplc="C8CA7156">
      <w:start w:val="7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182DDE"/>
    <w:multiLevelType w:val="hybridMultilevel"/>
    <w:tmpl w:val="98CAE968"/>
    <w:lvl w:ilvl="0" w:tplc="38628BAE">
      <w:start w:val="1"/>
      <w:numFmt w:val="lowerLetter"/>
      <w:lvlText w:val="%1)"/>
      <w:lvlJc w:val="left"/>
      <w:pPr>
        <w:tabs>
          <w:tab w:val="num" w:pos="964"/>
        </w:tabs>
        <w:ind w:left="964" w:hanging="396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32738A"/>
    <w:multiLevelType w:val="hybridMultilevel"/>
    <w:tmpl w:val="7CB24848"/>
    <w:lvl w:ilvl="0" w:tplc="3A3EA5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AC624E"/>
    <w:multiLevelType w:val="hybridMultilevel"/>
    <w:tmpl w:val="0ECE75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D44F49"/>
    <w:multiLevelType w:val="multilevel"/>
    <w:tmpl w:val="074EB01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307121D0"/>
    <w:multiLevelType w:val="hybridMultilevel"/>
    <w:tmpl w:val="AB3A6C8E"/>
    <w:lvl w:ilvl="0" w:tplc="07B4C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697C1A"/>
    <w:multiLevelType w:val="multilevel"/>
    <w:tmpl w:val="A2343F30"/>
    <w:lvl w:ilvl="0">
      <w:start w:val="2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41A0A12"/>
    <w:multiLevelType w:val="hybridMultilevel"/>
    <w:tmpl w:val="2CF080B8"/>
    <w:lvl w:ilvl="0" w:tplc="A9AA56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0B5853"/>
    <w:multiLevelType w:val="hybridMultilevel"/>
    <w:tmpl w:val="4DA081E0"/>
    <w:lvl w:ilvl="0" w:tplc="7800FA6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9">
    <w:nsid w:val="38C238BF"/>
    <w:multiLevelType w:val="hybridMultilevel"/>
    <w:tmpl w:val="5ABE9306"/>
    <w:lvl w:ilvl="0" w:tplc="7800FA64">
      <w:start w:val="1"/>
      <w:numFmt w:val="bullet"/>
      <w:lvlText w:val=""/>
      <w:lvlJc w:val="left"/>
      <w:pPr>
        <w:tabs>
          <w:tab w:val="num" w:pos="794"/>
        </w:tabs>
        <w:ind w:left="794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DD6523"/>
    <w:multiLevelType w:val="multilevel"/>
    <w:tmpl w:val="8BAE024E"/>
    <w:lvl w:ilvl="0">
      <w:start w:val="2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AE17F54"/>
    <w:multiLevelType w:val="hybridMultilevel"/>
    <w:tmpl w:val="1FB6F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2050E9"/>
    <w:multiLevelType w:val="hybridMultilevel"/>
    <w:tmpl w:val="7C8A5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5A36D0"/>
    <w:multiLevelType w:val="hybridMultilevel"/>
    <w:tmpl w:val="008EBA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F20546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 w:val="0"/>
      </w:rPr>
    </w:lvl>
    <w:lvl w:ilvl="2" w:tplc="4C0CFA1A">
      <w:start w:val="1"/>
      <w:numFmt w:val="upperRoman"/>
      <w:lvlText w:val="%3."/>
      <w:lvlJc w:val="left"/>
      <w:pPr>
        <w:tabs>
          <w:tab w:val="num" w:pos="3060"/>
        </w:tabs>
        <w:ind w:left="3060" w:hanging="1080"/>
      </w:pPr>
      <w:rPr>
        <w:rFonts w:hint="default"/>
        <w:i w:val="0"/>
        <w:u w:val="no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CA3DA9"/>
    <w:multiLevelType w:val="hybridMultilevel"/>
    <w:tmpl w:val="4B241EC0"/>
    <w:lvl w:ilvl="0" w:tplc="A1B4E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7362287"/>
    <w:multiLevelType w:val="multilevel"/>
    <w:tmpl w:val="9FD682D6"/>
    <w:lvl w:ilvl="0">
      <w:start w:val="2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14A411E"/>
    <w:multiLevelType w:val="multilevel"/>
    <w:tmpl w:val="FDE84C8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>
    <w:nsid w:val="551265D8"/>
    <w:multiLevelType w:val="singleLevel"/>
    <w:tmpl w:val="38628BAE"/>
    <w:lvl w:ilvl="0">
      <w:start w:val="1"/>
      <w:numFmt w:val="lowerLetter"/>
      <w:lvlText w:val="%1)"/>
      <w:lvlJc w:val="left"/>
      <w:pPr>
        <w:tabs>
          <w:tab w:val="num" w:pos="964"/>
        </w:tabs>
        <w:ind w:left="964" w:hanging="396"/>
      </w:pPr>
    </w:lvl>
  </w:abstractNum>
  <w:abstractNum w:abstractNumId="28">
    <w:nsid w:val="563155EF"/>
    <w:multiLevelType w:val="hybridMultilevel"/>
    <w:tmpl w:val="11683F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C02FE1"/>
    <w:multiLevelType w:val="multilevel"/>
    <w:tmpl w:val="C712828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0">
    <w:nsid w:val="6462472C"/>
    <w:multiLevelType w:val="multilevel"/>
    <w:tmpl w:val="81C862C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4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>
    <w:nsid w:val="6ABB679B"/>
    <w:multiLevelType w:val="multilevel"/>
    <w:tmpl w:val="6E66DEC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0"/>
        </w:tabs>
        <w:ind w:left="2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B7B1619"/>
    <w:multiLevelType w:val="multilevel"/>
    <w:tmpl w:val="E68E5AFA"/>
    <w:lvl w:ilvl="0">
      <w:start w:val="2"/>
      <w:numFmt w:val="decimal"/>
      <w:lvlText w:val="%1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68"/>
        </w:tabs>
        <w:ind w:left="768" w:hanging="76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E7C4EEB"/>
    <w:multiLevelType w:val="hybridMultilevel"/>
    <w:tmpl w:val="7AD6D8BA"/>
    <w:lvl w:ilvl="0" w:tplc="E74C0A88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50" w:hanging="360"/>
      </w:pPr>
    </w:lvl>
    <w:lvl w:ilvl="2" w:tplc="0807001B" w:tentative="1">
      <w:start w:val="1"/>
      <w:numFmt w:val="lowerRoman"/>
      <w:lvlText w:val="%3."/>
      <w:lvlJc w:val="right"/>
      <w:pPr>
        <w:ind w:left="2370" w:hanging="180"/>
      </w:pPr>
    </w:lvl>
    <w:lvl w:ilvl="3" w:tplc="0807000F" w:tentative="1">
      <w:start w:val="1"/>
      <w:numFmt w:val="decimal"/>
      <w:lvlText w:val="%4."/>
      <w:lvlJc w:val="left"/>
      <w:pPr>
        <w:ind w:left="3090" w:hanging="360"/>
      </w:pPr>
    </w:lvl>
    <w:lvl w:ilvl="4" w:tplc="08070019" w:tentative="1">
      <w:start w:val="1"/>
      <w:numFmt w:val="lowerLetter"/>
      <w:lvlText w:val="%5."/>
      <w:lvlJc w:val="left"/>
      <w:pPr>
        <w:ind w:left="3810" w:hanging="360"/>
      </w:pPr>
    </w:lvl>
    <w:lvl w:ilvl="5" w:tplc="0807001B" w:tentative="1">
      <w:start w:val="1"/>
      <w:numFmt w:val="lowerRoman"/>
      <w:lvlText w:val="%6."/>
      <w:lvlJc w:val="right"/>
      <w:pPr>
        <w:ind w:left="4530" w:hanging="180"/>
      </w:pPr>
    </w:lvl>
    <w:lvl w:ilvl="6" w:tplc="0807000F" w:tentative="1">
      <w:start w:val="1"/>
      <w:numFmt w:val="decimal"/>
      <w:lvlText w:val="%7."/>
      <w:lvlJc w:val="left"/>
      <w:pPr>
        <w:ind w:left="5250" w:hanging="360"/>
      </w:pPr>
    </w:lvl>
    <w:lvl w:ilvl="7" w:tplc="08070019" w:tentative="1">
      <w:start w:val="1"/>
      <w:numFmt w:val="lowerLetter"/>
      <w:lvlText w:val="%8."/>
      <w:lvlJc w:val="left"/>
      <w:pPr>
        <w:ind w:left="5970" w:hanging="360"/>
      </w:pPr>
    </w:lvl>
    <w:lvl w:ilvl="8" w:tplc="08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4">
    <w:nsid w:val="71DF525A"/>
    <w:multiLevelType w:val="hybridMultilevel"/>
    <w:tmpl w:val="2B3C08DA"/>
    <w:lvl w:ilvl="0" w:tplc="D71615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257F8E"/>
    <w:multiLevelType w:val="multilevel"/>
    <w:tmpl w:val="6BD2B83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6">
    <w:nsid w:val="74DB4C09"/>
    <w:multiLevelType w:val="multilevel"/>
    <w:tmpl w:val="15060E8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7">
    <w:nsid w:val="74ED09F5"/>
    <w:multiLevelType w:val="hybridMultilevel"/>
    <w:tmpl w:val="3CBA1E78"/>
    <w:lvl w:ilvl="0" w:tplc="C0AABE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5981500"/>
    <w:multiLevelType w:val="multilevel"/>
    <w:tmpl w:val="9F56361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AD2840"/>
    <w:multiLevelType w:val="hybridMultilevel"/>
    <w:tmpl w:val="AB64B146"/>
    <w:lvl w:ilvl="0" w:tplc="7800FA6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7507E72"/>
    <w:multiLevelType w:val="multilevel"/>
    <w:tmpl w:val="9886CCEC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5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1">
    <w:nsid w:val="7B6C3F77"/>
    <w:multiLevelType w:val="hybridMultilevel"/>
    <w:tmpl w:val="F97C8E14"/>
    <w:lvl w:ilvl="0" w:tplc="7800FA6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CC3114A"/>
    <w:multiLevelType w:val="multilevel"/>
    <w:tmpl w:val="B84244B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3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lvlText w:val="4.%3"/>
      <w:lvlJc w:val="left"/>
      <w:pPr>
        <w:tabs>
          <w:tab w:val="num" w:pos="720"/>
        </w:tabs>
        <w:ind w:left="0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3">
    <w:nsid w:val="7D7F3F12"/>
    <w:multiLevelType w:val="hybridMultilevel"/>
    <w:tmpl w:val="C448B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D96B34"/>
    <w:multiLevelType w:val="multilevel"/>
    <w:tmpl w:val="E2AC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  <w:lang w:val="en-GB"/>
      </w:rPr>
    </w:lvl>
    <w:lvl w:ilvl="3">
      <w:start w:val="1"/>
      <w:numFmt w:val="decimal"/>
      <w:isLgl/>
      <w:lvlText w:val="%1.%2.2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4"/>
  </w:num>
  <w:num w:numId="2">
    <w:abstractNumId w:val="7"/>
  </w:num>
  <w:num w:numId="3">
    <w:abstractNumId w:val="3"/>
  </w:num>
  <w:num w:numId="4">
    <w:abstractNumId w:val="15"/>
  </w:num>
  <w:num w:numId="5">
    <w:abstractNumId w:val="3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Arial" w:hAnsi="Arial" w:hint="default"/>
        </w:rPr>
      </w:lvl>
    </w:lvlOverride>
  </w:num>
  <w:num w:numId="9">
    <w:abstractNumId w:val="37"/>
  </w:num>
  <w:num w:numId="10">
    <w:abstractNumId w:val="31"/>
  </w:num>
  <w:num w:numId="11">
    <w:abstractNumId w:val="27"/>
  </w:num>
  <w:num w:numId="12">
    <w:abstractNumId w:val="23"/>
  </w:num>
  <w:num w:numId="13">
    <w:abstractNumId w:val="43"/>
  </w:num>
  <w:num w:numId="14">
    <w:abstractNumId w:val="1"/>
  </w:num>
  <w:num w:numId="15">
    <w:abstractNumId w:val="17"/>
  </w:num>
  <w:num w:numId="16">
    <w:abstractNumId w:val="4"/>
  </w:num>
  <w:num w:numId="17">
    <w:abstractNumId w:val="34"/>
  </w:num>
  <w:num w:numId="18">
    <w:abstractNumId w:val="39"/>
  </w:num>
  <w:num w:numId="19">
    <w:abstractNumId w:val="41"/>
  </w:num>
  <w:num w:numId="20">
    <w:abstractNumId w:val="11"/>
  </w:num>
  <w:num w:numId="21">
    <w:abstractNumId w:val="18"/>
  </w:num>
  <w:num w:numId="22">
    <w:abstractNumId w:val="10"/>
  </w:num>
  <w:num w:numId="23">
    <w:abstractNumId w:val="19"/>
  </w:num>
  <w:num w:numId="24">
    <w:abstractNumId w:val="5"/>
  </w:num>
  <w:num w:numId="25">
    <w:abstractNumId w:val="44"/>
  </w:num>
  <w:num w:numId="26">
    <w:abstractNumId w:val="35"/>
  </w:num>
  <w:num w:numId="27">
    <w:abstractNumId w:val="20"/>
  </w:num>
  <w:num w:numId="28">
    <w:abstractNumId w:val="29"/>
  </w:num>
  <w:num w:numId="29">
    <w:abstractNumId w:val="13"/>
  </w:num>
  <w:num w:numId="30">
    <w:abstractNumId w:val="25"/>
  </w:num>
  <w:num w:numId="31">
    <w:abstractNumId w:val="14"/>
  </w:num>
  <w:num w:numId="32">
    <w:abstractNumId w:val="26"/>
  </w:num>
  <w:num w:numId="33">
    <w:abstractNumId w:val="36"/>
  </w:num>
  <w:num w:numId="34">
    <w:abstractNumId w:val="6"/>
  </w:num>
  <w:num w:numId="35">
    <w:abstractNumId w:val="8"/>
  </w:num>
  <w:num w:numId="36">
    <w:abstractNumId w:val="32"/>
  </w:num>
  <w:num w:numId="37">
    <w:abstractNumId w:val="42"/>
  </w:num>
  <w:num w:numId="38">
    <w:abstractNumId w:val="30"/>
  </w:num>
  <w:num w:numId="39">
    <w:abstractNumId w:val="40"/>
  </w:num>
  <w:num w:numId="40">
    <w:abstractNumId w:val="16"/>
  </w:num>
  <w:num w:numId="41">
    <w:abstractNumId w:val="21"/>
  </w:num>
  <w:num w:numId="42">
    <w:abstractNumId w:val="33"/>
  </w:num>
  <w:num w:numId="43">
    <w:abstractNumId w:val="28"/>
  </w:num>
  <w:num w:numId="44">
    <w:abstractNumId w:val="22"/>
  </w:num>
  <w:num w:numId="45">
    <w:abstractNumId w:val="2"/>
  </w:num>
  <w:num w:numId="46">
    <w:abstractNumId w:val="9"/>
  </w:num>
  <w:num w:numId="4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8" w:dllVersion="513" w:checkStyle="1"/>
  <w:activeWritingStyle w:appName="MSWord" w:lang="en-US" w:vendorID="8" w:dllVersion="513" w:checkStyle="1"/>
  <w:activeWritingStyle w:appName="MSWord" w:lang="fr-CH" w:vendorID="9" w:dllVersion="512" w:checkStyle="1"/>
  <w:activeWritingStyle w:appName="MSWord" w:lang="fr-FR" w:vendorID="9" w:dllVersion="512" w:checkStyle="1"/>
  <w:activeWritingStyle w:appName="MSWord" w:lang="es-ES_tradnl" w:vendorID="9" w:dllVersion="512" w:checkStyle="1"/>
  <w:activeWritingStyle w:appName="MSWord" w:lang="it-CH" w:vendorID="3" w:dllVersion="517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5072"/>
    <w:rsid w:val="0000628F"/>
    <w:rsid w:val="000069F9"/>
    <w:rsid w:val="00012F78"/>
    <w:rsid w:val="00025246"/>
    <w:rsid w:val="00027CBD"/>
    <w:rsid w:val="0003049E"/>
    <w:rsid w:val="000362D1"/>
    <w:rsid w:val="00061C38"/>
    <w:rsid w:val="00064954"/>
    <w:rsid w:val="0007161D"/>
    <w:rsid w:val="00082F37"/>
    <w:rsid w:val="000909EA"/>
    <w:rsid w:val="00095984"/>
    <w:rsid w:val="0009630C"/>
    <w:rsid w:val="000A5017"/>
    <w:rsid w:val="000B17E5"/>
    <w:rsid w:val="000C4748"/>
    <w:rsid w:val="000C79C0"/>
    <w:rsid w:val="000C7AB9"/>
    <w:rsid w:val="000D234A"/>
    <w:rsid w:val="000D5B9A"/>
    <w:rsid w:val="000D6555"/>
    <w:rsid w:val="000E0AA4"/>
    <w:rsid w:val="000E5C20"/>
    <w:rsid w:val="000E67BA"/>
    <w:rsid w:val="001036C7"/>
    <w:rsid w:val="0011204C"/>
    <w:rsid w:val="00122FA9"/>
    <w:rsid w:val="00126320"/>
    <w:rsid w:val="00136ACB"/>
    <w:rsid w:val="00142E96"/>
    <w:rsid w:val="00144064"/>
    <w:rsid w:val="001528F1"/>
    <w:rsid w:val="00161EA0"/>
    <w:rsid w:val="00163E6F"/>
    <w:rsid w:val="001726D2"/>
    <w:rsid w:val="0018151B"/>
    <w:rsid w:val="00182768"/>
    <w:rsid w:val="001863E1"/>
    <w:rsid w:val="001A2614"/>
    <w:rsid w:val="001B2312"/>
    <w:rsid w:val="001C2A51"/>
    <w:rsid w:val="001C2AB6"/>
    <w:rsid w:val="001C4209"/>
    <w:rsid w:val="001C550D"/>
    <w:rsid w:val="001C6BCA"/>
    <w:rsid w:val="001C75AB"/>
    <w:rsid w:val="001D329F"/>
    <w:rsid w:val="001D5A61"/>
    <w:rsid w:val="00205D87"/>
    <w:rsid w:val="00213D62"/>
    <w:rsid w:val="00233E43"/>
    <w:rsid w:val="00251536"/>
    <w:rsid w:val="002517A9"/>
    <w:rsid w:val="0026223E"/>
    <w:rsid w:val="002654C8"/>
    <w:rsid w:val="00266729"/>
    <w:rsid w:val="0027541F"/>
    <w:rsid w:val="00276FB4"/>
    <w:rsid w:val="002A325F"/>
    <w:rsid w:val="002A6B7D"/>
    <w:rsid w:val="002C0AF7"/>
    <w:rsid w:val="002C24C9"/>
    <w:rsid w:val="002C4BAA"/>
    <w:rsid w:val="002E6AA1"/>
    <w:rsid w:val="002F1169"/>
    <w:rsid w:val="002F70DD"/>
    <w:rsid w:val="002F7BAC"/>
    <w:rsid w:val="002F7FF3"/>
    <w:rsid w:val="003003A7"/>
    <w:rsid w:val="0030667B"/>
    <w:rsid w:val="00307433"/>
    <w:rsid w:val="003159A5"/>
    <w:rsid w:val="00320DE2"/>
    <w:rsid w:val="003212FB"/>
    <w:rsid w:val="00324000"/>
    <w:rsid w:val="0034038B"/>
    <w:rsid w:val="0034441D"/>
    <w:rsid w:val="00353599"/>
    <w:rsid w:val="00355114"/>
    <w:rsid w:val="00393AC0"/>
    <w:rsid w:val="003941BA"/>
    <w:rsid w:val="003B3295"/>
    <w:rsid w:val="003B49CC"/>
    <w:rsid w:val="003C0F49"/>
    <w:rsid w:val="003C2181"/>
    <w:rsid w:val="003D75C8"/>
    <w:rsid w:val="003F5F93"/>
    <w:rsid w:val="004003FF"/>
    <w:rsid w:val="00402DEC"/>
    <w:rsid w:val="00405762"/>
    <w:rsid w:val="00412DBD"/>
    <w:rsid w:val="0041622A"/>
    <w:rsid w:val="004338EE"/>
    <w:rsid w:val="0043553E"/>
    <w:rsid w:val="004414C3"/>
    <w:rsid w:val="00444B06"/>
    <w:rsid w:val="00450B6B"/>
    <w:rsid w:val="00452B2D"/>
    <w:rsid w:val="00453AAC"/>
    <w:rsid w:val="00454A18"/>
    <w:rsid w:val="00464941"/>
    <w:rsid w:val="0046568A"/>
    <w:rsid w:val="004731D5"/>
    <w:rsid w:val="0047403D"/>
    <w:rsid w:val="00481536"/>
    <w:rsid w:val="00481A79"/>
    <w:rsid w:val="004A20CB"/>
    <w:rsid w:val="004B153E"/>
    <w:rsid w:val="004B632F"/>
    <w:rsid w:val="004C110C"/>
    <w:rsid w:val="004C4A72"/>
    <w:rsid w:val="004D4E69"/>
    <w:rsid w:val="004E5B2D"/>
    <w:rsid w:val="004F1A0E"/>
    <w:rsid w:val="004F41BF"/>
    <w:rsid w:val="004F78F5"/>
    <w:rsid w:val="00512151"/>
    <w:rsid w:val="005216BE"/>
    <w:rsid w:val="005406BA"/>
    <w:rsid w:val="005443B4"/>
    <w:rsid w:val="00547DC6"/>
    <w:rsid w:val="005514C7"/>
    <w:rsid w:val="00555554"/>
    <w:rsid w:val="0056453B"/>
    <w:rsid w:val="00582683"/>
    <w:rsid w:val="00586A3D"/>
    <w:rsid w:val="00592E2F"/>
    <w:rsid w:val="005B1E98"/>
    <w:rsid w:val="005E0020"/>
    <w:rsid w:val="005E600A"/>
    <w:rsid w:val="005F4113"/>
    <w:rsid w:val="00600D18"/>
    <w:rsid w:val="00606DD4"/>
    <w:rsid w:val="00610057"/>
    <w:rsid w:val="0061604D"/>
    <w:rsid w:val="0062441B"/>
    <w:rsid w:val="00635D65"/>
    <w:rsid w:val="00637DFB"/>
    <w:rsid w:val="00643E66"/>
    <w:rsid w:val="00644E5D"/>
    <w:rsid w:val="006549C9"/>
    <w:rsid w:val="00663155"/>
    <w:rsid w:val="0066332E"/>
    <w:rsid w:val="006652DC"/>
    <w:rsid w:val="0066791F"/>
    <w:rsid w:val="00680DB2"/>
    <w:rsid w:val="00696CB3"/>
    <w:rsid w:val="006B4EA5"/>
    <w:rsid w:val="006B5280"/>
    <w:rsid w:val="006C5E56"/>
    <w:rsid w:val="006C610F"/>
    <w:rsid w:val="006D04AA"/>
    <w:rsid w:val="006D674C"/>
    <w:rsid w:val="006E19DD"/>
    <w:rsid w:val="006E283C"/>
    <w:rsid w:val="006E5E62"/>
    <w:rsid w:val="006F1999"/>
    <w:rsid w:val="007003F6"/>
    <w:rsid w:val="00707706"/>
    <w:rsid w:val="00710CB4"/>
    <w:rsid w:val="00731224"/>
    <w:rsid w:val="00734F61"/>
    <w:rsid w:val="00753D38"/>
    <w:rsid w:val="00757DE1"/>
    <w:rsid w:val="00783592"/>
    <w:rsid w:val="0078578A"/>
    <w:rsid w:val="007904B9"/>
    <w:rsid w:val="0079548B"/>
    <w:rsid w:val="00795650"/>
    <w:rsid w:val="007A380E"/>
    <w:rsid w:val="007A6F0F"/>
    <w:rsid w:val="007B1305"/>
    <w:rsid w:val="007B2382"/>
    <w:rsid w:val="007B2C83"/>
    <w:rsid w:val="007C1FF1"/>
    <w:rsid w:val="007C698F"/>
    <w:rsid w:val="007D0A25"/>
    <w:rsid w:val="007D690C"/>
    <w:rsid w:val="007E1E1A"/>
    <w:rsid w:val="007E260B"/>
    <w:rsid w:val="007E5FB3"/>
    <w:rsid w:val="007F0AAA"/>
    <w:rsid w:val="007F1E93"/>
    <w:rsid w:val="0082519D"/>
    <w:rsid w:val="00836C5F"/>
    <w:rsid w:val="00842BEE"/>
    <w:rsid w:val="00851D70"/>
    <w:rsid w:val="008556D2"/>
    <w:rsid w:val="00867BC4"/>
    <w:rsid w:val="008701DC"/>
    <w:rsid w:val="0088463F"/>
    <w:rsid w:val="00886D41"/>
    <w:rsid w:val="00896D5A"/>
    <w:rsid w:val="008A2B7D"/>
    <w:rsid w:val="008A54DB"/>
    <w:rsid w:val="008B4EB0"/>
    <w:rsid w:val="008B611F"/>
    <w:rsid w:val="008C2EDE"/>
    <w:rsid w:val="008D3564"/>
    <w:rsid w:val="008E4280"/>
    <w:rsid w:val="008F2962"/>
    <w:rsid w:val="00901F36"/>
    <w:rsid w:val="009211D5"/>
    <w:rsid w:val="00921229"/>
    <w:rsid w:val="00924557"/>
    <w:rsid w:val="00933231"/>
    <w:rsid w:val="00941D22"/>
    <w:rsid w:val="00946176"/>
    <w:rsid w:val="00953550"/>
    <w:rsid w:val="00954665"/>
    <w:rsid w:val="00962ADC"/>
    <w:rsid w:val="00963451"/>
    <w:rsid w:val="0096395D"/>
    <w:rsid w:val="00972AA1"/>
    <w:rsid w:val="00973D7E"/>
    <w:rsid w:val="00974176"/>
    <w:rsid w:val="00974E40"/>
    <w:rsid w:val="009833E0"/>
    <w:rsid w:val="00983FED"/>
    <w:rsid w:val="0098795E"/>
    <w:rsid w:val="009970D7"/>
    <w:rsid w:val="00997658"/>
    <w:rsid w:val="009B4C01"/>
    <w:rsid w:val="009C097A"/>
    <w:rsid w:val="009C4D62"/>
    <w:rsid w:val="009C65B1"/>
    <w:rsid w:val="009D0AA5"/>
    <w:rsid w:val="009E1310"/>
    <w:rsid w:val="009F0027"/>
    <w:rsid w:val="009F1424"/>
    <w:rsid w:val="009F2B58"/>
    <w:rsid w:val="009F2D64"/>
    <w:rsid w:val="00A005C6"/>
    <w:rsid w:val="00A134D5"/>
    <w:rsid w:val="00A16F41"/>
    <w:rsid w:val="00A17C1F"/>
    <w:rsid w:val="00A30596"/>
    <w:rsid w:val="00A31111"/>
    <w:rsid w:val="00A53A12"/>
    <w:rsid w:val="00A578B5"/>
    <w:rsid w:val="00A60F7B"/>
    <w:rsid w:val="00A63FC4"/>
    <w:rsid w:val="00A64B45"/>
    <w:rsid w:val="00A75EED"/>
    <w:rsid w:val="00A76FAE"/>
    <w:rsid w:val="00A847C7"/>
    <w:rsid w:val="00A910A3"/>
    <w:rsid w:val="00AA041B"/>
    <w:rsid w:val="00AB1AEF"/>
    <w:rsid w:val="00AC2EF3"/>
    <w:rsid w:val="00AC67B4"/>
    <w:rsid w:val="00AC6B73"/>
    <w:rsid w:val="00AD24C7"/>
    <w:rsid w:val="00AD3312"/>
    <w:rsid w:val="00AF194C"/>
    <w:rsid w:val="00B03205"/>
    <w:rsid w:val="00B077F2"/>
    <w:rsid w:val="00B07829"/>
    <w:rsid w:val="00B13B93"/>
    <w:rsid w:val="00B247F5"/>
    <w:rsid w:val="00B252F8"/>
    <w:rsid w:val="00B36150"/>
    <w:rsid w:val="00B52BFC"/>
    <w:rsid w:val="00B61F5C"/>
    <w:rsid w:val="00B62E0D"/>
    <w:rsid w:val="00B636CE"/>
    <w:rsid w:val="00B653BC"/>
    <w:rsid w:val="00B6641C"/>
    <w:rsid w:val="00B75614"/>
    <w:rsid w:val="00B82E41"/>
    <w:rsid w:val="00B87876"/>
    <w:rsid w:val="00B96D46"/>
    <w:rsid w:val="00B97430"/>
    <w:rsid w:val="00BA6FE8"/>
    <w:rsid w:val="00BB0F76"/>
    <w:rsid w:val="00BB1A0C"/>
    <w:rsid w:val="00BC390B"/>
    <w:rsid w:val="00BC4432"/>
    <w:rsid w:val="00BD61A7"/>
    <w:rsid w:val="00BE5438"/>
    <w:rsid w:val="00BE6C13"/>
    <w:rsid w:val="00BF6206"/>
    <w:rsid w:val="00C20C46"/>
    <w:rsid w:val="00C27015"/>
    <w:rsid w:val="00C37332"/>
    <w:rsid w:val="00C424A6"/>
    <w:rsid w:val="00C577A6"/>
    <w:rsid w:val="00C60B83"/>
    <w:rsid w:val="00C75467"/>
    <w:rsid w:val="00C84F42"/>
    <w:rsid w:val="00CB1FFE"/>
    <w:rsid w:val="00CB29DD"/>
    <w:rsid w:val="00CC19FB"/>
    <w:rsid w:val="00CF39AE"/>
    <w:rsid w:val="00D00214"/>
    <w:rsid w:val="00D1221E"/>
    <w:rsid w:val="00D20D4C"/>
    <w:rsid w:val="00D26F39"/>
    <w:rsid w:val="00D33232"/>
    <w:rsid w:val="00D367CD"/>
    <w:rsid w:val="00D43D54"/>
    <w:rsid w:val="00D575AB"/>
    <w:rsid w:val="00D6107E"/>
    <w:rsid w:val="00D64892"/>
    <w:rsid w:val="00D72786"/>
    <w:rsid w:val="00D766E2"/>
    <w:rsid w:val="00D84647"/>
    <w:rsid w:val="00D8667C"/>
    <w:rsid w:val="00DA58ED"/>
    <w:rsid w:val="00DC651B"/>
    <w:rsid w:val="00DD002D"/>
    <w:rsid w:val="00DE1E04"/>
    <w:rsid w:val="00DE288B"/>
    <w:rsid w:val="00DE3DCC"/>
    <w:rsid w:val="00DF09E2"/>
    <w:rsid w:val="00DF4785"/>
    <w:rsid w:val="00DF6B97"/>
    <w:rsid w:val="00E073BC"/>
    <w:rsid w:val="00E10DB8"/>
    <w:rsid w:val="00E1360F"/>
    <w:rsid w:val="00E2735E"/>
    <w:rsid w:val="00E3359D"/>
    <w:rsid w:val="00E41A31"/>
    <w:rsid w:val="00E422A0"/>
    <w:rsid w:val="00E52724"/>
    <w:rsid w:val="00E71C4D"/>
    <w:rsid w:val="00E724B8"/>
    <w:rsid w:val="00E75AAB"/>
    <w:rsid w:val="00E81B6A"/>
    <w:rsid w:val="00E82B66"/>
    <w:rsid w:val="00E84C36"/>
    <w:rsid w:val="00E92847"/>
    <w:rsid w:val="00E9311B"/>
    <w:rsid w:val="00EC2E11"/>
    <w:rsid w:val="00ED3CD9"/>
    <w:rsid w:val="00ED4A10"/>
    <w:rsid w:val="00ED4F4E"/>
    <w:rsid w:val="00EE5072"/>
    <w:rsid w:val="00EE5447"/>
    <w:rsid w:val="00EF339A"/>
    <w:rsid w:val="00EF4582"/>
    <w:rsid w:val="00F03303"/>
    <w:rsid w:val="00F102F7"/>
    <w:rsid w:val="00F15554"/>
    <w:rsid w:val="00F23754"/>
    <w:rsid w:val="00F2393A"/>
    <w:rsid w:val="00F25D8B"/>
    <w:rsid w:val="00F317EA"/>
    <w:rsid w:val="00F4452F"/>
    <w:rsid w:val="00F452DD"/>
    <w:rsid w:val="00F45D40"/>
    <w:rsid w:val="00F815E7"/>
    <w:rsid w:val="00FA4555"/>
    <w:rsid w:val="00FB26E8"/>
    <w:rsid w:val="00FE2CD4"/>
    <w:rsid w:val="00FE5B03"/>
    <w:rsid w:val="00FE6D07"/>
    <w:rsid w:val="00FF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555"/>
    <w:rPr>
      <w:rFonts w:ascii="Arial" w:hAnsi="Arial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qFormat/>
    <w:rsid w:val="00FA455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A4555"/>
    <w:pPr>
      <w:keepNext/>
      <w:spacing w:before="240" w:after="60"/>
      <w:outlineLvl w:val="1"/>
    </w:pPr>
    <w:rPr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qFormat/>
    <w:rsid w:val="00FA4555"/>
    <w:pPr>
      <w:keepNext/>
      <w:spacing w:before="240" w:after="60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qFormat/>
    <w:rsid w:val="005B1E9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42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317EA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8">
    <w:name w:val="heading 8"/>
    <w:basedOn w:val="Normal"/>
    <w:next w:val="Normal"/>
    <w:qFormat/>
    <w:rsid w:val="001C42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C4209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4555"/>
    <w:pPr>
      <w:jc w:val="center"/>
    </w:pPr>
  </w:style>
  <w:style w:type="paragraph" w:styleId="BodyText2">
    <w:name w:val="Body Text 2"/>
    <w:basedOn w:val="Normal"/>
    <w:rsid w:val="00FA4555"/>
    <w:pPr>
      <w:tabs>
        <w:tab w:val="left" w:pos="567"/>
        <w:tab w:val="left" w:pos="851"/>
      </w:tabs>
    </w:pPr>
  </w:style>
  <w:style w:type="paragraph" w:styleId="BodyTextIndent">
    <w:name w:val="Body Text Indent"/>
    <w:basedOn w:val="Normal"/>
    <w:rsid w:val="00FA4555"/>
    <w:pPr>
      <w:tabs>
        <w:tab w:val="left" w:pos="567"/>
        <w:tab w:val="left" w:pos="851"/>
      </w:tabs>
      <w:ind w:left="567"/>
      <w:jc w:val="both"/>
    </w:pPr>
  </w:style>
  <w:style w:type="paragraph" w:styleId="BodyTextIndent2">
    <w:name w:val="Body Text Indent 2"/>
    <w:basedOn w:val="Normal"/>
    <w:rsid w:val="00FA4555"/>
    <w:pPr>
      <w:tabs>
        <w:tab w:val="left" w:pos="0"/>
        <w:tab w:val="left" w:pos="567"/>
      </w:tabs>
      <w:ind w:left="567" w:hanging="567"/>
      <w:jc w:val="both"/>
    </w:pPr>
  </w:style>
  <w:style w:type="paragraph" w:styleId="Header">
    <w:name w:val="header"/>
    <w:basedOn w:val="Normal"/>
    <w:link w:val="HeaderChar"/>
    <w:uiPriority w:val="99"/>
    <w:rsid w:val="00FA455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A4555"/>
    <w:pPr>
      <w:tabs>
        <w:tab w:val="center" w:pos="4153"/>
        <w:tab w:val="right" w:pos="8306"/>
      </w:tabs>
    </w:pPr>
  </w:style>
  <w:style w:type="character" w:styleId="Hyperlink">
    <w:name w:val="Hyperlink"/>
    <w:rsid w:val="00FA4555"/>
    <w:rPr>
      <w:color w:val="0000FF"/>
      <w:u w:val="single"/>
    </w:rPr>
  </w:style>
  <w:style w:type="character" w:styleId="PageNumber">
    <w:name w:val="page number"/>
    <w:basedOn w:val="DefaultParagraphFont"/>
    <w:rsid w:val="00FA4555"/>
  </w:style>
  <w:style w:type="paragraph" w:styleId="BodyTextIndent3">
    <w:name w:val="Body Text Indent 3"/>
    <w:basedOn w:val="Normal"/>
    <w:rsid w:val="00FA4555"/>
    <w:pPr>
      <w:ind w:left="720" w:hanging="720"/>
      <w:jc w:val="both"/>
    </w:pPr>
    <w:rPr>
      <w:b/>
      <w:bCs/>
      <w:lang w:val="en-US"/>
    </w:rPr>
  </w:style>
  <w:style w:type="paragraph" w:customStyle="1" w:styleId="HTMLBody">
    <w:name w:val="HTML Body"/>
    <w:rsid w:val="00FA4555"/>
    <w:rPr>
      <w:rFonts w:ascii="Arial" w:hAnsi="Arial"/>
      <w:snapToGrid w:val="0"/>
      <w:lang w:eastAsia="en-US"/>
    </w:rPr>
  </w:style>
  <w:style w:type="character" w:styleId="FollowedHyperlink">
    <w:name w:val="FollowedHyperlink"/>
    <w:rsid w:val="00FA4555"/>
    <w:rPr>
      <w:color w:val="800080"/>
      <w:u w:val="single"/>
    </w:rPr>
  </w:style>
  <w:style w:type="paragraph" w:styleId="BodyText3">
    <w:name w:val="Body Text 3"/>
    <w:basedOn w:val="Normal"/>
    <w:rsid w:val="00FA4555"/>
    <w:pPr>
      <w:tabs>
        <w:tab w:val="left" w:pos="851"/>
      </w:tabs>
      <w:spacing w:after="120"/>
      <w:ind w:right="-1"/>
    </w:pPr>
    <w:rPr>
      <w:lang w:val="en-US"/>
    </w:rPr>
  </w:style>
  <w:style w:type="paragraph" w:styleId="BlockText">
    <w:name w:val="Block Text"/>
    <w:basedOn w:val="Normal"/>
    <w:rsid w:val="00FA4555"/>
    <w:pPr>
      <w:tabs>
        <w:tab w:val="left" w:pos="1701"/>
      </w:tabs>
      <w:spacing w:after="240"/>
      <w:ind w:left="567" w:right="424"/>
      <w:jc w:val="both"/>
    </w:pPr>
    <w:rPr>
      <w:lang w:val="en-US"/>
    </w:rPr>
  </w:style>
  <w:style w:type="paragraph" w:customStyle="1" w:styleId="Char">
    <w:name w:val="Char"/>
    <w:basedOn w:val="Normal"/>
    <w:rsid w:val="00F317EA"/>
    <w:rPr>
      <w:rFonts w:ascii="Times New Roman" w:hAnsi="Times New Roman"/>
      <w:sz w:val="24"/>
      <w:szCs w:val="24"/>
      <w:lang w:val="pl-PL" w:eastAsia="pl-PL"/>
    </w:rPr>
  </w:style>
  <w:style w:type="paragraph" w:customStyle="1" w:styleId="Char1">
    <w:name w:val="Char1"/>
    <w:basedOn w:val="Normal"/>
    <w:rsid w:val="00933231"/>
    <w:rPr>
      <w:rFonts w:ascii="Times New Roman" w:hAnsi="Times New Roman"/>
      <w:sz w:val="24"/>
      <w:szCs w:val="24"/>
      <w:lang w:val="pl-PL" w:eastAsia="pl-PL"/>
    </w:rPr>
  </w:style>
  <w:style w:type="paragraph" w:customStyle="1" w:styleId="Style2">
    <w:name w:val="Style2"/>
    <w:basedOn w:val="Normal"/>
    <w:rsid w:val="00A63FC4"/>
    <w:pPr>
      <w:spacing w:before="85" w:after="57"/>
      <w:jc w:val="both"/>
    </w:pPr>
    <w:rPr>
      <w:b/>
      <w:bCs/>
    </w:rPr>
  </w:style>
  <w:style w:type="paragraph" w:styleId="BodyTextFirstIndent">
    <w:name w:val="Body Text First Indent"/>
    <w:basedOn w:val="BodyText"/>
    <w:rsid w:val="00E71C4D"/>
    <w:pPr>
      <w:spacing w:after="120"/>
      <w:ind w:firstLine="210"/>
      <w:jc w:val="left"/>
    </w:pPr>
  </w:style>
  <w:style w:type="paragraph" w:styleId="FootnoteText">
    <w:name w:val="footnote text"/>
    <w:basedOn w:val="Normal"/>
    <w:semiHidden/>
    <w:rsid w:val="005B1E98"/>
    <w:pPr>
      <w:tabs>
        <w:tab w:val="left" w:pos="851"/>
      </w:tabs>
    </w:pPr>
    <w:rPr>
      <w:sz w:val="20"/>
    </w:rPr>
  </w:style>
  <w:style w:type="character" w:styleId="CommentReference">
    <w:name w:val="annotation reference"/>
    <w:semiHidden/>
    <w:rsid w:val="003212FB"/>
    <w:rPr>
      <w:sz w:val="16"/>
      <w:szCs w:val="16"/>
    </w:rPr>
  </w:style>
  <w:style w:type="paragraph" w:styleId="CommentText">
    <w:name w:val="annotation text"/>
    <w:basedOn w:val="Normal"/>
    <w:semiHidden/>
    <w:rsid w:val="003212F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212FB"/>
    <w:rPr>
      <w:b/>
      <w:bCs/>
    </w:rPr>
  </w:style>
  <w:style w:type="paragraph" w:styleId="BalloonText">
    <w:name w:val="Balloon Text"/>
    <w:basedOn w:val="Normal"/>
    <w:semiHidden/>
    <w:rsid w:val="003212FB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3212FB"/>
    <w:rPr>
      <w:vertAlign w:val="superscript"/>
    </w:rPr>
  </w:style>
  <w:style w:type="paragraph" w:styleId="Caption">
    <w:name w:val="caption"/>
    <w:basedOn w:val="Normal"/>
    <w:next w:val="Normal"/>
    <w:qFormat/>
    <w:rsid w:val="001C4209"/>
    <w:pPr>
      <w:widowControl w:val="0"/>
      <w:shd w:val="clear" w:color="auto" w:fill="FFFFFF"/>
      <w:autoSpaceDE w:val="0"/>
      <w:autoSpaceDN w:val="0"/>
      <w:adjustRightInd w:val="0"/>
      <w:spacing w:before="322"/>
      <w:ind w:left="7402"/>
    </w:pPr>
    <w:rPr>
      <w:rFonts w:cs="Arial"/>
      <w:b/>
      <w:bCs/>
      <w:spacing w:val="-5"/>
      <w:sz w:val="28"/>
      <w:szCs w:val="28"/>
      <w:lang w:val="fr-FR"/>
    </w:rPr>
  </w:style>
  <w:style w:type="paragraph" w:styleId="NormalWeb">
    <w:name w:val="Normal (Web)"/>
    <w:basedOn w:val="Normal"/>
    <w:rsid w:val="0096395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CharCharCharChar">
    <w:name w:val="Char Char Char Char"/>
    <w:basedOn w:val="Normal"/>
    <w:rsid w:val="0096395D"/>
    <w:rPr>
      <w:rFonts w:ascii="Times New Roman" w:hAnsi="Times New Roman"/>
      <w:sz w:val="24"/>
      <w:szCs w:val="24"/>
      <w:lang w:val="pl-PL" w:eastAsia="pl-PL"/>
    </w:rPr>
  </w:style>
  <w:style w:type="paragraph" w:customStyle="1" w:styleId="Legal2">
    <w:name w:val="Legal 2"/>
    <w:basedOn w:val="Normal"/>
    <w:rsid w:val="00453AAC"/>
    <w:pPr>
      <w:widowControl w:val="0"/>
      <w:tabs>
        <w:tab w:val="left" w:pos="1076"/>
      </w:tabs>
      <w:ind w:left="1076" w:hanging="566"/>
    </w:pPr>
    <w:rPr>
      <w:rFonts w:ascii="Times New Roman" w:hAnsi="Times New Roman"/>
      <w:sz w:val="24"/>
      <w:szCs w:val="24"/>
      <w:lang w:val="en-US"/>
    </w:rPr>
  </w:style>
  <w:style w:type="paragraph" w:customStyle="1" w:styleId="a">
    <w:name w:val="Знак Знак"/>
    <w:basedOn w:val="Normal"/>
    <w:rsid w:val="004F41BF"/>
    <w:rPr>
      <w:rFonts w:ascii="Times New Roman" w:hAnsi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E81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142E96"/>
    <w:rPr>
      <w:b/>
      <w:bCs/>
    </w:rPr>
  </w:style>
  <w:style w:type="character" w:customStyle="1" w:styleId="style191">
    <w:name w:val="style191"/>
    <w:rsid w:val="00142E96"/>
    <w:rPr>
      <w:b/>
      <w:bCs/>
      <w:sz w:val="22"/>
      <w:szCs w:val="22"/>
    </w:rPr>
  </w:style>
  <w:style w:type="paragraph" w:customStyle="1" w:styleId="style192">
    <w:name w:val="style192"/>
    <w:basedOn w:val="Normal"/>
    <w:rsid w:val="00142E96"/>
    <w:rPr>
      <w:rFonts w:ascii="Times New Roman" w:hAnsi="Times New Roman"/>
      <w:b/>
      <w:bCs/>
      <w:lang w:val="en-US"/>
    </w:rPr>
  </w:style>
  <w:style w:type="character" w:customStyle="1" w:styleId="style201">
    <w:name w:val="style201"/>
    <w:rsid w:val="00142E96"/>
    <w:rPr>
      <w:sz w:val="22"/>
      <w:szCs w:val="22"/>
    </w:rPr>
  </w:style>
  <w:style w:type="paragraph" w:customStyle="1" w:styleId="style202">
    <w:name w:val="style202"/>
    <w:basedOn w:val="Normal"/>
    <w:rsid w:val="00142E96"/>
    <w:rPr>
      <w:rFonts w:ascii="Times New Roman" w:hAnsi="Times New Roman"/>
      <w:lang w:val="en-US"/>
    </w:rPr>
  </w:style>
  <w:style w:type="character" w:styleId="Emphasis">
    <w:name w:val="Emphasis"/>
    <w:qFormat/>
    <w:rsid w:val="00983FED"/>
    <w:rPr>
      <w:i/>
      <w:iCs/>
    </w:rPr>
  </w:style>
  <w:style w:type="paragraph" w:customStyle="1" w:styleId="CharCharZchnZchnCharChar1ZchnZchn">
    <w:name w:val="Char Char Zchn Zchn Char Char1 Zchn Zchn"/>
    <w:basedOn w:val="Normal"/>
    <w:rsid w:val="00EC2E11"/>
    <w:rPr>
      <w:rFonts w:ascii="Times New Roman" w:hAnsi="Times New Roman"/>
      <w:sz w:val="24"/>
      <w:szCs w:val="24"/>
      <w:lang w:val="pl-PL" w:eastAsia="pl-PL"/>
    </w:rPr>
  </w:style>
  <w:style w:type="paragraph" w:customStyle="1" w:styleId="Listenabsatz">
    <w:name w:val="Listenabsatz"/>
    <w:basedOn w:val="Normal"/>
    <w:uiPriority w:val="34"/>
    <w:qFormat/>
    <w:rsid w:val="008E4280"/>
    <w:pPr>
      <w:ind w:left="720"/>
      <w:contextualSpacing/>
    </w:pPr>
    <w:rPr>
      <w:rFonts w:eastAsia="SimSun" w:cs="Arial"/>
      <w:lang w:eastAsia="zh-CN"/>
    </w:rPr>
  </w:style>
  <w:style w:type="character" w:customStyle="1" w:styleId="HeaderChar">
    <w:name w:val="Header Char"/>
    <w:link w:val="Header"/>
    <w:uiPriority w:val="99"/>
    <w:rsid w:val="00082F37"/>
    <w:rPr>
      <w:rFonts w:ascii="Arial" w:hAnsi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1246B-F456-4F92-A1A3-EF4D06DE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F7AB6514.dotm</Template>
  <TotalTime>21</TotalTime>
  <Pages>9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 METEOROLOGICAL ORGANIZATION</vt:lpstr>
    </vt:vector>
  </TitlesOfParts>
  <Company>WMO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METEOROLOGICAL ORGANIZATION</dc:title>
  <dc:subject>ICT-IOS-5 Doc.9.1 (ET AWS)</dc:subject>
  <dc:creator>I Zahumensky</dc:creator>
  <cp:keywords/>
  <cp:lastModifiedBy>Isabelle Rüedi</cp:lastModifiedBy>
  <cp:revision>3</cp:revision>
  <cp:lastPrinted>2015-09-18T06:54:00Z</cp:lastPrinted>
  <dcterms:created xsi:type="dcterms:W3CDTF">2015-09-17T21:16:00Z</dcterms:created>
  <dcterms:modified xsi:type="dcterms:W3CDTF">2015-09-18T07:12:00Z</dcterms:modified>
</cp:coreProperties>
</file>